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F70523" w14:textId="77777777" w:rsidR="009E7E37" w:rsidRPr="00BA0FF9" w:rsidRDefault="009E7E37" w:rsidP="00193536">
      <w:pPr>
        <w:ind w:left="7110" w:hanging="3870"/>
        <w:rPr>
          <w:lang w:val="en-US"/>
        </w:rPr>
      </w:pPr>
    </w:p>
    <w:p w14:paraId="528CDE3D" w14:textId="77777777" w:rsidR="009E7E37" w:rsidRPr="008E7786" w:rsidRDefault="009E7E37" w:rsidP="00193536">
      <w:pPr>
        <w:ind w:left="7110" w:hanging="3870"/>
      </w:pPr>
    </w:p>
    <w:p w14:paraId="0136B1CA" w14:textId="77777777" w:rsidR="009E7E37" w:rsidRPr="008E7786" w:rsidRDefault="009E7E37" w:rsidP="002E7DD3">
      <w:pPr>
        <w:pStyle w:val="Ttulo"/>
      </w:pPr>
    </w:p>
    <w:sdt>
      <w:sdtPr>
        <w:rPr>
          <w:rFonts w:ascii="Times New Roman" w:eastAsiaTheme="minorHAnsi" w:hAnsi="Times New Roman" w:cstheme="minorBidi"/>
          <w:b w:val="0"/>
          <w:bCs w:val="0"/>
          <w:color w:val="auto"/>
          <w:szCs w:val="22"/>
          <w:lang w:val="es-MX"/>
        </w:rPr>
        <w:id w:val="1540628978"/>
        <w:docPartObj>
          <w:docPartGallery w:val="Table of Contents"/>
          <w:docPartUnique/>
        </w:docPartObj>
      </w:sdtPr>
      <w:sdtContent>
        <w:p w14:paraId="2A4F4DE1" w14:textId="77777777" w:rsidR="002E7DD3" w:rsidRPr="008E7786" w:rsidRDefault="002E7DD3">
          <w:pPr>
            <w:pStyle w:val="TtuloTDC"/>
            <w:rPr>
              <w:lang w:val="es-MX"/>
            </w:rPr>
          </w:pPr>
          <w:r w:rsidRPr="008E7786">
            <w:rPr>
              <w:lang w:val="es-MX"/>
            </w:rPr>
            <w:t>Contenido</w:t>
          </w:r>
        </w:p>
        <w:p w14:paraId="3F6B6CC2" w14:textId="2465B8E1" w:rsidR="001676DB" w:rsidRDefault="002E7DD3" w:rsidP="001676DB">
          <w:pPr>
            <w:pStyle w:val="TDC1"/>
            <w:spacing w:line="480" w:lineRule="auto"/>
            <w:ind w:left="0"/>
            <w:rPr>
              <w:rFonts w:asciiTheme="minorHAnsi" w:eastAsiaTheme="minorEastAsia" w:hAnsiTheme="minorHAnsi"/>
              <w:noProof/>
              <w:sz w:val="22"/>
              <w:lang w:eastAsia="es-MX"/>
            </w:rPr>
          </w:pPr>
          <w:r w:rsidRPr="008E7786">
            <w:fldChar w:fldCharType="begin"/>
          </w:r>
          <w:r w:rsidRPr="008E7786">
            <w:instrText xml:space="preserve"> TOC \o "1-3" \h \z \u </w:instrText>
          </w:r>
          <w:r w:rsidRPr="008E7786">
            <w:fldChar w:fldCharType="separate"/>
          </w:r>
          <w:hyperlink w:anchor="_Toc4682030" w:history="1">
            <w:r w:rsidR="001676DB" w:rsidRPr="004D7C4A">
              <w:rPr>
                <w:rStyle w:val="Hipervnculo"/>
                <w:noProof/>
              </w:rPr>
              <w:t>Lección 1 ¿Quién es el Espíritu Santo?</w:t>
            </w:r>
            <w:r w:rsidR="001676DB">
              <w:rPr>
                <w:noProof/>
                <w:webHidden/>
              </w:rPr>
              <w:tab/>
            </w:r>
            <w:r w:rsidR="001676DB">
              <w:rPr>
                <w:noProof/>
                <w:webHidden/>
              </w:rPr>
              <w:fldChar w:fldCharType="begin"/>
            </w:r>
            <w:r w:rsidR="001676DB">
              <w:rPr>
                <w:noProof/>
                <w:webHidden/>
              </w:rPr>
              <w:instrText xml:space="preserve"> PAGEREF _Toc4682030 \h </w:instrText>
            </w:r>
            <w:r w:rsidR="001676DB">
              <w:rPr>
                <w:noProof/>
                <w:webHidden/>
              </w:rPr>
            </w:r>
            <w:r w:rsidR="001676DB">
              <w:rPr>
                <w:noProof/>
                <w:webHidden/>
              </w:rPr>
              <w:fldChar w:fldCharType="separate"/>
            </w:r>
            <w:r w:rsidR="00201232">
              <w:rPr>
                <w:noProof/>
                <w:webHidden/>
              </w:rPr>
              <w:t>2</w:t>
            </w:r>
            <w:r w:rsidR="001676DB">
              <w:rPr>
                <w:noProof/>
                <w:webHidden/>
              </w:rPr>
              <w:fldChar w:fldCharType="end"/>
            </w:r>
          </w:hyperlink>
        </w:p>
        <w:p w14:paraId="1738206A" w14:textId="477ACE41" w:rsidR="001676DB" w:rsidRDefault="00000000" w:rsidP="001676DB">
          <w:pPr>
            <w:pStyle w:val="TDC1"/>
            <w:spacing w:line="480" w:lineRule="auto"/>
            <w:ind w:left="0"/>
            <w:rPr>
              <w:rFonts w:asciiTheme="minorHAnsi" w:eastAsiaTheme="minorEastAsia" w:hAnsiTheme="minorHAnsi"/>
              <w:noProof/>
              <w:sz w:val="22"/>
              <w:lang w:eastAsia="es-MX"/>
            </w:rPr>
          </w:pPr>
          <w:hyperlink w:anchor="_Toc4682031" w:history="1">
            <w:r w:rsidR="001676DB" w:rsidRPr="004D7C4A">
              <w:rPr>
                <w:rStyle w:val="Hipervnculo"/>
                <w:noProof/>
              </w:rPr>
              <w:t>Lección 2 El Espíritu Santo nos Reveló La Palabra De Dios en la Biblia</w:t>
            </w:r>
            <w:r w:rsidR="001676DB">
              <w:rPr>
                <w:noProof/>
                <w:webHidden/>
              </w:rPr>
              <w:tab/>
            </w:r>
            <w:r w:rsidR="001676DB">
              <w:rPr>
                <w:noProof/>
                <w:webHidden/>
              </w:rPr>
              <w:fldChar w:fldCharType="begin"/>
            </w:r>
            <w:r w:rsidR="001676DB">
              <w:rPr>
                <w:noProof/>
                <w:webHidden/>
              </w:rPr>
              <w:instrText xml:space="preserve"> PAGEREF _Toc4682031 \h </w:instrText>
            </w:r>
            <w:r w:rsidR="001676DB">
              <w:rPr>
                <w:noProof/>
                <w:webHidden/>
              </w:rPr>
            </w:r>
            <w:r w:rsidR="001676DB">
              <w:rPr>
                <w:noProof/>
                <w:webHidden/>
              </w:rPr>
              <w:fldChar w:fldCharType="separate"/>
            </w:r>
            <w:r w:rsidR="00201232">
              <w:rPr>
                <w:noProof/>
                <w:webHidden/>
              </w:rPr>
              <w:t>5</w:t>
            </w:r>
            <w:r w:rsidR="001676DB">
              <w:rPr>
                <w:noProof/>
                <w:webHidden/>
              </w:rPr>
              <w:fldChar w:fldCharType="end"/>
            </w:r>
          </w:hyperlink>
        </w:p>
        <w:p w14:paraId="5F403AB4" w14:textId="4AABB0E1" w:rsidR="001676DB" w:rsidRDefault="00000000" w:rsidP="001676DB">
          <w:pPr>
            <w:pStyle w:val="TDC1"/>
            <w:spacing w:line="480" w:lineRule="auto"/>
            <w:ind w:left="0"/>
            <w:rPr>
              <w:rFonts w:asciiTheme="minorHAnsi" w:eastAsiaTheme="minorEastAsia" w:hAnsiTheme="minorHAnsi"/>
              <w:noProof/>
              <w:sz w:val="22"/>
              <w:lang w:eastAsia="es-MX"/>
            </w:rPr>
          </w:pPr>
          <w:hyperlink w:anchor="_Toc4682032" w:history="1">
            <w:r w:rsidR="001676DB" w:rsidRPr="004D7C4A">
              <w:rPr>
                <w:rStyle w:val="Hipervnculo"/>
                <w:noProof/>
              </w:rPr>
              <w:t>Lección 3 El Espíritu Santo y la salvación</w:t>
            </w:r>
            <w:r w:rsidR="001676DB">
              <w:rPr>
                <w:noProof/>
                <w:webHidden/>
              </w:rPr>
              <w:tab/>
            </w:r>
            <w:r w:rsidR="001676DB">
              <w:rPr>
                <w:noProof/>
                <w:webHidden/>
              </w:rPr>
              <w:fldChar w:fldCharType="begin"/>
            </w:r>
            <w:r w:rsidR="001676DB">
              <w:rPr>
                <w:noProof/>
                <w:webHidden/>
              </w:rPr>
              <w:instrText xml:space="preserve"> PAGEREF _Toc4682032 \h </w:instrText>
            </w:r>
            <w:r w:rsidR="001676DB">
              <w:rPr>
                <w:noProof/>
                <w:webHidden/>
              </w:rPr>
            </w:r>
            <w:r w:rsidR="001676DB">
              <w:rPr>
                <w:noProof/>
                <w:webHidden/>
              </w:rPr>
              <w:fldChar w:fldCharType="separate"/>
            </w:r>
            <w:r w:rsidR="00201232">
              <w:rPr>
                <w:noProof/>
                <w:webHidden/>
              </w:rPr>
              <w:t>8</w:t>
            </w:r>
            <w:r w:rsidR="001676DB">
              <w:rPr>
                <w:noProof/>
                <w:webHidden/>
              </w:rPr>
              <w:fldChar w:fldCharType="end"/>
            </w:r>
          </w:hyperlink>
        </w:p>
        <w:p w14:paraId="3E18EE12" w14:textId="1514AAAB" w:rsidR="001676DB" w:rsidRDefault="00000000" w:rsidP="001676DB">
          <w:pPr>
            <w:pStyle w:val="TDC1"/>
            <w:spacing w:line="480" w:lineRule="auto"/>
            <w:ind w:left="0"/>
            <w:rPr>
              <w:rFonts w:asciiTheme="minorHAnsi" w:eastAsiaTheme="minorEastAsia" w:hAnsiTheme="minorHAnsi"/>
              <w:noProof/>
              <w:sz w:val="22"/>
              <w:lang w:eastAsia="es-MX"/>
            </w:rPr>
          </w:pPr>
          <w:hyperlink w:anchor="_Toc4682041" w:history="1">
            <w:r w:rsidR="001676DB" w:rsidRPr="004D7C4A">
              <w:rPr>
                <w:rStyle w:val="Hipervnculo"/>
                <w:noProof/>
              </w:rPr>
              <w:t>Lección 4 Lo que hace el Espíritu Santo por nosotros al creer en Cristo.</w:t>
            </w:r>
            <w:r w:rsidR="001676DB">
              <w:rPr>
                <w:noProof/>
                <w:webHidden/>
              </w:rPr>
              <w:tab/>
            </w:r>
            <w:r w:rsidR="001676DB">
              <w:rPr>
                <w:noProof/>
                <w:webHidden/>
              </w:rPr>
              <w:fldChar w:fldCharType="begin"/>
            </w:r>
            <w:r w:rsidR="001676DB">
              <w:rPr>
                <w:noProof/>
                <w:webHidden/>
              </w:rPr>
              <w:instrText xml:space="preserve"> PAGEREF _Toc4682041 \h </w:instrText>
            </w:r>
            <w:r w:rsidR="001676DB">
              <w:rPr>
                <w:noProof/>
                <w:webHidden/>
              </w:rPr>
            </w:r>
            <w:r w:rsidR="001676DB">
              <w:rPr>
                <w:noProof/>
                <w:webHidden/>
              </w:rPr>
              <w:fldChar w:fldCharType="separate"/>
            </w:r>
            <w:r w:rsidR="00201232">
              <w:rPr>
                <w:noProof/>
                <w:webHidden/>
              </w:rPr>
              <w:t>11</w:t>
            </w:r>
            <w:r w:rsidR="001676DB">
              <w:rPr>
                <w:noProof/>
                <w:webHidden/>
              </w:rPr>
              <w:fldChar w:fldCharType="end"/>
            </w:r>
          </w:hyperlink>
        </w:p>
        <w:p w14:paraId="5D720AD8" w14:textId="4BFDED30" w:rsidR="001676DB" w:rsidRDefault="00000000" w:rsidP="001676DB">
          <w:pPr>
            <w:pStyle w:val="TDC1"/>
            <w:spacing w:line="480" w:lineRule="auto"/>
            <w:ind w:left="0"/>
            <w:rPr>
              <w:rFonts w:asciiTheme="minorHAnsi" w:eastAsiaTheme="minorEastAsia" w:hAnsiTheme="minorHAnsi"/>
              <w:noProof/>
              <w:sz w:val="22"/>
              <w:lang w:eastAsia="es-MX"/>
            </w:rPr>
          </w:pPr>
          <w:hyperlink w:anchor="_Toc4682042" w:history="1">
            <w:r w:rsidR="001676DB" w:rsidRPr="004D7C4A">
              <w:rPr>
                <w:rStyle w:val="Hipervnculo"/>
                <w:noProof/>
              </w:rPr>
              <w:t>Lección 5 La obra del Espíritu Santo para santificarnos y transformarnos.</w:t>
            </w:r>
            <w:r w:rsidR="001676DB">
              <w:rPr>
                <w:noProof/>
                <w:webHidden/>
              </w:rPr>
              <w:tab/>
            </w:r>
            <w:r w:rsidR="001676DB">
              <w:rPr>
                <w:noProof/>
                <w:webHidden/>
              </w:rPr>
              <w:fldChar w:fldCharType="begin"/>
            </w:r>
            <w:r w:rsidR="001676DB">
              <w:rPr>
                <w:noProof/>
                <w:webHidden/>
              </w:rPr>
              <w:instrText xml:space="preserve"> PAGEREF _Toc4682042 \h </w:instrText>
            </w:r>
            <w:r w:rsidR="001676DB">
              <w:rPr>
                <w:noProof/>
                <w:webHidden/>
              </w:rPr>
            </w:r>
            <w:r w:rsidR="001676DB">
              <w:rPr>
                <w:noProof/>
                <w:webHidden/>
              </w:rPr>
              <w:fldChar w:fldCharType="separate"/>
            </w:r>
            <w:r w:rsidR="00201232">
              <w:rPr>
                <w:noProof/>
                <w:webHidden/>
              </w:rPr>
              <w:t>14</w:t>
            </w:r>
            <w:r w:rsidR="001676DB">
              <w:rPr>
                <w:noProof/>
                <w:webHidden/>
              </w:rPr>
              <w:fldChar w:fldCharType="end"/>
            </w:r>
          </w:hyperlink>
        </w:p>
        <w:p w14:paraId="7B16E64B" w14:textId="5ECCDB4F" w:rsidR="001676DB" w:rsidRDefault="00000000" w:rsidP="001676DB">
          <w:pPr>
            <w:pStyle w:val="TDC1"/>
            <w:spacing w:line="480" w:lineRule="auto"/>
            <w:ind w:left="0"/>
            <w:rPr>
              <w:rFonts w:asciiTheme="minorHAnsi" w:eastAsiaTheme="minorEastAsia" w:hAnsiTheme="minorHAnsi"/>
              <w:noProof/>
              <w:sz w:val="22"/>
              <w:lang w:eastAsia="es-MX"/>
            </w:rPr>
          </w:pPr>
          <w:hyperlink w:anchor="_Toc4682043" w:history="1">
            <w:r w:rsidR="001676DB" w:rsidRPr="004D7C4A">
              <w:rPr>
                <w:rStyle w:val="Hipervnculo"/>
                <w:noProof/>
              </w:rPr>
              <w:t>Lección 6 La obra del Espíritu Santo en transformarnos.</w:t>
            </w:r>
            <w:r w:rsidR="001676DB">
              <w:rPr>
                <w:noProof/>
                <w:webHidden/>
              </w:rPr>
              <w:tab/>
            </w:r>
            <w:r w:rsidR="001676DB">
              <w:rPr>
                <w:noProof/>
                <w:webHidden/>
              </w:rPr>
              <w:fldChar w:fldCharType="begin"/>
            </w:r>
            <w:r w:rsidR="001676DB">
              <w:rPr>
                <w:noProof/>
                <w:webHidden/>
              </w:rPr>
              <w:instrText xml:space="preserve"> PAGEREF _Toc4682043 \h </w:instrText>
            </w:r>
            <w:r w:rsidR="001676DB">
              <w:rPr>
                <w:noProof/>
                <w:webHidden/>
              </w:rPr>
            </w:r>
            <w:r w:rsidR="001676DB">
              <w:rPr>
                <w:noProof/>
                <w:webHidden/>
              </w:rPr>
              <w:fldChar w:fldCharType="separate"/>
            </w:r>
            <w:r w:rsidR="00201232">
              <w:rPr>
                <w:noProof/>
                <w:webHidden/>
              </w:rPr>
              <w:t>17</w:t>
            </w:r>
            <w:r w:rsidR="001676DB">
              <w:rPr>
                <w:noProof/>
                <w:webHidden/>
              </w:rPr>
              <w:fldChar w:fldCharType="end"/>
            </w:r>
          </w:hyperlink>
        </w:p>
        <w:p w14:paraId="388DC5AE" w14:textId="336C2D02" w:rsidR="001676DB" w:rsidRDefault="00000000" w:rsidP="001676DB">
          <w:pPr>
            <w:pStyle w:val="TDC1"/>
            <w:spacing w:line="480" w:lineRule="auto"/>
            <w:ind w:left="0"/>
            <w:rPr>
              <w:rFonts w:asciiTheme="minorHAnsi" w:eastAsiaTheme="minorEastAsia" w:hAnsiTheme="minorHAnsi"/>
              <w:noProof/>
              <w:sz w:val="22"/>
              <w:lang w:eastAsia="es-MX"/>
            </w:rPr>
          </w:pPr>
          <w:hyperlink w:anchor="_Toc4682044" w:history="1">
            <w:r w:rsidR="001676DB" w:rsidRPr="004D7C4A">
              <w:rPr>
                <w:rStyle w:val="Hipervnculo"/>
                <w:noProof/>
              </w:rPr>
              <w:t>Lección 7 Varias obras del Espíritu en nosotros</w:t>
            </w:r>
            <w:r w:rsidR="001676DB">
              <w:rPr>
                <w:noProof/>
                <w:webHidden/>
              </w:rPr>
              <w:tab/>
            </w:r>
            <w:r w:rsidR="001676DB">
              <w:rPr>
                <w:noProof/>
                <w:webHidden/>
              </w:rPr>
              <w:fldChar w:fldCharType="begin"/>
            </w:r>
            <w:r w:rsidR="001676DB">
              <w:rPr>
                <w:noProof/>
                <w:webHidden/>
              </w:rPr>
              <w:instrText xml:space="preserve"> PAGEREF _Toc4682044 \h </w:instrText>
            </w:r>
            <w:r w:rsidR="001676DB">
              <w:rPr>
                <w:noProof/>
                <w:webHidden/>
              </w:rPr>
            </w:r>
            <w:r w:rsidR="001676DB">
              <w:rPr>
                <w:noProof/>
                <w:webHidden/>
              </w:rPr>
              <w:fldChar w:fldCharType="separate"/>
            </w:r>
            <w:r w:rsidR="00201232">
              <w:rPr>
                <w:noProof/>
                <w:webHidden/>
              </w:rPr>
              <w:t>20</w:t>
            </w:r>
            <w:r w:rsidR="001676DB">
              <w:rPr>
                <w:noProof/>
                <w:webHidden/>
              </w:rPr>
              <w:fldChar w:fldCharType="end"/>
            </w:r>
          </w:hyperlink>
        </w:p>
        <w:p w14:paraId="31E5768F" w14:textId="2EB65D64" w:rsidR="001676DB" w:rsidRDefault="00000000" w:rsidP="001676DB">
          <w:pPr>
            <w:pStyle w:val="TDC1"/>
            <w:spacing w:line="480" w:lineRule="auto"/>
            <w:ind w:left="0"/>
            <w:rPr>
              <w:rFonts w:asciiTheme="minorHAnsi" w:eastAsiaTheme="minorEastAsia" w:hAnsiTheme="minorHAnsi"/>
              <w:noProof/>
              <w:sz w:val="22"/>
              <w:lang w:eastAsia="es-MX"/>
            </w:rPr>
          </w:pPr>
          <w:hyperlink w:anchor="_Toc4682045" w:history="1">
            <w:r w:rsidR="001676DB" w:rsidRPr="004D7C4A">
              <w:rPr>
                <w:rStyle w:val="Hipervnculo"/>
                <w:noProof/>
              </w:rPr>
              <w:t>Lección 8 La llenura del Espíritu Santo</w:t>
            </w:r>
            <w:r w:rsidR="001676DB">
              <w:rPr>
                <w:noProof/>
                <w:webHidden/>
              </w:rPr>
              <w:tab/>
            </w:r>
            <w:r w:rsidR="001676DB">
              <w:rPr>
                <w:noProof/>
                <w:webHidden/>
              </w:rPr>
              <w:fldChar w:fldCharType="begin"/>
            </w:r>
            <w:r w:rsidR="001676DB">
              <w:rPr>
                <w:noProof/>
                <w:webHidden/>
              </w:rPr>
              <w:instrText xml:space="preserve"> PAGEREF _Toc4682045 \h </w:instrText>
            </w:r>
            <w:r w:rsidR="001676DB">
              <w:rPr>
                <w:noProof/>
                <w:webHidden/>
              </w:rPr>
            </w:r>
            <w:r w:rsidR="001676DB">
              <w:rPr>
                <w:noProof/>
                <w:webHidden/>
              </w:rPr>
              <w:fldChar w:fldCharType="separate"/>
            </w:r>
            <w:r w:rsidR="00201232">
              <w:rPr>
                <w:noProof/>
                <w:webHidden/>
              </w:rPr>
              <w:t>23</w:t>
            </w:r>
            <w:r w:rsidR="001676DB">
              <w:rPr>
                <w:noProof/>
                <w:webHidden/>
              </w:rPr>
              <w:fldChar w:fldCharType="end"/>
            </w:r>
          </w:hyperlink>
        </w:p>
        <w:p w14:paraId="4B021754" w14:textId="445F793F" w:rsidR="001676DB" w:rsidRDefault="00000000" w:rsidP="001676DB">
          <w:pPr>
            <w:pStyle w:val="TDC1"/>
            <w:spacing w:line="480" w:lineRule="auto"/>
            <w:ind w:left="0"/>
            <w:rPr>
              <w:rFonts w:asciiTheme="minorHAnsi" w:eastAsiaTheme="minorEastAsia" w:hAnsiTheme="minorHAnsi"/>
              <w:noProof/>
              <w:sz w:val="22"/>
              <w:lang w:eastAsia="es-MX"/>
            </w:rPr>
          </w:pPr>
          <w:hyperlink w:anchor="_Toc4682046" w:history="1">
            <w:r w:rsidR="001676DB" w:rsidRPr="004D7C4A">
              <w:rPr>
                <w:rStyle w:val="Hipervnculo"/>
                <w:noProof/>
              </w:rPr>
              <w:t>Lección 9 La llenura del Espíritu Santo (segunda parte)</w:t>
            </w:r>
            <w:r w:rsidR="001676DB">
              <w:rPr>
                <w:noProof/>
                <w:webHidden/>
              </w:rPr>
              <w:tab/>
            </w:r>
            <w:r w:rsidR="001676DB">
              <w:rPr>
                <w:noProof/>
                <w:webHidden/>
              </w:rPr>
              <w:fldChar w:fldCharType="begin"/>
            </w:r>
            <w:r w:rsidR="001676DB">
              <w:rPr>
                <w:noProof/>
                <w:webHidden/>
              </w:rPr>
              <w:instrText xml:space="preserve"> PAGEREF _Toc4682046 \h </w:instrText>
            </w:r>
            <w:r w:rsidR="001676DB">
              <w:rPr>
                <w:noProof/>
                <w:webHidden/>
              </w:rPr>
            </w:r>
            <w:r w:rsidR="001676DB">
              <w:rPr>
                <w:noProof/>
                <w:webHidden/>
              </w:rPr>
              <w:fldChar w:fldCharType="separate"/>
            </w:r>
            <w:r w:rsidR="00201232">
              <w:rPr>
                <w:noProof/>
                <w:webHidden/>
              </w:rPr>
              <w:t>26</w:t>
            </w:r>
            <w:r w:rsidR="001676DB">
              <w:rPr>
                <w:noProof/>
                <w:webHidden/>
              </w:rPr>
              <w:fldChar w:fldCharType="end"/>
            </w:r>
          </w:hyperlink>
        </w:p>
        <w:p w14:paraId="2A45C104" w14:textId="35547F8D" w:rsidR="001676DB" w:rsidRDefault="00000000" w:rsidP="001676DB">
          <w:pPr>
            <w:pStyle w:val="TDC1"/>
            <w:spacing w:line="480" w:lineRule="auto"/>
            <w:ind w:left="0"/>
            <w:rPr>
              <w:rFonts w:asciiTheme="minorHAnsi" w:eastAsiaTheme="minorEastAsia" w:hAnsiTheme="minorHAnsi"/>
              <w:noProof/>
              <w:sz w:val="22"/>
              <w:lang w:eastAsia="es-MX"/>
            </w:rPr>
          </w:pPr>
          <w:hyperlink w:anchor="_Toc4682052" w:history="1">
            <w:r w:rsidR="001676DB" w:rsidRPr="004D7C4A">
              <w:rPr>
                <w:rStyle w:val="Hipervnculo"/>
                <w:noProof/>
              </w:rPr>
              <w:t>Lección 10 El fruto del Espíritu</w:t>
            </w:r>
            <w:r w:rsidR="001676DB">
              <w:rPr>
                <w:noProof/>
                <w:webHidden/>
              </w:rPr>
              <w:tab/>
            </w:r>
            <w:r w:rsidR="001676DB">
              <w:rPr>
                <w:noProof/>
                <w:webHidden/>
              </w:rPr>
              <w:fldChar w:fldCharType="begin"/>
            </w:r>
            <w:r w:rsidR="001676DB">
              <w:rPr>
                <w:noProof/>
                <w:webHidden/>
              </w:rPr>
              <w:instrText xml:space="preserve"> PAGEREF _Toc4682052 \h </w:instrText>
            </w:r>
            <w:r w:rsidR="001676DB">
              <w:rPr>
                <w:noProof/>
                <w:webHidden/>
              </w:rPr>
            </w:r>
            <w:r w:rsidR="001676DB">
              <w:rPr>
                <w:noProof/>
                <w:webHidden/>
              </w:rPr>
              <w:fldChar w:fldCharType="separate"/>
            </w:r>
            <w:r w:rsidR="00201232">
              <w:rPr>
                <w:noProof/>
                <w:webHidden/>
              </w:rPr>
              <w:t>29</w:t>
            </w:r>
            <w:r w:rsidR="001676DB">
              <w:rPr>
                <w:noProof/>
                <w:webHidden/>
              </w:rPr>
              <w:fldChar w:fldCharType="end"/>
            </w:r>
          </w:hyperlink>
        </w:p>
        <w:p w14:paraId="510A8594" w14:textId="029EEAAE" w:rsidR="001676DB" w:rsidRDefault="00000000" w:rsidP="001676DB">
          <w:pPr>
            <w:pStyle w:val="TDC1"/>
            <w:spacing w:line="480" w:lineRule="auto"/>
            <w:ind w:left="0"/>
            <w:rPr>
              <w:rFonts w:asciiTheme="minorHAnsi" w:eastAsiaTheme="minorEastAsia" w:hAnsiTheme="minorHAnsi"/>
              <w:noProof/>
              <w:sz w:val="22"/>
              <w:lang w:eastAsia="es-MX"/>
            </w:rPr>
          </w:pPr>
          <w:hyperlink w:anchor="_Toc4682055" w:history="1">
            <w:r w:rsidR="001676DB" w:rsidRPr="004D7C4A">
              <w:rPr>
                <w:rStyle w:val="Hipervnculo"/>
                <w:noProof/>
              </w:rPr>
              <w:t>Lección 11 El fruto del Espíritu (segunda parte)</w:t>
            </w:r>
            <w:r w:rsidR="001676DB">
              <w:rPr>
                <w:noProof/>
                <w:webHidden/>
              </w:rPr>
              <w:tab/>
            </w:r>
            <w:r w:rsidR="001676DB">
              <w:rPr>
                <w:noProof/>
                <w:webHidden/>
              </w:rPr>
              <w:fldChar w:fldCharType="begin"/>
            </w:r>
            <w:r w:rsidR="001676DB">
              <w:rPr>
                <w:noProof/>
                <w:webHidden/>
              </w:rPr>
              <w:instrText xml:space="preserve"> PAGEREF _Toc4682055 \h </w:instrText>
            </w:r>
            <w:r w:rsidR="001676DB">
              <w:rPr>
                <w:noProof/>
                <w:webHidden/>
              </w:rPr>
            </w:r>
            <w:r w:rsidR="001676DB">
              <w:rPr>
                <w:noProof/>
                <w:webHidden/>
              </w:rPr>
              <w:fldChar w:fldCharType="separate"/>
            </w:r>
            <w:r w:rsidR="00201232">
              <w:rPr>
                <w:noProof/>
                <w:webHidden/>
              </w:rPr>
              <w:t>32</w:t>
            </w:r>
            <w:r w:rsidR="001676DB">
              <w:rPr>
                <w:noProof/>
                <w:webHidden/>
              </w:rPr>
              <w:fldChar w:fldCharType="end"/>
            </w:r>
          </w:hyperlink>
        </w:p>
        <w:p w14:paraId="1BB3516A" w14:textId="30D85D3C" w:rsidR="001676DB" w:rsidRDefault="00000000" w:rsidP="001676DB">
          <w:pPr>
            <w:pStyle w:val="TDC1"/>
            <w:spacing w:line="480" w:lineRule="auto"/>
            <w:ind w:left="0"/>
            <w:rPr>
              <w:rFonts w:asciiTheme="minorHAnsi" w:eastAsiaTheme="minorEastAsia" w:hAnsiTheme="minorHAnsi"/>
              <w:noProof/>
              <w:sz w:val="22"/>
              <w:lang w:eastAsia="es-MX"/>
            </w:rPr>
          </w:pPr>
          <w:hyperlink w:anchor="_Toc4682060" w:history="1">
            <w:r w:rsidR="001676DB" w:rsidRPr="004D7C4A">
              <w:rPr>
                <w:rStyle w:val="Hipervnculo"/>
                <w:noProof/>
              </w:rPr>
              <w:t>Lección 12 El fruto del Espíritu (tercera parte)</w:t>
            </w:r>
            <w:r w:rsidR="001676DB">
              <w:rPr>
                <w:noProof/>
                <w:webHidden/>
              </w:rPr>
              <w:tab/>
            </w:r>
            <w:r w:rsidR="001676DB">
              <w:rPr>
                <w:noProof/>
                <w:webHidden/>
              </w:rPr>
              <w:fldChar w:fldCharType="begin"/>
            </w:r>
            <w:r w:rsidR="001676DB">
              <w:rPr>
                <w:noProof/>
                <w:webHidden/>
              </w:rPr>
              <w:instrText xml:space="preserve"> PAGEREF _Toc4682060 \h </w:instrText>
            </w:r>
            <w:r w:rsidR="001676DB">
              <w:rPr>
                <w:noProof/>
                <w:webHidden/>
              </w:rPr>
            </w:r>
            <w:r w:rsidR="001676DB">
              <w:rPr>
                <w:noProof/>
                <w:webHidden/>
              </w:rPr>
              <w:fldChar w:fldCharType="separate"/>
            </w:r>
            <w:r w:rsidR="00201232">
              <w:rPr>
                <w:noProof/>
                <w:webHidden/>
              </w:rPr>
              <w:t>35</w:t>
            </w:r>
            <w:r w:rsidR="001676DB">
              <w:rPr>
                <w:noProof/>
                <w:webHidden/>
              </w:rPr>
              <w:fldChar w:fldCharType="end"/>
            </w:r>
          </w:hyperlink>
        </w:p>
        <w:p w14:paraId="49471065" w14:textId="273559A9" w:rsidR="001676DB" w:rsidRDefault="00000000" w:rsidP="001676DB">
          <w:pPr>
            <w:pStyle w:val="TDC1"/>
            <w:spacing w:line="480" w:lineRule="auto"/>
            <w:ind w:left="0"/>
            <w:rPr>
              <w:rFonts w:asciiTheme="minorHAnsi" w:eastAsiaTheme="minorEastAsia" w:hAnsiTheme="minorHAnsi"/>
              <w:noProof/>
              <w:sz w:val="22"/>
              <w:lang w:eastAsia="es-MX"/>
            </w:rPr>
          </w:pPr>
          <w:hyperlink w:anchor="_Toc4682062" w:history="1">
            <w:r w:rsidR="001676DB" w:rsidRPr="004D7C4A">
              <w:rPr>
                <w:rStyle w:val="Hipervnculo"/>
                <w:noProof/>
              </w:rPr>
              <w:t>Lección 13</w:t>
            </w:r>
            <w:r w:rsidR="001F5D61">
              <w:rPr>
                <w:rStyle w:val="Hipervnculo"/>
                <w:noProof/>
              </w:rPr>
              <w:t xml:space="preserve"> Dando mucho fruto</w:t>
            </w:r>
            <w:r w:rsidR="001676DB">
              <w:rPr>
                <w:noProof/>
                <w:webHidden/>
              </w:rPr>
              <w:tab/>
            </w:r>
            <w:r w:rsidR="001676DB">
              <w:rPr>
                <w:noProof/>
                <w:webHidden/>
              </w:rPr>
              <w:fldChar w:fldCharType="begin"/>
            </w:r>
            <w:r w:rsidR="001676DB">
              <w:rPr>
                <w:noProof/>
                <w:webHidden/>
              </w:rPr>
              <w:instrText xml:space="preserve"> PAGEREF _Toc4682062 \h </w:instrText>
            </w:r>
            <w:r w:rsidR="001676DB">
              <w:rPr>
                <w:noProof/>
                <w:webHidden/>
              </w:rPr>
            </w:r>
            <w:r w:rsidR="001676DB">
              <w:rPr>
                <w:noProof/>
                <w:webHidden/>
              </w:rPr>
              <w:fldChar w:fldCharType="separate"/>
            </w:r>
            <w:r w:rsidR="00201232">
              <w:rPr>
                <w:noProof/>
                <w:webHidden/>
              </w:rPr>
              <w:t>38</w:t>
            </w:r>
            <w:r w:rsidR="001676DB">
              <w:rPr>
                <w:noProof/>
                <w:webHidden/>
              </w:rPr>
              <w:fldChar w:fldCharType="end"/>
            </w:r>
          </w:hyperlink>
        </w:p>
        <w:p w14:paraId="464CD812" w14:textId="30C7BCAF" w:rsidR="001676DB" w:rsidRDefault="00000000" w:rsidP="001676DB">
          <w:pPr>
            <w:pStyle w:val="TDC1"/>
            <w:spacing w:line="480" w:lineRule="auto"/>
            <w:ind w:left="0"/>
            <w:rPr>
              <w:rFonts w:asciiTheme="minorHAnsi" w:eastAsiaTheme="minorEastAsia" w:hAnsiTheme="minorHAnsi"/>
              <w:noProof/>
              <w:sz w:val="22"/>
              <w:lang w:eastAsia="es-MX"/>
            </w:rPr>
          </w:pPr>
          <w:hyperlink w:anchor="_Toc4682064" w:history="1">
            <w:r w:rsidR="001676DB" w:rsidRPr="004D7C4A">
              <w:rPr>
                <w:rStyle w:val="Hipervnculo"/>
                <w:noProof/>
              </w:rPr>
              <w:t xml:space="preserve">Apéndice 1 </w:t>
            </w:r>
            <w:r w:rsidR="001676DB" w:rsidRPr="004D7C4A">
              <w:rPr>
                <w:rStyle w:val="Hipervnculo"/>
                <w:noProof/>
                <w:shd w:val="clear" w:color="auto" w:fill="FFFFFF"/>
              </w:rPr>
              <w:t>Nombres o títulos dados al Espíritu Santo.</w:t>
            </w:r>
            <w:r w:rsidR="001676DB">
              <w:rPr>
                <w:noProof/>
                <w:webHidden/>
              </w:rPr>
              <w:tab/>
            </w:r>
            <w:r w:rsidR="001676DB">
              <w:rPr>
                <w:noProof/>
                <w:webHidden/>
              </w:rPr>
              <w:fldChar w:fldCharType="begin"/>
            </w:r>
            <w:r w:rsidR="001676DB">
              <w:rPr>
                <w:noProof/>
                <w:webHidden/>
              </w:rPr>
              <w:instrText xml:space="preserve"> PAGEREF _Toc4682064 \h </w:instrText>
            </w:r>
            <w:r w:rsidR="001676DB">
              <w:rPr>
                <w:noProof/>
                <w:webHidden/>
              </w:rPr>
            </w:r>
            <w:r w:rsidR="001676DB">
              <w:rPr>
                <w:noProof/>
                <w:webHidden/>
              </w:rPr>
              <w:fldChar w:fldCharType="separate"/>
            </w:r>
            <w:r w:rsidR="00201232">
              <w:rPr>
                <w:noProof/>
                <w:webHidden/>
              </w:rPr>
              <w:t>41</w:t>
            </w:r>
            <w:r w:rsidR="001676DB">
              <w:rPr>
                <w:noProof/>
                <w:webHidden/>
              </w:rPr>
              <w:fldChar w:fldCharType="end"/>
            </w:r>
          </w:hyperlink>
        </w:p>
        <w:p w14:paraId="0D09FB2A" w14:textId="4907967A" w:rsidR="001676DB" w:rsidRDefault="00000000" w:rsidP="001676DB">
          <w:pPr>
            <w:pStyle w:val="TDC1"/>
            <w:spacing w:line="480" w:lineRule="auto"/>
            <w:ind w:left="0"/>
            <w:rPr>
              <w:rFonts w:asciiTheme="minorHAnsi" w:eastAsiaTheme="minorEastAsia" w:hAnsiTheme="minorHAnsi"/>
              <w:noProof/>
              <w:sz w:val="22"/>
              <w:lang w:eastAsia="es-MX"/>
            </w:rPr>
          </w:pPr>
          <w:hyperlink w:anchor="_Toc4682065" w:history="1">
            <w:r w:rsidR="001676DB" w:rsidRPr="004D7C4A">
              <w:rPr>
                <w:rStyle w:val="Hipervnculo"/>
                <w:noProof/>
              </w:rPr>
              <w:t>Apéndice 2 ¿Nacemos de nuevo por el bautismo?</w:t>
            </w:r>
            <w:r w:rsidR="001676DB">
              <w:rPr>
                <w:noProof/>
                <w:webHidden/>
              </w:rPr>
              <w:tab/>
            </w:r>
            <w:r w:rsidR="001676DB">
              <w:rPr>
                <w:noProof/>
                <w:webHidden/>
              </w:rPr>
              <w:fldChar w:fldCharType="begin"/>
            </w:r>
            <w:r w:rsidR="001676DB">
              <w:rPr>
                <w:noProof/>
                <w:webHidden/>
              </w:rPr>
              <w:instrText xml:space="preserve"> PAGEREF _Toc4682065 \h </w:instrText>
            </w:r>
            <w:r w:rsidR="001676DB">
              <w:rPr>
                <w:noProof/>
                <w:webHidden/>
              </w:rPr>
            </w:r>
            <w:r w:rsidR="001676DB">
              <w:rPr>
                <w:noProof/>
                <w:webHidden/>
              </w:rPr>
              <w:fldChar w:fldCharType="separate"/>
            </w:r>
            <w:r w:rsidR="00201232">
              <w:rPr>
                <w:noProof/>
                <w:webHidden/>
              </w:rPr>
              <w:t>42</w:t>
            </w:r>
            <w:r w:rsidR="001676DB">
              <w:rPr>
                <w:noProof/>
                <w:webHidden/>
              </w:rPr>
              <w:fldChar w:fldCharType="end"/>
            </w:r>
          </w:hyperlink>
        </w:p>
        <w:p w14:paraId="52F53ED1" w14:textId="6F0A1799" w:rsidR="001676DB" w:rsidRDefault="00000000" w:rsidP="001676DB">
          <w:pPr>
            <w:pStyle w:val="TDC1"/>
            <w:spacing w:line="480" w:lineRule="auto"/>
            <w:ind w:left="0"/>
            <w:rPr>
              <w:rFonts w:asciiTheme="minorHAnsi" w:eastAsiaTheme="minorEastAsia" w:hAnsiTheme="minorHAnsi"/>
              <w:noProof/>
              <w:sz w:val="22"/>
              <w:lang w:eastAsia="es-MX"/>
            </w:rPr>
          </w:pPr>
          <w:hyperlink w:anchor="_Toc4682076" w:history="1">
            <w:r w:rsidR="001676DB" w:rsidRPr="004D7C4A">
              <w:rPr>
                <w:rStyle w:val="Hipervnculo"/>
                <w:bCs/>
                <w:noProof/>
              </w:rPr>
              <w:t>Apéndice 3</w:t>
            </w:r>
            <w:r w:rsidR="001676DB">
              <w:rPr>
                <w:noProof/>
                <w:webHidden/>
              </w:rPr>
              <w:tab/>
            </w:r>
            <w:r w:rsidR="001676DB">
              <w:rPr>
                <w:noProof/>
                <w:webHidden/>
              </w:rPr>
              <w:fldChar w:fldCharType="begin"/>
            </w:r>
            <w:r w:rsidR="001676DB">
              <w:rPr>
                <w:noProof/>
                <w:webHidden/>
              </w:rPr>
              <w:instrText xml:space="preserve"> PAGEREF _Toc4682076 \h </w:instrText>
            </w:r>
            <w:r w:rsidR="001676DB">
              <w:rPr>
                <w:noProof/>
                <w:webHidden/>
              </w:rPr>
            </w:r>
            <w:r w:rsidR="001676DB">
              <w:rPr>
                <w:noProof/>
                <w:webHidden/>
              </w:rPr>
              <w:fldChar w:fldCharType="separate"/>
            </w:r>
            <w:r w:rsidR="00201232">
              <w:rPr>
                <w:noProof/>
                <w:webHidden/>
              </w:rPr>
              <w:t>44</w:t>
            </w:r>
            <w:r w:rsidR="001676DB">
              <w:rPr>
                <w:noProof/>
                <w:webHidden/>
              </w:rPr>
              <w:fldChar w:fldCharType="end"/>
            </w:r>
          </w:hyperlink>
        </w:p>
        <w:p w14:paraId="2577B97C" w14:textId="77777777" w:rsidR="002E7DD3" w:rsidRPr="008E7786" w:rsidRDefault="002E7DD3" w:rsidP="001676DB">
          <w:r w:rsidRPr="008E7786">
            <w:rPr>
              <w:b/>
              <w:bCs/>
            </w:rPr>
            <w:fldChar w:fldCharType="end"/>
          </w:r>
        </w:p>
      </w:sdtContent>
    </w:sdt>
    <w:p w14:paraId="7D13908D" w14:textId="77777777" w:rsidR="001676DB" w:rsidRDefault="001676DB" w:rsidP="00970B46">
      <w:pPr>
        <w:pStyle w:val="Ttulo"/>
      </w:pPr>
      <w:bookmarkStart w:id="0" w:name="_Toc4682030"/>
    </w:p>
    <w:p w14:paraId="729D6E80" w14:textId="77777777" w:rsidR="001676DB" w:rsidRDefault="001676DB" w:rsidP="00970B46">
      <w:pPr>
        <w:pStyle w:val="Ttulo"/>
      </w:pPr>
    </w:p>
    <w:p w14:paraId="1CA51951" w14:textId="77777777" w:rsidR="00B43FA9" w:rsidRPr="008E7786" w:rsidRDefault="009F17BD" w:rsidP="00970B46">
      <w:pPr>
        <w:pStyle w:val="Ttulo"/>
      </w:pPr>
      <w:r w:rsidRPr="008E7786">
        <w:lastRenderedPageBreak/>
        <w:t>Lección 1</w:t>
      </w:r>
      <w:r w:rsidR="00890B00" w:rsidRPr="008E7786">
        <w:br/>
      </w:r>
      <w:r w:rsidR="001E1F5A" w:rsidRPr="008E7786">
        <w:t>¿Quién es el Espíritu Santo?</w:t>
      </w:r>
      <w:bookmarkEnd w:id="0"/>
    </w:p>
    <w:p w14:paraId="04C8F2CD" w14:textId="5BFF2C1F" w:rsidR="00493578" w:rsidRPr="008E7786" w:rsidRDefault="00493578" w:rsidP="003C1DCB">
      <w:r w:rsidRPr="008E7786">
        <w:t xml:space="preserve">El Espíritu Santo </w:t>
      </w:r>
      <w:r w:rsidR="008251CF">
        <w:t>e</w:t>
      </w:r>
      <w:r w:rsidRPr="008E7786">
        <w:t xml:space="preserve">s </w:t>
      </w:r>
      <w:r w:rsidR="008251CF">
        <w:t>u</w:t>
      </w:r>
      <w:r w:rsidRPr="008E7786">
        <w:t xml:space="preserve">na </w:t>
      </w:r>
      <w:r w:rsidR="008251CF">
        <w:t>p</w:t>
      </w:r>
      <w:r w:rsidRPr="008E7786">
        <w:t>ersona.</w:t>
      </w:r>
    </w:p>
    <w:p w14:paraId="2C1742B2" w14:textId="77777777" w:rsidR="00890B00" w:rsidRDefault="00493578" w:rsidP="009F17BD">
      <w:pPr>
        <w:pStyle w:val="numbering"/>
        <w:rPr>
          <w:lang w:val="es-MX"/>
        </w:rPr>
      </w:pPr>
      <w:r w:rsidRPr="008E7786">
        <w:rPr>
          <w:lang w:val="es-MX"/>
        </w:rPr>
        <w:t>Algunos creen que el Espíritu Santo es nada más una fuerza. Sin embargo según la Palabra de Dios</w:t>
      </w:r>
      <w:r w:rsidR="001F5D61">
        <w:rPr>
          <w:lang w:val="es-MX"/>
        </w:rPr>
        <w:t xml:space="preserve"> el Espíritu Santo</w:t>
      </w:r>
      <w:r w:rsidRPr="008E7786">
        <w:rPr>
          <w:lang w:val="es-MX"/>
        </w:rPr>
        <w:t xml:space="preserve"> es una persona. </w:t>
      </w:r>
      <w:r w:rsidR="00890B00" w:rsidRPr="008E7786">
        <w:rPr>
          <w:lang w:val="es-MX"/>
        </w:rPr>
        <w:t xml:space="preserve">Sabemos que una persona puede hablar, pensar, tiene sentimientos, y toma decisiones. </w:t>
      </w:r>
      <w:r w:rsidR="006978F5">
        <w:rPr>
          <w:lang w:val="es-MX"/>
        </w:rPr>
        <w:t xml:space="preserve">Ponga la letra que le corresponde al pasaje bíblico. </w:t>
      </w:r>
      <w:r w:rsidR="00582243">
        <w:rPr>
          <w:lang w:val="es-MX"/>
        </w:rPr>
        <w:br/>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12"/>
        <w:gridCol w:w="6768"/>
      </w:tblGrid>
      <w:tr w:rsidR="006978F5" w14:paraId="5B5E0940" w14:textId="77777777" w:rsidTr="00582243">
        <w:tc>
          <w:tcPr>
            <w:tcW w:w="3348" w:type="dxa"/>
          </w:tcPr>
          <w:p w14:paraId="13665E30" w14:textId="77777777" w:rsidR="006978F5" w:rsidRDefault="00582243" w:rsidP="00582243">
            <w:r>
              <w:t xml:space="preserve">1) </w:t>
            </w:r>
            <w:r w:rsidR="00FE69A1">
              <w:t>___</w:t>
            </w:r>
            <w:r w:rsidR="006978F5">
              <w:t>Hechos 15 27-28</w:t>
            </w:r>
            <w:r w:rsidR="00FE69A1">
              <w:t xml:space="preserve"> (1156)</w:t>
            </w:r>
          </w:p>
          <w:p w14:paraId="593821C4" w14:textId="77777777" w:rsidR="00582243" w:rsidRPr="00582243" w:rsidRDefault="00582243" w:rsidP="00582243">
            <w:pPr>
              <w:pStyle w:val="respuesta"/>
              <w:rPr>
                <w:lang w:eastAsia="es-ES"/>
              </w:rPr>
            </w:pPr>
          </w:p>
        </w:tc>
        <w:tc>
          <w:tcPr>
            <w:tcW w:w="6872" w:type="dxa"/>
          </w:tcPr>
          <w:p w14:paraId="59743D3C" w14:textId="77777777" w:rsidR="006978F5" w:rsidRDefault="00FE69A1" w:rsidP="00BA0FF9">
            <w:pPr>
              <w:pStyle w:val="A0"/>
            </w:pPr>
            <w:r>
              <w:t xml:space="preserve">El Espíritu puede ser </w:t>
            </w:r>
            <w:r w:rsidR="00BA0FF9">
              <w:t>entristecido</w:t>
            </w:r>
            <w:r>
              <w:t xml:space="preserve"> u ofendido, tiene </w:t>
            </w:r>
            <w:r w:rsidRPr="00582243">
              <w:rPr>
                <w:u w:val="single"/>
              </w:rPr>
              <w:t>emociones.</w:t>
            </w:r>
          </w:p>
        </w:tc>
      </w:tr>
      <w:tr w:rsidR="006978F5" w14:paraId="32752835" w14:textId="77777777" w:rsidTr="00582243">
        <w:tc>
          <w:tcPr>
            <w:tcW w:w="3348" w:type="dxa"/>
          </w:tcPr>
          <w:p w14:paraId="4195D004" w14:textId="77777777" w:rsidR="006978F5" w:rsidRDefault="00582243" w:rsidP="00582243">
            <w:pPr>
              <w:pStyle w:val="numbering"/>
              <w:numPr>
                <w:ilvl w:val="0"/>
                <w:numId w:val="0"/>
              </w:numPr>
              <w:ind w:left="360" w:hanging="360"/>
            </w:pPr>
            <w:r>
              <w:t>2)</w:t>
            </w:r>
            <w:r w:rsidR="001F5D61">
              <w:t xml:space="preserve"> ___ Hechos 13:1-2 (1152</w:t>
            </w:r>
            <w:r>
              <w:t xml:space="preserve"> </w:t>
            </w:r>
            <w:r w:rsidR="00FE69A1">
              <w:t xml:space="preserve"> </w:t>
            </w:r>
          </w:p>
          <w:p w14:paraId="2B59F548" w14:textId="77777777" w:rsidR="00582243" w:rsidRPr="00582243" w:rsidRDefault="00582243" w:rsidP="00582243">
            <w:pPr>
              <w:pStyle w:val="respuesta"/>
              <w:rPr>
                <w:lang w:eastAsia="es-ES"/>
              </w:rPr>
            </w:pPr>
          </w:p>
        </w:tc>
        <w:tc>
          <w:tcPr>
            <w:tcW w:w="6872" w:type="dxa"/>
          </w:tcPr>
          <w:p w14:paraId="35239E1A" w14:textId="77777777" w:rsidR="006978F5" w:rsidRDefault="00FE69A1" w:rsidP="001F5D61">
            <w:pPr>
              <w:pStyle w:val="A0"/>
            </w:pPr>
            <w:r>
              <w:t xml:space="preserve">El Espíritu Santo </w:t>
            </w:r>
            <w:r w:rsidRPr="00582243">
              <w:rPr>
                <w:u w:val="single"/>
              </w:rPr>
              <w:t>habló</w:t>
            </w:r>
            <w:r>
              <w:t xml:space="preserve"> a los líderes de la iglesia.</w:t>
            </w:r>
          </w:p>
        </w:tc>
      </w:tr>
      <w:tr w:rsidR="006978F5" w14:paraId="1C18EDC4" w14:textId="77777777" w:rsidTr="00582243">
        <w:tc>
          <w:tcPr>
            <w:tcW w:w="3348" w:type="dxa"/>
          </w:tcPr>
          <w:p w14:paraId="53944E26" w14:textId="77777777" w:rsidR="006978F5" w:rsidRDefault="00FE69A1" w:rsidP="00221B9C">
            <w:pPr>
              <w:pStyle w:val="numbering"/>
              <w:numPr>
                <w:ilvl w:val="0"/>
                <w:numId w:val="19"/>
              </w:numPr>
              <w:ind w:left="360"/>
            </w:pPr>
            <w:r>
              <w:t>___1 Corintios 12:11 (1200)</w:t>
            </w:r>
          </w:p>
          <w:p w14:paraId="7B86D9EC" w14:textId="77777777" w:rsidR="00582243" w:rsidRPr="00582243" w:rsidRDefault="00582243" w:rsidP="00582243">
            <w:pPr>
              <w:pStyle w:val="respuesta"/>
              <w:rPr>
                <w:lang w:eastAsia="es-ES"/>
              </w:rPr>
            </w:pPr>
          </w:p>
        </w:tc>
        <w:tc>
          <w:tcPr>
            <w:tcW w:w="6872" w:type="dxa"/>
          </w:tcPr>
          <w:p w14:paraId="7F6335EE" w14:textId="77777777" w:rsidR="006978F5" w:rsidRDefault="00FE69A1" w:rsidP="001F5D61">
            <w:pPr>
              <w:pStyle w:val="A0"/>
            </w:pPr>
            <w:r>
              <w:t>El Espíritu Santo puede razonar</w:t>
            </w:r>
            <w:r w:rsidR="00582243">
              <w:t xml:space="preserve"> o </w:t>
            </w:r>
            <w:r w:rsidR="00582243" w:rsidRPr="00582243">
              <w:rPr>
                <w:u w:val="single"/>
              </w:rPr>
              <w:t>pensar</w:t>
            </w:r>
            <w:r>
              <w:t xml:space="preserve"> “le pareció bien”.</w:t>
            </w:r>
          </w:p>
        </w:tc>
      </w:tr>
      <w:tr w:rsidR="006978F5" w14:paraId="5A83D57D" w14:textId="77777777" w:rsidTr="00582243">
        <w:tc>
          <w:tcPr>
            <w:tcW w:w="3348" w:type="dxa"/>
          </w:tcPr>
          <w:p w14:paraId="036626E3" w14:textId="77777777" w:rsidR="006978F5" w:rsidRDefault="001F5D61" w:rsidP="00221B9C">
            <w:pPr>
              <w:pStyle w:val="numbering"/>
              <w:numPr>
                <w:ilvl w:val="0"/>
                <w:numId w:val="19"/>
              </w:numPr>
              <w:ind w:left="360"/>
            </w:pPr>
            <w:r>
              <w:t>___Efesios 4.30 (1225)</w:t>
            </w:r>
          </w:p>
        </w:tc>
        <w:tc>
          <w:tcPr>
            <w:tcW w:w="6872" w:type="dxa"/>
          </w:tcPr>
          <w:p w14:paraId="00EE8C2A" w14:textId="77777777" w:rsidR="006978F5" w:rsidRDefault="00FE69A1" w:rsidP="001F5D61">
            <w:pPr>
              <w:pStyle w:val="A0"/>
            </w:pPr>
            <w:r>
              <w:t xml:space="preserve">El Espíritu da dones espirituales según Él determina – tiene </w:t>
            </w:r>
            <w:r w:rsidRPr="00582243">
              <w:rPr>
                <w:u w:val="single"/>
              </w:rPr>
              <w:t>voluntad</w:t>
            </w:r>
            <w:r>
              <w:t>.</w:t>
            </w:r>
          </w:p>
        </w:tc>
      </w:tr>
    </w:tbl>
    <w:p w14:paraId="0EA1F907" w14:textId="77777777" w:rsidR="00893961" w:rsidRPr="008E7786" w:rsidRDefault="00893961" w:rsidP="00893961">
      <w:pPr>
        <w:pStyle w:val="Ilust"/>
      </w:pPr>
      <w:r w:rsidRPr="008E7786">
        <w:t>Además el Espíritu Santo puede ser blasfemado como una persona Mateo 12:30-31. (1015) Jesús dijo que iba a enviar al otro Consolador. Juan 14:16 (1126) Jesús fue el primer Consolador y es una persona. Igualmente e</w:t>
      </w:r>
      <w:r w:rsidR="00582243">
        <w:t>l</w:t>
      </w:r>
      <w:r w:rsidRPr="008E7786">
        <w:t xml:space="preserve"> otro Consolador es una persona. El Espíritu Santo no se encarnó como Jesús y por eso no tiene cuerpo y no lo podemos ver. Sin embargo es plenamente una persona, tal como Jesucristo. Aunque no tiene un cuerpo propio él mora en nosotros como creyentes. 1 Corintios 6:19-20 (1195)</w:t>
      </w:r>
    </w:p>
    <w:p w14:paraId="76DB2D99" w14:textId="77777777" w:rsidR="00493578" w:rsidRPr="008E7786" w:rsidRDefault="00493578" w:rsidP="003C1DCB">
      <w:pPr>
        <w:rPr>
          <w:caps/>
        </w:rPr>
      </w:pPr>
      <w:r w:rsidRPr="008E7786">
        <w:t>El Espíritu Santo es Dios</w:t>
      </w:r>
    </w:p>
    <w:p w14:paraId="51713F4A" w14:textId="77777777" w:rsidR="009F17BD" w:rsidRPr="008E7786" w:rsidRDefault="009F17BD" w:rsidP="009F17BD">
      <w:pPr>
        <w:pStyle w:val="numbering"/>
        <w:rPr>
          <w:lang w:val="es-MX"/>
        </w:rPr>
      </w:pPr>
      <w:r w:rsidRPr="008E7786">
        <w:rPr>
          <w:lang w:val="es-MX"/>
        </w:rPr>
        <w:t>¿</w:t>
      </w:r>
      <w:r w:rsidR="00893961" w:rsidRPr="008E7786">
        <w:rPr>
          <w:lang w:val="es-MX"/>
        </w:rPr>
        <w:t xml:space="preserve">Cómo sabemos que el Espíritu Santo es una persona divina según estos pasajes? </w:t>
      </w:r>
    </w:p>
    <w:p w14:paraId="0095EBB4" w14:textId="77777777" w:rsidR="00582243" w:rsidRPr="008E7786" w:rsidRDefault="00582243" w:rsidP="00582243">
      <w:pPr>
        <w:pStyle w:val="check"/>
      </w:pPr>
      <w:r w:rsidRPr="008E7786">
        <w:t>¿Cuál fue la obra que hizo el Espíritu Santo en Génesis 1:2?</w:t>
      </w:r>
    </w:p>
    <w:p w14:paraId="1280087F" w14:textId="77777777" w:rsidR="00582243" w:rsidRPr="008E7786" w:rsidRDefault="00582243" w:rsidP="00582243">
      <w:pPr>
        <w:pStyle w:val="respuesta"/>
        <w:rPr>
          <w:lang w:val="es-MX" w:eastAsia="es-ES"/>
        </w:rPr>
      </w:pPr>
      <w:r w:rsidRPr="008E7786">
        <w:rPr>
          <w:lang w:val="es-MX" w:eastAsia="es-ES"/>
        </w:rPr>
        <w:t>El Espíritu de Dios iba y venía sobre la superficie de las aguas. Participó en la creación.</w:t>
      </w:r>
    </w:p>
    <w:p w14:paraId="54D2BB24" w14:textId="77777777" w:rsidR="00582243" w:rsidRPr="008E7786" w:rsidRDefault="00582243" w:rsidP="00582243">
      <w:pPr>
        <w:pStyle w:val="check"/>
      </w:pPr>
      <w:r w:rsidRPr="008E7786">
        <w:t>Salmo 139:7-1</w:t>
      </w:r>
      <w:r w:rsidR="001F5D61">
        <w:t>3</w:t>
      </w:r>
      <w:r w:rsidRPr="008E7786">
        <w:t xml:space="preserve">. </w:t>
      </w:r>
    </w:p>
    <w:p w14:paraId="3362329A" w14:textId="77777777" w:rsidR="00582243" w:rsidRPr="008E7786" w:rsidRDefault="00582243" w:rsidP="00582243">
      <w:pPr>
        <w:pStyle w:val="respuesta"/>
        <w:rPr>
          <w:lang w:val="es-MX" w:eastAsia="es-ES"/>
        </w:rPr>
      </w:pPr>
      <w:r w:rsidRPr="008E7786">
        <w:rPr>
          <w:lang w:val="es-MX" w:eastAsia="es-ES"/>
        </w:rPr>
        <w:t>El Espíritu es omnipresente – en todo lugar presente.</w:t>
      </w:r>
    </w:p>
    <w:p w14:paraId="593C09EC" w14:textId="77777777" w:rsidR="00893961" w:rsidRPr="008E7786" w:rsidRDefault="004F37DC" w:rsidP="00893961">
      <w:pPr>
        <w:pStyle w:val="check"/>
      </w:pPr>
      <w:r w:rsidRPr="008E7786">
        <w:t>¿Qué es el título dado al Espíritu Santo en Mateo 3:16?</w:t>
      </w:r>
    </w:p>
    <w:p w14:paraId="6F55839D" w14:textId="77777777" w:rsidR="004F37DC" w:rsidRPr="008E7786" w:rsidRDefault="004F37DC" w:rsidP="00C050F9">
      <w:pPr>
        <w:pStyle w:val="respuesta"/>
        <w:rPr>
          <w:lang w:val="es-MX" w:eastAsia="es-ES"/>
        </w:rPr>
      </w:pPr>
      <w:r w:rsidRPr="008E7786">
        <w:rPr>
          <w:lang w:val="es-MX" w:eastAsia="es-ES"/>
        </w:rPr>
        <w:t>El Espíritu de Dios.</w:t>
      </w:r>
    </w:p>
    <w:p w14:paraId="3EA718EB" w14:textId="77777777" w:rsidR="00893961" w:rsidRPr="008E7786" w:rsidRDefault="004F37DC" w:rsidP="004F37DC">
      <w:pPr>
        <w:pStyle w:val="check"/>
      </w:pPr>
      <w:r w:rsidRPr="008E7786">
        <w:t>¿Cuál es el título del Espíritu en Romanos 8:9?</w:t>
      </w:r>
    </w:p>
    <w:p w14:paraId="2B73C504" w14:textId="77777777" w:rsidR="004F37DC" w:rsidRPr="008E7786" w:rsidRDefault="004F37DC" w:rsidP="00C050F9">
      <w:pPr>
        <w:pStyle w:val="respuesta"/>
        <w:rPr>
          <w:lang w:val="es-MX" w:eastAsia="es-ES"/>
        </w:rPr>
      </w:pPr>
      <w:r w:rsidRPr="008E7786">
        <w:rPr>
          <w:lang w:val="es-MX" w:eastAsia="es-ES"/>
        </w:rPr>
        <w:t>El Espíritu de Cristo.</w:t>
      </w:r>
    </w:p>
    <w:p w14:paraId="1359F589" w14:textId="77777777" w:rsidR="00143614" w:rsidRPr="008E7786" w:rsidRDefault="00143614" w:rsidP="00143614">
      <w:pPr>
        <w:pStyle w:val="numbering"/>
        <w:rPr>
          <w:lang w:val="es-MX"/>
        </w:rPr>
      </w:pPr>
      <w:r w:rsidRPr="008E7786">
        <w:rPr>
          <w:lang w:val="es-MX"/>
        </w:rPr>
        <w:t>¿Por qué el Espíritu está al mismo nivel que el Padre y el Hijo según Mateo 28:19?</w:t>
      </w:r>
    </w:p>
    <w:p w14:paraId="7D2D3C64" w14:textId="77777777" w:rsidR="00143614" w:rsidRPr="008E7786" w:rsidRDefault="00143614" w:rsidP="00C050F9">
      <w:pPr>
        <w:pStyle w:val="respuesta"/>
        <w:rPr>
          <w:lang w:val="es-MX" w:eastAsia="es-ES"/>
        </w:rPr>
      </w:pPr>
      <w:r w:rsidRPr="008E7786">
        <w:rPr>
          <w:lang w:val="es-MX" w:eastAsia="es-ES"/>
        </w:rPr>
        <w:t>Porque el en bautismo está con el Padre y el Hijo.</w:t>
      </w:r>
    </w:p>
    <w:p w14:paraId="4B72CE4D" w14:textId="77777777" w:rsidR="00143614" w:rsidRPr="008E7786" w:rsidRDefault="0024598A" w:rsidP="00143614">
      <w:pPr>
        <w:pStyle w:val="numbering"/>
        <w:rPr>
          <w:lang w:val="es-MX"/>
        </w:rPr>
      </w:pPr>
      <w:r w:rsidRPr="008E7786">
        <w:rPr>
          <w:lang w:val="es-MX"/>
        </w:rPr>
        <w:t>¿Cómo sabemos que el Espíritu Santo es Dios según Hechos 5:3-4?</w:t>
      </w:r>
    </w:p>
    <w:p w14:paraId="0E613120" w14:textId="77777777" w:rsidR="0024598A" w:rsidRPr="008E7786" w:rsidRDefault="0024598A" w:rsidP="00C050F9">
      <w:pPr>
        <w:pStyle w:val="respuesta"/>
        <w:rPr>
          <w:lang w:val="es-MX" w:eastAsia="es-ES"/>
        </w:rPr>
      </w:pPr>
      <w:r w:rsidRPr="008E7786">
        <w:rPr>
          <w:lang w:val="es-MX" w:eastAsia="es-ES"/>
        </w:rPr>
        <w:t>Porque Pedro dijo que Ananías había mentido al Espíritu Santo en el versículo 3 y luego dice que él no había mentido a los hombres sino a Dios.</w:t>
      </w:r>
      <w:r w:rsidR="00582243">
        <w:rPr>
          <w:lang w:val="es-MX" w:eastAsia="es-ES"/>
        </w:rPr>
        <w:br/>
      </w:r>
    </w:p>
    <w:p w14:paraId="41A6413D" w14:textId="77777777" w:rsidR="00843FCD" w:rsidRPr="008E7786" w:rsidRDefault="00843FCD" w:rsidP="00843FCD">
      <w:r w:rsidRPr="008E7786">
        <w:t xml:space="preserve">Ya vimos que el Espíritu Santo es una persona divina. Ahora lo que queremos hacer es considerar que tiene que ver todo esto </w:t>
      </w:r>
      <w:r w:rsidR="00F2287E" w:rsidRPr="008E7786">
        <w:t>con</w:t>
      </w:r>
      <w:r w:rsidRPr="008E7786">
        <w:t xml:space="preserve"> nosotros.</w:t>
      </w:r>
    </w:p>
    <w:p w14:paraId="222185DF" w14:textId="77777777" w:rsidR="00843FCD" w:rsidRPr="008E7786" w:rsidRDefault="00843FCD" w:rsidP="00843FCD">
      <w:pPr>
        <w:pStyle w:val="numbering"/>
        <w:rPr>
          <w:lang w:val="es-MX"/>
        </w:rPr>
      </w:pPr>
      <w:r w:rsidRPr="008E7786">
        <w:rPr>
          <w:lang w:val="es-MX"/>
        </w:rPr>
        <w:t xml:space="preserve">¿Cómo </w:t>
      </w:r>
      <w:r w:rsidR="00F2287E" w:rsidRPr="008E7786">
        <w:rPr>
          <w:lang w:val="es-MX"/>
        </w:rPr>
        <w:t>llamó</w:t>
      </w:r>
      <w:r w:rsidRPr="008E7786">
        <w:rPr>
          <w:lang w:val="es-MX"/>
        </w:rPr>
        <w:t xml:space="preserve"> Jesús al Espíritu Santo en Juan </w:t>
      </w:r>
      <w:r w:rsidR="00F2287E" w:rsidRPr="008E7786">
        <w:rPr>
          <w:lang w:val="es-MX"/>
        </w:rPr>
        <w:t>14:16?</w:t>
      </w:r>
    </w:p>
    <w:p w14:paraId="7B198523" w14:textId="77777777" w:rsidR="00F2287E" w:rsidRPr="008E7786" w:rsidRDefault="00F2287E" w:rsidP="00C050F9">
      <w:pPr>
        <w:pStyle w:val="respuesta"/>
        <w:rPr>
          <w:lang w:val="es-MX" w:eastAsia="es-ES"/>
        </w:rPr>
      </w:pPr>
      <w:r w:rsidRPr="008E7786">
        <w:rPr>
          <w:lang w:val="es-MX" w:eastAsia="es-ES"/>
        </w:rPr>
        <w:t>El Consolador.</w:t>
      </w:r>
    </w:p>
    <w:p w14:paraId="1D159AB6" w14:textId="77777777" w:rsidR="00F2287E" w:rsidRPr="001F5D61" w:rsidRDefault="00F2287E" w:rsidP="00F2287E">
      <w:pPr>
        <w:pStyle w:val="Ilust"/>
      </w:pPr>
      <w:r w:rsidRPr="008E7786">
        <w:t>La palabra griega traducida "consolador" o "consejero" (como aparece en </w:t>
      </w:r>
      <w:hyperlink r:id="rId8" w:tgtFrame="_blank" w:history="1">
        <w:r w:rsidR="00493578" w:rsidRPr="008E7786">
          <w:t xml:space="preserve">Juan </w:t>
        </w:r>
        <w:r w:rsidRPr="008E7786">
          <w:t>14:16</w:t>
        </w:r>
      </w:hyperlink>
      <w:r w:rsidRPr="008E7786">
        <w:t>, </w:t>
      </w:r>
      <w:hyperlink r:id="rId9" w:tgtFrame="_blank" w:history="1">
        <w:r w:rsidRPr="008E7786">
          <w:t>26</w:t>
        </w:r>
      </w:hyperlink>
      <w:r w:rsidRPr="008E7786">
        <w:t>; </w:t>
      </w:r>
      <w:r w:rsidR="00493578" w:rsidRPr="008E7786">
        <w:t xml:space="preserve"> </w:t>
      </w:r>
      <w:hyperlink r:id="rId10" w:tgtFrame="_blank" w:history="1">
        <w:r w:rsidRPr="008E7786">
          <w:t>15:26</w:t>
        </w:r>
      </w:hyperlink>
      <w:r w:rsidRPr="008E7786">
        <w:t>; </w:t>
      </w:r>
      <w:hyperlink r:id="rId11" w:tgtFrame="_blank" w:history="1">
        <w:r w:rsidRPr="008E7786">
          <w:t>16:7</w:t>
        </w:r>
      </w:hyperlink>
      <w:r w:rsidRPr="008E7786">
        <w:t>) es </w:t>
      </w:r>
      <w:proofErr w:type="spellStart"/>
      <w:r w:rsidRPr="008E7786">
        <w:t>parakletos</w:t>
      </w:r>
      <w:proofErr w:type="spellEnd"/>
      <w:r w:rsidRPr="008E7786">
        <w:t xml:space="preserve">. Sin duda, esta palabra es pasiva y correctamente quiere decir "uno que ha sido llamado a estar al lado de otro"; la palabra lleva una segunda idea sobre el </w:t>
      </w:r>
      <w:r w:rsidRPr="001F5D61">
        <w:t>propósito del que ha sido llamado a cumplir esa función: ser consejero o apoyar al que lo necesita. Este consejero o paracleto, es Dios el Espíritu Santo, la Tercera Persona de la Trinidad, que ha sido "llamado a estar a nuestro lado". Él es un ser personal y habita en cada creyente.” (</w:t>
      </w:r>
      <w:r w:rsidR="001F5D61">
        <w:t>g</w:t>
      </w:r>
      <w:r w:rsidRPr="001F5D61">
        <w:t>otaquestion</w:t>
      </w:r>
      <w:r w:rsidR="001F5D61">
        <w:t>.org)</w:t>
      </w:r>
    </w:p>
    <w:p w14:paraId="60DCE97E" w14:textId="77777777" w:rsidR="00893961" w:rsidRPr="008E7786" w:rsidRDefault="00F2287E" w:rsidP="003B0AC4">
      <w:pPr>
        <w:pStyle w:val="numbering"/>
        <w:rPr>
          <w:lang w:val="es-MX"/>
        </w:rPr>
      </w:pPr>
      <w:r w:rsidRPr="008E7786">
        <w:rPr>
          <w:lang w:val="es-MX"/>
        </w:rPr>
        <w:t xml:space="preserve">Jesús había estado con sus discípulos por más </w:t>
      </w:r>
      <w:r w:rsidR="000763BD" w:rsidRPr="008E7786">
        <w:rPr>
          <w:lang w:val="es-MX"/>
        </w:rPr>
        <w:t>d</w:t>
      </w:r>
      <w:r w:rsidRPr="008E7786">
        <w:rPr>
          <w:lang w:val="es-MX"/>
        </w:rPr>
        <w:t xml:space="preserve">e tres años. Ahora les está preparando para su regreso a su Padre. Sabe que todavía necesitan quien les enseña y quién les guía. Por esto hace esta promesa de enviar al OTRO CONSOLADOR.  El Espíritu Santo iba a continuar la obra que Jesucristo había comenzado. Podríamos pensar, </w:t>
      </w:r>
      <w:r w:rsidR="003B0AC4" w:rsidRPr="008E7786">
        <w:rPr>
          <w:lang w:val="es-MX"/>
        </w:rPr>
        <w:t>«me hubiera gustado estar con Cristo como lo eran los apóstoles.» Sin embargo tenemos al otro Consolador. Según Juan 14:16, ¿por cuánto tiempo nos acompañará?</w:t>
      </w:r>
    </w:p>
    <w:p w14:paraId="15F67B84" w14:textId="77777777" w:rsidR="00691AE4" w:rsidRPr="008E7786" w:rsidRDefault="003B0AC4" w:rsidP="008E7C83">
      <w:pPr>
        <w:pStyle w:val="respuesta"/>
        <w:rPr>
          <w:lang w:val="es-MX"/>
        </w:rPr>
      </w:pPr>
      <w:r w:rsidRPr="008E7786">
        <w:rPr>
          <w:lang w:val="es-MX" w:eastAsia="es-ES"/>
        </w:rPr>
        <w:t>Para siempre.</w:t>
      </w:r>
    </w:p>
    <w:p w14:paraId="2BED2A48" w14:textId="77777777" w:rsidR="00F277D4" w:rsidRPr="008E7786" w:rsidRDefault="003B0AC4" w:rsidP="00F277D4">
      <w:pPr>
        <w:pStyle w:val="Ilust"/>
      </w:pPr>
      <w:r w:rsidRPr="008E7786">
        <w:t>El Espíritu Santo es una persona tal como lo es Jesucristo. Esta palabra Consolador (</w:t>
      </w:r>
      <w:proofErr w:type="spellStart"/>
      <w:r w:rsidRPr="008E7786">
        <w:t>parakleto</w:t>
      </w:r>
      <w:r w:rsidR="000763BD" w:rsidRPr="008E7786">
        <w:t>s</w:t>
      </w:r>
      <w:proofErr w:type="spellEnd"/>
      <w:r w:rsidRPr="008E7786">
        <w:t xml:space="preserve">) se refiere a alguien que está al lado de </w:t>
      </w:r>
      <w:r w:rsidR="00D105C5" w:rsidRPr="008E7786">
        <w:t>una</w:t>
      </w:r>
      <w:r w:rsidRPr="008E7786">
        <w:t xml:space="preserve"> persona para ayudarle y apoyarle. Cristo ha prometido estar con nosotros hasta el fin del mundo, Mateo 28:19-20. ¿Cómo lo hace? Por medio del Espíritu Santo</w:t>
      </w:r>
      <w:r w:rsidR="00F277D4" w:rsidRPr="008E7786">
        <w:t>,</w:t>
      </w:r>
      <w:r w:rsidRPr="008E7786">
        <w:t xml:space="preserve"> el otro Consolador.</w:t>
      </w:r>
      <w:r w:rsidR="00F277D4" w:rsidRPr="008E7786">
        <w:t xml:space="preserve"> Uno de los ministerios principales del Espíritu Santo es unirnos en una relación muy personal con nuestro Dios. Algún día seremos unidos con Cristo en las bodas del Cordero. </w:t>
      </w:r>
      <w:r w:rsidR="00582243">
        <w:t xml:space="preserve">(Apocalipsis 19:6-9) </w:t>
      </w:r>
      <w:r w:rsidR="00F277D4" w:rsidRPr="008E7786">
        <w:t xml:space="preserve">Dios usa la ilustración de matrimonio para enseñarnos que fuimos diseñados para tener una relación íntima con Él. Para tener una relación íntima con Dios es necesario conocerlo más y más. </w:t>
      </w:r>
      <w:r w:rsidR="00D105C5" w:rsidRPr="008E7786">
        <w:t>Más lo conocemos más lo amamos y más confiamos en Él.</w:t>
      </w:r>
    </w:p>
    <w:p w14:paraId="447BCFE4" w14:textId="77777777" w:rsidR="003B0AC4" w:rsidRPr="008E7786" w:rsidRDefault="001F5D61" w:rsidP="00F277D4">
      <w:pPr>
        <w:pStyle w:val="numbering"/>
        <w:rPr>
          <w:lang w:val="es-MX"/>
        </w:rPr>
      </w:pPr>
      <w:r>
        <w:rPr>
          <w:lang w:val="es-MX"/>
        </w:rPr>
        <w:t>Lea 1 Corintios 2:9-13</w:t>
      </w:r>
      <w:r w:rsidR="00F277D4" w:rsidRPr="008E7786">
        <w:rPr>
          <w:lang w:val="es-MX"/>
        </w:rPr>
        <w:t>. ¿Qué opina del versículo 9? ¿Cómo le hace sentir?</w:t>
      </w:r>
    </w:p>
    <w:p w14:paraId="5CE33F75" w14:textId="77777777" w:rsidR="00691AE4" w:rsidRPr="008E7786" w:rsidRDefault="00F277D4" w:rsidP="001F5D61">
      <w:pPr>
        <w:pStyle w:val="respuesta"/>
      </w:pPr>
      <w:r w:rsidRPr="008E7786">
        <w:rPr>
          <w:lang w:val="es-MX" w:eastAsia="es-ES"/>
        </w:rPr>
        <w:t>Que Dios me ama muchísimo y me ha preparado cosas maravillosas, m</w:t>
      </w:r>
      <w:r w:rsidR="00D105C5" w:rsidRPr="008E7786">
        <w:rPr>
          <w:lang w:val="es-MX" w:eastAsia="es-ES"/>
        </w:rPr>
        <w:t>ucho más que yo pueda entender sin la ayuda del Espíritu Santo.</w:t>
      </w:r>
      <w:r w:rsidR="00D9668A" w:rsidRPr="008E7786">
        <w:rPr>
          <w:lang w:val="es-MX" w:eastAsia="es-ES"/>
        </w:rPr>
        <w:t xml:space="preserve"> Me da esperanza y el deseo de conocerlo más.</w:t>
      </w:r>
    </w:p>
    <w:p w14:paraId="15065F59" w14:textId="77777777" w:rsidR="00D105C5" w:rsidRPr="008E7786" w:rsidRDefault="00D105C5" w:rsidP="00D105C5">
      <w:pPr>
        <w:pStyle w:val="numbering"/>
        <w:rPr>
          <w:lang w:val="es-MX"/>
        </w:rPr>
      </w:pPr>
      <w:r w:rsidRPr="008E7786">
        <w:rPr>
          <w:lang w:val="es-MX"/>
        </w:rPr>
        <w:t>¿Cómo es que Dios nos ha revelado las cosas que nos tiene preparadas según los versículos 10-13?</w:t>
      </w:r>
    </w:p>
    <w:p w14:paraId="308485C4" w14:textId="77777777" w:rsidR="00D105C5" w:rsidRPr="008E7786" w:rsidRDefault="00D105C5" w:rsidP="00C050F9">
      <w:pPr>
        <w:pStyle w:val="respuesta"/>
        <w:rPr>
          <w:lang w:val="es-MX" w:eastAsia="es-ES"/>
        </w:rPr>
      </w:pPr>
      <w:r w:rsidRPr="008E7786">
        <w:rPr>
          <w:lang w:val="es-MX" w:eastAsia="es-ES"/>
        </w:rPr>
        <w:t>Por medio de su Espíritu.</w:t>
      </w:r>
    </w:p>
    <w:p w14:paraId="670C7F07" w14:textId="77777777" w:rsidR="00691AE4" w:rsidRPr="008E7786" w:rsidRDefault="00691AE4" w:rsidP="00691AE4"/>
    <w:p w14:paraId="65720CAD" w14:textId="43A58607" w:rsidR="00D105C5" w:rsidRPr="008E7786" w:rsidRDefault="00D105C5" w:rsidP="00D105C5">
      <w:pPr>
        <w:pStyle w:val="numbering"/>
        <w:rPr>
          <w:lang w:val="es-MX"/>
        </w:rPr>
      </w:pPr>
      <w:r w:rsidRPr="008E7786">
        <w:rPr>
          <w:lang w:val="es-MX"/>
        </w:rPr>
        <w:t xml:space="preserve">¿Por qué El Espíritu es la única persona que nos puede hacer entender lo que por su gracia Dios nos ha concedido? </w:t>
      </w:r>
      <w:bookmarkStart w:id="1" w:name="_Hlk132031976"/>
      <w:r w:rsidR="00113C56">
        <w:rPr>
          <w:lang w:val="es-MX"/>
        </w:rPr>
        <w:t xml:space="preserve">1 Corintios 10:10-12. </w:t>
      </w:r>
    </w:p>
    <w:bookmarkEnd w:id="1"/>
    <w:p w14:paraId="635D4095" w14:textId="77777777" w:rsidR="00D105C5" w:rsidRPr="008E7786" w:rsidRDefault="00D105C5" w:rsidP="00C050F9">
      <w:pPr>
        <w:pStyle w:val="respuesta"/>
        <w:rPr>
          <w:lang w:val="es-MX" w:eastAsia="es-ES"/>
        </w:rPr>
      </w:pPr>
      <w:r w:rsidRPr="008E7786">
        <w:rPr>
          <w:lang w:val="es-MX" w:eastAsia="es-ES"/>
        </w:rPr>
        <w:t>Porque el Espíritu examina todo hasta las profundidades de Dios. (v. 10) Él conoce los pensamientos de Dios porque él es Dios.</w:t>
      </w:r>
    </w:p>
    <w:p w14:paraId="0B837803" w14:textId="77777777" w:rsidR="00691AE4" w:rsidRPr="008E7786" w:rsidRDefault="00691AE4" w:rsidP="00691AE4"/>
    <w:p w14:paraId="4D9FC36F" w14:textId="77777777" w:rsidR="00F35925" w:rsidRPr="008E7786" w:rsidRDefault="00F35925" w:rsidP="00F35925">
      <w:pPr>
        <w:pStyle w:val="numbering"/>
        <w:rPr>
          <w:lang w:val="es-MX"/>
        </w:rPr>
      </w:pPr>
      <w:r w:rsidRPr="008E7786">
        <w:rPr>
          <w:lang w:val="es-MX"/>
        </w:rPr>
        <w:t>¿Cómo obra el Espíritu Santo para que tengamos comunión con Dios?</w:t>
      </w:r>
    </w:p>
    <w:p w14:paraId="051969F2" w14:textId="77777777" w:rsidR="00F35925" w:rsidRPr="008E7786" w:rsidRDefault="00F35925" w:rsidP="00F35925">
      <w:pPr>
        <w:pStyle w:val="check"/>
      </w:pPr>
      <w:r w:rsidRPr="008E7786">
        <w:t>2 Corintios 13:14</w:t>
      </w:r>
    </w:p>
    <w:p w14:paraId="3B021C9D" w14:textId="77777777" w:rsidR="00F35925" w:rsidRPr="008E7786" w:rsidRDefault="000763BD" w:rsidP="00C050F9">
      <w:pPr>
        <w:pStyle w:val="respuesta"/>
        <w:rPr>
          <w:lang w:val="es-MX" w:eastAsia="es-ES"/>
        </w:rPr>
      </w:pPr>
      <w:r w:rsidRPr="008E7786">
        <w:rPr>
          <w:lang w:val="es-MX" w:eastAsia="es-ES"/>
        </w:rPr>
        <w:t>Tiene comunión con nosotros.</w:t>
      </w:r>
    </w:p>
    <w:p w14:paraId="5B10999C" w14:textId="77777777" w:rsidR="00B242A8" w:rsidRPr="008E7786" w:rsidRDefault="00B242A8" w:rsidP="00B242A8">
      <w:pPr>
        <w:pStyle w:val="numbering"/>
        <w:rPr>
          <w:lang w:val="es-MX"/>
        </w:rPr>
      </w:pPr>
      <w:r w:rsidRPr="008E7786">
        <w:rPr>
          <w:lang w:val="es-MX"/>
        </w:rPr>
        <w:t xml:space="preserve">Podemos tener una relación personal con el Espíritu Santo porque </w:t>
      </w:r>
      <w:r w:rsidR="00EA2AFB">
        <w:rPr>
          <w:lang w:val="es-MX"/>
        </w:rPr>
        <w:t>É</w:t>
      </w:r>
      <w:r w:rsidRPr="008E7786">
        <w:rPr>
          <w:lang w:val="es-MX"/>
        </w:rPr>
        <w:t>l es una persona, y una persona divina. ¿Qué hace el Espíritu Santo para que podamos disfrutar de esta relaci</w:t>
      </w:r>
      <w:r w:rsidR="00691AE4" w:rsidRPr="008E7786">
        <w:rPr>
          <w:lang w:val="es-MX"/>
        </w:rPr>
        <w:t>ón con Él?</w:t>
      </w:r>
      <w:r w:rsidRPr="008E7786">
        <w:rPr>
          <w:lang w:val="es-MX"/>
        </w:rPr>
        <w:t xml:space="preserve"> Juan 7:37-39</w:t>
      </w:r>
    </w:p>
    <w:p w14:paraId="26E1E910" w14:textId="77777777" w:rsidR="00B242A8" w:rsidRPr="008E7786" w:rsidRDefault="00B242A8" w:rsidP="00C050F9">
      <w:pPr>
        <w:pStyle w:val="respuesta"/>
        <w:rPr>
          <w:lang w:val="es-MX" w:eastAsia="es-ES"/>
        </w:rPr>
      </w:pPr>
      <w:r w:rsidRPr="008E7786">
        <w:rPr>
          <w:lang w:val="es-MX" w:eastAsia="es-ES"/>
        </w:rPr>
        <w:t>Él puede satisfacer nuestras necesidades y anhelos más profundos. Será como una fuente de agua en medio de la sequedad</w:t>
      </w:r>
      <w:r w:rsidR="00691AE4" w:rsidRPr="008E7786">
        <w:rPr>
          <w:lang w:val="es-MX" w:eastAsia="es-ES"/>
        </w:rPr>
        <w:t xml:space="preserve"> de nuestra alma.</w:t>
      </w:r>
    </w:p>
    <w:p w14:paraId="43B6DA29" w14:textId="77777777" w:rsidR="00B242A8" w:rsidRPr="008E7786" w:rsidRDefault="00B242A8" w:rsidP="00B242A8">
      <w:pPr>
        <w:pStyle w:val="numbering"/>
        <w:rPr>
          <w:lang w:val="es-MX"/>
        </w:rPr>
      </w:pPr>
      <w:r w:rsidRPr="008E7786">
        <w:rPr>
          <w:lang w:val="es-MX"/>
        </w:rPr>
        <w:t xml:space="preserve">Lea Romanos 8:14-16. ¿Cómo </w:t>
      </w:r>
      <w:r w:rsidR="00691AE4" w:rsidRPr="008E7786">
        <w:rPr>
          <w:lang w:val="es-MX"/>
        </w:rPr>
        <w:t xml:space="preserve">nos </w:t>
      </w:r>
      <w:r w:rsidRPr="008E7786">
        <w:rPr>
          <w:lang w:val="es-MX"/>
        </w:rPr>
        <w:t xml:space="preserve">ayuda el Espíritu Santo en nuestras necesidades? </w:t>
      </w:r>
    </w:p>
    <w:p w14:paraId="58DC3E72" w14:textId="77777777" w:rsidR="00E76700" w:rsidRPr="008E7786" w:rsidRDefault="00E76700" w:rsidP="00221B9C">
      <w:pPr>
        <w:pStyle w:val="A0"/>
        <w:numPr>
          <w:ilvl w:val="0"/>
          <w:numId w:val="22"/>
        </w:numPr>
        <w:ind w:left="720"/>
      </w:pPr>
    </w:p>
    <w:p w14:paraId="1454764E" w14:textId="77777777" w:rsidR="00893961" w:rsidRPr="008E7786" w:rsidRDefault="00E76700" w:rsidP="00C050F9">
      <w:pPr>
        <w:pStyle w:val="respuesta"/>
        <w:rPr>
          <w:lang w:val="es-MX"/>
        </w:rPr>
      </w:pPr>
      <w:r w:rsidRPr="008E7786">
        <w:rPr>
          <w:lang w:val="es-MX"/>
        </w:rPr>
        <w:t>Nos guía.</w:t>
      </w:r>
      <w:r w:rsidR="00EA2AFB">
        <w:rPr>
          <w:lang w:val="es-MX"/>
        </w:rPr>
        <w:t xml:space="preserve"> 14</w:t>
      </w:r>
    </w:p>
    <w:p w14:paraId="074B4E7A" w14:textId="77777777" w:rsidR="00E76700" w:rsidRPr="008E7786" w:rsidRDefault="00E76700" w:rsidP="00E76700">
      <w:pPr>
        <w:pStyle w:val="A0"/>
      </w:pPr>
    </w:p>
    <w:p w14:paraId="6F0E6460" w14:textId="77777777" w:rsidR="00893961" w:rsidRPr="008E7786" w:rsidRDefault="00E76700" w:rsidP="00C050F9">
      <w:pPr>
        <w:pStyle w:val="respuesta"/>
        <w:rPr>
          <w:lang w:val="es-MX"/>
        </w:rPr>
      </w:pPr>
      <w:r w:rsidRPr="008E7786">
        <w:rPr>
          <w:lang w:val="es-MX"/>
        </w:rPr>
        <w:t>Nos libra de la esclavitud al miedo.</w:t>
      </w:r>
      <w:r w:rsidR="00EA2AFB">
        <w:rPr>
          <w:lang w:val="es-MX"/>
        </w:rPr>
        <w:t xml:space="preserve"> 15a</w:t>
      </w:r>
    </w:p>
    <w:p w14:paraId="162DB0B6" w14:textId="77777777" w:rsidR="00E76700" w:rsidRPr="008E7786" w:rsidRDefault="00E76700" w:rsidP="00E76700">
      <w:pPr>
        <w:pStyle w:val="A0"/>
      </w:pPr>
      <w:r w:rsidRPr="008E7786">
        <w:t xml:space="preserve">  </w:t>
      </w:r>
    </w:p>
    <w:p w14:paraId="71E0F714" w14:textId="77777777" w:rsidR="00E76700" w:rsidRPr="008E7786" w:rsidRDefault="00E76700" w:rsidP="00C050F9">
      <w:pPr>
        <w:pStyle w:val="respuesta"/>
        <w:rPr>
          <w:lang w:val="es-MX"/>
        </w:rPr>
      </w:pPr>
      <w:r w:rsidRPr="008E7786">
        <w:rPr>
          <w:lang w:val="es-MX"/>
        </w:rPr>
        <w:t>Nos adopta como hijos que nos permite clamar Abba Padre.</w:t>
      </w:r>
      <w:r w:rsidR="00EA2AFB">
        <w:rPr>
          <w:lang w:val="es-MX"/>
        </w:rPr>
        <w:t xml:space="preserve"> 15b</w:t>
      </w:r>
    </w:p>
    <w:p w14:paraId="5E73A69C" w14:textId="77777777" w:rsidR="00E76700" w:rsidRPr="008E7786" w:rsidRDefault="00E76700" w:rsidP="00DD0366">
      <w:pPr>
        <w:pStyle w:val="A0"/>
      </w:pPr>
    </w:p>
    <w:p w14:paraId="15CBA1B1" w14:textId="35B0352C" w:rsidR="00EA2AFB" w:rsidRDefault="00EA2AFB" w:rsidP="00C050F9">
      <w:pPr>
        <w:pStyle w:val="respuesta"/>
        <w:rPr>
          <w:lang w:val="es-MX"/>
        </w:rPr>
      </w:pPr>
      <w:r>
        <w:rPr>
          <w:lang w:val="es-MX"/>
        </w:rPr>
        <w:t>Nos permite clamar “</w:t>
      </w:r>
      <w:r w:rsidR="00843866">
        <w:rPr>
          <w:lang w:val="es-MX"/>
        </w:rPr>
        <w:t>Abba</w:t>
      </w:r>
      <w:r>
        <w:rPr>
          <w:lang w:val="es-MX"/>
        </w:rPr>
        <w:t xml:space="preserve"> Padre” 15c</w:t>
      </w:r>
    </w:p>
    <w:p w14:paraId="4006AFCF" w14:textId="77777777" w:rsidR="00EA2AFB" w:rsidRDefault="00EA2AFB" w:rsidP="00EA2AFB">
      <w:pPr>
        <w:pStyle w:val="A0"/>
      </w:pPr>
      <w:r>
        <w:t xml:space="preserve">  </w:t>
      </w:r>
    </w:p>
    <w:p w14:paraId="5B936DFE" w14:textId="77777777" w:rsidR="00EA2AFB" w:rsidRPr="00EA2AFB" w:rsidRDefault="00BA0FF9" w:rsidP="00EA2AFB">
      <w:pPr>
        <w:pStyle w:val="respuesta"/>
      </w:pPr>
      <w:r>
        <w:t>Da testimonio</w:t>
      </w:r>
      <w:r w:rsidR="00EA2AFB">
        <w:t xml:space="preserve"> a nuestro espíritu de que somos hijos de Dios. 16</w:t>
      </w:r>
    </w:p>
    <w:p w14:paraId="41EF824A" w14:textId="77777777" w:rsidR="00E76700" w:rsidRPr="008E7786" w:rsidRDefault="00E76700" w:rsidP="00E76700">
      <w:pPr>
        <w:pStyle w:val="numbering"/>
        <w:rPr>
          <w:lang w:val="es-MX"/>
        </w:rPr>
      </w:pPr>
      <w:r w:rsidRPr="008E7786">
        <w:rPr>
          <w:lang w:val="es-MX"/>
        </w:rPr>
        <w:t>¿Cómo podemos estar seguro que el Espíritu Santo siempre estará con nosotros? 1 Corintios 3:16</w:t>
      </w:r>
    </w:p>
    <w:p w14:paraId="1C6622A2" w14:textId="77777777" w:rsidR="00E07F5B" w:rsidRPr="008E7786" w:rsidRDefault="00E76700" w:rsidP="00C050F9">
      <w:pPr>
        <w:pStyle w:val="respuesta"/>
        <w:rPr>
          <w:lang w:val="es-MX"/>
        </w:rPr>
      </w:pPr>
      <w:r w:rsidRPr="008E7786">
        <w:rPr>
          <w:lang w:val="es-MX"/>
        </w:rPr>
        <w:t>Porque soy templo de Dios y el Espíritu Santo habita en mí.</w:t>
      </w:r>
    </w:p>
    <w:p w14:paraId="154B5AD9" w14:textId="77777777" w:rsidR="00E07F5B" w:rsidRPr="008E7786" w:rsidRDefault="00E07F5B" w:rsidP="00E07F5B"/>
    <w:p w14:paraId="06E900F1" w14:textId="716DED8B" w:rsidR="00E07F5B" w:rsidRPr="008E7786" w:rsidRDefault="00E07F5B" w:rsidP="00113C56">
      <w:r w:rsidRPr="00684F0A">
        <w:rPr>
          <w:rFonts w:cs="Times New Roman"/>
          <w:color w:val="000000" w:themeColor="text1"/>
          <w:shd w:val="clear" w:color="auto" w:fill="FDFDFD"/>
        </w:rPr>
        <w:t xml:space="preserve">Él </w:t>
      </w:r>
      <w:r w:rsidR="00EA2AFB" w:rsidRPr="00684F0A">
        <w:rPr>
          <w:rFonts w:cs="Times New Roman"/>
          <w:color w:val="000000" w:themeColor="text1"/>
          <w:shd w:val="clear" w:color="auto" w:fill="FDFDFD"/>
        </w:rPr>
        <w:t xml:space="preserve">Espíritu Santo </w:t>
      </w:r>
      <w:r w:rsidRPr="00684F0A">
        <w:rPr>
          <w:rFonts w:cs="Times New Roman"/>
          <w:color w:val="000000" w:themeColor="text1"/>
          <w:shd w:val="clear" w:color="auto" w:fill="FDFDFD"/>
        </w:rPr>
        <w:t>nos ha sido dad</w:t>
      </w:r>
      <w:r w:rsidR="00EA2AFB" w:rsidRPr="00684F0A">
        <w:rPr>
          <w:rFonts w:cs="Times New Roman"/>
          <w:color w:val="000000" w:themeColor="text1"/>
          <w:shd w:val="clear" w:color="auto" w:fill="FDFDFD"/>
        </w:rPr>
        <w:t>o</w:t>
      </w:r>
      <w:r w:rsidRPr="00684F0A">
        <w:rPr>
          <w:rFonts w:cs="Times New Roman"/>
          <w:color w:val="000000" w:themeColor="text1"/>
          <w:shd w:val="clear" w:color="auto" w:fill="FDFDFD"/>
        </w:rPr>
        <w:t xml:space="preserve"> como nuestro Consolador. Jesús dijo antes de morir:</w:t>
      </w:r>
      <w:r w:rsidR="003C7891">
        <w:rPr>
          <w:rFonts w:cs="Times New Roman"/>
          <w:color w:val="000000" w:themeColor="text1"/>
          <w:shd w:val="clear" w:color="auto" w:fill="FDFDFD"/>
        </w:rPr>
        <w:t xml:space="preserve"> </w:t>
      </w:r>
      <w:r w:rsidR="00113C56" w:rsidRPr="00113C56">
        <w:t xml:space="preserve">Si ustedes me aman, obedecerán mis mandamientos. Y yo le pediré al Padre, y él les dará otro Consolador para que los acompañe siempre: el Espíritu de verdad, a quien el mundo no puede aceptar porque no lo ve ni lo </w:t>
      </w:r>
      <w:r w:rsidR="002A66F2">
        <w:t>c</w:t>
      </w:r>
      <w:r w:rsidR="00113C56" w:rsidRPr="00113C56">
        <w:t>onoce. Pero ustedes sí lo conocen, porque vive con ustedes y estará en ustedes.</w:t>
      </w:r>
      <w:r w:rsidRPr="008E7786">
        <w:t>”</w:t>
      </w:r>
      <w:r w:rsidRPr="008E7786">
        <w:rPr>
          <w:rFonts w:ascii="Trebuchet MS" w:hAnsi="Trebuchet MS"/>
          <w:b/>
          <w:color w:val="252525"/>
          <w:shd w:val="clear" w:color="auto" w:fill="FDFDFD"/>
        </w:rPr>
        <w:t xml:space="preserve"> </w:t>
      </w:r>
      <w:r w:rsidRPr="008E7786">
        <w:rPr>
          <w:rFonts w:ascii="Trebuchet MS" w:hAnsi="Trebuchet MS"/>
          <w:color w:val="252525"/>
          <w:shd w:val="clear" w:color="auto" w:fill="FDFDFD"/>
        </w:rPr>
        <w:t xml:space="preserve"> </w:t>
      </w:r>
      <w:r w:rsidRPr="008E7786">
        <w:t>(</w:t>
      </w:r>
      <w:hyperlink r:id="rId12" w:tgtFrame="_blank" w:history="1">
        <w:r w:rsidRPr="008E7786">
          <w:t>Juan 14:15-17</w:t>
        </w:r>
      </w:hyperlink>
      <w:r w:rsidRPr="008E7786">
        <w:t xml:space="preserve">) </w:t>
      </w:r>
    </w:p>
    <w:p w14:paraId="33D5C351" w14:textId="77777777" w:rsidR="00020DFB" w:rsidRPr="008E7786" w:rsidRDefault="00020DFB" w:rsidP="00E07F5B"/>
    <w:p w14:paraId="2AB2C2E2" w14:textId="65F9A436" w:rsidR="00E07F5B" w:rsidRPr="002A66F2" w:rsidRDefault="00E07F5B" w:rsidP="002A66F2">
      <w:r w:rsidRPr="008E7786">
        <w:t>Después de que Jesús murió, el Espíritu Santo se volvió accesible para todos los que son salvos por la fe en Jesucristo. Él es quien ahora vive en los corazones de los creyentes y jamás los dejará. Él nos aconseja, nos enseña las verdades</w:t>
      </w:r>
      <w:r w:rsidR="00EA2AFB">
        <w:t xml:space="preserve"> de Dios</w:t>
      </w:r>
      <w:r w:rsidRPr="008E7786">
        <w:t xml:space="preserve">, y cambia nuestros corazones. Sin la obra del divino Espíritu Santo, no tendríamos la habilidad para luchar contra el mal y las tentaciones. Pero puesto que lo tenemos en nosotros, comenzamos a producir el fruto que viene de permitir que el Espíritu nos controle: </w:t>
      </w:r>
      <w:r w:rsidR="002A66F2" w:rsidRPr="002A66F2">
        <w:t>“amor, alegría, paz, paciencia, amabilidad, bondad, fidelidad, humildad y dominio propio.</w:t>
      </w:r>
      <w:r w:rsidR="00307F47" w:rsidRPr="002A66F2">
        <w:t>;</w:t>
      </w:r>
      <w:r w:rsidR="002A66F2">
        <w:t xml:space="preserve"> </w:t>
      </w:r>
      <w:r w:rsidRPr="002A66F2">
        <w:t>(</w:t>
      </w:r>
      <w:hyperlink r:id="rId13" w:tgtFrame="_blank" w:history="1">
        <w:r w:rsidRPr="002A66F2">
          <w:t>Gálatas 5:22-23</w:t>
        </w:r>
      </w:hyperlink>
      <w:r w:rsidRPr="002A66F2">
        <w:t>).</w:t>
      </w:r>
    </w:p>
    <w:p w14:paraId="26EB2461" w14:textId="77777777" w:rsidR="00E07F5B" w:rsidRPr="008E7786" w:rsidRDefault="00E07F5B" w:rsidP="00E07F5B">
      <w:pPr>
        <w:rPr>
          <w:sz w:val="20"/>
          <w:szCs w:val="20"/>
        </w:rPr>
      </w:pPr>
      <w:r w:rsidRPr="008E7786">
        <w:rPr>
          <w:sz w:val="20"/>
          <w:szCs w:val="20"/>
        </w:rPr>
        <w:t>(</w:t>
      </w:r>
      <w:proofErr w:type="spellStart"/>
      <w:r w:rsidRPr="008E7786">
        <w:rPr>
          <w:sz w:val="20"/>
          <w:szCs w:val="20"/>
        </w:rPr>
        <w:t>Got</w:t>
      </w:r>
      <w:proofErr w:type="spellEnd"/>
      <w:r w:rsidRPr="008E7786">
        <w:rPr>
          <w:sz w:val="20"/>
          <w:szCs w:val="20"/>
        </w:rPr>
        <w:t xml:space="preserve"> a </w:t>
      </w:r>
      <w:proofErr w:type="spellStart"/>
      <w:r w:rsidRPr="008E7786">
        <w:rPr>
          <w:sz w:val="20"/>
          <w:szCs w:val="20"/>
        </w:rPr>
        <w:t>question</w:t>
      </w:r>
      <w:proofErr w:type="spellEnd"/>
      <w:r w:rsidRPr="008E7786">
        <w:rPr>
          <w:sz w:val="20"/>
          <w:szCs w:val="20"/>
        </w:rPr>
        <w:t>)</w:t>
      </w:r>
    </w:p>
    <w:p w14:paraId="25DF73A2" w14:textId="77777777" w:rsidR="00E07F5B" w:rsidRPr="008E7786" w:rsidRDefault="00E07F5B" w:rsidP="00E07F5B">
      <w:pPr>
        <w:rPr>
          <w:sz w:val="20"/>
          <w:szCs w:val="20"/>
        </w:rPr>
      </w:pPr>
    </w:p>
    <w:p w14:paraId="0863D1E4" w14:textId="77777777" w:rsidR="00B00BB2" w:rsidRPr="008E7786" w:rsidRDefault="00E07F5B" w:rsidP="00691AE4">
      <w:pPr>
        <w:pStyle w:val="numbering"/>
        <w:rPr>
          <w:lang w:val="es-MX"/>
        </w:rPr>
      </w:pPr>
      <w:r w:rsidRPr="008E7786">
        <w:rPr>
          <w:lang w:val="es-MX"/>
        </w:rPr>
        <w:t>¿Qué ha aprendido en este estudio que le ayuda en su relación con el Espíritu Santo?</w:t>
      </w:r>
    </w:p>
    <w:p w14:paraId="7877C89A" w14:textId="77777777" w:rsidR="00B00BB2" w:rsidRPr="008E7786" w:rsidRDefault="00B00BB2" w:rsidP="00B00BB2"/>
    <w:p w14:paraId="2657C5AA" w14:textId="77777777" w:rsidR="00B00BB2" w:rsidRPr="008E7786" w:rsidRDefault="00B00BB2" w:rsidP="00B00BB2"/>
    <w:p w14:paraId="1046DF35" w14:textId="77777777" w:rsidR="00B00BB2" w:rsidRPr="008E7786" w:rsidRDefault="00B00BB2" w:rsidP="00B00BB2"/>
    <w:p w14:paraId="09ED9C92" w14:textId="77777777" w:rsidR="00B00BB2" w:rsidRPr="008E7786" w:rsidRDefault="00B00BB2" w:rsidP="00B00BB2"/>
    <w:p w14:paraId="7B9C35DF" w14:textId="77777777" w:rsidR="00691AE4" w:rsidRPr="008E7786" w:rsidRDefault="00C768B5" w:rsidP="009F17BD">
      <w:r>
        <w:t xml:space="preserve">En la página 41 el </w:t>
      </w:r>
      <w:r w:rsidR="00B00BB2" w:rsidRPr="008E7786">
        <w:t>apéndice</w:t>
      </w:r>
      <w:r w:rsidR="00C6631B">
        <w:t xml:space="preserve"> uno</w:t>
      </w:r>
      <w:r w:rsidR="00B00BB2" w:rsidRPr="008E7786">
        <w:t xml:space="preserve"> tiene una lista de los nombres dados al Espíritu Santo.</w:t>
      </w:r>
      <w:r w:rsidR="00E76700" w:rsidRPr="008E7786">
        <w:br/>
      </w:r>
      <w:r w:rsidR="00E76700" w:rsidRPr="008E7786">
        <w:br/>
      </w:r>
      <w:r w:rsidR="00E76700" w:rsidRPr="008E7786">
        <w:br/>
      </w:r>
    </w:p>
    <w:p w14:paraId="32CBABFE" w14:textId="77777777" w:rsidR="008E7C83" w:rsidRPr="008E7786" w:rsidRDefault="008E7C83" w:rsidP="005312AF">
      <w:pPr>
        <w:pStyle w:val="Ttulo"/>
      </w:pPr>
    </w:p>
    <w:p w14:paraId="4A91EC0A" w14:textId="77777777" w:rsidR="008E7C83" w:rsidRPr="008E7786" w:rsidRDefault="008E7C83" w:rsidP="005312AF">
      <w:pPr>
        <w:pStyle w:val="Ttulo"/>
      </w:pPr>
    </w:p>
    <w:p w14:paraId="5B192162" w14:textId="77777777" w:rsidR="008E7C83" w:rsidRPr="008E7786" w:rsidRDefault="008E7C83" w:rsidP="005312AF">
      <w:pPr>
        <w:pStyle w:val="Ttulo"/>
      </w:pPr>
    </w:p>
    <w:p w14:paraId="6E22A010" w14:textId="77777777" w:rsidR="002005D2" w:rsidRDefault="002005D2" w:rsidP="005312AF">
      <w:pPr>
        <w:pStyle w:val="Ttulo"/>
      </w:pPr>
      <w:bookmarkStart w:id="2" w:name="_Toc4682031"/>
    </w:p>
    <w:p w14:paraId="4163827E" w14:textId="77777777" w:rsidR="00FB6604" w:rsidRPr="008E7786" w:rsidRDefault="00691AE4" w:rsidP="005312AF">
      <w:pPr>
        <w:pStyle w:val="Ttulo"/>
      </w:pPr>
      <w:r w:rsidRPr="008E7786">
        <w:t>Lección 2</w:t>
      </w:r>
      <w:r w:rsidRPr="008E7786">
        <w:br/>
      </w:r>
      <w:r w:rsidR="005312AF" w:rsidRPr="008E7786">
        <w:t xml:space="preserve">El Espíritu Santo </w:t>
      </w:r>
      <w:r w:rsidR="00EA2AFB">
        <w:t xml:space="preserve">nos </w:t>
      </w:r>
      <w:r w:rsidR="005312AF" w:rsidRPr="008E7786">
        <w:t>Revel</w:t>
      </w:r>
      <w:r w:rsidR="0068014A" w:rsidRPr="008E7786">
        <w:t>ó</w:t>
      </w:r>
      <w:r w:rsidR="005312AF" w:rsidRPr="008E7786">
        <w:t xml:space="preserve"> La Palabra De Dios</w:t>
      </w:r>
      <w:r w:rsidR="00EA2AFB">
        <w:t xml:space="preserve"> en la Biblia</w:t>
      </w:r>
      <w:bookmarkEnd w:id="2"/>
    </w:p>
    <w:p w14:paraId="2191FF35" w14:textId="77777777" w:rsidR="0024140D" w:rsidRPr="008E7786" w:rsidRDefault="00691AE4" w:rsidP="00691AE4">
      <w:r w:rsidRPr="008E7786">
        <w:t xml:space="preserve">Ya vimos en el primer estudio que el Espíritu Santo es una persona divina. Él es el otro Consolador que Jesús envió para estar con nosotros para siempre. En este estudio vamos a ver su obra en revelarnos la palabra de Dios y luego </w:t>
      </w:r>
      <w:r w:rsidR="00B16015" w:rsidRPr="008E7786">
        <w:t>como él nos capacita para</w:t>
      </w:r>
      <w:r w:rsidRPr="008E7786">
        <w:t xml:space="preserve"> entender</w:t>
      </w:r>
      <w:r w:rsidR="0024140D" w:rsidRPr="008E7786">
        <w:t>la</w:t>
      </w:r>
      <w:r w:rsidRPr="008E7786">
        <w:t xml:space="preserve"> y aplicarla.</w:t>
      </w:r>
    </w:p>
    <w:p w14:paraId="78F84926" w14:textId="77777777" w:rsidR="0024140D" w:rsidRPr="008E7786" w:rsidRDefault="0024140D" w:rsidP="00691AE4"/>
    <w:p w14:paraId="681B4025" w14:textId="77777777" w:rsidR="0004794A" w:rsidRPr="008E7786" w:rsidRDefault="00DD0366" w:rsidP="00DD0366">
      <w:pPr>
        <w:pStyle w:val="1"/>
      </w:pPr>
      <w:r w:rsidRPr="008E7786">
        <w:rPr>
          <w:u w:val="single"/>
        </w:rPr>
        <w:t>REVELACIÓN</w:t>
      </w:r>
      <w:r w:rsidR="00CC45E8" w:rsidRPr="008E7786">
        <w:t xml:space="preserve"> era el ministerio del Espíritu Santo quien inspiró a los autores de la Biblia a revelar las escrituras divinas a la humanidad. </w:t>
      </w:r>
      <w:r w:rsidR="0004794A" w:rsidRPr="008E7786">
        <w:t xml:space="preserve"> </w:t>
      </w:r>
    </w:p>
    <w:p w14:paraId="7878C9B1" w14:textId="77777777" w:rsidR="00CC45E8" w:rsidRPr="00B24E0E" w:rsidRDefault="009666ED" w:rsidP="00221B9C">
      <w:pPr>
        <w:pStyle w:val="numbering"/>
        <w:numPr>
          <w:ilvl w:val="0"/>
          <w:numId w:val="23"/>
        </w:numPr>
        <w:rPr>
          <w:lang w:val="es-MX"/>
        </w:rPr>
      </w:pPr>
      <w:r w:rsidRPr="00B24E0E">
        <w:rPr>
          <w:lang w:val="es-MX"/>
        </w:rPr>
        <w:t>¿Cómo sabemos que El Espíritu Santo inspiró la Biblia según los siguientes pasajes?</w:t>
      </w:r>
    </w:p>
    <w:p w14:paraId="4CDE8DFA" w14:textId="77777777" w:rsidR="00EA2AFB" w:rsidRPr="008E7786" w:rsidRDefault="00EA2AFB" w:rsidP="00221B9C">
      <w:pPr>
        <w:pStyle w:val="A0"/>
        <w:numPr>
          <w:ilvl w:val="0"/>
          <w:numId w:val="25"/>
        </w:numPr>
        <w:ind w:left="720"/>
      </w:pPr>
      <w:r w:rsidRPr="008E7786">
        <w:t>Juan 14:</w:t>
      </w:r>
      <w:r w:rsidR="001F5D61">
        <w:t>25-</w:t>
      </w:r>
      <w:r w:rsidRPr="008E7786">
        <w:t>26)</w:t>
      </w:r>
    </w:p>
    <w:p w14:paraId="10F98145" w14:textId="77777777" w:rsidR="00EA2AFB" w:rsidRPr="008E7786" w:rsidRDefault="00EA2AFB" w:rsidP="00EA2AFB">
      <w:pPr>
        <w:pStyle w:val="respuesta"/>
        <w:rPr>
          <w:lang w:val="es-MX"/>
        </w:rPr>
      </w:pPr>
      <w:r w:rsidRPr="008E7786">
        <w:rPr>
          <w:lang w:val="es-MX" w:eastAsia="es-ES"/>
        </w:rPr>
        <w:t>Jesús prometió a los apóstoles que el Espíritu Santo iba a enseñarles y hacerles recordar todo lo que él les había dicho. Por eso tenemos el N.T.</w:t>
      </w:r>
      <w:r w:rsidRPr="008E7786">
        <w:rPr>
          <w:lang w:val="es-MX"/>
        </w:rPr>
        <w:t xml:space="preserve"> </w:t>
      </w:r>
      <w:r w:rsidRPr="008E7786">
        <w:rPr>
          <w:lang w:val="es-MX"/>
        </w:rPr>
        <w:br/>
      </w:r>
    </w:p>
    <w:p w14:paraId="4EE0F88D" w14:textId="77777777" w:rsidR="009666ED" w:rsidRPr="008E7786" w:rsidRDefault="009666ED" w:rsidP="00B24E0E">
      <w:pPr>
        <w:pStyle w:val="A0"/>
      </w:pPr>
      <w:r w:rsidRPr="008E7786">
        <w:t xml:space="preserve">1 Corintios 2:9-10. </w:t>
      </w:r>
    </w:p>
    <w:p w14:paraId="27AC13D0" w14:textId="77777777" w:rsidR="009666ED" w:rsidRPr="008E7786" w:rsidRDefault="009666ED" w:rsidP="00C050F9">
      <w:pPr>
        <w:pStyle w:val="respuesta"/>
        <w:rPr>
          <w:lang w:val="es-MX" w:eastAsia="es-ES"/>
        </w:rPr>
      </w:pPr>
      <w:r w:rsidRPr="008E7786">
        <w:rPr>
          <w:lang w:val="es-MX" w:eastAsia="es-ES"/>
        </w:rPr>
        <w:t xml:space="preserve">Porque El Espíritu Santo </w:t>
      </w:r>
      <w:r w:rsidR="002005D2">
        <w:rPr>
          <w:lang w:val="es-MX" w:eastAsia="es-ES"/>
        </w:rPr>
        <w:t>escudri</w:t>
      </w:r>
      <w:r w:rsidR="00713B70">
        <w:rPr>
          <w:lang w:val="es-MX" w:eastAsia="es-ES"/>
        </w:rPr>
        <w:t>ña</w:t>
      </w:r>
      <w:r w:rsidRPr="008E7786">
        <w:rPr>
          <w:lang w:val="es-MX" w:eastAsia="es-ES"/>
        </w:rPr>
        <w:t xml:space="preserve"> hasta las profundidades de Dios. Así nos revela quien es Dios y que hace. </w:t>
      </w:r>
      <w:r w:rsidR="00F1396B" w:rsidRPr="008E7786">
        <w:rPr>
          <w:lang w:val="es-MX" w:eastAsia="es-ES"/>
        </w:rPr>
        <w:br/>
      </w:r>
    </w:p>
    <w:p w14:paraId="0F80DD32" w14:textId="77777777" w:rsidR="00EA2AFB" w:rsidRPr="008E7786" w:rsidRDefault="00EA2AFB" w:rsidP="00B24E0E">
      <w:pPr>
        <w:pStyle w:val="A0"/>
      </w:pPr>
      <w:r w:rsidRPr="008E7786">
        <w:t>Efesios 3:4-5)</w:t>
      </w:r>
    </w:p>
    <w:p w14:paraId="5DB27757" w14:textId="77777777" w:rsidR="00EA2AFB" w:rsidRPr="008E7786" w:rsidRDefault="00EA2AFB" w:rsidP="00EA2AFB">
      <w:pPr>
        <w:pStyle w:val="respuesta"/>
        <w:rPr>
          <w:lang w:val="es-MX" w:eastAsia="es-ES"/>
        </w:rPr>
      </w:pPr>
      <w:r w:rsidRPr="008E7786">
        <w:rPr>
          <w:lang w:val="es-MX" w:eastAsia="es-ES"/>
        </w:rPr>
        <w:t>Lo que era un misterio para otras generaciones ha sido revelado por el Espíritu a los santos apóstoles y profetas de Dios.</w:t>
      </w:r>
      <w:r w:rsidRPr="008E7786">
        <w:rPr>
          <w:lang w:val="es-MX" w:eastAsia="es-ES"/>
        </w:rPr>
        <w:br/>
      </w:r>
    </w:p>
    <w:p w14:paraId="22993CF1" w14:textId="77777777" w:rsidR="009666ED" w:rsidRPr="008E7786" w:rsidRDefault="001F5D61" w:rsidP="00B24E0E">
      <w:pPr>
        <w:pStyle w:val="A0"/>
      </w:pPr>
      <w:r>
        <w:t>2</w:t>
      </w:r>
      <w:r w:rsidR="009666ED" w:rsidRPr="008E7786">
        <w:t xml:space="preserve"> Pedro 1:20-21</w:t>
      </w:r>
    </w:p>
    <w:p w14:paraId="6BC3B873" w14:textId="1C636700" w:rsidR="009666ED" w:rsidRPr="008E7786" w:rsidRDefault="009666ED" w:rsidP="00C050F9">
      <w:pPr>
        <w:pStyle w:val="respuesta"/>
        <w:rPr>
          <w:lang w:val="es-MX" w:eastAsia="es-ES"/>
        </w:rPr>
      </w:pPr>
      <w:r w:rsidRPr="008E7786">
        <w:rPr>
          <w:lang w:val="es-MX" w:eastAsia="es-ES"/>
        </w:rPr>
        <w:t xml:space="preserve">La Escritura no es de interpretación </w:t>
      </w:r>
      <w:r w:rsidR="00843866">
        <w:rPr>
          <w:lang w:val="es-MX" w:eastAsia="es-ES"/>
        </w:rPr>
        <w:t>privada</w:t>
      </w:r>
      <w:r w:rsidR="00713B70">
        <w:rPr>
          <w:lang w:val="es-MX" w:eastAsia="es-ES"/>
        </w:rPr>
        <w:t>,</w:t>
      </w:r>
      <w:r w:rsidRPr="008E7786">
        <w:rPr>
          <w:lang w:val="es-MX" w:eastAsia="es-ES"/>
        </w:rPr>
        <w:t xml:space="preserve"> ni tuvo su origen en la voluntad humana. Más bien los profetas hablaron i</w:t>
      </w:r>
      <w:r w:rsidR="00846D8F">
        <w:rPr>
          <w:lang w:val="es-MX" w:eastAsia="es-ES"/>
        </w:rPr>
        <w:t>nspirad</w:t>
      </w:r>
      <w:r w:rsidRPr="008E7786">
        <w:rPr>
          <w:lang w:val="es-MX" w:eastAsia="es-ES"/>
        </w:rPr>
        <w:t>os por el Espíritu Santo.</w:t>
      </w:r>
      <w:r w:rsidR="00F1396B" w:rsidRPr="008E7786">
        <w:rPr>
          <w:lang w:val="es-MX" w:eastAsia="es-ES"/>
        </w:rPr>
        <w:br/>
      </w:r>
    </w:p>
    <w:p w14:paraId="4E87F7E2" w14:textId="77777777" w:rsidR="00EA2AFB" w:rsidRPr="008E7786" w:rsidRDefault="00EA2AFB" w:rsidP="00EA2AFB">
      <w:pPr>
        <w:jc w:val="center"/>
        <w:rPr>
          <w:rFonts w:ascii="Arial Black" w:eastAsia="Times New Roman" w:hAnsi="Arial Black" w:cs="Times New Roman"/>
          <w:b/>
          <w:smallCaps/>
          <w:color w:val="000000" w:themeColor="text1"/>
          <w:spacing w:val="5"/>
          <w:kern w:val="28"/>
          <w:szCs w:val="52"/>
        </w:rPr>
      </w:pPr>
      <w:r>
        <w:rPr>
          <w:rFonts w:ascii="Arial Black" w:eastAsia="Times New Roman" w:hAnsi="Arial Black" w:cs="Times New Roman"/>
          <w:b/>
          <w:smallCaps/>
          <w:color w:val="000000" w:themeColor="text1"/>
          <w:spacing w:val="5"/>
          <w:kern w:val="28"/>
          <w:szCs w:val="52"/>
        </w:rPr>
        <w:t xml:space="preserve">Él Espíritu </w:t>
      </w:r>
      <w:r w:rsidRPr="008E7786">
        <w:rPr>
          <w:rFonts w:ascii="Arial Black" w:eastAsia="Times New Roman" w:hAnsi="Arial Black" w:cs="Times New Roman"/>
          <w:b/>
          <w:smallCaps/>
          <w:color w:val="000000" w:themeColor="text1"/>
          <w:spacing w:val="5"/>
          <w:kern w:val="28"/>
          <w:szCs w:val="52"/>
        </w:rPr>
        <w:t>Ilumina Nuestra Mente para Poder Entender</w:t>
      </w:r>
      <w:r>
        <w:rPr>
          <w:rFonts w:ascii="Arial Black" w:eastAsia="Times New Roman" w:hAnsi="Arial Black" w:cs="Times New Roman"/>
          <w:b/>
          <w:smallCaps/>
          <w:color w:val="000000" w:themeColor="text1"/>
          <w:spacing w:val="5"/>
          <w:kern w:val="28"/>
          <w:szCs w:val="52"/>
        </w:rPr>
        <w:t xml:space="preserve"> </w:t>
      </w:r>
      <w:r w:rsidRPr="008E7786">
        <w:rPr>
          <w:rFonts w:ascii="Arial Black" w:eastAsia="Times New Roman" w:hAnsi="Arial Black" w:cs="Times New Roman"/>
          <w:b/>
          <w:smallCaps/>
          <w:color w:val="000000" w:themeColor="text1"/>
          <w:spacing w:val="5"/>
          <w:kern w:val="28"/>
          <w:szCs w:val="52"/>
        </w:rPr>
        <w:t>la</w:t>
      </w:r>
      <w:r>
        <w:rPr>
          <w:rFonts w:ascii="Arial Black" w:eastAsia="Times New Roman" w:hAnsi="Arial Black" w:cs="Times New Roman"/>
          <w:b/>
          <w:smallCaps/>
          <w:color w:val="000000" w:themeColor="text1"/>
          <w:spacing w:val="5"/>
          <w:kern w:val="28"/>
          <w:szCs w:val="52"/>
        </w:rPr>
        <w:t xml:space="preserve"> Palabra</w:t>
      </w:r>
      <w:r w:rsidRPr="008E7786">
        <w:rPr>
          <w:rFonts w:ascii="Arial Black" w:eastAsia="Times New Roman" w:hAnsi="Arial Black" w:cs="Times New Roman"/>
          <w:b/>
          <w:smallCaps/>
          <w:color w:val="000000" w:themeColor="text1"/>
          <w:spacing w:val="5"/>
          <w:kern w:val="28"/>
          <w:szCs w:val="52"/>
        </w:rPr>
        <w:t>.</w:t>
      </w:r>
    </w:p>
    <w:p w14:paraId="513D665A" w14:textId="77777777" w:rsidR="001A3E74" w:rsidRPr="008E7786" w:rsidRDefault="00DD0366" w:rsidP="00DD0366">
      <w:pPr>
        <w:pStyle w:val="1"/>
      </w:pPr>
      <w:r w:rsidRPr="008E7786">
        <w:rPr>
          <w:b/>
          <w:u w:val="single"/>
        </w:rPr>
        <w:t>ILUMINACIÓN</w:t>
      </w:r>
      <w:r w:rsidR="00F1396B" w:rsidRPr="008E7786">
        <w:t xml:space="preserve"> es el ministerio del Espíritu Santo </w:t>
      </w:r>
      <w:r w:rsidR="00B16015" w:rsidRPr="008E7786">
        <w:t xml:space="preserve">actualmente </w:t>
      </w:r>
      <w:r w:rsidR="00F1396B" w:rsidRPr="008E7786">
        <w:t xml:space="preserve">capacitando al creyente comprender </w:t>
      </w:r>
      <w:r w:rsidR="001A3E74">
        <w:t xml:space="preserve">y aplicar </w:t>
      </w:r>
      <w:r w:rsidR="00F1396B" w:rsidRPr="008E7786">
        <w:t>la</w:t>
      </w:r>
      <w:r w:rsidR="00D738CC" w:rsidRPr="008E7786">
        <w:t xml:space="preserve"> revelación en la</w:t>
      </w:r>
      <w:r w:rsidR="00F1396B" w:rsidRPr="008E7786">
        <w:t xml:space="preserve">s Escrituras. </w:t>
      </w:r>
    </w:p>
    <w:p w14:paraId="3B8C6EF3" w14:textId="77777777" w:rsidR="00F1396B" w:rsidRPr="008E7786" w:rsidRDefault="00F1396B" w:rsidP="00B24E0E">
      <w:pPr>
        <w:pStyle w:val="numbering"/>
      </w:pPr>
      <w:r w:rsidRPr="008E7786">
        <w:t>Lea 2 Timoteo 3:12-17 ¿Qué pasará según el versículo 13?</w:t>
      </w:r>
    </w:p>
    <w:p w14:paraId="15893B78" w14:textId="77777777" w:rsidR="00F1396B" w:rsidRPr="008E7786" w:rsidRDefault="00F1396B" w:rsidP="00C050F9">
      <w:pPr>
        <w:pStyle w:val="respuesta"/>
        <w:rPr>
          <w:lang w:val="es-MX" w:eastAsia="es-ES"/>
        </w:rPr>
      </w:pPr>
      <w:r w:rsidRPr="008E7786">
        <w:rPr>
          <w:lang w:val="es-MX" w:eastAsia="es-ES"/>
        </w:rPr>
        <w:t>Los engañadores irán de mal en peor, engañando y siendo engañados. Muchos de ellos creen que lo que enseñan es la verdad porque han sido engañados.</w:t>
      </w:r>
      <w:r w:rsidR="002831E8" w:rsidRPr="008E7786">
        <w:rPr>
          <w:lang w:val="es-MX" w:eastAsia="es-ES"/>
        </w:rPr>
        <w:br/>
      </w:r>
    </w:p>
    <w:p w14:paraId="4CBB203E" w14:textId="77777777" w:rsidR="00F1396B" w:rsidRPr="008E7786" w:rsidRDefault="00F1396B" w:rsidP="00F1396B">
      <w:pPr>
        <w:pStyle w:val="numbering"/>
        <w:rPr>
          <w:lang w:val="es-MX"/>
        </w:rPr>
      </w:pPr>
      <w:r w:rsidRPr="008E7786">
        <w:rPr>
          <w:lang w:val="es-MX"/>
        </w:rPr>
        <w:t>¿Qué debía hacer Timoteo para no ser engañado en el versículo 14?</w:t>
      </w:r>
    </w:p>
    <w:p w14:paraId="41D0C676" w14:textId="5A5BDDD9" w:rsidR="00F1396B" w:rsidRPr="008E7786" w:rsidRDefault="00843866" w:rsidP="00C050F9">
      <w:pPr>
        <w:pStyle w:val="respuesta"/>
        <w:rPr>
          <w:lang w:val="es-MX" w:eastAsia="es-ES"/>
        </w:rPr>
      </w:pPr>
      <w:r>
        <w:rPr>
          <w:lang w:val="es-MX" w:eastAsia="es-ES"/>
        </w:rPr>
        <w:t>Persistir</w:t>
      </w:r>
      <w:r w:rsidR="00F1396B" w:rsidRPr="008E7786">
        <w:rPr>
          <w:lang w:val="es-MX" w:eastAsia="es-ES"/>
        </w:rPr>
        <w:t xml:space="preserve"> firme en lo que él había aprendido y de lo cual estaba convencido.</w:t>
      </w:r>
      <w:r w:rsidR="00B24E0E">
        <w:rPr>
          <w:lang w:val="es-MX" w:eastAsia="es-ES"/>
        </w:rPr>
        <w:br/>
      </w:r>
    </w:p>
    <w:p w14:paraId="015A71D7" w14:textId="77777777" w:rsidR="00F1396B" w:rsidRPr="008E7786" w:rsidRDefault="00F1396B" w:rsidP="00F1396B">
      <w:pPr>
        <w:pStyle w:val="numbering"/>
        <w:rPr>
          <w:lang w:val="es-MX"/>
        </w:rPr>
      </w:pPr>
      <w:r w:rsidRPr="008E7786">
        <w:rPr>
          <w:lang w:val="es-MX"/>
        </w:rPr>
        <w:t>¿Qué es lo que había aprendido en el versículo 15?</w:t>
      </w:r>
    </w:p>
    <w:p w14:paraId="05CDF7D6" w14:textId="77777777" w:rsidR="00F1396B" w:rsidRPr="008E7786" w:rsidRDefault="00F1396B" w:rsidP="00C050F9">
      <w:pPr>
        <w:pStyle w:val="respuesta"/>
        <w:rPr>
          <w:lang w:val="es-MX" w:eastAsia="es-ES"/>
        </w:rPr>
      </w:pPr>
      <w:r w:rsidRPr="008E7786">
        <w:rPr>
          <w:lang w:val="es-MX" w:eastAsia="es-ES"/>
        </w:rPr>
        <w:t>Las Sagradas Escrituras desde su niñez. Su mamá y su abuela le habían enseñado. 2 Timoteo 1:5</w:t>
      </w:r>
    </w:p>
    <w:p w14:paraId="49A97F18" w14:textId="77777777" w:rsidR="00F1396B" w:rsidRPr="008E7786" w:rsidRDefault="00F1396B" w:rsidP="00F1396B">
      <w:pPr>
        <w:pStyle w:val="numbering"/>
        <w:rPr>
          <w:lang w:val="es-MX"/>
        </w:rPr>
      </w:pPr>
      <w:r w:rsidRPr="008E7786">
        <w:rPr>
          <w:lang w:val="es-MX"/>
        </w:rPr>
        <w:t>¿De dónde había recibido la sabiduría para la salvación?</w:t>
      </w:r>
    </w:p>
    <w:p w14:paraId="067DA375" w14:textId="77777777" w:rsidR="00F1396B" w:rsidRPr="008E7786" w:rsidRDefault="00F1396B" w:rsidP="00C050F9">
      <w:pPr>
        <w:pStyle w:val="respuesta"/>
        <w:rPr>
          <w:lang w:val="es-MX" w:eastAsia="es-ES"/>
        </w:rPr>
      </w:pPr>
      <w:r w:rsidRPr="008E7786">
        <w:rPr>
          <w:lang w:val="es-MX" w:eastAsia="es-ES"/>
        </w:rPr>
        <w:t>De las Sagradas Escrituras.</w:t>
      </w:r>
    </w:p>
    <w:p w14:paraId="1CF46AAA" w14:textId="77777777" w:rsidR="00F1396B" w:rsidRPr="008E7786" w:rsidRDefault="00F1396B" w:rsidP="00F1396B">
      <w:pPr>
        <w:pStyle w:val="numbering"/>
        <w:rPr>
          <w:lang w:val="es-MX"/>
        </w:rPr>
      </w:pPr>
      <w:r w:rsidRPr="008E7786">
        <w:rPr>
          <w:lang w:val="es-MX"/>
        </w:rPr>
        <w:t xml:space="preserve">¿Cómo recibimos la </w:t>
      </w:r>
      <w:r w:rsidR="00D738CC" w:rsidRPr="008E7786">
        <w:rPr>
          <w:lang w:val="es-MX"/>
        </w:rPr>
        <w:t>salvación según</w:t>
      </w:r>
      <w:r w:rsidRPr="008E7786">
        <w:rPr>
          <w:lang w:val="es-MX"/>
        </w:rPr>
        <w:t xml:space="preserve"> </w:t>
      </w:r>
      <w:r w:rsidR="00D738CC" w:rsidRPr="008E7786">
        <w:rPr>
          <w:lang w:val="es-MX"/>
        </w:rPr>
        <w:t>2 Timoteo 3:15</w:t>
      </w:r>
      <w:r w:rsidRPr="008E7786">
        <w:rPr>
          <w:lang w:val="es-MX"/>
        </w:rPr>
        <w:t>?</w:t>
      </w:r>
    </w:p>
    <w:p w14:paraId="67ACC735" w14:textId="77777777" w:rsidR="00F1396B" w:rsidRPr="008E7786" w:rsidRDefault="00F1396B" w:rsidP="00C050F9">
      <w:pPr>
        <w:pStyle w:val="respuesta"/>
        <w:rPr>
          <w:lang w:val="es-MX" w:eastAsia="es-ES"/>
        </w:rPr>
      </w:pPr>
      <w:r w:rsidRPr="008E7786">
        <w:rPr>
          <w:lang w:val="es-MX" w:eastAsia="es-ES"/>
        </w:rPr>
        <w:t>Mediante la fe en Cristo.</w:t>
      </w:r>
    </w:p>
    <w:p w14:paraId="6A633915" w14:textId="77777777" w:rsidR="00F1396B" w:rsidRPr="008E7786" w:rsidRDefault="00F1396B" w:rsidP="00F1396B">
      <w:pPr>
        <w:pStyle w:val="numbering"/>
        <w:rPr>
          <w:lang w:val="es-MX"/>
        </w:rPr>
      </w:pPr>
      <w:r w:rsidRPr="008E7786">
        <w:rPr>
          <w:lang w:val="es-MX"/>
        </w:rPr>
        <w:t xml:space="preserve">Siendo que toda la Escritura es inspirada por Dios, ¿para cuáles </w:t>
      </w:r>
      <w:r w:rsidR="001A3E74">
        <w:rPr>
          <w:lang w:val="es-MX"/>
        </w:rPr>
        <w:t>cuatro</w:t>
      </w:r>
      <w:r w:rsidRPr="008E7786">
        <w:rPr>
          <w:lang w:val="es-MX"/>
        </w:rPr>
        <w:t xml:space="preserve"> cosas es útil?  V. 16</w:t>
      </w:r>
    </w:p>
    <w:p w14:paraId="7B91CBFE" w14:textId="63508E2A" w:rsidR="00F1396B" w:rsidRDefault="00F1396B" w:rsidP="00C050F9">
      <w:pPr>
        <w:pStyle w:val="respuesta"/>
        <w:rPr>
          <w:lang w:val="es-MX" w:eastAsia="es-ES"/>
        </w:rPr>
      </w:pPr>
      <w:r w:rsidRPr="008E7786">
        <w:rPr>
          <w:lang w:val="es-MX" w:eastAsia="es-ES"/>
        </w:rPr>
        <w:t xml:space="preserve">Para enseñar, para </w:t>
      </w:r>
      <w:r w:rsidR="002A66F2">
        <w:rPr>
          <w:lang w:val="es-MX" w:eastAsia="es-ES"/>
        </w:rPr>
        <w:t>reprender,</w:t>
      </w:r>
      <w:r w:rsidRPr="008E7786">
        <w:rPr>
          <w:lang w:val="es-MX" w:eastAsia="es-ES"/>
        </w:rPr>
        <w:t xml:space="preserve"> para corregir y para instruir en la justicia</w:t>
      </w:r>
      <w:r w:rsidR="003D00C4">
        <w:rPr>
          <w:lang w:val="es-MX" w:eastAsia="es-ES"/>
        </w:rPr>
        <w:t>.</w:t>
      </w:r>
    </w:p>
    <w:p w14:paraId="234BC8A9" w14:textId="77777777" w:rsidR="0077779E" w:rsidRPr="0077779E" w:rsidRDefault="0077779E" w:rsidP="0077779E"/>
    <w:p w14:paraId="2D5DB8C3" w14:textId="77777777" w:rsidR="00F1396B" w:rsidRPr="008E7786" w:rsidRDefault="00F1396B" w:rsidP="00F1396B">
      <w:pPr>
        <w:pStyle w:val="numbering"/>
        <w:rPr>
          <w:lang w:val="es-MX"/>
        </w:rPr>
      </w:pPr>
      <w:r w:rsidRPr="008E7786">
        <w:rPr>
          <w:lang w:val="es-MX"/>
        </w:rPr>
        <w:t>¿Cuál es el resultado en la vida del creyente en el versículo 17?</w:t>
      </w:r>
    </w:p>
    <w:p w14:paraId="7F85E19C" w14:textId="77777777" w:rsidR="00F1396B" w:rsidRPr="008E7786" w:rsidRDefault="001E279A" w:rsidP="00C050F9">
      <w:pPr>
        <w:pStyle w:val="respuesta"/>
        <w:rPr>
          <w:lang w:val="es-MX" w:eastAsia="es-ES"/>
        </w:rPr>
      </w:pPr>
      <w:r w:rsidRPr="008E7786">
        <w:rPr>
          <w:lang w:val="es-MX" w:eastAsia="es-ES"/>
        </w:rPr>
        <w:t>Está enteramente capacitado para toda buena obra.</w:t>
      </w:r>
    </w:p>
    <w:p w14:paraId="4E2D1688" w14:textId="77777777" w:rsidR="001E279A" w:rsidRPr="008E7786" w:rsidRDefault="001E279A" w:rsidP="001E279A">
      <w:pPr>
        <w:pStyle w:val="Ilust"/>
      </w:pPr>
      <w:r w:rsidRPr="008E7786">
        <w:t>El Espíritu Santo dio la revelación de la Palabra de Dios sin embargo sin la ayuda del Espíritu no la vamos a entender.</w:t>
      </w:r>
    </w:p>
    <w:p w14:paraId="32C638CC" w14:textId="77777777" w:rsidR="00F1396B" w:rsidRPr="008E7786" w:rsidRDefault="00B16015" w:rsidP="001E279A">
      <w:pPr>
        <w:pStyle w:val="numbering"/>
        <w:rPr>
          <w:lang w:val="es-MX"/>
        </w:rPr>
      </w:pPr>
      <w:r w:rsidRPr="008E7786">
        <w:rPr>
          <w:noProof/>
          <w:lang w:val="es-MX" w:eastAsia="es-MX"/>
        </w:rPr>
        <mc:AlternateContent>
          <mc:Choice Requires="wps">
            <w:drawing>
              <wp:anchor distT="0" distB="0" distL="114300" distR="114300" simplePos="0" relativeHeight="251659264" behindDoc="0" locked="0" layoutInCell="1" allowOverlap="1" wp14:anchorId="6BCBC2C8" wp14:editId="02FC6C7E">
                <wp:simplePos x="0" y="0"/>
                <wp:positionH relativeFrom="column">
                  <wp:posOffset>3990975</wp:posOffset>
                </wp:positionH>
                <wp:positionV relativeFrom="paragraph">
                  <wp:posOffset>148590</wp:posOffset>
                </wp:positionV>
                <wp:extent cx="2447925" cy="1238250"/>
                <wp:effectExtent l="0" t="0" r="28575" b="19050"/>
                <wp:wrapSquare wrapText="bothSides"/>
                <wp:docPr id="1" name="1 Cuadro de texto"/>
                <wp:cNvGraphicFramePr/>
                <a:graphic xmlns:a="http://schemas.openxmlformats.org/drawingml/2006/main">
                  <a:graphicData uri="http://schemas.microsoft.com/office/word/2010/wordprocessingShape">
                    <wps:wsp>
                      <wps:cNvSpPr txBox="1"/>
                      <wps:spPr>
                        <a:xfrm>
                          <a:off x="0" y="0"/>
                          <a:ext cx="2447925" cy="12382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3384819" w14:textId="77777777" w:rsidR="002005D2" w:rsidRDefault="002005D2">
                            <w:r>
                              <w:t xml:space="preserve">La </w:t>
                            </w:r>
                            <w:r w:rsidRPr="00B16015">
                              <w:rPr>
                                <w:b/>
                                <w:u w:val="single"/>
                              </w:rPr>
                              <w:t>revelación</w:t>
                            </w:r>
                            <w:r>
                              <w:t xml:space="preserve"> es el Espíritu Santo revelando Las Sagradas Escrituras.</w:t>
                            </w:r>
                          </w:p>
                          <w:p w14:paraId="0132C472" w14:textId="77777777" w:rsidR="002005D2" w:rsidRDefault="002005D2"/>
                          <w:p w14:paraId="13A70955" w14:textId="77777777" w:rsidR="002005D2" w:rsidRDefault="002005D2">
                            <w:r>
                              <w:t xml:space="preserve">La </w:t>
                            </w:r>
                            <w:r w:rsidRPr="00B16015">
                              <w:rPr>
                                <w:b/>
                                <w:u w:val="single"/>
                              </w:rPr>
                              <w:t>iluminación</w:t>
                            </w:r>
                            <w:r>
                              <w:t xml:space="preserve"> es el Espíritu Santo capacitando al creyente para entender  Las Sagradas Escrituras.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BCBC2C8" id="_x0000_t202" coordsize="21600,21600" o:spt="202" path="m,l,21600r21600,l21600,xe">
                <v:stroke joinstyle="miter"/>
                <v:path gradientshapeok="t" o:connecttype="rect"/>
              </v:shapetype>
              <v:shape id="1 Cuadro de texto" o:spid="_x0000_s1026" type="#_x0000_t202" style="position:absolute;left:0;text-align:left;margin-left:314.25pt;margin-top:11.7pt;width:192.75pt;height:9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" fillcolor="white [3201]" strokeweight=".5pt">
                <v:textbox>
                  <w:txbxContent>
                    <w:p w14:paraId="63384819" w14:textId="77777777" w:rsidR="002005D2" w:rsidRDefault="002005D2">
                      <w:r>
                        <w:t xml:space="preserve">La </w:t>
                      </w:r>
                      <w:r w:rsidRPr="00B16015">
                        <w:rPr>
                          <w:b/>
                          <w:u w:val="single"/>
                        </w:rPr>
                        <w:t>revelación</w:t>
                      </w:r>
                      <w:r>
                        <w:t xml:space="preserve"> es el Espíritu Santo revelando Las Sagradas Escrituras.</w:t>
                      </w:r>
                    </w:p>
                    <w:p w14:paraId="0132C472" w14:textId="77777777" w:rsidR="002005D2" w:rsidRDefault="002005D2"/>
                    <w:p w14:paraId="13A70955" w14:textId="77777777" w:rsidR="002005D2" w:rsidRDefault="002005D2">
                      <w:r>
                        <w:t xml:space="preserve">La </w:t>
                      </w:r>
                      <w:r w:rsidRPr="00B16015">
                        <w:rPr>
                          <w:b/>
                          <w:u w:val="single"/>
                        </w:rPr>
                        <w:t>iluminación</w:t>
                      </w:r>
                      <w:r>
                        <w:t xml:space="preserve"> es el Espíritu Santo capacitando al creyente para entender  Las Sagradas Escrituras.</w:t>
                      </w:r>
                    </w:p>
                  </w:txbxContent>
                </v:textbox>
                <w10:wrap type="square"/>
              </v:shape>
            </w:pict>
          </mc:Fallback>
        </mc:AlternateContent>
      </w:r>
      <w:r w:rsidR="001E279A" w:rsidRPr="008E7786">
        <w:rPr>
          <w:lang w:val="es-MX"/>
        </w:rPr>
        <w:t>¿Cómo nos ha capacitado Dios para entender su Palabra en 1 Corintios 2:12?</w:t>
      </w:r>
    </w:p>
    <w:p w14:paraId="797DB855" w14:textId="77777777" w:rsidR="001E279A" w:rsidRPr="008E7786" w:rsidRDefault="001E279A" w:rsidP="00C050F9">
      <w:pPr>
        <w:pStyle w:val="respuesta"/>
        <w:rPr>
          <w:lang w:val="es-MX" w:eastAsia="es-ES"/>
        </w:rPr>
      </w:pPr>
      <w:r w:rsidRPr="008E7786">
        <w:rPr>
          <w:lang w:val="es-MX" w:eastAsia="es-ES"/>
        </w:rPr>
        <w:t xml:space="preserve">Hemos recibido el Espíritu que procede de Dios para que </w:t>
      </w:r>
      <w:r w:rsidR="005C1836">
        <w:rPr>
          <w:lang w:val="es-MX" w:eastAsia="es-ES"/>
        </w:rPr>
        <w:t xml:space="preserve">sepamos </w:t>
      </w:r>
      <w:r w:rsidRPr="008E7786">
        <w:rPr>
          <w:lang w:val="es-MX" w:eastAsia="es-ES"/>
        </w:rPr>
        <w:t>lo que por su gracia él nos ha concedido.</w:t>
      </w:r>
      <w:r w:rsidR="0077779E">
        <w:rPr>
          <w:lang w:val="es-MX" w:eastAsia="es-ES"/>
        </w:rPr>
        <w:br/>
      </w:r>
    </w:p>
    <w:p w14:paraId="671586FE" w14:textId="77777777" w:rsidR="00C768B5" w:rsidRDefault="00C768B5" w:rsidP="00C050F9">
      <w:pPr>
        <w:pStyle w:val="numbering"/>
        <w:rPr>
          <w:lang w:val="es-MX"/>
        </w:rPr>
      </w:pPr>
      <w:r w:rsidRPr="00C768B5">
        <w:rPr>
          <w:lang w:val="es-MX"/>
        </w:rPr>
        <w:t xml:space="preserve">Lea 1 Juan 2:18-19. </w:t>
      </w:r>
      <w:r w:rsidR="001E279A" w:rsidRPr="00C768B5">
        <w:rPr>
          <w:lang w:val="es-MX"/>
        </w:rPr>
        <w:t xml:space="preserve">Juan explica a los creyentes que algunas de las personas que estaban con ellos habían salido para seguir una doctrina falsa. ¿Por qué </w:t>
      </w:r>
      <w:r w:rsidRPr="00C768B5">
        <w:rPr>
          <w:lang w:val="es-MX"/>
        </w:rPr>
        <w:t xml:space="preserve">se </w:t>
      </w:r>
      <w:r w:rsidR="001E279A" w:rsidRPr="00C768B5">
        <w:rPr>
          <w:lang w:val="es-MX"/>
        </w:rPr>
        <w:t>salieron</w:t>
      </w:r>
      <w:r w:rsidR="00F97348">
        <w:rPr>
          <w:lang w:val="es-MX"/>
        </w:rPr>
        <w:t xml:space="preserve">, qué comprobó su salida de la iglesia </w:t>
      </w:r>
      <w:r w:rsidRPr="00C768B5">
        <w:rPr>
          <w:lang w:val="es-MX"/>
        </w:rPr>
        <w:t xml:space="preserve">según el versículo 19? </w:t>
      </w:r>
    </w:p>
    <w:p w14:paraId="3FE8B0B0" w14:textId="77777777" w:rsidR="001E279A" w:rsidRPr="00C768B5" w:rsidRDefault="001E279A" w:rsidP="00F97348">
      <w:pPr>
        <w:pStyle w:val="respuesta"/>
      </w:pPr>
      <w:r w:rsidRPr="00C768B5">
        <w:t>Habían salid</w:t>
      </w:r>
      <w:r w:rsidR="00B16015" w:rsidRPr="00C768B5">
        <w:t>o</w:t>
      </w:r>
      <w:r w:rsidRPr="00C768B5">
        <w:t xml:space="preserve"> de ellos pero en realidad no eran de ellos. No eran verdaderos creyentes.</w:t>
      </w:r>
      <w:r w:rsidR="002831E8" w:rsidRPr="00C768B5">
        <w:br/>
      </w:r>
    </w:p>
    <w:p w14:paraId="5CCF37C9" w14:textId="77777777" w:rsidR="001E279A" w:rsidRPr="008E7786" w:rsidRDefault="001E279A" w:rsidP="001E279A">
      <w:pPr>
        <w:pStyle w:val="numbering"/>
        <w:rPr>
          <w:lang w:val="es-MX"/>
        </w:rPr>
      </w:pPr>
      <w:r w:rsidRPr="008E7786">
        <w:rPr>
          <w:lang w:val="es-MX"/>
        </w:rPr>
        <w:t>Luego Juan les explica que ellos (los lectores) no habían salido porque conocieron la verdad. ¿Qué habían recibido los verdaderos creyentes para poder creer la verdad? 1 Juan 2:20</w:t>
      </w:r>
      <w:r w:rsidR="00B16015" w:rsidRPr="008E7786">
        <w:rPr>
          <w:lang w:val="es-MX"/>
        </w:rPr>
        <w:t>-21</w:t>
      </w:r>
    </w:p>
    <w:p w14:paraId="149C10C9" w14:textId="77777777" w:rsidR="001E279A" w:rsidRPr="008E7786" w:rsidRDefault="001E279A" w:rsidP="00C050F9">
      <w:pPr>
        <w:pStyle w:val="respuesta"/>
        <w:rPr>
          <w:lang w:val="es-MX" w:eastAsia="es-ES"/>
        </w:rPr>
      </w:pPr>
      <w:r w:rsidRPr="008E7786">
        <w:rPr>
          <w:lang w:val="es-MX" w:eastAsia="es-ES"/>
        </w:rPr>
        <w:t>La unción del Santo.</w:t>
      </w:r>
      <w:r w:rsidR="001A3E74">
        <w:rPr>
          <w:lang w:val="es-MX" w:eastAsia="es-ES"/>
        </w:rPr>
        <w:br/>
      </w:r>
    </w:p>
    <w:p w14:paraId="423C9EAD" w14:textId="77777777" w:rsidR="00B16015" w:rsidRPr="008E7786" w:rsidRDefault="00B16015" w:rsidP="00B16015">
      <w:pPr>
        <w:pStyle w:val="Ilust"/>
      </w:pPr>
      <w:r w:rsidRPr="008E7786">
        <w:t xml:space="preserve">La unción del Santo es la obra del Espíritu Santo en la vida del creyente al iluminar su entendimiento y capacitándole a entender la verdad y </w:t>
      </w:r>
      <w:r w:rsidR="001A3E74">
        <w:t>no caer en el</w:t>
      </w:r>
      <w:r w:rsidRPr="008E7786">
        <w:t xml:space="preserve"> engaño.</w:t>
      </w:r>
    </w:p>
    <w:p w14:paraId="2AA01A68" w14:textId="77777777" w:rsidR="00B16015" w:rsidRPr="008E7786" w:rsidRDefault="00B16015" w:rsidP="00B16015">
      <w:pPr>
        <w:pStyle w:val="numbering"/>
        <w:rPr>
          <w:lang w:val="es-MX"/>
        </w:rPr>
      </w:pPr>
      <w:r w:rsidRPr="008E7786">
        <w:rPr>
          <w:lang w:val="es-MX"/>
        </w:rPr>
        <w:t>¿Por qué cada creyente puede entender la Palabra de Dios según 1 Juan 2:27?</w:t>
      </w:r>
    </w:p>
    <w:p w14:paraId="5B21CD2A" w14:textId="77777777" w:rsidR="00B16015" w:rsidRDefault="00B16015" w:rsidP="00C050F9">
      <w:pPr>
        <w:pStyle w:val="respuesta"/>
        <w:rPr>
          <w:lang w:val="es-MX" w:eastAsia="es-ES"/>
        </w:rPr>
      </w:pPr>
      <w:r w:rsidRPr="008E7786">
        <w:rPr>
          <w:lang w:val="es-MX" w:eastAsia="es-ES"/>
        </w:rPr>
        <w:t>Porque cada uno tiene la unción del Espíritu para poder entender sin necesidad de ser enseñado por otros.</w:t>
      </w:r>
    </w:p>
    <w:p w14:paraId="3AC8A5BD" w14:textId="77777777" w:rsidR="0077779E" w:rsidRPr="0077779E" w:rsidRDefault="0077779E" w:rsidP="0077779E"/>
    <w:p w14:paraId="3E8B2990" w14:textId="77777777" w:rsidR="00B16015" w:rsidRPr="008E7786" w:rsidRDefault="00B16015" w:rsidP="00B16015">
      <w:pPr>
        <w:pStyle w:val="Ilust"/>
      </w:pPr>
      <w:r w:rsidRPr="008E7786">
        <w:t>La Biblia nos enseña que el Espíritu Santo ha dado el don de la enseñanza a algunos creyentes. Entonces Juan no está diciendo que no podemos ser edificados por</w:t>
      </w:r>
      <w:r w:rsidR="00511CD2" w:rsidRPr="008E7786">
        <w:t xml:space="preserve"> la enseñanza de otros creyentes. De hecho esta carta que él escribe es una enseñanza. Lo que está diciendo Juan</w:t>
      </w:r>
      <w:r w:rsidR="00D738CC" w:rsidRPr="008E7786">
        <w:t xml:space="preserve"> es</w:t>
      </w:r>
      <w:r w:rsidR="00511CD2" w:rsidRPr="008E7786">
        <w:t xml:space="preserve"> que no tenemos que depender solamente de maestros de la Biblia para entenderla. Cada uno tiene la capacidad de leer y entender la Palabra de Dios. La Iglesia Católica enseña que solamente el magisterio de la iglesia puede dar la enseñanza correcta de la doctrina. Esto no es cierto, cada creyente tiene la capacidad de leer y entender la Palabra de Dios. Los maestros </w:t>
      </w:r>
      <w:r w:rsidR="00D738CC" w:rsidRPr="008E7786">
        <w:t xml:space="preserve">nos </w:t>
      </w:r>
      <w:r w:rsidR="00511CD2" w:rsidRPr="008E7786">
        <w:t>ayudan pero no dependemos de ellos.</w:t>
      </w:r>
    </w:p>
    <w:p w14:paraId="7BC65459" w14:textId="77777777" w:rsidR="001F5D61" w:rsidRDefault="001F5D61">
      <w:r>
        <w:br w:type="page"/>
      </w:r>
    </w:p>
    <w:p w14:paraId="029ECEC6" w14:textId="0F1C185C" w:rsidR="00511CD2" w:rsidRPr="008E7786" w:rsidRDefault="00511CD2" w:rsidP="00511CD2">
      <w:pPr>
        <w:pStyle w:val="numbering"/>
        <w:rPr>
          <w:lang w:val="es-MX"/>
        </w:rPr>
      </w:pPr>
      <w:r w:rsidRPr="008E7786">
        <w:rPr>
          <w:lang w:val="es-MX"/>
        </w:rPr>
        <w:t>¿Qué debemos hacer cuando alguien nos da una enseñanza de la Biblia según Hechos 17:10-12?</w:t>
      </w:r>
      <w:r w:rsidR="001F5D61">
        <w:rPr>
          <w:lang w:val="es-MX"/>
        </w:rPr>
        <w:t xml:space="preserve"> </w:t>
      </w:r>
    </w:p>
    <w:p w14:paraId="216F3FE6" w14:textId="77777777" w:rsidR="00511CD2" w:rsidRPr="008E7786" w:rsidRDefault="00511CD2" w:rsidP="00C050F9">
      <w:pPr>
        <w:pStyle w:val="respuesta"/>
        <w:rPr>
          <w:lang w:val="es-MX" w:eastAsia="es-ES"/>
        </w:rPr>
      </w:pPr>
      <w:r w:rsidRPr="008E7786">
        <w:rPr>
          <w:lang w:val="es-MX" w:eastAsia="es-ES"/>
        </w:rPr>
        <w:t>Examinar las Escrituras para ver si es verdad lo que se nos enseña.</w:t>
      </w:r>
    </w:p>
    <w:p w14:paraId="43F3165A" w14:textId="77777777" w:rsidR="008F3125" w:rsidRPr="008E7786" w:rsidRDefault="00C10CF0" w:rsidP="00C10CF0">
      <w:pPr>
        <w:pStyle w:val="numbering"/>
        <w:rPr>
          <w:lang w:val="es-MX"/>
        </w:rPr>
      </w:pPr>
      <w:r w:rsidRPr="008E7786">
        <w:rPr>
          <w:lang w:val="es-MX"/>
        </w:rPr>
        <w:t xml:space="preserve">Siendo que es por medio del Espíritu Santo que podemos entender las Escrituras es importante nuestra relación con él. ¿Cuáles son algunas cosas que debemos evitar para que él nos pueda iluminar nuestro entendimiento para comprender y aplicar las Escrituras a nuestras vidas? </w:t>
      </w:r>
    </w:p>
    <w:p w14:paraId="5FAD4339" w14:textId="77777777" w:rsidR="004D1715" w:rsidRPr="008E7786" w:rsidRDefault="004D1715" w:rsidP="00221B9C">
      <w:pPr>
        <w:pStyle w:val="A0"/>
        <w:numPr>
          <w:ilvl w:val="0"/>
          <w:numId w:val="26"/>
        </w:numPr>
        <w:ind w:left="720"/>
      </w:pPr>
      <w:r w:rsidRPr="008E7786">
        <w:t>Hechos 5:3-9</w:t>
      </w:r>
    </w:p>
    <w:p w14:paraId="14F8DB52" w14:textId="77777777" w:rsidR="004D1715" w:rsidRPr="008E7786" w:rsidRDefault="004D1715" w:rsidP="00C050F9">
      <w:pPr>
        <w:pStyle w:val="respuesta"/>
        <w:rPr>
          <w:lang w:val="es-MX" w:eastAsia="es-ES"/>
        </w:rPr>
      </w:pPr>
      <w:r w:rsidRPr="008E7786">
        <w:rPr>
          <w:lang w:val="es-MX" w:eastAsia="es-ES"/>
        </w:rPr>
        <w:t>Mentir al Espíritu Santo y ponerlo a prueba.</w:t>
      </w:r>
      <w:r w:rsidR="002831E8" w:rsidRPr="008E7786">
        <w:rPr>
          <w:lang w:val="es-MX" w:eastAsia="es-ES"/>
        </w:rPr>
        <w:br/>
      </w:r>
    </w:p>
    <w:p w14:paraId="2A0284B3" w14:textId="77777777" w:rsidR="004D1715" w:rsidRPr="008E7786" w:rsidRDefault="004D1715" w:rsidP="00B24E0E">
      <w:pPr>
        <w:pStyle w:val="A0"/>
      </w:pPr>
      <w:r w:rsidRPr="008E7786">
        <w:t xml:space="preserve">Hechos 7:51 </w:t>
      </w:r>
    </w:p>
    <w:p w14:paraId="3DA98B70" w14:textId="77777777" w:rsidR="001139A2" w:rsidRPr="008E7786" w:rsidRDefault="004D1715" w:rsidP="00C050F9">
      <w:pPr>
        <w:pStyle w:val="respuesta"/>
        <w:rPr>
          <w:lang w:val="es-MX"/>
        </w:rPr>
      </w:pPr>
      <w:r w:rsidRPr="008E7786">
        <w:rPr>
          <w:lang w:val="es-MX"/>
        </w:rPr>
        <w:t xml:space="preserve">Resistir al Espíritu Santo. </w:t>
      </w:r>
      <w:r w:rsidR="002831E8" w:rsidRPr="008E7786">
        <w:rPr>
          <w:lang w:val="es-MX"/>
        </w:rPr>
        <w:br/>
      </w:r>
    </w:p>
    <w:p w14:paraId="2C571B4F" w14:textId="77777777" w:rsidR="00C66DAE" w:rsidRPr="008E7786" w:rsidRDefault="00C66DAE" w:rsidP="00B24E0E">
      <w:pPr>
        <w:pStyle w:val="A0"/>
      </w:pPr>
      <w:r w:rsidRPr="008E7786">
        <w:t>Efesios 4:29-30</w:t>
      </w:r>
    </w:p>
    <w:p w14:paraId="24BF7473" w14:textId="77777777" w:rsidR="00C66DAE" w:rsidRPr="008E7786" w:rsidRDefault="007E247E" w:rsidP="00C050F9">
      <w:pPr>
        <w:pStyle w:val="respuesta"/>
        <w:rPr>
          <w:lang w:val="es-MX" w:eastAsia="es-ES"/>
        </w:rPr>
      </w:pPr>
      <w:r w:rsidRPr="008E7786">
        <w:rPr>
          <w:lang w:val="es-MX" w:eastAsia="es-ES"/>
        </w:rPr>
        <w:t>Usar</w:t>
      </w:r>
      <w:r w:rsidR="00C66DAE" w:rsidRPr="008E7786">
        <w:rPr>
          <w:lang w:val="es-MX" w:eastAsia="es-ES"/>
        </w:rPr>
        <w:t xml:space="preserve"> palabas malas, más bien usar palabras que contribuyan a la edificación y que sean de bendición a quienes escuchan.</w:t>
      </w:r>
      <w:r w:rsidR="00C66DAE" w:rsidRPr="008E7786">
        <w:rPr>
          <w:lang w:val="es-MX" w:eastAsia="es-ES"/>
        </w:rPr>
        <w:br/>
      </w:r>
    </w:p>
    <w:p w14:paraId="5FE335F1" w14:textId="77777777" w:rsidR="004D1715" w:rsidRPr="008E7786" w:rsidRDefault="004D1715" w:rsidP="00B24E0E">
      <w:pPr>
        <w:pStyle w:val="A0"/>
      </w:pPr>
      <w:r w:rsidRPr="008E7786">
        <w:t>1 Tesalonicenses 4:8</w:t>
      </w:r>
    </w:p>
    <w:p w14:paraId="2A995A69" w14:textId="77777777" w:rsidR="004D1715" w:rsidRPr="008E7786" w:rsidRDefault="004D1715" w:rsidP="00C050F9">
      <w:pPr>
        <w:pStyle w:val="respuesta"/>
        <w:rPr>
          <w:lang w:val="es-MX" w:eastAsia="es-ES"/>
        </w:rPr>
      </w:pPr>
      <w:r w:rsidRPr="008E7786">
        <w:rPr>
          <w:lang w:val="es-MX" w:eastAsia="es-ES"/>
        </w:rPr>
        <w:t>Al rechazar las instrucciones de la Biblia es rechazar no a un hombre, sino a Dios quien nos dio su Espíritu Santo.</w:t>
      </w:r>
      <w:r w:rsidR="002831E8" w:rsidRPr="008E7786">
        <w:rPr>
          <w:lang w:val="es-MX" w:eastAsia="es-ES"/>
        </w:rPr>
        <w:br/>
      </w:r>
    </w:p>
    <w:p w14:paraId="582E2B49" w14:textId="77777777" w:rsidR="004D1715" w:rsidRPr="008E7786" w:rsidRDefault="004D1715" w:rsidP="004D1715">
      <w:pPr>
        <w:pStyle w:val="numbering"/>
        <w:rPr>
          <w:lang w:val="es-MX"/>
        </w:rPr>
      </w:pPr>
      <w:r w:rsidRPr="008E7786">
        <w:rPr>
          <w:lang w:val="es-MX"/>
        </w:rPr>
        <w:t>¿Cuál es el poder que nos da el Espíritu en 2 Timoteo 1:13-14?</w:t>
      </w:r>
    </w:p>
    <w:p w14:paraId="7E3F71BF" w14:textId="188F1DC0" w:rsidR="005C1836" w:rsidRPr="005C1836" w:rsidRDefault="007F77F0" w:rsidP="005C1836">
      <w:pPr>
        <w:pStyle w:val="respuesta"/>
      </w:pPr>
      <w:r>
        <w:t xml:space="preserve">Cuidar la preciosa enseñanza que nos ha sido confiado. </w:t>
      </w:r>
    </w:p>
    <w:p w14:paraId="62FBB19C" w14:textId="77777777" w:rsidR="002831E8" w:rsidRPr="008E7786" w:rsidRDefault="002831E8" w:rsidP="002831E8">
      <w:pPr>
        <w:pStyle w:val="numbering"/>
        <w:rPr>
          <w:lang w:val="es-MX"/>
        </w:rPr>
      </w:pPr>
      <w:r w:rsidRPr="008E7786">
        <w:rPr>
          <w:lang w:val="es-MX"/>
        </w:rPr>
        <w:t>¿Qué es necesario para entender la enseñanza de Dios según Juan 7:17?</w:t>
      </w:r>
    </w:p>
    <w:p w14:paraId="6CD98603" w14:textId="77777777" w:rsidR="002831E8" w:rsidRPr="008E7786" w:rsidRDefault="002831E8" w:rsidP="00C050F9">
      <w:pPr>
        <w:pStyle w:val="respuesta"/>
        <w:rPr>
          <w:lang w:val="es-MX" w:eastAsia="es-ES"/>
        </w:rPr>
      </w:pPr>
      <w:r w:rsidRPr="008E7786">
        <w:rPr>
          <w:lang w:val="es-MX" w:eastAsia="es-ES"/>
        </w:rPr>
        <w:t xml:space="preserve">Estar dispuesto de hacer su voluntad. </w:t>
      </w:r>
      <w:r w:rsidR="00D738CC" w:rsidRPr="008E7786">
        <w:rPr>
          <w:lang w:val="es-MX" w:eastAsia="es-ES"/>
        </w:rPr>
        <w:br/>
      </w:r>
    </w:p>
    <w:p w14:paraId="6FF700D8" w14:textId="77777777" w:rsidR="002831E8" w:rsidRPr="008E7786" w:rsidRDefault="002831E8" w:rsidP="002831E8">
      <w:pPr>
        <w:pStyle w:val="numbering"/>
        <w:rPr>
          <w:lang w:val="es-MX"/>
        </w:rPr>
      </w:pPr>
      <w:r w:rsidRPr="008E7786">
        <w:rPr>
          <w:lang w:val="es-MX"/>
        </w:rPr>
        <w:t>Siendo que el Espíritu Santo nos capacita para entender la Biblia, ¿qué debemos hacer antes de leerla?</w:t>
      </w:r>
    </w:p>
    <w:p w14:paraId="71E86410" w14:textId="77777777" w:rsidR="002831E8" w:rsidRPr="008E7786" w:rsidRDefault="002831E8" w:rsidP="00C050F9">
      <w:pPr>
        <w:pStyle w:val="respuesta"/>
        <w:rPr>
          <w:lang w:val="es-MX" w:eastAsia="es-ES"/>
        </w:rPr>
      </w:pPr>
      <w:r w:rsidRPr="008E7786">
        <w:rPr>
          <w:lang w:val="es-MX" w:eastAsia="es-ES"/>
        </w:rPr>
        <w:t>Confesar cualquier pecado que nos estorba.</w:t>
      </w:r>
    </w:p>
    <w:p w14:paraId="7B53B4EB" w14:textId="77777777" w:rsidR="002831E8" w:rsidRPr="008E7786" w:rsidRDefault="002831E8" w:rsidP="00C050F9">
      <w:pPr>
        <w:pStyle w:val="respuesta"/>
        <w:rPr>
          <w:lang w:val="es-MX"/>
        </w:rPr>
      </w:pPr>
      <w:r w:rsidRPr="008E7786">
        <w:rPr>
          <w:lang w:val="es-MX"/>
        </w:rPr>
        <w:t>Pedir a Dios a abrir nuestro entendimiento porque queremos entender y aplicar su palabra.</w:t>
      </w:r>
      <w:r w:rsidR="00D738CC" w:rsidRPr="008E7786">
        <w:rPr>
          <w:lang w:val="es-MX"/>
        </w:rPr>
        <w:br/>
      </w:r>
    </w:p>
    <w:p w14:paraId="555085FE" w14:textId="77777777" w:rsidR="00D738CC" w:rsidRPr="008E7786" w:rsidRDefault="00D738CC" w:rsidP="00D738CC">
      <w:pPr>
        <w:pStyle w:val="numbering"/>
        <w:rPr>
          <w:lang w:val="es-MX" w:eastAsia="en-US"/>
        </w:rPr>
      </w:pPr>
      <w:r w:rsidRPr="008E7786">
        <w:rPr>
          <w:lang w:val="es-MX" w:eastAsia="en-US"/>
        </w:rPr>
        <w:t>¿</w:t>
      </w:r>
      <w:r w:rsidR="005312AF" w:rsidRPr="008E7786">
        <w:rPr>
          <w:lang w:val="es-MX" w:eastAsia="en-US"/>
        </w:rPr>
        <w:t>Qué</w:t>
      </w:r>
      <w:r w:rsidRPr="008E7786">
        <w:rPr>
          <w:lang w:val="es-MX" w:eastAsia="en-US"/>
        </w:rPr>
        <w:t xml:space="preserve"> es algo nuevo que aprendió </w:t>
      </w:r>
      <w:r w:rsidR="005312AF" w:rsidRPr="008E7786">
        <w:rPr>
          <w:lang w:val="es-MX" w:eastAsia="en-US"/>
        </w:rPr>
        <w:t xml:space="preserve">en </w:t>
      </w:r>
      <w:r w:rsidRPr="008E7786">
        <w:rPr>
          <w:lang w:val="es-MX" w:eastAsia="en-US"/>
        </w:rPr>
        <w:t>esta lección?</w:t>
      </w:r>
    </w:p>
    <w:p w14:paraId="0D314D66" w14:textId="77777777" w:rsidR="004D1715" w:rsidRPr="008E7786" w:rsidRDefault="004D1715" w:rsidP="00C050F9">
      <w:pPr>
        <w:pStyle w:val="respuesta"/>
        <w:rPr>
          <w:lang w:val="es-MX" w:eastAsia="es-ES"/>
        </w:rPr>
      </w:pPr>
    </w:p>
    <w:p w14:paraId="3772F9A7" w14:textId="77777777" w:rsidR="002831E8" w:rsidRPr="008E7786" w:rsidRDefault="002831E8" w:rsidP="002831E8"/>
    <w:p w14:paraId="50E04CF7" w14:textId="77777777" w:rsidR="002831E8" w:rsidRPr="008E7786" w:rsidRDefault="002831E8" w:rsidP="002831E8"/>
    <w:p w14:paraId="47F57CA4" w14:textId="77777777" w:rsidR="002831E8" w:rsidRPr="008E7786" w:rsidRDefault="002831E8" w:rsidP="002831E8"/>
    <w:p w14:paraId="2FBB8269" w14:textId="77777777" w:rsidR="002831E8" w:rsidRPr="008E7786" w:rsidRDefault="002831E8" w:rsidP="002831E8"/>
    <w:p w14:paraId="4786C006" w14:textId="77777777" w:rsidR="002831E8" w:rsidRPr="008E7786" w:rsidRDefault="002831E8" w:rsidP="002831E8"/>
    <w:p w14:paraId="178183C5" w14:textId="77777777" w:rsidR="002831E8" w:rsidRPr="008E7786" w:rsidRDefault="002831E8" w:rsidP="002831E8"/>
    <w:p w14:paraId="5EA8CB05" w14:textId="77777777" w:rsidR="002831E8" w:rsidRPr="008E7786" w:rsidRDefault="002831E8" w:rsidP="005312AF">
      <w:pPr>
        <w:pStyle w:val="Ttulo"/>
      </w:pPr>
      <w:bookmarkStart w:id="3" w:name="_Toc4682032"/>
      <w:r w:rsidRPr="008E7786">
        <w:t>Lección 3</w:t>
      </w:r>
      <w:r w:rsidRPr="008E7786">
        <w:br/>
        <w:t>El Espíritu Santo y la salvación</w:t>
      </w:r>
      <w:bookmarkEnd w:id="3"/>
    </w:p>
    <w:p w14:paraId="0C817056" w14:textId="77777777" w:rsidR="002831E8" w:rsidRPr="008E7786" w:rsidRDefault="002831E8" w:rsidP="002831E8">
      <w:r w:rsidRPr="008E7786">
        <w:t xml:space="preserve">En el estudio anterior aprendimos de la obra del Espíritu Santo en traernos la Biblia y luego capacitarnos para entenderla. Ahora veremos la obra que </w:t>
      </w:r>
      <w:r w:rsidR="005312AF" w:rsidRPr="008E7786">
        <w:t>É</w:t>
      </w:r>
      <w:r w:rsidRPr="008E7786">
        <w:t>l hizo a traernos a la fe en Jesucristo para que seamos salvos.</w:t>
      </w:r>
    </w:p>
    <w:p w14:paraId="5CBF4DD6" w14:textId="77777777" w:rsidR="00C66DAE" w:rsidRPr="008E7786" w:rsidRDefault="00C66DAE" w:rsidP="00221B9C">
      <w:pPr>
        <w:pStyle w:val="numbering"/>
        <w:numPr>
          <w:ilvl w:val="0"/>
          <w:numId w:val="6"/>
        </w:numPr>
        <w:rPr>
          <w:lang w:val="es-MX"/>
        </w:rPr>
      </w:pPr>
      <w:r w:rsidRPr="008E7786">
        <w:rPr>
          <w:lang w:val="es-MX"/>
        </w:rPr>
        <w:t>¿Cómo es la persona que no tiene al Espíritu Santo? 1 Corintios 2:14</w:t>
      </w:r>
    </w:p>
    <w:p w14:paraId="3219E63B" w14:textId="77777777" w:rsidR="00C66DAE" w:rsidRPr="008E7786" w:rsidRDefault="00C66DAE" w:rsidP="00C050F9">
      <w:pPr>
        <w:pStyle w:val="respuesta"/>
        <w:rPr>
          <w:lang w:val="es-MX"/>
        </w:rPr>
      </w:pPr>
      <w:r w:rsidRPr="008E7786">
        <w:rPr>
          <w:lang w:val="es-MX"/>
        </w:rPr>
        <w:t>No acepta lo que procede del Espíritu y lo considera locura.</w:t>
      </w:r>
    </w:p>
    <w:p w14:paraId="26A236F5" w14:textId="77777777" w:rsidR="002831E8" w:rsidRPr="008E7786" w:rsidRDefault="00C66DAE" w:rsidP="00C66DAE">
      <w:pPr>
        <w:pStyle w:val="numbering"/>
        <w:rPr>
          <w:lang w:val="es-MX"/>
        </w:rPr>
      </w:pPr>
      <w:r w:rsidRPr="008E7786">
        <w:rPr>
          <w:lang w:val="es-MX"/>
        </w:rPr>
        <w:t>¿Por qué muchas personas no entienden ni obedecen el evangelio? 2 Corintios 4:3-4</w:t>
      </w:r>
    </w:p>
    <w:p w14:paraId="38232075" w14:textId="77777777" w:rsidR="00C66DAE" w:rsidRPr="008E7786" w:rsidRDefault="00C66DAE" w:rsidP="00C050F9">
      <w:pPr>
        <w:pStyle w:val="respuesta"/>
        <w:rPr>
          <w:lang w:val="es-MX" w:eastAsia="es-ES"/>
        </w:rPr>
      </w:pPr>
      <w:r w:rsidRPr="008E7786">
        <w:rPr>
          <w:lang w:val="es-MX" w:eastAsia="es-ES"/>
        </w:rPr>
        <w:t>Satanás ha cegado su mente para que no vean la luz del evangelio de Cristo.</w:t>
      </w:r>
    </w:p>
    <w:p w14:paraId="36A0FEF9" w14:textId="77777777" w:rsidR="001C2C3E" w:rsidRPr="008E7786" w:rsidRDefault="001C2C3E" w:rsidP="001C2C3E">
      <w:pPr>
        <w:pStyle w:val="numbering"/>
        <w:rPr>
          <w:lang w:val="es-MX"/>
        </w:rPr>
      </w:pPr>
      <w:r w:rsidRPr="008E7786">
        <w:rPr>
          <w:lang w:val="es-MX"/>
        </w:rPr>
        <w:t>Siendo que el incrédulo no tiene la capacidad de entender y creer en evangelio es necesario que Dios intervenga. ¿Qué hizo el Señor en Hechos 16:13-14?</w:t>
      </w:r>
    </w:p>
    <w:p w14:paraId="59626176" w14:textId="77777777" w:rsidR="001C2C3E" w:rsidRPr="008E7786" w:rsidRDefault="001C2C3E" w:rsidP="00C050F9">
      <w:pPr>
        <w:pStyle w:val="respuesta"/>
        <w:rPr>
          <w:lang w:val="es-MX" w:eastAsia="es-ES"/>
        </w:rPr>
      </w:pPr>
      <w:r w:rsidRPr="008E7786">
        <w:rPr>
          <w:lang w:val="es-MX" w:eastAsia="es-ES"/>
        </w:rPr>
        <w:t>Abrió el corazón de Lidia para que respondiera al mensaje de Pablo, el evangelio.</w:t>
      </w:r>
    </w:p>
    <w:p w14:paraId="2E41BEE4" w14:textId="77777777" w:rsidR="001C2C3E" w:rsidRPr="008E7786" w:rsidRDefault="001C2C3E" w:rsidP="001C2C3E">
      <w:pPr>
        <w:pStyle w:val="numbering"/>
        <w:rPr>
          <w:lang w:val="es-MX"/>
        </w:rPr>
      </w:pPr>
      <w:r w:rsidRPr="008E7786">
        <w:rPr>
          <w:lang w:val="es-MX"/>
        </w:rPr>
        <w:t>¿Por qué los Tesalonicenses llegaron a creer en Cristo?  1 Tesalonicenses 1:4-5</w:t>
      </w:r>
    </w:p>
    <w:p w14:paraId="2B44EE32" w14:textId="77777777" w:rsidR="001C2C3E" w:rsidRPr="008E7786" w:rsidRDefault="001C2C3E" w:rsidP="00C050F9">
      <w:pPr>
        <w:pStyle w:val="respuesta"/>
        <w:rPr>
          <w:lang w:val="es-MX" w:eastAsia="es-ES"/>
        </w:rPr>
      </w:pPr>
      <w:r w:rsidRPr="008E7786">
        <w:rPr>
          <w:lang w:val="es-MX" w:eastAsia="es-ES"/>
        </w:rPr>
        <w:t>Porque el evangelio llegó no sólo con palabras sino también con el poder del Espíritu Santo que les  trajo profunda convicción.</w:t>
      </w:r>
      <w:r w:rsidR="00972D59" w:rsidRPr="008E7786">
        <w:rPr>
          <w:lang w:val="es-MX" w:eastAsia="es-ES"/>
        </w:rPr>
        <w:br/>
      </w:r>
    </w:p>
    <w:p w14:paraId="0E72C4F1" w14:textId="77777777" w:rsidR="007E247E" w:rsidRPr="008E7786" w:rsidRDefault="005312AF" w:rsidP="007F52C6">
      <w:pPr>
        <w:pStyle w:val="numbering"/>
        <w:rPr>
          <w:lang w:val="es-MX"/>
        </w:rPr>
      </w:pPr>
      <w:r w:rsidRPr="008E7786">
        <w:rPr>
          <w:lang w:val="es-MX"/>
        </w:rPr>
        <w:t xml:space="preserve">Ya vimos que por medio del Espíritu Santo Lidia y también los tesalonicenses llegaron a creer el evangelio. Si usted es un verdadero creyente en Jesucristo también es porque el Espíritu de Dios le abrió el entendimiento para creer en Jesús. </w:t>
      </w:r>
      <w:r w:rsidR="007F52C6" w:rsidRPr="008E7786">
        <w:rPr>
          <w:lang w:val="es-MX"/>
        </w:rPr>
        <w:t>Lea Juan 16:5-11. ¿</w:t>
      </w:r>
      <w:r w:rsidR="007E247E" w:rsidRPr="008E7786">
        <w:rPr>
          <w:lang w:val="es-MX"/>
        </w:rPr>
        <w:t>Por qué convenía que Jesús no se quedara aquí s</w:t>
      </w:r>
      <w:r w:rsidR="007F52C6" w:rsidRPr="008E7786">
        <w:rPr>
          <w:lang w:val="es-MX"/>
        </w:rPr>
        <w:t>egún el versículo</w:t>
      </w:r>
      <w:r w:rsidR="007E247E" w:rsidRPr="008E7786">
        <w:rPr>
          <w:lang w:val="es-MX"/>
        </w:rPr>
        <w:t xml:space="preserve"> 7? </w:t>
      </w:r>
      <w:r w:rsidR="007F52C6" w:rsidRPr="008E7786">
        <w:rPr>
          <w:lang w:val="es-MX"/>
        </w:rPr>
        <w:t xml:space="preserve"> </w:t>
      </w:r>
    </w:p>
    <w:p w14:paraId="63F9FDAF" w14:textId="77777777" w:rsidR="007F52C6" w:rsidRPr="008E7786" w:rsidRDefault="007F52C6" w:rsidP="00C050F9">
      <w:pPr>
        <w:pStyle w:val="respuesta"/>
        <w:rPr>
          <w:lang w:val="es-MX"/>
        </w:rPr>
      </w:pPr>
      <w:r w:rsidRPr="008E7786">
        <w:rPr>
          <w:lang w:val="es-MX"/>
        </w:rPr>
        <w:t xml:space="preserve">Porque el Espíritu no </w:t>
      </w:r>
      <w:r w:rsidR="007E247E" w:rsidRPr="008E7786">
        <w:rPr>
          <w:lang w:val="es-MX"/>
        </w:rPr>
        <w:t>vendría</w:t>
      </w:r>
      <w:r w:rsidRPr="008E7786">
        <w:rPr>
          <w:lang w:val="es-MX"/>
        </w:rPr>
        <w:t>.</w:t>
      </w:r>
    </w:p>
    <w:p w14:paraId="0885FBE4" w14:textId="77777777" w:rsidR="007F52C6" w:rsidRPr="008E7786" w:rsidRDefault="007F52C6" w:rsidP="007F52C6">
      <w:pPr>
        <w:pStyle w:val="numbering"/>
        <w:rPr>
          <w:lang w:val="es-MX"/>
        </w:rPr>
      </w:pPr>
      <w:r w:rsidRPr="008E7786">
        <w:rPr>
          <w:lang w:val="es-MX"/>
        </w:rPr>
        <w:t>El Espíritu Santo convence al mundo de su error. ¿Cuáles son las tres cosas de que el Espíritu conve</w:t>
      </w:r>
      <w:r w:rsidR="00551402">
        <w:rPr>
          <w:lang w:val="es-MX"/>
        </w:rPr>
        <w:t>nce a los incrédulos en</w:t>
      </w:r>
      <w:r w:rsidRPr="008E7786">
        <w:rPr>
          <w:lang w:val="es-MX"/>
        </w:rPr>
        <w:t xml:space="preserve"> </w:t>
      </w:r>
      <w:r w:rsidR="007E247E" w:rsidRPr="008E7786">
        <w:rPr>
          <w:lang w:val="es-MX"/>
        </w:rPr>
        <w:t>Juan 16:8</w:t>
      </w:r>
      <w:r w:rsidRPr="008E7786">
        <w:rPr>
          <w:lang w:val="es-MX"/>
        </w:rPr>
        <w:t>?</w:t>
      </w:r>
    </w:p>
    <w:p w14:paraId="171D2116" w14:textId="77777777" w:rsidR="007F52C6" w:rsidRPr="008E7786" w:rsidRDefault="007F52C6" w:rsidP="00C050F9">
      <w:pPr>
        <w:pStyle w:val="respuesta"/>
        <w:rPr>
          <w:lang w:val="es-MX" w:eastAsia="es-ES"/>
        </w:rPr>
      </w:pPr>
      <w:r w:rsidRPr="008E7786">
        <w:rPr>
          <w:lang w:val="es-MX" w:eastAsia="es-ES"/>
        </w:rPr>
        <w:t xml:space="preserve">De pecado, de la justicia y </w:t>
      </w:r>
      <w:r w:rsidR="00551402">
        <w:rPr>
          <w:lang w:val="es-MX" w:eastAsia="es-ES"/>
        </w:rPr>
        <w:t>de</w:t>
      </w:r>
      <w:r w:rsidRPr="008E7786">
        <w:rPr>
          <w:lang w:val="es-MX" w:eastAsia="es-ES"/>
        </w:rPr>
        <w:t xml:space="preserve"> juicio.</w:t>
      </w:r>
    </w:p>
    <w:p w14:paraId="538B18DD" w14:textId="77777777" w:rsidR="00B633B0" w:rsidRPr="008E7786" w:rsidRDefault="00B633B0" w:rsidP="00221B9C">
      <w:pPr>
        <w:pStyle w:val="numbering"/>
        <w:numPr>
          <w:ilvl w:val="0"/>
          <w:numId w:val="1"/>
        </w:numPr>
        <w:autoSpaceDN/>
        <w:adjustRightInd/>
        <w:outlineLvl w:val="0"/>
        <w:rPr>
          <w:lang w:val="es-MX"/>
        </w:rPr>
      </w:pPr>
      <w:bookmarkStart w:id="4" w:name="_Toc445709"/>
      <w:bookmarkStart w:id="5" w:name="_Toc884566"/>
      <w:bookmarkStart w:id="6" w:name="_Toc4251881"/>
      <w:bookmarkStart w:id="7" w:name="_Toc4682033"/>
      <w:r w:rsidRPr="008E7786">
        <w:rPr>
          <w:lang w:val="es-MX"/>
        </w:rPr>
        <w:t>¿Cuál era el error del mundo en cuanto al pecado en el versículo 9?</w:t>
      </w:r>
      <w:bookmarkEnd w:id="4"/>
      <w:bookmarkEnd w:id="5"/>
      <w:bookmarkEnd w:id="6"/>
      <w:bookmarkEnd w:id="7"/>
      <w:r w:rsidRPr="008E7786">
        <w:rPr>
          <w:lang w:val="es-MX"/>
        </w:rPr>
        <w:t xml:space="preserve"> </w:t>
      </w:r>
    </w:p>
    <w:p w14:paraId="1A45C841" w14:textId="77777777" w:rsidR="00B633B0" w:rsidRPr="008E7786" w:rsidRDefault="00B633B0" w:rsidP="00C050F9">
      <w:pPr>
        <w:pStyle w:val="respuesta"/>
        <w:rPr>
          <w:lang w:val="es-MX"/>
        </w:rPr>
      </w:pPr>
      <w:r w:rsidRPr="008E7786">
        <w:rPr>
          <w:lang w:val="es-MX"/>
        </w:rPr>
        <w:t xml:space="preserve">No creer en Jesucristo. </w:t>
      </w:r>
    </w:p>
    <w:p w14:paraId="022023A8" w14:textId="77777777" w:rsidR="00B633B0" w:rsidRPr="008E7786" w:rsidRDefault="00B633B0" w:rsidP="00221B9C">
      <w:pPr>
        <w:pStyle w:val="numbering"/>
        <w:numPr>
          <w:ilvl w:val="0"/>
          <w:numId w:val="1"/>
        </w:numPr>
        <w:autoSpaceDN/>
        <w:adjustRightInd/>
        <w:outlineLvl w:val="0"/>
        <w:rPr>
          <w:lang w:val="es-MX"/>
        </w:rPr>
      </w:pPr>
      <w:bookmarkStart w:id="8" w:name="_Toc445710"/>
      <w:bookmarkStart w:id="9" w:name="_Toc884567"/>
      <w:bookmarkStart w:id="10" w:name="_Toc4251882"/>
      <w:bookmarkStart w:id="11" w:name="_Toc4682034"/>
      <w:r w:rsidRPr="008E7786">
        <w:rPr>
          <w:lang w:val="es-MX"/>
        </w:rPr>
        <w:t>Lea Juan 3:18-21. ¿Qué nos libra de la condenación?  Juan 3:18</w:t>
      </w:r>
      <w:bookmarkEnd w:id="8"/>
      <w:bookmarkEnd w:id="9"/>
      <w:bookmarkEnd w:id="10"/>
      <w:bookmarkEnd w:id="11"/>
      <w:r w:rsidRPr="008E7786">
        <w:rPr>
          <w:lang w:val="es-MX"/>
        </w:rPr>
        <w:t xml:space="preserve"> </w:t>
      </w:r>
    </w:p>
    <w:p w14:paraId="2604A6CB" w14:textId="77777777" w:rsidR="00B633B0" w:rsidRPr="008E7786" w:rsidRDefault="00B633B0" w:rsidP="00C050F9">
      <w:pPr>
        <w:pStyle w:val="respuesta"/>
        <w:rPr>
          <w:lang w:val="es-MX"/>
        </w:rPr>
      </w:pPr>
      <w:r w:rsidRPr="008E7786">
        <w:rPr>
          <w:lang w:val="es-MX"/>
        </w:rPr>
        <w:t>CREER en Jesucristo.</w:t>
      </w:r>
    </w:p>
    <w:p w14:paraId="1B7F8D85" w14:textId="77777777" w:rsidR="00B633B0" w:rsidRPr="008E7786" w:rsidRDefault="00B633B0" w:rsidP="00221B9C">
      <w:pPr>
        <w:pStyle w:val="numbering"/>
        <w:numPr>
          <w:ilvl w:val="0"/>
          <w:numId w:val="1"/>
        </w:numPr>
        <w:autoSpaceDN/>
        <w:adjustRightInd/>
        <w:outlineLvl w:val="0"/>
        <w:rPr>
          <w:lang w:val="es-MX" w:eastAsia="en-US"/>
        </w:rPr>
      </w:pPr>
      <w:bookmarkStart w:id="12" w:name="_Toc445711"/>
      <w:bookmarkStart w:id="13" w:name="_Toc884568"/>
      <w:bookmarkStart w:id="14" w:name="_Toc4251883"/>
      <w:bookmarkStart w:id="15" w:name="_Toc4682035"/>
      <w:r w:rsidRPr="008E7786">
        <w:rPr>
          <w:lang w:val="es-MX"/>
        </w:rPr>
        <w:t xml:space="preserve">¿Por qué la humanidad no viene a la luz según el </w:t>
      </w:r>
      <w:r w:rsidR="0077779E">
        <w:rPr>
          <w:lang w:val="es-MX"/>
        </w:rPr>
        <w:t>Juan 3:1</w:t>
      </w:r>
      <w:r w:rsidRPr="008E7786">
        <w:rPr>
          <w:lang w:val="es-MX"/>
        </w:rPr>
        <w:t>9?</w:t>
      </w:r>
      <w:bookmarkEnd w:id="12"/>
      <w:bookmarkEnd w:id="13"/>
      <w:bookmarkEnd w:id="14"/>
      <w:bookmarkEnd w:id="15"/>
      <w:r w:rsidRPr="008E7786">
        <w:rPr>
          <w:lang w:val="es-MX"/>
        </w:rPr>
        <w:t xml:space="preserve"> </w:t>
      </w:r>
    </w:p>
    <w:p w14:paraId="0764F4A5" w14:textId="77777777" w:rsidR="00B633B0" w:rsidRPr="008E7786" w:rsidRDefault="00B633B0" w:rsidP="00C050F9">
      <w:pPr>
        <w:pStyle w:val="respuesta"/>
        <w:rPr>
          <w:lang w:val="es-MX"/>
        </w:rPr>
      </w:pPr>
      <w:r w:rsidRPr="008E7786">
        <w:rPr>
          <w:lang w:val="es-MX"/>
        </w:rPr>
        <w:t>Prefiere las tinieblas (pecado) a la luz (Je</w:t>
      </w:r>
      <w:r w:rsidR="00DA0E1D">
        <w:rPr>
          <w:lang w:val="es-MX"/>
        </w:rPr>
        <w:t>sucristo) porque sus obras eran malas</w:t>
      </w:r>
      <w:r w:rsidRPr="008E7786">
        <w:rPr>
          <w:lang w:val="es-MX"/>
        </w:rPr>
        <w:t>.</w:t>
      </w:r>
    </w:p>
    <w:p w14:paraId="470A22CD" w14:textId="77777777" w:rsidR="00B633B0" w:rsidRPr="008E7786" w:rsidRDefault="00B633B0" w:rsidP="00221B9C">
      <w:pPr>
        <w:pStyle w:val="numbering"/>
        <w:numPr>
          <w:ilvl w:val="0"/>
          <w:numId w:val="1"/>
        </w:numPr>
        <w:autoSpaceDN/>
        <w:adjustRightInd/>
        <w:outlineLvl w:val="0"/>
        <w:rPr>
          <w:lang w:val="es-MX"/>
        </w:rPr>
      </w:pPr>
      <w:bookmarkStart w:id="16" w:name="_Toc445712"/>
      <w:bookmarkStart w:id="17" w:name="_Toc884569"/>
      <w:bookmarkStart w:id="18" w:name="_Toc4251884"/>
      <w:bookmarkStart w:id="19" w:name="_Toc4682036"/>
      <w:r w:rsidRPr="008E7786">
        <w:rPr>
          <w:lang w:val="es-MX"/>
        </w:rPr>
        <w:t>¿Cuál es la advertencia de Hebreos 2:3?</w:t>
      </w:r>
      <w:bookmarkEnd w:id="16"/>
      <w:bookmarkEnd w:id="17"/>
      <w:bookmarkEnd w:id="18"/>
      <w:bookmarkEnd w:id="19"/>
    </w:p>
    <w:p w14:paraId="6AE5E989" w14:textId="77777777" w:rsidR="00B633B0" w:rsidRPr="008E7786" w:rsidRDefault="00B633B0" w:rsidP="00C050F9">
      <w:pPr>
        <w:pStyle w:val="respuesta"/>
        <w:rPr>
          <w:lang w:val="es-MX"/>
        </w:rPr>
      </w:pPr>
      <w:r w:rsidRPr="008E7786">
        <w:rPr>
          <w:lang w:val="es-MX"/>
        </w:rPr>
        <w:t>No hay alguna manera de escapar la condenación para la persona que no cree en Jesucristo.</w:t>
      </w:r>
      <w:r w:rsidRPr="008E7786">
        <w:rPr>
          <w:lang w:val="es-MX"/>
        </w:rPr>
        <w:br/>
      </w:r>
    </w:p>
    <w:p w14:paraId="113D2F86" w14:textId="77777777" w:rsidR="00B633B0" w:rsidRPr="008E7786" w:rsidRDefault="00B633B0" w:rsidP="00221B9C">
      <w:pPr>
        <w:pStyle w:val="numbering"/>
        <w:numPr>
          <w:ilvl w:val="0"/>
          <w:numId w:val="1"/>
        </w:numPr>
        <w:autoSpaceDN/>
        <w:adjustRightInd/>
        <w:outlineLvl w:val="0"/>
        <w:rPr>
          <w:lang w:val="es-MX"/>
        </w:rPr>
      </w:pPr>
      <w:bookmarkStart w:id="20" w:name="_Toc445713"/>
      <w:bookmarkStart w:id="21" w:name="_Toc884570"/>
      <w:bookmarkStart w:id="22" w:name="_Toc4251885"/>
      <w:bookmarkStart w:id="23" w:name="_Toc4682037"/>
      <w:r w:rsidRPr="008E7786">
        <w:rPr>
          <w:lang w:val="es-MX"/>
        </w:rPr>
        <w:t>¿Cuál era el error del mundo en cuanto a la justicia?  Juan 16:10</w:t>
      </w:r>
      <w:bookmarkEnd w:id="20"/>
      <w:bookmarkEnd w:id="21"/>
      <w:bookmarkEnd w:id="22"/>
      <w:bookmarkEnd w:id="23"/>
    </w:p>
    <w:p w14:paraId="7354D9CE" w14:textId="77777777" w:rsidR="00B633B0" w:rsidRPr="008E7786" w:rsidRDefault="00B633B0" w:rsidP="00C050F9">
      <w:pPr>
        <w:pStyle w:val="respuesta"/>
        <w:rPr>
          <w:lang w:val="es-MX"/>
        </w:rPr>
      </w:pPr>
      <w:r w:rsidRPr="008E7786">
        <w:rPr>
          <w:lang w:val="es-MX"/>
        </w:rPr>
        <w:t>Al creer que uno puede justificarse por su manera de vivir.  Pero  Jesús fue con su Padre después de resucitar y ascendió al cielo.  La resurrección es la prueba que Jesús es justo y es la obra de Jesucristo que puede par</w:t>
      </w:r>
      <w:r w:rsidR="0077779E">
        <w:rPr>
          <w:lang w:val="es-MX"/>
        </w:rPr>
        <w:t xml:space="preserve">a justificarnos, Romanos 4:25. </w:t>
      </w:r>
      <w:r w:rsidRPr="008E7786">
        <w:rPr>
          <w:lang w:val="es-MX"/>
        </w:rPr>
        <w:t xml:space="preserve">  (Filipenses 3:7-9) </w:t>
      </w:r>
      <w:r w:rsidRPr="008E7786">
        <w:rPr>
          <w:lang w:val="es-MX"/>
        </w:rPr>
        <w:br/>
      </w:r>
    </w:p>
    <w:p w14:paraId="1934A189" w14:textId="77777777" w:rsidR="00B633B0" w:rsidRPr="008E7786" w:rsidRDefault="00B633B0" w:rsidP="00221B9C">
      <w:pPr>
        <w:pStyle w:val="numbering"/>
        <w:numPr>
          <w:ilvl w:val="0"/>
          <w:numId w:val="1"/>
        </w:numPr>
        <w:autoSpaceDN/>
        <w:adjustRightInd/>
        <w:outlineLvl w:val="0"/>
        <w:rPr>
          <w:lang w:val="es-MX"/>
        </w:rPr>
      </w:pPr>
      <w:bookmarkStart w:id="24" w:name="_Toc445714"/>
      <w:bookmarkStart w:id="25" w:name="_Toc884571"/>
      <w:bookmarkStart w:id="26" w:name="_Toc4251886"/>
      <w:bookmarkStart w:id="27" w:name="_Toc4682038"/>
      <w:r w:rsidRPr="008E7786">
        <w:rPr>
          <w:lang w:val="es-MX"/>
        </w:rPr>
        <w:t xml:space="preserve">¿Cuál es el error de muchos en cuanto a la justicia? </w:t>
      </w:r>
      <w:r w:rsidRPr="008E7786">
        <w:rPr>
          <w:lang w:val="es-MX"/>
        </w:rPr>
        <w:br/>
        <w:t>Romanos 10:1-4</w:t>
      </w:r>
      <w:bookmarkEnd w:id="24"/>
      <w:bookmarkEnd w:id="25"/>
      <w:bookmarkEnd w:id="26"/>
      <w:bookmarkEnd w:id="27"/>
    </w:p>
    <w:p w14:paraId="1325B540" w14:textId="77777777" w:rsidR="00B633B0" w:rsidRPr="008E7786" w:rsidRDefault="00B633B0" w:rsidP="00C050F9">
      <w:pPr>
        <w:pStyle w:val="respuesta"/>
        <w:rPr>
          <w:lang w:val="es-MX"/>
        </w:rPr>
      </w:pPr>
      <w:r w:rsidRPr="008E7786">
        <w:rPr>
          <w:lang w:val="es-MX"/>
        </w:rPr>
        <w:t>Muchos creen que por sus propias obras pueden ser justificados ante Dios.</w:t>
      </w:r>
    </w:p>
    <w:p w14:paraId="28A71FBC" w14:textId="77777777" w:rsidR="00B00BB2" w:rsidRPr="008E7786" w:rsidRDefault="007E247E" w:rsidP="00221B9C">
      <w:pPr>
        <w:pStyle w:val="numbering"/>
        <w:numPr>
          <w:ilvl w:val="0"/>
          <w:numId w:val="1"/>
        </w:numPr>
        <w:autoSpaceDN/>
        <w:adjustRightInd/>
        <w:outlineLvl w:val="0"/>
        <w:rPr>
          <w:lang w:val="es-MX"/>
        </w:rPr>
      </w:pPr>
      <w:bookmarkStart w:id="28" w:name="_Toc4682039"/>
      <w:bookmarkStart w:id="29" w:name="_Toc445715"/>
      <w:bookmarkStart w:id="30" w:name="_Toc884572"/>
      <w:bookmarkStart w:id="31" w:name="_Toc4251887"/>
      <w:r w:rsidRPr="008E7786">
        <w:rPr>
          <w:lang w:val="es-MX"/>
        </w:rPr>
        <w:t xml:space="preserve">Muchos incrédulos creen la misma mentira que creó Eva cuando la serpiente le dijo “no morirás”. ¿Por qué </w:t>
      </w:r>
      <w:r w:rsidR="00551402">
        <w:rPr>
          <w:lang w:val="es-MX"/>
        </w:rPr>
        <w:t xml:space="preserve">el incrédulo no tiene esperanza de escapar del juicio </w:t>
      </w:r>
      <w:r w:rsidR="00B00BB2" w:rsidRPr="008E7786">
        <w:rPr>
          <w:lang w:val="es-MX"/>
        </w:rPr>
        <w:t>según Juan 16:11</w:t>
      </w:r>
      <w:r w:rsidR="00B633B0" w:rsidRPr="008E7786">
        <w:rPr>
          <w:lang w:val="es-MX"/>
        </w:rPr>
        <w:t>?</w:t>
      </w:r>
      <w:bookmarkEnd w:id="28"/>
      <w:r w:rsidR="00B633B0" w:rsidRPr="008E7786">
        <w:rPr>
          <w:lang w:val="es-MX"/>
        </w:rPr>
        <w:t xml:space="preserve">  </w:t>
      </w:r>
      <w:bookmarkEnd w:id="29"/>
      <w:bookmarkEnd w:id="30"/>
      <w:bookmarkEnd w:id="31"/>
    </w:p>
    <w:p w14:paraId="2E792DB7" w14:textId="77777777" w:rsidR="00B633B0" w:rsidRPr="008E7786" w:rsidRDefault="00B633B0" w:rsidP="00C050F9">
      <w:pPr>
        <w:pStyle w:val="respuesta"/>
        <w:rPr>
          <w:lang w:val="es-MX"/>
        </w:rPr>
      </w:pPr>
      <w:r w:rsidRPr="008E7786">
        <w:rPr>
          <w:lang w:val="es-MX"/>
        </w:rPr>
        <w:t>Qué el príncipe de este mundo ya ha sido juzgado. Cuando Satanás tentó a Eva le dijo “No es cierto, no van a morir.” Diciendo que no tenía que temer ningún juicio.  Sin embargo si el príncipe de este mundo (Satanás) un ser muy poderoso fue juzgado en la cruz entonces ¿qué esperanza puedan tener los in</w:t>
      </w:r>
      <w:r w:rsidR="0077779E">
        <w:rPr>
          <w:lang w:val="es-MX"/>
        </w:rPr>
        <w:t xml:space="preserve">crédulos? Juan 12:31 y 47-48.  </w:t>
      </w:r>
      <w:r w:rsidR="00972D59" w:rsidRPr="008E7786">
        <w:rPr>
          <w:lang w:val="es-MX"/>
        </w:rPr>
        <w:br/>
      </w:r>
    </w:p>
    <w:p w14:paraId="79DB84B7" w14:textId="77777777" w:rsidR="00B633B0" w:rsidRPr="008E7786" w:rsidRDefault="00B633B0" w:rsidP="00221B9C">
      <w:pPr>
        <w:pStyle w:val="numbering"/>
        <w:numPr>
          <w:ilvl w:val="0"/>
          <w:numId w:val="1"/>
        </w:numPr>
        <w:autoSpaceDN/>
        <w:adjustRightInd/>
        <w:outlineLvl w:val="0"/>
        <w:rPr>
          <w:lang w:val="es-MX" w:eastAsia="en-US"/>
        </w:rPr>
      </w:pPr>
      <w:bookmarkStart w:id="32" w:name="_Toc445716"/>
      <w:bookmarkStart w:id="33" w:name="_Toc884573"/>
      <w:bookmarkStart w:id="34" w:name="_Toc4251888"/>
      <w:bookmarkStart w:id="35" w:name="_Toc4682040"/>
      <w:r w:rsidRPr="008E7786">
        <w:rPr>
          <w:lang w:val="es-MX"/>
        </w:rPr>
        <w:t xml:space="preserve">El Espíritu Santo </w:t>
      </w:r>
      <w:r w:rsidR="00B00BB2" w:rsidRPr="008E7786">
        <w:rPr>
          <w:lang w:val="es-MX"/>
        </w:rPr>
        <w:t>usa la Palabra de Dios para</w:t>
      </w:r>
      <w:r w:rsidRPr="008E7786">
        <w:rPr>
          <w:lang w:val="es-MX"/>
        </w:rPr>
        <w:t xml:space="preserve"> convence</w:t>
      </w:r>
      <w:r w:rsidR="00B00BB2" w:rsidRPr="008E7786">
        <w:rPr>
          <w:lang w:val="es-MX"/>
        </w:rPr>
        <w:t>r</w:t>
      </w:r>
      <w:r w:rsidRPr="008E7786">
        <w:rPr>
          <w:lang w:val="es-MX"/>
        </w:rPr>
        <w:t xml:space="preserve"> al incrédulo, ¿cuál es nuestro papel?</w:t>
      </w:r>
      <w:r w:rsidR="00B00BB2" w:rsidRPr="008E7786">
        <w:rPr>
          <w:lang w:val="es-MX"/>
        </w:rPr>
        <w:t xml:space="preserve"> Romanos 10:13-14, 17</w:t>
      </w:r>
      <w:bookmarkEnd w:id="32"/>
      <w:bookmarkEnd w:id="33"/>
      <w:bookmarkEnd w:id="34"/>
      <w:bookmarkEnd w:id="35"/>
    </w:p>
    <w:p w14:paraId="757F6C5E" w14:textId="77777777" w:rsidR="00CC610E" w:rsidRPr="008E7786" w:rsidRDefault="00B633B0" w:rsidP="00C050F9">
      <w:pPr>
        <w:pStyle w:val="respuesta"/>
        <w:rPr>
          <w:lang w:val="es-MX"/>
        </w:rPr>
      </w:pPr>
      <w:r w:rsidRPr="008E7786">
        <w:rPr>
          <w:lang w:val="es-MX"/>
        </w:rPr>
        <w:t>Compartir el evangelio, el plan de salvación de Dios. Debemos usar textos bíblicos porque la espada del Espíritu es la palabra de Dios.</w:t>
      </w:r>
      <w:r w:rsidR="00CC610E" w:rsidRPr="008E7786">
        <w:rPr>
          <w:lang w:val="es-MX"/>
        </w:rPr>
        <w:t xml:space="preserve"> </w:t>
      </w:r>
      <w:r w:rsidR="00972D59" w:rsidRPr="008E7786">
        <w:rPr>
          <w:lang w:val="es-MX"/>
        </w:rPr>
        <w:br/>
      </w:r>
    </w:p>
    <w:p w14:paraId="346D5726" w14:textId="77777777" w:rsidR="002831E8" w:rsidRPr="008E7786" w:rsidRDefault="00CC610E" w:rsidP="00CC610E">
      <w:pPr>
        <w:pStyle w:val="numbering"/>
        <w:rPr>
          <w:lang w:val="es-MX"/>
        </w:rPr>
      </w:pPr>
      <w:r w:rsidRPr="008E7786">
        <w:rPr>
          <w:lang w:val="es-MX"/>
        </w:rPr>
        <w:t>Lea Juan 3:5-8.</w:t>
      </w:r>
      <w:r w:rsidR="0077779E">
        <w:rPr>
          <w:lang w:val="es-MX"/>
        </w:rPr>
        <w:t xml:space="preserve"> </w:t>
      </w:r>
      <w:r w:rsidRPr="008E7786">
        <w:rPr>
          <w:lang w:val="es-MX"/>
        </w:rPr>
        <w:t>Jesús enseña en este pasaje que es necesario nacer de nuevo para ver el reino de Dios. Nicodemo no entiende como esto puede ser posible. ¿Cuál es la respuesta de Jesús en los versículos 5-6?</w:t>
      </w:r>
    </w:p>
    <w:p w14:paraId="61B5102A" w14:textId="77777777" w:rsidR="00CC610E" w:rsidRPr="008E7786" w:rsidRDefault="00CC610E" w:rsidP="00C050F9">
      <w:pPr>
        <w:pStyle w:val="respuesta"/>
        <w:rPr>
          <w:lang w:val="es-MX" w:eastAsia="es-ES"/>
        </w:rPr>
      </w:pPr>
      <w:r w:rsidRPr="008E7786">
        <w:rPr>
          <w:lang w:val="es-MX" w:eastAsia="es-ES"/>
        </w:rPr>
        <w:t xml:space="preserve">Que es necesario nacer </w:t>
      </w:r>
      <w:r w:rsidR="00C207A6" w:rsidRPr="008E7786">
        <w:rPr>
          <w:lang w:val="es-MX" w:eastAsia="es-ES"/>
        </w:rPr>
        <w:t xml:space="preserve">de agua y </w:t>
      </w:r>
      <w:r w:rsidRPr="008E7786">
        <w:rPr>
          <w:lang w:val="es-MX" w:eastAsia="es-ES"/>
        </w:rPr>
        <w:t>del Esp</w:t>
      </w:r>
      <w:r w:rsidR="00C207A6" w:rsidRPr="008E7786">
        <w:rPr>
          <w:lang w:val="es-MX" w:eastAsia="es-ES"/>
        </w:rPr>
        <w:t xml:space="preserve">íritu. Lo que nace del cuerpo es cuerpo y lo que nace del Espíritu es Espíritu. Tal como nacimos en cuerpo para tener vida humana es necesario nacer del Espíritu para tener vida espiritual. </w:t>
      </w:r>
      <w:r w:rsidR="00972D59" w:rsidRPr="008E7786">
        <w:rPr>
          <w:lang w:val="es-MX" w:eastAsia="es-ES"/>
        </w:rPr>
        <w:br/>
      </w:r>
    </w:p>
    <w:p w14:paraId="7A3A0068" w14:textId="34F3A71D" w:rsidR="00C207A6" w:rsidRPr="008E7786" w:rsidRDefault="00C207A6" w:rsidP="00C207A6">
      <w:pPr>
        <w:pStyle w:val="Ilust"/>
      </w:pPr>
      <w:r w:rsidRPr="008E7786">
        <w:t xml:space="preserve">Jesús dijo que hay que nacer de agua y del Espíritu. Es muy claro que el Espíritu se refiere al Espíritu Santo. Hay muchas diferentes interpretaciones en cuanto a que se refiere el agua. Si quiere estudiar esto más a fondo al fin de este estudio en el apéndice </w:t>
      </w:r>
      <w:r w:rsidR="00843866">
        <w:t>dos</w:t>
      </w:r>
      <w:r w:rsidRPr="008E7786">
        <w:t xml:space="preserve"> tenemos más información.</w:t>
      </w:r>
    </w:p>
    <w:p w14:paraId="1E2E9E3A" w14:textId="77777777" w:rsidR="00972D59" w:rsidRPr="008E7786" w:rsidRDefault="00972D59" w:rsidP="00972D59"/>
    <w:p w14:paraId="7D78E810" w14:textId="77777777" w:rsidR="00C207A6" w:rsidRPr="008E7786" w:rsidRDefault="00C207A6" w:rsidP="00C207A6">
      <w:pPr>
        <w:pStyle w:val="numbering"/>
        <w:rPr>
          <w:lang w:val="es-MX"/>
        </w:rPr>
      </w:pPr>
      <w:r w:rsidRPr="008E7786">
        <w:rPr>
          <w:lang w:val="es-MX"/>
        </w:rPr>
        <w:t>¿Cuál es la ilustración que usa Jesús</w:t>
      </w:r>
      <w:r w:rsidR="00574C5B" w:rsidRPr="008E7786">
        <w:rPr>
          <w:lang w:val="es-MX"/>
        </w:rPr>
        <w:t xml:space="preserve"> de la obra de la regeneración por el Espíritu</w:t>
      </w:r>
      <w:r w:rsidRPr="008E7786">
        <w:rPr>
          <w:lang w:val="es-MX"/>
        </w:rPr>
        <w:t xml:space="preserve"> en el versículo 8?</w:t>
      </w:r>
    </w:p>
    <w:p w14:paraId="226BBB94" w14:textId="77777777" w:rsidR="00C207A6" w:rsidRPr="008E7786" w:rsidRDefault="00C207A6" w:rsidP="00C050F9">
      <w:pPr>
        <w:pStyle w:val="respuesta"/>
        <w:rPr>
          <w:lang w:val="es-MX" w:eastAsia="es-ES"/>
        </w:rPr>
      </w:pPr>
      <w:r w:rsidRPr="008E7786">
        <w:rPr>
          <w:lang w:val="es-MX" w:eastAsia="es-ES"/>
        </w:rPr>
        <w:t>Tal como el viento sopla por donde quiere lo mismo pasa con todo el que nace del Espíritu.</w:t>
      </w:r>
    </w:p>
    <w:p w14:paraId="1A07E9B8" w14:textId="77777777" w:rsidR="00574C5B" w:rsidRPr="008E7786" w:rsidRDefault="00574C5B" w:rsidP="00574C5B">
      <w:pPr>
        <w:pStyle w:val="numbering"/>
        <w:rPr>
          <w:lang w:val="es-MX"/>
        </w:rPr>
      </w:pPr>
      <w:r w:rsidRPr="008E7786">
        <w:rPr>
          <w:lang w:val="es-MX"/>
        </w:rPr>
        <w:t>Ya hemos aprendido que el Espíritu Santo nos convenció de pecado, (no creer en Cristo) justicia (que solo podemos ser salvos por la obra de Jesucristo,</w:t>
      </w:r>
      <w:r w:rsidR="00551402">
        <w:rPr>
          <w:lang w:val="es-MX"/>
        </w:rPr>
        <w:t>)</w:t>
      </w:r>
      <w:r w:rsidRPr="008E7786">
        <w:rPr>
          <w:lang w:val="es-MX"/>
        </w:rPr>
        <w:t xml:space="preserve"> y de juicio (siendo que Satanás ha sido juzgado no hay escape del juicio de Dios sino por poner nuestra fe en Jesucristo</w:t>
      </w:r>
      <w:r w:rsidR="00551402">
        <w:rPr>
          <w:lang w:val="es-MX"/>
        </w:rPr>
        <w:t>.)</w:t>
      </w:r>
      <w:r w:rsidRPr="008E7786">
        <w:rPr>
          <w:lang w:val="es-MX"/>
        </w:rPr>
        <w:t xml:space="preserve"> También sabemos que es necesario ser regenerados por la obra del Espíritu santo para entrar en el reino de Dios. Ahora queremos ver otra obra del Espíritu cuando creemos que nos da mucha seguridad. </w:t>
      </w:r>
      <w:r w:rsidR="00BB1D52" w:rsidRPr="008E7786">
        <w:rPr>
          <w:lang w:val="es-MX"/>
        </w:rPr>
        <w:t>Lea Efesios 1:13-14.</w:t>
      </w:r>
      <w:r w:rsidR="0077779E">
        <w:rPr>
          <w:lang w:val="es-MX"/>
        </w:rPr>
        <w:t xml:space="preserve"> </w:t>
      </w:r>
      <w:r w:rsidR="00BB1D52" w:rsidRPr="008E7786">
        <w:rPr>
          <w:lang w:val="es-MX"/>
        </w:rPr>
        <w:t>¿Qué hizo el Espíritu Santo cuando creímos el evangelio que nos trajo la salvación?</w:t>
      </w:r>
    </w:p>
    <w:p w14:paraId="3C9E003A" w14:textId="77777777" w:rsidR="00BB1D52" w:rsidRPr="008E7786" w:rsidRDefault="00BB1D52" w:rsidP="00C050F9">
      <w:pPr>
        <w:pStyle w:val="respuesta"/>
        <w:rPr>
          <w:lang w:val="es-MX" w:eastAsia="es-ES"/>
        </w:rPr>
      </w:pPr>
      <w:r w:rsidRPr="008E7786">
        <w:rPr>
          <w:lang w:val="es-MX" w:eastAsia="es-ES"/>
        </w:rPr>
        <w:t>Nos marcó con el sello que es el Espíritu Santo prometido.</w:t>
      </w:r>
      <w:r w:rsidR="00972D59" w:rsidRPr="008E7786">
        <w:rPr>
          <w:lang w:val="es-MX" w:eastAsia="es-ES"/>
        </w:rPr>
        <w:br/>
      </w:r>
    </w:p>
    <w:p w14:paraId="147B7662" w14:textId="77777777" w:rsidR="00BB1D52" w:rsidRPr="008E7786" w:rsidRDefault="00BB1D52" w:rsidP="00BB1D52">
      <w:pPr>
        <w:pStyle w:val="numbering"/>
        <w:rPr>
          <w:lang w:val="es-MX"/>
        </w:rPr>
      </w:pPr>
      <w:r w:rsidRPr="008E7786">
        <w:rPr>
          <w:lang w:val="es-MX"/>
        </w:rPr>
        <w:t xml:space="preserve">¿Por qué podemos estar asegurados de nuestra salvación según el versículo 14? </w:t>
      </w:r>
    </w:p>
    <w:p w14:paraId="5F7941C0" w14:textId="77777777" w:rsidR="00BB1D52" w:rsidRPr="00C327DF" w:rsidRDefault="0064515C" w:rsidP="00C050F9">
      <w:pPr>
        <w:pStyle w:val="respuesta"/>
        <w:rPr>
          <w:lang w:val="es-MX" w:eastAsia="es-ES"/>
        </w:rPr>
      </w:pPr>
      <w:r>
        <w:rPr>
          <w:lang w:val="es-MX" w:eastAsia="es-ES"/>
        </w:rPr>
        <w:t xml:space="preserve">Fuimos sellados con el Espíritu Santo de la promesa. </w:t>
      </w:r>
      <w:r w:rsidR="00C327DF">
        <w:rPr>
          <w:lang w:val="es-MX" w:eastAsia="es-ES"/>
        </w:rPr>
        <w:t>É</w:t>
      </w:r>
      <w:r>
        <w:rPr>
          <w:lang w:val="es-MX" w:eastAsia="es-ES"/>
        </w:rPr>
        <w:t>l es nuestras arras hasta el día de la redención.</w:t>
      </w:r>
    </w:p>
    <w:p w14:paraId="49DC4CC6" w14:textId="77777777" w:rsidR="00BB1D52" w:rsidRPr="008E7786" w:rsidRDefault="00BB1D52" w:rsidP="00BB1D52">
      <w:pPr>
        <w:pStyle w:val="Ilust"/>
      </w:pPr>
      <w:r w:rsidRPr="008E7786">
        <w:t xml:space="preserve">Ya somos hijos de Dios por haber nacido de nuevo por medio de la obra del Espíritu Santo. Sin embargo no disfrutamos de nuestra redención final </w:t>
      </w:r>
      <w:r w:rsidR="00551402">
        <w:t xml:space="preserve">hasta </w:t>
      </w:r>
      <w:r w:rsidRPr="008E7786">
        <w:t xml:space="preserve">cuando estamos con Cristo. El Espíritu es la garantía que Dios cumplirá en nosotros nuestra redención final. Romanos 8:22-25 </w:t>
      </w:r>
    </w:p>
    <w:p w14:paraId="237A2298" w14:textId="77777777" w:rsidR="00BB1D52" w:rsidRPr="008E7786" w:rsidRDefault="00BB1D52" w:rsidP="00BB1D52">
      <w:pPr>
        <w:pStyle w:val="numbering"/>
        <w:rPr>
          <w:lang w:val="es-MX"/>
        </w:rPr>
      </w:pPr>
      <w:r w:rsidRPr="008E7786">
        <w:rPr>
          <w:lang w:val="es-MX"/>
        </w:rPr>
        <w:t>¿Qué más hace el Espíritu para aseg</w:t>
      </w:r>
      <w:r w:rsidR="005875D7" w:rsidRPr="008E7786">
        <w:rPr>
          <w:lang w:val="es-MX"/>
        </w:rPr>
        <w:t>ú</w:t>
      </w:r>
      <w:r w:rsidRPr="008E7786">
        <w:rPr>
          <w:lang w:val="es-MX"/>
        </w:rPr>
        <w:t>ra</w:t>
      </w:r>
      <w:r w:rsidR="0068014A" w:rsidRPr="008E7786">
        <w:rPr>
          <w:lang w:val="es-MX"/>
        </w:rPr>
        <w:t>n</w:t>
      </w:r>
      <w:r w:rsidRPr="008E7786">
        <w:rPr>
          <w:lang w:val="es-MX"/>
        </w:rPr>
        <w:t xml:space="preserve">os de </w:t>
      </w:r>
      <w:r w:rsidR="0068014A" w:rsidRPr="008E7786">
        <w:rPr>
          <w:lang w:val="es-MX"/>
        </w:rPr>
        <w:t>que somos</w:t>
      </w:r>
      <w:r w:rsidRPr="008E7786">
        <w:rPr>
          <w:lang w:val="es-MX"/>
        </w:rPr>
        <w:t xml:space="preserve"> hijos de Dios en Romanos 8:15-17?</w:t>
      </w:r>
    </w:p>
    <w:p w14:paraId="1F8DF2D1" w14:textId="77777777" w:rsidR="00BB1D52" w:rsidRPr="008E7786" w:rsidRDefault="00AD54E5" w:rsidP="00C050F9">
      <w:pPr>
        <w:pStyle w:val="respuesta"/>
        <w:rPr>
          <w:lang w:val="es-MX" w:eastAsia="es-ES"/>
        </w:rPr>
      </w:pPr>
      <w:r w:rsidRPr="008E7786">
        <w:rPr>
          <w:lang w:val="es-MX" w:eastAsia="es-ES"/>
        </w:rPr>
        <w:t>Nos permite clamar “Abba Padre” y nos asegura a nuestro espíritu que somos hijos de Dios.</w:t>
      </w:r>
      <w:r w:rsidR="00972D59" w:rsidRPr="008E7786">
        <w:rPr>
          <w:lang w:val="es-MX" w:eastAsia="es-ES"/>
        </w:rPr>
        <w:br/>
      </w:r>
    </w:p>
    <w:p w14:paraId="23A90E59" w14:textId="77777777" w:rsidR="00AD54E5" w:rsidRPr="008E7786" w:rsidRDefault="00AD54E5" w:rsidP="00AD54E5">
      <w:pPr>
        <w:pStyle w:val="numbering"/>
        <w:rPr>
          <w:lang w:val="es-MX"/>
        </w:rPr>
      </w:pPr>
      <w:r w:rsidRPr="008E7786">
        <w:rPr>
          <w:lang w:val="es-MX"/>
        </w:rPr>
        <w:t>El Espíritu Santo nos asegura de que somos hijos de Dios. Siendo que somos hijos, ¿qué más somos según el versículo 17?</w:t>
      </w:r>
    </w:p>
    <w:p w14:paraId="27983EAE" w14:textId="77777777" w:rsidR="00AD54E5" w:rsidRPr="008E7786" w:rsidRDefault="00AD54E5" w:rsidP="00C050F9">
      <w:pPr>
        <w:pStyle w:val="respuesta"/>
        <w:rPr>
          <w:lang w:val="es-MX" w:eastAsia="es-ES"/>
        </w:rPr>
      </w:pPr>
      <w:r w:rsidRPr="008E7786">
        <w:rPr>
          <w:lang w:val="es-MX" w:eastAsia="es-ES"/>
        </w:rPr>
        <w:t xml:space="preserve">Somos herederos de Dios y coherederos con Cristo. Si sufrimos con él también tendremos parte </w:t>
      </w:r>
      <w:r w:rsidR="00B00BB2" w:rsidRPr="008E7786">
        <w:rPr>
          <w:lang w:val="es-MX" w:eastAsia="es-ES"/>
        </w:rPr>
        <w:t>c</w:t>
      </w:r>
      <w:r w:rsidRPr="008E7786">
        <w:rPr>
          <w:lang w:val="es-MX" w:eastAsia="es-ES"/>
        </w:rPr>
        <w:t>on él en su gloria.</w:t>
      </w:r>
      <w:r w:rsidR="00972D59" w:rsidRPr="008E7786">
        <w:rPr>
          <w:lang w:val="es-MX" w:eastAsia="es-ES"/>
        </w:rPr>
        <w:br/>
      </w:r>
    </w:p>
    <w:p w14:paraId="16A96497" w14:textId="77777777" w:rsidR="005875D7" w:rsidRPr="008E7786" w:rsidRDefault="005875D7" w:rsidP="005875D7">
      <w:pPr>
        <w:pStyle w:val="numbering"/>
        <w:rPr>
          <w:lang w:val="es-MX"/>
        </w:rPr>
      </w:pPr>
      <w:r w:rsidRPr="008E7786">
        <w:rPr>
          <w:lang w:val="es-MX"/>
        </w:rPr>
        <w:t>¿Qué hace Dios para garantizar nuestra salvación?</w:t>
      </w:r>
    </w:p>
    <w:p w14:paraId="7B84C45A" w14:textId="77777777" w:rsidR="005875D7" w:rsidRPr="008E7786" w:rsidRDefault="005875D7" w:rsidP="00221B9C">
      <w:pPr>
        <w:pStyle w:val="A0"/>
        <w:numPr>
          <w:ilvl w:val="0"/>
          <w:numId w:val="27"/>
        </w:numPr>
        <w:ind w:left="720"/>
      </w:pPr>
      <w:r w:rsidRPr="008E7786">
        <w:t>2 Corintios1:21-22.</w:t>
      </w:r>
    </w:p>
    <w:p w14:paraId="2F6DA62F" w14:textId="77777777" w:rsidR="005875D7" w:rsidRPr="008E7786" w:rsidRDefault="005875D7" w:rsidP="00C050F9">
      <w:pPr>
        <w:pStyle w:val="respuesta"/>
        <w:rPr>
          <w:lang w:val="es-MX" w:eastAsia="es-ES"/>
        </w:rPr>
      </w:pPr>
      <w:r w:rsidRPr="008E7786">
        <w:rPr>
          <w:lang w:val="es-MX" w:eastAsia="es-ES"/>
        </w:rPr>
        <w:t>Dios nos mantiene firmes en Cristo. Puso el Espíritu en nuestro corazón como garantía de sus promesas.</w:t>
      </w:r>
      <w:r w:rsidR="00972D59" w:rsidRPr="008E7786">
        <w:rPr>
          <w:lang w:val="es-MX" w:eastAsia="es-ES"/>
        </w:rPr>
        <w:br/>
      </w:r>
    </w:p>
    <w:p w14:paraId="1C8D2BB9" w14:textId="77777777" w:rsidR="005875D7" w:rsidRPr="008E7786" w:rsidRDefault="005875D7" w:rsidP="00B24E0E">
      <w:pPr>
        <w:pStyle w:val="A0"/>
      </w:pPr>
      <w:r w:rsidRPr="008E7786">
        <w:t>2 Corintios 5:5.</w:t>
      </w:r>
    </w:p>
    <w:p w14:paraId="6ED31918" w14:textId="77777777" w:rsidR="00C327DF" w:rsidRPr="00C327DF" w:rsidRDefault="00C327DF" w:rsidP="00C327DF">
      <w:pPr>
        <w:pStyle w:val="respuesta"/>
      </w:pPr>
      <w:r>
        <w:t>N</w:t>
      </w:r>
      <w:r w:rsidRPr="00C327DF">
        <w:t xml:space="preserve">os ha dado las arras del Espíritu en nuestros corazones. </w:t>
      </w:r>
    </w:p>
    <w:p w14:paraId="33769319" w14:textId="77777777" w:rsidR="005875D7" w:rsidRPr="008E7786" w:rsidRDefault="005875D7" w:rsidP="00B24E0E">
      <w:pPr>
        <w:pStyle w:val="A0"/>
      </w:pPr>
      <w:r w:rsidRPr="008E7786">
        <w:t>1 Juan 4:13</w:t>
      </w:r>
    </w:p>
    <w:p w14:paraId="66F5F6C7" w14:textId="77777777" w:rsidR="005875D7" w:rsidRPr="008E7786" w:rsidRDefault="005875D7" w:rsidP="00C050F9">
      <w:pPr>
        <w:pStyle w:val="respuesta"/>
        <w:rPr>
          <w:lang w:val="es-MX" w:eastAsia="es-ES"/>
        </w:rPr>
      </w:pPr>
      <w:r w:rsidRPr="008E7786">
        <w:rPr>
          <w:lang w:val="es-MX" w:eastAsia="es-ES"/>
        </w:rPr>
        <w:t>Sabemos que per</w:t>
      </w:r>
      <w:r w:rsidR="00551402">
        <w:rPr>
          <w:lang w:val="es-MX" w:eastAsia="es-ES"/>
        </w:rPr>
        <w:t xml:space="preserve">manecemos </w:t>
      </w:r>
      <w:r w:rsidRPr="008E7786">
        <w:rPr>
          <w:lang w:val="es-MX" w:eastAsia="es-ES"/>
        </w:rPr>
        <w:t xml:space="preserve">en Él y que </w:t>
      </w:r>
      <w:r w:rsidR="00551402">
        <w:rPr>
          <w:lang w:val="es-MX" w:eastAsia="es-ES"/>
        </w:rPr>
        <w:t>É</w:t>
      </w:r>
      <w:r w:rsidRPr="008E7786">
        <w:rPr>
          <w:lang w:val="es-MX" w:eastAsia="es-ES"/>
        </w:rPr>
        <w:t>l permanece en nosotros porque nos ha dado de su Espíritu.</w:t>
      </w:r>
    </w:p>
    <w:p w14:paraId="05092230" w14:textId="77777777" w:rsidR="005875D7" w:rsidRPr="008E7786" w:rsidRDefault="005875D7" w:rsidP="005875D7"/>
    <w:p w14:paraId="4A714282" w14:textId="77777777" w:rsidR="005875D7" w:rsidRPr="008E7786" w:rsidRDefault="005875D7" w:rsidP="005875D7">
      <w:pPr>
        <w:pStyle w:val="check"/>
      </w:pPr>
      <w:r w:rsidRPr="00551402">
        <w:rPr>
          <w:b/>
          <w:u w:val="single"/>
        </w:rPr>
        <w:t>El Padre</w:t>
      </w:r>
      <w:r w:rsidRPr="008E7786">
        <w:t xml:space="preserve"> envió a su </w:t>
      </w:r>
      <w:r w:rsidR="00F97348">
        <w:t>H</w:t>
      </w:r>
      <w:r w:rsidRPr="008E7786">
        <w:t>ijo para salvarnos.</w:t>
      </w:r>
    </w:p>
    <w:p w14:paraId="76116278" w14:textId="77777777" w:rsidR="005875D7" w:rsidRPr="008E7786" w:rsidRDefault="005875D7" w:rsidP="005875D7">
      <w:pPr>
        <w:pStyle w:val="check"/>
      </w:pPr>
      <w:r w:rsidRPr="00551402">
        <w:rPr>
          <w:b/>
          <w:u w:val="single"/>
        </w:rPr>
        <w:t>Él Hijo</w:t>
      </w:r>
      <w:r w:rsidRPr="008E7786">
        <w:t xml:space="preserve"> dio su vida en sacrificio por nuestros pecados para darnos salvación y vida eterna.</w:t>
      </w:r>
    </w:p>
    <w:p w14:paraId="13FB8F5B" w14:textId="77777777" w:rsidR="005875D7" w:rsidRPr="008E7786" w:rsidRDefault="005875D7" w:rsidP="005875D7">
      <w:pPr>
        <w:pStyle w:val="check"/>
      </w:pPr>
      <w:r w:rsidRPr="00551402">
        <w:rPr>
          <w:b/>
          <w:u w:val="single"/>
        </w:rPr>
        <w:t>El Espíritu Santo</w:t>
      </w:r>
      <w:r w:rsidRPr="008E7786">
        <w:t xml:space="preserve"> nos convenció de nuestra necesidad de creer en Cristo. </w:t>
      </w:r>
    </w:p>
    <w:p w14:paraId="34B74FFB" w14:textId="77777777" w:rsidR="005875D7" w:rsidRPr="008E7786" w:rsidRDefault="005875D7" w:rsidP="00221B9C">
      <w:pPr>
        <w:pStyle w:val="check"/>
        <w:numPr>
          <w:ilvl w:val="1"/>
          <w:numId w:val="4"/>
        </w:numPr>
      </w:pPr>
      <w:r w:rsidRPr="008E7786">
        <w:t xml:space="preserve">Al creer en Jesús </w:t>
      </w:r>
      <w:r w:rsidR="00773753" w:rsidRPr="008E7786">
        <w:t xml:space="preserve">el Espíritu </w:t>
      </w:r>
      <w:r w:rsidRPr="008E7786">
        <w:t>nos hizo nacer en la familia de Dios como hijos.</w:t>
      </w:r>
    </w:p>
    <w:p w14:paraId="77841351" w14:textId="77777777" w:rsidR="005875D7" w:rsidRPr="008E7786" w:rsidRDefault="005875D7" w:rsidP="00221B9C">
      <w:pPr>
        <w:pStyle w:val="check"/>
        <w:numPr>
          <w:ilvl w:val="1"/>
          <w:numId w:val="4"/>
        </w:numPr>
      </w:pPr>
      <w:r w:rsidRPr="008E7786">
        <w:t>Dios puso el Espíritu Santo en nuestros corazones</w:t>
      </w:r>
      <w:r w:rsidR="00773753" w:rsidRPr="008E7786">
        <w:t xml:space="preserve"> como garantía de sus promesas.</w:t>
      </w:r>
    </w:p>
    <w:p w14:paraId="20E6010A" w14:textId="77777777" w:rsidR="00773753" w:rsidRPr="008E7786" w:rsidRDefault="00773753" w:rsidP="00221B9C">
      <w:pPr>
        <w:pStyle w:val="check"/>
        <w:numPr>
          <w:ilvl w:val="1"/>
          <w:numId w:val="4"/>
        </w:numPr>
      </w:pPr>
      <w:r w:rsidRPr="008E7786">
        <w:t>El Espíritu mismo asegura a nuestro espíritu de que somos hijos de Dios.</w:t>
      </w:r>
    </w:p>
    <w:p w14:paraId="32C2A4CA" w14:textId="77777777" w:rsidR="00773753" w:rsidRPr="008E7786" w:rsidRDefault="00773753" w:rsidP="00221B9C">
      <w:pPr>
        <w:pStyle w:val="check"/>
        <w:numPr>
          <w:ilvl w:val="1"/>
          <w:numId w:val="4"/>
        </w:numPr>
      </w:pPr>
      <w:r w:rsidRPr="008E7786">
        <w:t>El Espíritu nos adoptó como hijos y nos permite clamar “¡Abba! ¡Padre!”</w:t>
      </w:r>
      <w:r w:rsidR="0028302D">
        <w:br/>
      </w:r>
      <w:r w:rsidR="0028302D">
        <w:br/>
      </w:r>
      <w:r w:rsidR="0028302D">
        <w:br/>
      </w:r>
      <w:r w:rsidR="0028302D">
        <w:br/>
      </w:r>
      <w:r w:rsidR="0028302D">
        <w:br/>
      </w:r>
      <w:r w:rsidR="0028302D">
        <w:br/>
      </w:r>
      <w:r w:rsidR="0028302D">
        <w:br/>
      </w:r>
      <w:r w:rsidR="0028302D">
        <w:br/>
      </w:r>
      <w:r w:rsidR="0028302D">
        <w:br/>
      </w:r>
      <w:r w:rsidR="0028302D">
        <w:br/>
      </w:r>
      <w:r w:rsidR="0028302D">
        <w:br/>
      </w:r>
    </w:p>
    <w:p w14:paraId="7038B026" w14:textId="77777777" w:rsidR="00773753" w:rsidRPr="008E7786" w:rsidRDefault="00773753" w:rsidP="008C7636">
      <w:pPr>
        <w:pStyle w:val="Ttulo1"/>
      </w:pPr>
      <w:bookmarkStart w:id="36" w:name="_Toc4682041"/>
      <w:r w:rsidRPr="008E7786">
        <w:t>Lección 4</w:t>
      </w:r>
      <w:r w:rsidRPr="008E7786">
        <w:br/>
      </w:r>
      <w:r w:rsidR="00972D59" w:rsidRPr="008E7786">
        <w:t>Lo que hace el</w:t>
      </w:r>
      <w:r w:rsidRPr="008E7786">
        <w:t xml:space="preserve"> Espíritu Santo </w:t>
      </w:r>
      <w:r w:rsidR="00972D59" w:rsidRPr="008E7786">
        <w:t xml:space="preserve">por </w:t>
      </w:r>
      <w:r w:rsidRPr="008E7786">
        <w:t>nosotros al creer en Cristo.</w:t>
      </w:r>
      <w:bookmarkEnd w:id="36"/>
      <w:r w:rsidRPr="008E7786">
        <w:t xml:space="preserve"> </w:t>
      </w:r>
    </w:p>
    <w:p w14:paraId="49CA88AE" w14:textId="77777777" w:rsidR="00773753" w:rsidRPr="008E7786" w:rsidRDefault="00773753" w:rsidP="00536F92">
      <w:r w:rsidRPr="008E7786">
        <w:t>Ya hemos visto algunas cosas importantes en cuanto a la persona y obra del Espíritu Santo.</w:t>
      </w:r>
    </w:p>
    <w:p w14:paraId="79EA642F" w14:textId="77777777" w:rsidR="00773753" w:rsidRPr="008E7786" w:rsidRDefault="00773753" w:rsidP="00773753">
      <w:pPr>
        <w:pStyle w:val="check"/>
      </w:pPr>
      <w:r w:rsidRPr="008E7786">
        <w:t>Es</w:t>
      </w:r>
      <w:r w:rsidR="0028302D">
        <w:t xml:space="preserve"> una</w:t>
      </w:r>
      <w:r w:rsidRPr="008E7786">
        <w:t xml:space="preserve"> persona divina.</w:t>
      </w:r>
    </w:p>
    <w:p w14:paraId="30124B46" w14:textId="77777777" w:rsidR="00773753" w:rsidRPr="008E7786" w:rsidRDefault="0028302D" w:rsidP="00773753">
      <w:pPr>
        <w:pStyle w:val="check"/>
      </w:pPr>
      <w:r>
        <w:t>Él r</w:t>
      </w:r>
      <w:r w:rsidR="00773753" w:rsidRPr="008E7786">
        <w:t xml:space="preserve">eveló la Palabra de Dios y ahora nos </w:t>
      </w:r>
      <w:r w:rsidR="00536F92" w:rsidRPr="008E7786">
        <w:t>i</w:t>
      </w:r>
      <w:r w:rsidR="00773753" w:rsidRPr="008E7786">
        <w:t>lumina nuestra mente para entenderla.</w:t>
      </w:r>
    </w:p>
    <w:p w14:paraId="48DE7AFF" w14:textId="77777777" w:rsidR="00773753" w:rsidRPr="008E7786" w:rsidRDefault="0028302D" w:rsidP="00773753">
      <w:pPr>
        <w:pStyle w:val="check"/>
      </w:pPr>
      <w:r>
        <w:t>Él no</w:t>
      </w:r>
      <w:r w:rsidR="00F97348">
        <w:t>s</w:t>
      </w:r>
      <w:r>
        <w:t xml:space="preserve"> convenció de pecado, juicio y justicia </w:t>
      </w:r>
      <w:r w:rsidR="00773753" w:rsidRPr="008E7786">
        <w:t>para que llegáramos a creer en Cristo.</w:t>
      </w:r>
    </w:p>
    <w:p w14:paraId="1A2155D1" w14:textId="77777777" w:rsidR="00773753" w:rsidRPr="008E7786" w:rsidRDefault="00773753" w:rsidP="00773753">
      <w:pPr>
        <w:pStyle w:val="check"/>
      </w:pPr>
      <w:r w:rsidRPr="008E7786">
        <w:t xml:space="preserve">Nos asegura </w:t>
      </w:r>
      <w:r w:rsidR="00536F92" w:rsidRPr="008E7786">
        <w:t>de que somos hijos de Dios y garantiza nuestra salvación.</w:t>
      </w:r>
    </w:p>
    <w:p w14:paraId="0BE5E9DA" w14:textId="77777777" w:rsidR="003763E7" w:rsidRPr="008E7786" w:rsidRDefault="003763E7" w:rsidP="00773753">
      <w:pPr>
        <w:pStyle w:val="I"/>
        <w:rPr>
          <w:lang w:val="es-MX"/>
        </w:rPr>
      </w:pPr>
      <w:r w:rsidRPr="008E7786">
        <w:rPr>
          <w:lang w:val="es-MX"/>
        </w:rPr>
        <w:t>El Espíritu Santo y su relación con los creyentes en el Antiguo Testamento.</w:t>
      </w:r>
    </w:p>
    <w:p w14:paraId="0E490925" w14:textId="77777777" w:rsidR="003763E7" w:rsidRPr="008E7786" w:rsidRDefault="003763E7" w:rsidP="00221B9C">
      <w:pPr>
        <w:pStyle w:val="numbering"/>
        <w:numPr>
          <w:ilvl w:val="0"/>
          <w:numId w:val="8"/>
        </w:numPr>
        <w:rPr>
          <w:lang w:val="es-MX"/>
        </w:rPr>
      </w:pPr>
      <w:r w:rsidRPr="008E7786">
        <w:rPr>
          <w:lang w:val="es-MX"/>
        </w:rPr>
        <w:t>Encontramos que en el Antiguo Testamento el Espíritu Santo no vino sobre todos los creyentes. Más bien vino sobre ciertas personas y no se quedó con ellos siempre como ahora lo hace después de Pentecostés. ¿Cuáles son las siguientes personas sobre las cuáles vino el Espíritu en el Antiguo Testamento?</w:t>
      </w:r>
    </w:p>
    <w:tbl>
      <w:tblPr>
        <w:tblStyle w:val="Tablaconcuadrcula"/>
        <w:tblW w:w="0" w:type="auto"/>
        <w:tblLook w:val="04A0" w:firstRow="1" w:lastRow="0" w:firstColumn="1" w:lastColumn="0" w:noHBand="0" w:noVBand="1"/>
      </w:tblPr>
      <w:tblGrid>
        <w:gridCol w:w="2066"/>
        <w:gridCol w:w="1961"/>
        <w:gridCol w:w="6043"/>
      </w:tblGrid>
      <w:tr w:rsidR="003763E7" w:rsidRPr="008E7786" w14:paraId="79C7EC0E" w14:textId="77777777" w:rsidTr="008E0052">
        <w:tc>
          <w:tcPr>
            <w:tcW w:w="2088" w:type="dxa"/>
            <w:shd w:val="clear" w:color="auto" w:fill="D9D9D9" w:themeFill="background1" w:themeFillShade="D9"/>
          </w:tcPr>
          <w:p w14:paraId="22F085B8" w14:textId="77777777" w:rsidR="003763E7" w:rsidRPr="008E7786" w:rsidRDefault="003763E7" w:rsidP="003763E7">
            <w:pPr>
              <w:jc w:val="center"/>
              <w:rPr>
                <w:b/>
              </w:rPr>
            </w:pPr>
            <w:r w:rsidRPr="008E7786">
              <w:rPr>
                <w:b/>
              </w:rPr>
              <w:t>Pasaje</w:t>
            </w:r>
          </w:p>
        </w:tc>
        <w:tc>
          <w:tcPr>
            <w:tcW w:w="1980" w:type="dxa"/>
            <w:shd w:val="clear" w:color="auto" w:fill="D9D9D9" w:themeFill="background1" w:themeFillShade="D9"/>
          </w:tcPr>
          <w:p w14:paraId="00469CF1" w14:textId="77777777" w:rsidR="003763E7" w:rsidRPr="008E7786" w:rsidRDefault="003763E7" w:rsidP="003763E7">
            <w:pPr>
              <w:jc w:val="center"/>
              <w:rPr>
                <w:b/>
              </w:rPr>
            </w:pPr>
            <w:r w:rsidRPr="008E7786">
              <w:rPr>
                <w:b/>
              </w:rPr>
              <w:t>Persona</w:t>
            </w:r>
          </w:p>
        </w:tc>
        <w:tc>
          <w:tcPr>
            <w:tcW w:w="6152" w:type="dxa"/>
            <w:shd w:val="clear" w:color="auto" w:fill="D9D9D9" w:themeFill="background1" w:themeFillShade="D9"/>
          </w:tcPr>
          <w:p w14:paraId="2FFF8CC3" w14:textId="77777777" w:rsidR="003763E7" w:rsidRPr="008E7786" w:rsidRDefault="003763E7" w:rsidP="003763E7">
            <w:pPr>
              <w:jc w:val="center"/>
              <w:rPr>
                <w:b/>
              </w:rPr>
            </w:pPr>
            <w:r w:rsidRPr="008E7786">
              <w:rPr>
                <w:b/>
              </w:rPr>
              <w:t>Propósito</w:t>
            </w:r>
          </w:p>
        </w:tc>
      </w:tr>
      <w:tr w:rsidR="003763E7" w:rsidRPr="008E7786" w14:paraId="6CF82527" w14:textId="77777777" w:rsidTr="008E0052">
        <w:tc>
          <w:tcPr>
            <w:tcW w:w="2088" w:type="dxa"/>
          </w:tcPr>
          <w:p w14:paraId="05B7CDCD" w14:textId="77777777" w:rsidR="003763E7" w:rsidRPr="008E7786" w:rsidRDefault="003763E7" w:rsidP="0077779E">
            <w:r w:rsidRPr="008E7786">
              <w:t>Éxodo 35:30-33</w:t>
            </w:r>
            <w:r w:rsidR="0077779E">
              <w:br/>
            </w:r>
          </w:p>
        </w:tc>
        <w:tc>
          <w:tcPr>
            <w:tcW w:w="1980" w:type="dxa"/>
          </w:tcPr>
          <w:p w14:paraId="775ED68F" w14:textId="77777777" w:rsidR="003763E7" w:rsidRPr="008E7786" w:rsidRDefault="003763E7" w:rsidP="0028302D">
            <w:pPr>
              <w:pStyle w:val="respuesta"/>
            </w:pPr>
            <w:r w:rsidRPr="008E7786">
              <w:t>Bezalel</w:t>
            </w:r>
          </w:p>
        </w:tc>
        <w:tc>
          <w:tcPr>
            <w:tcW w:w="6152" w:type="dxa"/>
          </w:tcPr>
          <w:p w14:paraId="0C5A28C9" w14:textId="77777777" w:rsidR="003763E7" w:rsidRPr="008E7786" w:rsidRDefault="003763E7" w:rsidP="0028302D">
            <w:pPr>
              <w:pStyle w:val="respuesta"/>
            </w:pPr>
            <w:r w:rsidRPr="008E7786">
              <w:t>Para pu</w:t>
            </w:r>
            <w:r w:rsidR="000D4396" w:rsidRPr="008E7786">
              <w:t>diera hacer trabajos artísticos paras el santuario.</w:t>
            </w:r>
          </w:p>
          <w:p w14:paraId="79DB4BCE" w14:textId="77777777" w:rsidR="000D4396" w:rsidRPr="008E7786" w:rsidRDefault="000D4396" w:rsidP="0028302D">
            <w:pPr>
              <w:pStyle w:val="respuesta"/>
            </w:pPr>
          </w:p>
        </w:tc>
      </w:tr>
      <w:tr w:rsidR="003763E7" w:rsidRPr="008E7786" w14:paraId="586BEF50" w14:textId="77777777" w:rsidTr="008E0052">
        <w:tc>
          <w:tcPr>
            <w:tcW w:w="2088" w:type="dxa"/>
          </w:tcPr>
          <w:p w14:paraId="06B64B2C" w14:textId="77777777" w:rsidR="000D4396" w:rsidRPr="008E7786" w:rsidRDefault="000D4396" w:rsidP="0077779E">
            <w:r w:rsidRPr="008E7786">
              <w:t>Números 11:</w:t>
            </w:r>
            <w:r w:rsidR="008E0052">
              <w:t>16-</w:t>
            </w:r>
            <w:r w:rsidRPr="008E7786">
              <w:t>17</w:t>
            </w:r>
            <w:r w:rsidR="008E0052">
              <w:br/>
            </w:r>
          </w:p>
        </w:tc>
        <w:tc>
          <w:tcPr>
            <w:tcW w:w="1980" w:type="dxa"/>
          </w:tcPr>
          <w:p w14:paraId="1A6E9028" w14:textId="77777777" w:rsidR="003763E7" w:rsidRPr="008E7786" w:rsidRDefault="000D4396" w:rsidP="0028302D">
            <w:pPr>
              <w:pStyle w:val="respuesta"/>
            </w:pPr>
            <w:r w:rsidRPr="008E7786">
              <w:t>70 ancianos</w:t>
            </w:r>
          </w:p>
        </w:tc>
        <w:tc>
          <w:tcPr>
            <w:tcW w:w="6152" w:type="dxa"/>
          </w:tcPr>
          <w:p w14:paraId="1E9D18B6" w14:textId="77777777" w:rsidR="003763E7" w:rsidRPr="008E7786" w:rsidRDefault="000D4396" w:rsidP="0028302D">
            <w:pPr>
              <w:pStyle w:val="respuesta"/>
            </w:pPr>
            <w:r w:rsidRPr="008E7786">
              <w:t>Para ayudar a Moisés gobernar el pueblo de Israel.</w:t>
            </w:r>
          </w:p>
          <w:p w14:paraId="0BC9D137" w14:textId="77777777" w:rsidR="000D4396" w:rsidRPr="008E7786" w:rsidRDefault="000D4396" w:rsidP="0028302D">
            <w:pPr>
              <w:pStyle w:val="respuesta"/>
            </w:pPr>
          </w:p>
        </w:tc>
      </w:tr>
      <w:tr w:rsidR="003763E7" w:rsidRPr="008E7786" w14:paraId="6F20B46C" w14:textId="77777777" w:rsidTr="008E0052">
        <w:tc>
          <w:tcPr>
            <w:tcW w:w="2088" w:type="dxa"/>
          </w:tcPr>
          <w:p w14:paraId="3FC8C314" w14:textId="77777777" w:rsidR="003763E7" w:rsidRDefault="000D4396" w:rsidP="003763E7">
            <w:r w:rsidRPr="008E7786">
              <w:t>Jueces 3:10</w:t>
            </w:r>
            <w:r w:rsidR="008E0052">
              <w:t>-11</w:t>
            </w:r>
          </w:p>
          <w:p w14:paraId="13F0A924" w14:textId="77777777" w:rsidR="008E0052" w:rsidRPr="008E7786" w:rsidRDefault="008E0052" w:rsidP="003763E7"/>
        </w:tc>
        <w:tc>
          <w:tcPr>
            <w:tcW w:w="1980" w:type="dxa"/>
          </w:tcPr>
          <w:p w14:paraId="12957983" w14:textId="77777777" w:rsidR="003763E7" w:rsidRPr="008E7786" w:rsidRDefault="000D4396" w:rsidP="0028302D">
            <w:pPr>
              <w:pStyle w:val="respuesta"/>
            </w:pPr>
            <w:r w:rsidRPr="008E7786">
              <w:t>Otoniel</w:t>
            </w:r>
          </w:p>
        </w:tc>
        <w:tc>
          <w:tcPr>
            <w:tcW w:w="6152" w:type="dxa"/>
          </w:tcPr>
          <w:p w14:paraId="0B63493F" w14:textId="77777777" w:rsidR="003763E7" w:rsidRPr="008E7786" w:rsidRDefault="000D4396" w:rsidP="0028302D">
            <w:pPr>
              <w:pStyle w:val="respuesta"/>
            </w:pPr>
            <w:r w:rsidRPr="008E7786">
              <w:t>Para liberar a Israel de sus enemigos.</w:t>
            </w:r>
          </w:p>
          <w:p w14:paraId="7AFDA144" w14:textId="77777777" w:rsidR="00CE56D7" w:rsidRPr="008E7786" w:rsidRDefault="00CE56D7" w:rsidP="0028302D">
            <w:pPr>
              <w:pStyle w:val="respuesta"/>
            </w:pPr>
          </w:p>
        </w:tc>
      </w:tr>
      <w:tr w:rsidR="003763E7" w:rsidRPr="008E7786" w14:paraId="14E0024E" w14:textId="77777777" w:rsidTr="008E0052">
        <w:tc>
          <w:tcPr>
            <w:tcW w:w="2088" w:type="dxa"/>
          </w:tcPr>
          <w:p w14:paraId="54B683DA" w14:textId="77777777" w:rsidR="003763E7" w:rsidRDefault="00CE56D7" w:rsidP="003763E7">
            <w:r w:rsidRPr="008E7786">
              <w:t>1 Samuel 16:13</w:t>
            </w:r>
          </w:p>
          <w:p w14:paraId="78ED1C55" w14:textId="77777777" w:rsidR="008E0052" w:rsidRPr="008E7786" w:rsidRDefault="008E0052" w:rsidP="003763E7"/>
        </w:tc>
        <w:tc>
          <w:tcPr>
            <w:tcW w:w="1980" w:type="dxa"/>
          </w:tcPr>
          <w:p w14:paraId="3B64D66D" w14:textId="77777777" w:rsidR="003763E7" w:rsidRPr="008E7786" w:rsidRDefault="00CE56D7" w:rsidP="0028302D">
            <w:pPr>
              <w:pStyle w:val="respuesta"/>
            </w:pPr>
            <w:r w:rsidRPr="008E7786">
              <w:t>David</w:t>
            </w:r>
          </w:p>
        </w:tc>
        <w:tc>
          <w:tcPr>
            <w:tcW w:w="6152" w:type="dxa"/>
          </w:tcPr>
          <w:p w14:paraId="2682DCA8" w14:textId="77777777" w:rsidR="003763E7" w:rsidRPr="008E7786" w:rsidRDefault="00CE56D7" w:rsidP="0028302D">
            <w:pPr>
              <w:pStyle w:val="respuesta"/>
            </w:pPr>
            <w:r w:rsidRPr="008E7786">
              <w:t>Para ser el rey en Israel.</w:t>
            </w:r>
          </w:p>
          <w:p w14:paraId="0557D055" w14:textId="77777777" w:rsidR="00CE56D7" w:rsidRPr="008E7786" w:rsidRDefault="00CE56D7" w:rsidP="0028302D">
            <w:pPr>
              <w:pStyle w:val="respuesta"/>
            </w:pPr>
          </w:p>
        </w:tc>
      </w:tr>
    </w:tbl>
    <w:p w14:paraId="70C5315E" w14:textId="77777777" w:rsidR="003763E7" w:rsidRPr="008E7786" w:rsidRDefault="003763E7" w:rsidP="003763E7"/>
    <w:p w14:paraId="5803C47B" w14:textId="77777777" w:rsidR="00CE56D7" w:rsidRPr="008E7786" w:rsidRDefault="00CE56D7" w:rsidP="00CE56D7">
      <w:pPr>
        <w:pStyle w:val="numbering"/>
        <w:rPr>
          <w:lang w:val="es-MX"/>
        </w:rPr>
      </w:pPr>
      <w:r w:rsidRPr="008E7786">
        <w:rPr>
          <w:lang w:val="es-MX"/>
        </w:rPr>
        <w:t>El Espíritu Santo también podría abandonar a la</w:t>
      </w:r>
      <w:r w:rsidR="00F97348">
        <w:rPr>
          <w:lang w:val="es-MX"/>
        </w:rPr>
        <w:t>s</w:t>
      </w:r>
      <w:r w:rsidRPr="008E7786">
        <w:rPr>
          <w:lang w:val="es-MX"/>
        </w:rPr>
        <w:t xml:space="preserve"> personas en esa época. ¿Qué pasó en 1 Samuel 16:14?</w:t>
      </w:r>
    </w:p>
    <w:p w14:paraId="23957ABA" w14:textId="77777777" w:rsidR="00CE56D7" w:rsidRPr="008E7786" w:rsidRDefault="00CE56D7" w:rsidP="00C050F9">
      <w:pPr>
        <w:pStyle w:val="respuesta"/>
        <w:rPr>
          <w:lang w:val="es-MX" w:eastAsia="es-ES"/>
        </w:rPr>
      </w:pPr>
      <w:r w:rsidRPr="008E7786">
        <w:rPr>
          <w:lang w:val="es-MX" w:eastAsia="es-ES"/>
        </w:rPr>
        <w:t>El Espíritu del Señor se apartó del rey Saúl.</w:t>
      </w:r>
    </w:p>
    <w:p w14:paraId="3891F575" w14:textId="77777777" w:rsidR="00CE56D7" w:rsidRPr="008E7786" w:rsidRDefault="00CE56D7" w:rsidP="00CE56D7">
      <w:pPr>
        <w:pStyle w:val="numbering"/>
        <w:rPr>
          <w:lang w:val="es-MX"/>
        </w:rPr>
      </w:pPr>
      <w:r w:rsidRPr="008E7786">
        <w:rPr>
          <w:lang w:val="es-MX"/>
        </w:rPr>
        <w:t>Después que David se había arrepentido de su pecado con Betsabé y causó la muerte de su esposo, ¿qué temía en el Salmo 51:1</w:t>
      </w:r>
      <w:r w:rsidR="008E0052">
        <w:rPr>
          <w:lang w:val="es-MX"/>
        </w:rPr>
        <w:t>1</w:t>
      </w:r>
      <w:r w:rsidRPr="008E7786">
        <w:rPr>
          <w:lang w:val="es-MX"/>
        </w:rPr>
        <w:t>?</w:t>
      </w:r>
    </w:p>
    <w:p w14:paraId="528252B5" w14:textId="77777777" w:rsidR="00CE56D7" w:rsidRPr="008E7786" w:rsidRDefault="00CE56D7" w:rsidP="00C050F9">
      <w:pPr>
        <w:pStyle w:val="respuesta"/>
        <w:rPr>
          <w:lang w:val="es-MX" w:eastAsia="es-ES"/>
        </w:rPr>
      </w:pPr>
      <w:r w:rsidRPr="008E7786">
        <w:rPr>
          <w:lang w:val="es-MX" w:eastAsia="es-ES"/>
        </w:rPr>
        <w:t xml:space="preserve">Que se alejara de él </w:t>
      </w:r>
      <w:r w:rsidR="008E0052">
        <w:rPr>
          <w:lang w:val="es-MX" w:eastAsia="es-ES"/>
        </w:rPr>
        <w:t xml:space="preserve">y que le quitara </w:t>
      </w:r>
      <w:r w:rsidRPr="008E7786">
        <w:rPr>
          <w:lang w:val="es-MX" w:eastAsia="es-ES"/>
        </w:rPr>
        <w:t>el Espíritu.</w:t>
      </w:r>
    </w:p>
    <w:p w14:paraId="6CABD559" w14:textId="77777777" w:rsidR="00CE56D7" w:rsidRPr="008E7786" w:rsidRDefault="00CE56D7" w:rsidP="00CE56D7">
      <w:pPr>
        <w:pStyle w:val="numbering"/>
        <w:rPr>
          <w:lang w:val="es-MX"/>
        </w:rPr>
      </w:pPr>
      <w:r w:rsidRPr="008E7786">
        <w:rPr>
          <w:lang w:val="es-MX"/>
        </w:rPr>
        <w:t xml:space="preserve">¿Por qué podemos estar seguros que </w:t>
      </w:r>
      <w:r w:rsidR="0028302D">
        <w:rPr>
          <w:lang w:val="es-MX"/>
        </w:rPr>
        <w:t xml:space="preserve">ahora </w:t>
      </w:r>
      <w:r w:rsidRPr="008E7786">
        <w:rPr>
          <w:lang w:val="es-MX"/>
        </w:rPr>
        <w:t>Dios no nos quitará su Espíritu ahora según Juan 14:16?</w:t>
      </w:r>
    </w:p>
    <w:p w14:paraId="1724B13E" w14:textId="77777777" w:rsidR="00CE56D7" w:rsidRPr="008E7786" w:rsidRDefault="00CE56D7" w:rsidP="00C050F9">
      <w:pPr>
        <w:pStyle w:val="respuesta"/>
        <w:rPr>
          <w:lang w:val="es-MX" w:eastAsia="es-ES"/>
        </w:rPr>
      </w:pPr>
      <w:r w:rsidRPr="008E7786">
        <w:rPr>
          <w:lang w:val="es-MX" w:eastAsia="es-ES"/>
        </w:rPr>
        <w:t>Porque Jesús prometió que nos iba a acompañar siempre.</w:t>
      </w:r>
      <w:r w:rsidRPr="008E7786">
        <w:rPr>
          <w:lang w:val="es-MX" w:eastAsia="es-ES"/>
        </w:rPr>
        <w:br/>
      </w:r>
    </w:p>
    <w:p w14:paraId="75B05F60" w14:textId="77777777" w:rsidR="00773753" w:rsidRPr="008E7786" w:rsidRDefault="00773753" w:rsidP="00773753">
      <w:pPr>
        <w:pStyle w:val="I"/>
        <w:rPr>
          <w:lang w:val="es-MX"/>
        </w:rPr>
      </w:pPr>
      <w:r w:rsidRPr="008E7786">
        <w:rPr>
          <w:lang w:val="es-MX"/>
        </w:rPr>
        <w:t>El Espíritu Santo no</w:t>
      </w:r>
      <w:r w:rsidR="004F347C" w:rsidRPr="008E7786">
        <w:rPr>
          <w:lang w:val="es-MX"/>
        </w:rPr>
        <w:t>s</w:t>
      </w:r>
      <w:r w:rsidRPr="008E7786">
        <w:rPr>
          <w:lang w:val="es-MX"/>
        </w:rPr>
        <w:t xml:space="preserve"> une con Cristo.</w:t>
      </w:r>
    </w:p>
    <w:p w14:paraId="0A47ED80" w14:textId="77777777" w:rsidR="004F347C" w:rsidRPr="008E7786" w:rsidRDefault="004F347C" w:rsidP="003763E7">
      <w:pPr>
        <w:pStyle w:val="numbering"/>
        <w:rPr>
          <w:lang w:val="es-MX"/>
        </w:rPr>
      </w:pPr>
      <w:r w:rsidRPr="008E7786">
        <w:rPr>
          <w:lang w:val="es-MX"/>
        </w:rPr>
        <w:t>¿Qué dijo Juan el bautista que Jesús iba a hacer en Juan 1:32-33?</w:t>
      </w:r>
    </w:p>
    <w:p w14:paraId="046EF24A" w14:textId="77777777" w:rsidR="00773753" w:rsidRPr="008E7786" w:rsidRDefault="004F347C" w:rsidP="00C050F9">
      <w:pPr>
        <w:pStyle w:val="respuesta"/>
        <w:rPr>
          <w:lang w:val="es-MX"/>
        </w:rPr>
      </w:pPr>
      <w:r w:rsidRPr="008E7786">
        <w:rPr>
          <w:lang w:val="es-MX"/>
        </w:rPr>
        <w:t>Que iba a bautizar con el Espíritu Santo.</w:t>
      </w:r>
      <w:r w:rsidR="00773753" w:rsidRPr="008E7786">
        <w:rPr>
          <w:lang w:val="es-MX"/>
        </w:rPr>
        <w:t xml:space="preserve"> </w:t>
      </w:r>
      <w:r w:rsidR="0028302D">
        <w:rPr>
          <w:lang w:val="es-MX"/>
        </w:rPr>
        <w:br/>
      </w:r>
    </w:p>
    <w:p w14:paraId="2F51A97F" w14:textId="77777777" w:rsidR="004F347C" w:rsidRPr="008E7786" w:rsidRDefault="004F347C" w:rsidP="004F347C">
      <w:pPr>
        <w:pStyle w:val="numbering"/>
        <w:rPr>
          <w:lang w:val="es-MX" w:eastAsia="en-US"/>
        </w:rPr>
      </w:pPr>
      <w:r w:rsidRPr="008E7786">
        <w:rPr>
          <w:lang w:val="es-MX" w:eastAsia="en-US"/>
        </w:rPr>
        <w:t>¿Cuál fue la promesa de Jesús a sus discípulos en Juan 14:15-17?</w:t>
      </w:r>
    </w:p>
    <w:p w14:paraId="6AE031D8" w14:textId="77777777" w:rsidR="004F347C" w:rsidRPr="008E7786" w:rsidRDefault="004F347C" w:rsidP="00C050F9">
      <w:pPr>
        <w:pStyle w:val="respuesta"/>
        <w:rPr>
          <w:lang w:val="es-MX"/>
        </w:rPr>
      </w:pPr>
      <w:r w:rsidRPr="008E7786">
        <w:rPr>
          <w:lang w:val="es-MX"/>
        </w:rPr>
        <w:t>Que iba a enviar al otro Consolador para que no estuvieran solos.</w:t>
      </w:r>
    </w:p>
    <w:p w14:paraId="35E51AF7" w14:textId="77777777" w:rsidR="00D80E97" w:rsidRPr="008E7786" w:rsidRDefault="00D80E97" w:rsidP="00D80E97">
      <w:pPr>
        <w:pStyle w:val="numbering"/>
        <w:rPr>
          <w:lang w:val="es-MX" w:eastAsia="en-US"/>
        </w:rPr>
      </w:pPr>
      <w:r w:rsidRPr="008E7786">
        <w:rPr>
          <w:lang w:val="es-MX" w:eastAsia="en-US"/>
        </w:rPr>
        <w:t>¿Qué dice Juan 14:17 en cuanto a la relación del Espíritu Santo con los discípulos?</w:t>
      </w:r>
    </w:p>
    <w:p w14:paraId="314833FF" w14:textId="77777777" w:rsidR="00D80E97" w:rsidRPr="008E7786" w:rsidRDefault="00D80E97" w:rsidP="00C050F9">
      <w:pPr>
        <w:pStyle w:val="respuesta"/>
        <w:rPr>
          <w:lang w:val="es-MX"/>
        </w:rPr>
      </w:pPr>
      <w:r w:rsidRPr="008E7786">
        <w:rPr>
          <w:lang w:val="es-MX"/>
        </w:rPr>
        <w:t>Que ellos conocían al Espíritu porque vivía con ellos pero iba estar en ellos</w:t>
      </w:r>
      <w:r w:rsidR="00536F92" w:rsidRPr="008E7786">
        <w:rPr>
          <w:lang w:val="es-MX"/>
        </w:rPr>
        <w:t xml:space="preserve">. </w:t>
      </w:r>
      <w:r w:rsidR="006614CA" w:rsidRPr="008E7786">
        <w:rPr>
          <w:lang w:val="es-MX"/>
        </w:rPr>
        <w:br/>
      </w:r>
    </w:p>
    <w:p w14:paraId="39FF954E" w14:textId="77777777" w:rsidR="004F347C" w:rsidRPr="008E7786" w:rsidRDefault="004F347C" w:rsidP="004F347C">
      <w:pPr>
        <w:pStyle w:val="numbering"/>
        <w:rPr>
          <w:lang w:val="es-MX" w:eastAsia="en-US"/>
        </w:rPr>
      </w:pPr>
      <w:r w:rsidRPr="008E7786">
        <w:rPr>
          <w:lang w:val="es-MX" w:eastAsia="en-US"/>
        </w:rPr>
        <w:t>¿Cuál fue la promesa de Jesús a sus discípulos en Hechos 1:4-5?</w:t>
      </w:r>
    </w:p>
    <w:p w14:paraId="1D0F98BF" w14:textId="77777777" w:rsidR="004F347C" w:rsidRPr="008E7786" w:rsidRDefault="004F347C" w:rsidP="00C050F9">
      <w:pPr>
        <w:pStyle w:val="respuesta"/>
        <w:rPr>
          <w:lang w:val="es-MX"/>
        </w:rPr>
      </w:pPr>
      <w:r w:rsidRPr="008E7786">
        <w:rPr>
          <w:lang w:val="es-MX"/>
        </w:rPr>
        <w:t xml:space="preserve">Que no debían alejarse de Jerusalén hasta recibieran el bautismo del Espíritu. </w:t>
      </w:r>
      <w:r w:rsidR="006614CA" w:rsidRPr="008E7786">
        <w:rPr>
          <w:lang w:val="es-MX"/>
        </w:rPr>
        <w:br/>
      </w:r>
    </w:p>
    <w:p w14:paraId="7A638ED5" w14:textId="77777777" w:rsidR="00D80E97" w:rsidRPr="008E7786" w:rsidRDefault="00D80E97" w:rsidP="00D80E97">
      <w:pPr>
        <w:pStyle w:val="numbering"/>
        <w:rPr>
          <w:lang w:val="es-MX" w:eastAsia="en-US"/>
        </w:rPr>
      </w:pPr>
      <w:r w:rsidRPr="008E7786">
        <w:rPr>
          <w:lang w:val="es-MX" w:eastAsia="en-US"/>
        </w:rPr>
        <w:t>Luego de reafirmar esta promesa el Señor Jesucristo ascendió al cielo. ¿Cuándo y cómo fue cumplido esta promesa</w:t>
      </w:r>
      <w:r w:rsidR="00805BDB" w:rsidRPr="008E7786">
        <w:rPr>
          <w:lang w:val="es-MX" w:eastAsia="en-US"/>
        </w:rPr>
        <w:t xml:space="preserve"> diez</w:t>
      </w:r>
      <w:r w:rsidRPr="008E7786">
        <w:rPr>
          <w:lang w:val="es-MX" w:eastAsia="en-US"/>
        </w:rPr>
        <w:t xml:space="preserve"> días después según Hechos 2:1-4?</w:t>
      </w:r>
    </w:p>
    <w:p w14:paraId="586B6B1A" w14:textId="77777777" w:rsidR="00D80E97" w:rsidRPr="008E7786" w:rsidRDefault="00D80E97" w:rsidP="00C050F9">
      <w:pPr>
        <w:pStyle w:val="respuesta"/>
        <w:rPr>
          <w:lang w:val="es-MX"/>
        </w:rPr>
      </w:pPr>
      <w:r w:rsidRPr="008E7786">
        <w:rPr>
          <w:lang w:val="es-MX"/>
        </w:rPr>
        <w:t>En el día de Pentecostés el Espíritu Santo fue envidado y llenó a los 120 que estaban juntos en el mismo lugar. Ellos comenzaron a hablar en diferentes lenguas según el Espíritu les concedía expresarse.</w:t>
      </w:r>
      <w:r w:rsidR="006614CA" w:rsidRPr="008E7786">
        <w:rPr>
          <w:lang w:val="es-MX"/>
        </w:rPr>
        <w:br/>
      </w:r>
    </w:p>
    <w:p w14:paraId="2BF8A9AD" w14:textId="77777777" w:rsidR="00536F92" w:rsidRPr="008E7786" w:rsidRDefault="00972D59" w:rsidP="00D80E97">
      <w:pPr>
        <w:pStyle w:val="numbering"/>
        <w:rPr>
          <w:lang w:val="es-MX" w:eastAsia="en-US"/>
        </w:rPr>
      </w:pPr>
      <w:r w:rsidRPr="008E7786">
        <w:rPr>
          <w:lang w:val="es-MX" w:eastAsia="en-US"/>
        </w:rPr>
        <w:t>Primera a</w:t>
      </w:r>
      <w:r w:rsidR="00536F92" w:rsidRPr="008E7786">
        <w:rPr>
          <w:lang w:val="es-MX" w:eastAsia="en-US"/>
        </w:rPr>
        <w:t xml:space="preserve"> Corintios 12:13 nos habla del bautismo del Espíritu Santo.  Según este versículo, ¿quiénes son bautizados por el Espíritu Santo? </w:t>
      </w:r>
    </w:p>
    <w:p w14:paraId="7D921488" w14:textId="77777777" w:rsidR="00536F92" w:rsidRPr="008E7786" w:rsidRDefault="00536F92" w:rsidP="00C050F9">
      <w:pPr>
        <w:pStyle w:val="respuesta"/>
        <w:rPr>
          <w:lang w:val="es-MX"/>
        </w:rPr>
      </w:pPr>
      <w:r w:rsidRPr="008E7786">
        <w:rPr>
          <w:lang w:val="es-MX"/>
        </w:rPr>
        <w:t>Todos los creyentes.</w:t>
      </w:r>
    </w:p>
    <w:p w14:paraId="682A9892" w14:textId="77777777" w:rsidR="00536F92" w:rsidRPr="008E7786" w:rsidRDefault="00536F92" w:rsidP="00536F92">
      <w:pPr>
        <w:pStyle w:val="numbering"/>
        <w:rPr>
          <w:lang w:val="es-MX" w:eastAsia="en-US"/>
        </w:rPr>
      </w:pPr>
      <w:r w:rsidRPr="008E7786">
        <w:rPr>
          <w:lang w:val="es-MX" w:eastAsia="en-US"/>
        </w:rPr>
        <w:t>¿Qué hace el Espíritu cuando somos bautizados por Él en el versículo 13?</w:t>
      </w:r>
    </w:p>
    <w:p w14:paraId="452BF9EC" w14:textId="77777777" w:rsidR="00536F92" w:rsidRPr="008E7786" w:rsidRDefault="00536F92" w:rsidP="00C050F9">
      <w:pPr>
        <w:pStyle w:val="respuesta"/>
        <w:rPr>
          <w:lang w:val="es-MX"/>
        </w:rPr>
      </w:pPr>
      <w:r w:rsidRPr="008E7786">
        <w:rPr>
          <w:lang w:val="es-MX"/>
        </w:rPr>
        <w:t>Formamos parte del cuerpo de Cristo.</w:t>
      </w:r>
      <w:r w:rsidR="006614CA" w:rsidRPr="008E7786">
        <w:rPr>
          <w:lang w:val="es-MX"/>
        </w:rPr>
        <w:br/>
      </w:r>
    </w:p>
    <w:p w14:paraId="431FA741" w14:textId="77777777" w:rsidR="00805BDB" w:rsidRPr="008E7786" w:rsidRDefault="00805BDB" w:rsidP="00805BDB">
      <w:pPr>
        <w:pStyle w:val="Ilust"/>
      </w:pPr>
      <w:r w:rsidRPr="008E7786">
        <w:t xml:space="preserve">Algunos creyentes confunden el bautismo del Espíritu con la llenura del Espíritu. El Nuevo Testamento jamás nos manda  a buscar el bautismo del Espíritu. </w:t>
      </w:r>
      <w:r w:rsidR="00F75F46" w:rsidRPr="008E7786">
        <w:t xml:space="preserve">El Nuevo Testamento sí nos manda a arrepentirnos y creer en Cristo y el resultado es que somos bautizados por el Espíritu. </w:t>
      </w:r>
      <w:r w:rsidRPr="008E7786">
        <w:t xml:space="preserve">El bautismo del Espíritu ocurre una sola vez al creer en Cristo. Este bautismo nos pone en el cuerpo de Cristo y llegamos a ser templo del Espíritu. En cambio somos mandados a ser llenos del Espíritu y vivir en el Espíritu. </w:t>
      </w:r>
      <w:r w:rsidR="00F75F46" w:rsidRPr="008E7786">
        <w:t>L</w:t>
      </w:r>
      <w:r w:rsidRPr="008E7786">
        <w:t>a llenura del Espíritu puede ocurrir repetidas veces y depende de nuestr</w:t>
      </w:r>
      <w:r w:rsidR="00F75F46" w:rsidRPr="008E7786">
        <w:t>o</w:t>
      </w:r>
      <w:r w:rsidRPr="008E7786">
        <w:t xml:space="preserve"> andar con Dios.</w:t>
      </w:r>
      <w:r w:rsidR="00F75F46" w:rsidRPr="008E7786">
        <w:t xml:space="preserve"> Gálatas 5:16; Efesios 5:18.</w:t>
      </w:r>
    </w:p>
    <w:p w14:paraId="30603E42" w14:textId="77777777" w:rsidR="00B65013" w:rsidRPr="008E7786" w:rsidRDefault="00B65013" w:rsidP="00B65013">
      <w:pPr>
        <w:pStyle w:val="I"/>
        <w:rPr>
          <w:lang w:val="es-MX"/>
        </w:rPr>
      </w:pPr>
      <w:r w:rsidRPr="008E7786">
        <w:rPr>
          <w:lang w:val="es-MX"/>
        </w:rPr>
        <w:t>El Espíritu Santo habita en cada creyente.</w:t>
      </w:r>
    </w:p>
    <w:p w14:paraId="7741350D" w14:textId="77777777" w:rsidR="00536F92" w:rsidRPr="008E7786" w:rsidRDefault="00536F92" w:rsidP="00536F92">
      <w:r w:rsidRPr="008E7786">
        <w:t xml:space="preserve">Antes del día de Pentecostés el Espíritu Santo estaba con los discípulos de Jesús. Con la venida del Espíritu ahora llegaron a ser templo del Espíritu. Nosotros no tenemos que esperar otro Pentecostés. Ya cada creyente disfruta del Espíritu Santo en su vida desde el momento </w:t>
      </w:r>
      <w:r w:rsidR="00360E44" w:rsidRPr="008E7786">
        <w:t>cuando</w:t>
      </w:r>
      <w:r w:rsidRPr="008E7786">
        <w:t xml:space="preserve"> pone su fe en Jesús.</w:t>
      </w:r>
    </w:p>
    <w:p w14:paraId="1B9D3414" w14:textId="77777777" w:rsidR="00D80E97" w:rsidRPr="008E7786" w:rsidRDefault="00360E44" w:rsidP="00360E44">
      <w:pPr>
        <w:jc w:val="center"/>
      </w:pPr>
      <w:r w:rsidRPr="008E7786">
        <w:rPr>
          <w:b/>
          <w:i/>
        </w:rPr>
        <w:t>“Y si alguno no tiene el Espíritu de Cristo, no es de Cristo”</w:t>
      </w:r>
      <w:r w:rsidRPr="008E7786">
        <w:t xml:space="preserve"> (Romanos 8:9)</w:t>
      </w:r>
    </w:p>
    <w:p w14:paraId="78E39C95" w14:textId="77777777" w:rsidR="00972D59" w:rsidRPr="008E7786" w:rsidRDefault="00972D59" w:rsidP="00360E44">
      <w:pPr>
        <w:jc w:val="center"/>
      </w:pPr>
    </w:p>
    <w:p w14:paraId="4EFAFE9B" w14:textId="77777777" w:rsidR="00360E44" w:rsidRPr="008E7786" w:rsidRDefault="00360E44" w:rsidP="00360E44">
      <w:pPr>
        <w:pStyle w:val="numbering"/>
        <w:rPr>
          <w:lang w:val="es-MX"/>
        </w:rPr>
      </w:pPr>
      <w:r w:rsidRPr="008E7786">
        <w:rPr>
          <w:lang w:val="es-MX"/>
        </w:rPr>
        <w:t>¿Cuál fue la promesa de Jesús en Juan 14:23 que fue cumplido con la venida del Espíritu Santo?</w:t>
      </w:r>
    </w:p>
    <w:p w14:paraId="0E067187" w14:textId="77777777" w:rsidR="00360E44" w:rsidRPr="008E7786" w:rsidRDefault="00360E44" w:rsidP="00C050F9">
      <w:pPr>
        <w:pStyle w:val="respuesta"/>
        <w:rPr>
          <w:lang w:val="es-MX" w:eastAsia="es-ES"/>
        </w:rPr>
      </w:pPr>
      <w:r w:rsidRPr="008E7786">
        <w:rPr>
          <w:lang w:val="es-MX" w:eastAsia="es-ES"/>
        </w:rPr>
        <w:t>De que el Padre y el Hijo harían su vivienda en nosotros.</w:t>
      </w:r>
      <w:r w:rsidR="006614CA" w:rsidRPr="008E7786">
        <w:rPr>
          <w:lang w:val="es-MX" w:eastAsia="es-ES"/>
        </w:rPr>
        <w:br/>
      </w:r>
    </w:p>
    <w:p w14:paraId="283E0D21" w14:textId="77777777" w:rsidR="00B65013" w:rsidRPr="008E7786" w:rsidRDefault="00B65013" w:rsidP="00B65013">
      <w:pPr>
        <w:pStyle w:val="numbering"/>
        <w:rPr>
          <w:lang w:val="es-MX"/>
        </w:rPr>
      </w:pPr>
      <w:r w:rsidRPr="008E7786">
        <w:rPr>
          <w:lang w:val="es-MX"/>
        </w:rPr>
        <w:t>¿Cuál es el gran privilegio de cada creyente según los siguientes textos?</w:t>
      </w:r>
    </w:p>
    <w:p w14:paraId="6F8A7098" w14:textId="77777777" w:rsidR="00B65013" w:rsidRPr="008E7786" w:rsidRDefault="00B65013" w:rsidP="00221B9C">
      <w:pPr>
        <w:pStyle w:val="A0"/>
        <w:numPr>
          <w:ilvl w:val="0"/>
          <w:numId w:val="28"/>
        </w:numPr>
        <w:ind w:left="720"/>
      </w:pPr>
      <w:r w:rsidRPr="008E7786">
        <w:t xml:space="preserve">1 Corintios 3:16. </w:t>
      </w:r>
    </w:p>
    <w:p w14:paraId="2D0E6D9B" w14:textId="77777777" w:rsidR="00B65013" w:rsidRPr="008E7786" w:rsidRDefault="00B65013" w:rsidP="00C050F9">
      <w:pPr>
        <w:pStyle w:val="respuesta"/>
        <w:rPr>
          <w:lang w:val="es-MX" w:eastAsia="es-ES"/>
        </w:rPr>
      </w:pPr>
      <w:r w:rsidRPr="008E7786">
        <w:rPr>
          <w:lang w:val="es-MX" w:eastAsia="es-ES"/>
        </w:rPr>
        <w:t>Ser templo del Espíritu Santo porque el Espíritu habita en nosotros.</w:t>
      </w:r>
      <w:r w:rsidR="006614CA" w:rsidRPr="008E7786">
        <w:rPr>
          <w:lang w:val="es-MX" w:eastAsia="es-ES"/>
        </w:rPr>
        <w:br/>
      </w:r>
    </w:p>
    <w:p w14:paraId="1D8FACDA" w14:textId="77777777" w:rsidR="00B65013" w:rsidRPr="008E7786" w:rsidRDefault="00B65013" w:rsidP="00B24E0E">
      <w:pPr>
        <w:pStyle w:val="A0"/>
      </w:pPr>
      <w:r w:rsidRPr="008E7786">
        <w:t>1 Corintios 6:19-20 (1195)</w:t>
      </w:r>
    </w:p>
    <w:p w14:paraId="2BE6DCFF" w14:textId="77777777" w:rsidR="00B65013" w:rsidRPr="008E7786" w:rsidRDefault="00B65013" w:rsidP="00C050F9">
      <w:pPr>
        <w:pStyle w:val="respuesta"/>
        <w:rPr>
          <w:lang w:val="es-MX" w:eastAsia="es-ES"/>
        </w:rPr>
      </w:pPr>
      <w:r w:rsidRPr="008E7786">
        <w:rPr>
          <w:lang w:val="es-MX" w:eastAsia="es-ES"/>
        </w:rPr>
        <w:t>Somos templo del Espíritu Santo. No somos nuestros propios dueños porque fuimos comprados por un precio.</w:t>
      </w:r>
    </w:p>
    <w:p w14:paraId="52B8E625" w14:textId="77777777" w:rsidR="00F47DEF" w:rsidRPr="008E7786" w:rsidRDefault="00F47DEF" w:rsidP="00F47DEF">
      <w:pPr>
        <w:pStyle w:val="I"/>
        <w:rPr>
          <w:lang w:val="es-MX"/>
        </w:rPr>
      </w:pPr>
      <w:r w:rsidRPr="008E7786">
        <w:rPr>
          <w:lang w:val="es-MX"/>
        </w:rPr>
        <w:t>Al estar en nosotros</w:t>
      </w:r>
      <w:r w:rsidR="00F75F46" w:rsidRPr="008E7786">
        <w:rPr>
          <w:lang w:val="es-MX"/>
        </w:rPr>
        <w:t xml:space="preserve"> El Espíritu </w:t>
      </w:r>
      <w:r w:rsidRPr="008E7786">
        <w:rPr>
          <w:lang w:val="es-MX"/>
        </w:rPr>
        <w:t>hace muchas cosas por nosotros.</w:t>
      </w:r>
    </w:p>
    <w:p w14:paraId="1A620C89" w14:textId="77777777" w:rsidR="00A1156E" w:rsidRPr="008E7786" w:rsidRDefault="00B65013" w:rsidP="00A1156E">
      <w:pPr>
        <w:pStyle w:val="numbering"/>
        <w:rPr>
          <w:lang w:val="es-MX"/>
        </w:rPr>
      </w:pPr>
      <w:r w:rsidRPr="008E7786">
        <w:rPr>
          <w:lang w:val="es-MX"/>
        </w:rPr>
        <w:t xml:space="preserve">Ya que  el Espíritu mora en nosotros, ¿cuáles </w:t>
      </w:r>
      <w:r w:rsidR="0028302D">
        <w:rPr>
          <w:lang w:val="es-MX"/>
        </w:rPr>
        <w:t xml:space="preserve">son </w:t>
      </w:r>
      <w:r w:rsidR="00F47DEF" w:rsidRPr="008E7786">
        <w:rPr>
          <w:lang w:val="es-MX"/>
        </w:rPr>
        <w:t xml:space="preserve">algunas de las muchas </w:t>
      </w:r>
      <w:r w:rsidRPr="008E7786">
        <w:rPr>
          <w:lang w:val="es-MX"/>
        </w:rPr>
        <w:t>cosas</w:t>
      </w:r>
      <w:r w:rsidR="00F47DEF" w:rsidRPr="008E7786">
        <w:rPr>
          <w:lang w:val="es-MX"/>
        </w:rPr>
        <w:t xml:space="preserve"> </w:t>
      </w:r>
      <w:r w:rsidR="0028302D">
        <w:rPr>
          <w:lang w:val="es-MX"/>
        </w:rPr>
        <w:t xml:space="preserve">que </w:t>
      </w:r>
      <w:r w:rsidR="00F47DEF" w:rsidRPr="008E7786">
        <w:rPr>
          <w:lang w:val="es-MX"/>
        </w:rPr>
        <w:t>Él</w:t>
      </w:r>
      <w:r w:rsidRPr="008E7786">
        <w:rPr>
          <w:lang w:val="es-MX"/>
        </w:rPr>
        <w:t xml:space="preserve"> </w:t>
      </w:r>
      <w:r w:rsidR="00A1156E" w:rsidRPr="008E7786">
        <w:rPr>
          <w:lang w:val="es-MX"/>
        </w:rPr>
        <w:t xml:space="preserve">hace </w:t>
      </w:r>
      <w:r w:rsidRPr="008E7786">
        <w:rPr>
          <w:lang w:val="es-MX"/>
        </w:rPr>
        <w:t>en nosotros y por nosotros según los siguientes pa</w:t>
      </w:r>
      <w:r w:rsidR="00A1156E" w:rsidRPr="008E7786">
        <w:rPr>
          <w:lang w:val="es-MX"/>
        </w:rPr>
        <w:t>sajes?</w:t>
      </w:r>
    </w:p>
    <w:p w14:paraId="3E87973F" w14:textId="77777777" w:rsidR="00A1156E" w:rsidRPr="008E7786" w:rsidRDefault="00A1156E" w:rsidP="00221B9C">
      <w:pPr>
        <w:pStyle w:val="A0"/>
        <w:numPr>
          <w:ilvl w:val="0"/>
          <w:numId w:val="29"/>
        </w:numPr>
        <w:ind w:left="720"/>
      </w:pPr>
      <w:r w:rsidRPr="008E7786">
        <w:t>Romanos 8:26</w:t>
      </w:r>
      <w:r w:rsidR="00F47DEF" w:rsidRPr="008E7786">
        <w:t>-27</w:t>
      </w:r>
      <w:r w:rsidRPr="008E7786">
        <w:t>.</w:t>
      </w:r>
    </w:p>
    <w:p w14:paraId="72C21D8E" w14:textId="77777777" w:rsidR="00A1156E" w:rsidRPr="008E7786" w:rsidRDefault="00A1156E" w:rsidP="00C050F9">
      <w:pPr>
        <w:pStyle w:val="respuesta"/>
        <w:rPr>
          <w:lang w:val="es-MX" w:eastAsia="es-ES"/>
        </w:rPr>
      </w:pPr>
      <w:r w:rsidRPr="008E7786">
        <w:rPr>
          <w:lang w:val="es-MX" w:eastAsia="es-ES"/>
        </w:rPr>
        <w:t>Nos ayuda orando por nosotros en nuestra debilidad. Él intercede por nosotros conforme</w:t>
      </w:r>
      <w:r w:rsidR="00F47DEF" w:rsidRPr="008E7786">
        <w:rPr>
          <w:lang w:val="es-MX" w:eastAsia="es-ES"/>
        </w:rPr>
        <w:t xml:space="preserve"> a la voluntad de Dios.</w:t>
      </w:r>
    </w:p>
    <w:p w14:paraId="1BF4D057" w14:textId="77777777" w:rsidR="00A1156E" w:rsidRPr="008E7786" w:rsidRDefault="00A1156E" w:rsidP="00B24E0E">
      <w:pPr>
        <w:pStyle w:val="A0"/>
      </w:pPr>
      <w:r w:rsidRPr="008E7786">
        <w:t>Gálatas 5:16</w:t>
      </w:r>
      <w:r w:rsidR="008E0052">
        <w:t>-18.</w:t>
      </w:r>
    </w:p>
    <w:p w14:paraId="19E967E8" w14:textId="77777777" w:rsidR="00A1156E" w:rsidRPr="008E7786" w:rsidRDefault="00A1156E" w:rsidP="00C050F9">
      <w:pPr>
        <w:pStyle w:val="respuesta"/>
        <w:rPr>
          <w:lang w:val="es-MX" w:eastAsia="es-ES"/>
        </w:rPr>
      </w:pPr>
      <w:r w:rsidRPr="008E7786">
        <w:rPr>
          <w:lang w:val="es-MX" w:eastAsia="es-ES"/>
        </w:rPr>
        <w:t>Viviendo por Él no segui</w:t>
      </w:r>
      <w:r w:rsidR="001F5DEA">
        <w:rPr>
          <w:lang w:val="es-MX" w:eastAsia="es-ES"/>
        </w:rPr>
        <w:t>mos nuestros deseos pecaminosos de la carne.</w:t>
      </w:r>
    </w:p>
    <w:p w14:paraId="2A440201" w14:textId="77777777" w:rsidR="00972D59" w:rsidRPr="008E7786" w:rsidRDefault="00972D59" w:rsidP="00972D59"/>
    <w:p w14:paraId="0E0DA839" w14:textId="77777777" w:rsidR="00A1156E" w:rsidRPr="008E7786" w:rsidRDefault="00A1156E" w:rsidP="00B24E0E">
      <w:pPr>
        <w:pStyle w:val="A0"/>
      </w:pPr>
      <w:r w:rsidRPr="008E7786">
        <w:t>Gálatas 5:22</w:t>
      </w:r>
      <w:r w:rsidR="008E0052">
        <w:t>-23</w:t>
      </w:r>
    </w:p>
    <w:p w14:paraId="3CFB4D9A" w14:textId="77777777" w:rsidR="00A1156E" w:rsidRPr="008E7786" w:rsidRDefault="00A1156E" w:rsidP="00C050F9">
      <w:pPr>
        <w:pStyle w:val="respuesta"/>
        <w:rPr>
          <w:lang w:val="es-MX" w:eastAsia="es-ES"/>
        </w:rPr>
      </w:pPr>
      <w:r w:rsidRPr="008E7786">
        <w:rPr>
          <w:lang w:val="es-MX" w:eastAsia="es-ES"/>
        </w:rPr>
        <w:t>Produce su fruto en nosotros.</w:t>
      </w:r>
      <w:r w:rsidR="00972D59" w:rsidRPr="008E7786">
        <w:rPr>
          <w:lang w:val="es-MX" w:eastAsia="es-ES"/>
        </w:rPr>
        <w:br/>
      </w:r>
    </w:p>
    <w:p w14:paraId="0FDCDDF2" w14:textId="77777777" w:rsidR="00A1156E" w:rsidRPr="008E7786" w:rsidRDefault="00A1156E" w:rsidP="00B24E0E">
      <w:pPr>
        <w:pStyle w:val="A0"/>
      </w:pPr>
      <w:r w:rsidRPr="008E7786">
        <w:t>Gálatas 5:25</w:t>
      </w:r>
    </w:p>
    <w:p w14:paraId="273B4DF4" w14:textId="77777777" w:rsidR="00A1156E" w:rsidRPr="008E7786" w:rsidRDefault="00A1156E" w:rsidP="00C050F9">
      <w:pPr>
        <w:pStyle w:val="respuesta"/>
        <w:rPr>
          <w:lang w:val="es-MX" w:eastAsia="es-ES"/>
        </w:rPr>
      </w:pPr>
      <w:r w:rsidRPr="008E7786">
        <w:rPr>
          <w:lang w:val="es-MX" w:eastAsia="es-ES"/>
        </w:rPr>
        <w:t>Nos da vida y nos guía.</w:t>
      </w:r>
      <w:r w:rsidR="00972D59" w:rsidRPr="008E7786">
        <w:rPr>
          <w:lang w:val="es-MX" w:eastAsia="es-ES"/>
        </w:rPr>
        <w:br/>
      </w:r>
    </w:p>
    <w:p w14:paraId="292A5698" w14:textId="77777777" w:rsidR="00A1156E" w:rsidRPr="008E7786" w:rsidRDefault="00A1156E" w:rsidP="00B24E0E">
      <w:pPr>
        <w:pStyle w:val="A0"/>
      </w:pPr>
      <w:r w:rsidRPr="008E7786">
        <w:t xml:space="preserve">Efesios </w:t>
      </w:r>
      <w:r w:rsidR="008E0052">
        <w:t>3</w:t>
      </w:r>
      <w:r w:rsidRPr="008E7786">
        <w:t>:16.</w:t>
      </w:r>
    </w:p>
    <w:p w14:paraId="5848CD99" w14:textId="77777777" w:rsidR="00B65013" w:rsidRPr="008E7786" w:rsidRDefault="00A1156E" w:rsidP="00C050F9">
      <w:pPr>
        <w:pStyle w:val="respuesta"/>
        <w:rPr>
          <w:lang w:val="es-MX" w:eastAsia="es-ES"/>
        </w:rPr>
      </w:pPr>
      <w:r w:rsidRPr="008E7786">
        <w:rPr>
          <w:lang w:val="es-MX" w:eastAsia="es-ES"/>
        </w:rPr>
        <w:t>Nos fortalece en lo íntimo de nuestro ser.</w:t>
      </w:r>
      <w:r w:rsidR="00972D59" w:rsidRPr="008E7786">
        <w:rPr>
          <w:lang w:val="es-MX" w:eastAsia="es-ES"/>
        </w:rPr>
        <w:br/>
      </w:r>
    </w:p>
    <w:p w14:paraId="7C045240" w14:textId="77777777" w:rsidR="00A1156E" w:rsidRPr="008E7786" w:rsidRDefault="00A1156E" w:rsidP="00B24E0E">
      <w:pPr>
        <w:pStyle w:val="A0"/>
      </w:pPr>
      <w:r w:rsidRPr="008E7786">
        <w:t>Efesios 5:18.</w:t>
      </w:r>
    </w:p>
    <w:p w14:paraId="4CD46220" w14:textId="77777777" w:rsidR="00A1156E" w:rsidRPr="008E7786" w:rsidRDefault="00A1156E" w:rsidP="00C050F9">
      <w:pPr>
        <w:pStyle w:val="respuesta"/>
        <w:rPr>
          <w:lang w:val="es-MX" w:eastAsia="es-ES"/>
        </w:rPr>
      </w:pPr>
      <w:r w:rsidRPr="008E7786">
        <w:rPr>
          <w:lang w:val="es-MX" w:eastAsia="es-ES"/>
        </w:rPr>
        <w:t xml:space="preserve">Nos llena y </w:t>
      </w:r>
      <w:r w:rsidR="00927BB5" w:rsidRPr="008E7786">
        <w:rPr>
          <w:lang w:val="es-MX" w:eastAsia="es-ES"/>
        </w:rPr>
        <w:t xml:space="preserve">nos </w:t>
      </w:r>
      <w:r w:rsidRPr="008E7786">
        <w:rPr>
          <w:lang w:val="es-MX" w:eastAsia="es-ES"/>
        </w:rPr>
        <w:t>controla.</w:t>
      </w:r>
      <w:r w:rsidR="00972D59" w:rsidRPr="008E7786">
        <w:rPr>
          <w:lang w:val="es-MX" w:eastAsia="es-ES"/>
        </w:rPr>
        <w:br/>
      </w:r>
    </w:p>
    <w:p w14:paraId="0AC54FA7" w14:textId="77777777" w:rsidR="00A1156E" w:rsidRPr="008E7786" w:rsidRDefault="0077779E" w:rsidP="00B24E0E">
      <w:pPr>
        <w:pStyle w:val="A0"/>
      </w:pPr>
      <w:r>
        <w:t xml:space="preserve">Efesios 6:18. </w:t>
      </w:r>
    </w:p>
    <w:p w14:paraId="4E8D6DF8" w14:textId="77777777" w:rsidR="00A1156E" w:rsidRPr="008E7786" w:rsidRDefault="00A1156E" w:rsidP="00C050F9">
      <w:pPr>
        <w:pStyle w:val="respuesta"/>
        <w:rPr>
          <w:lang w:val="es-MX" w:eastAsia="es-ES"/>
        </w:rPr>
      </w:pPr>
      <w:r w:rsidRPr="008E7786">
        <w:rPr>
          <w:lang w:val="es-MX" w:eastAsia="es-ES"/>
        </w:rPr>
        <w:t>Nos ayuda a orar.</w:t>
      </w:r>
      <w:r w:rsidR="00972D59" w:rsidRPr="008E7786">
        <w:rPr>
          <w:lang w:val="es-MX" w:eastAsia="es-ES"/>
        </w:rPr>
        <w:br/>
      </w:r>
    </w:p>
    <w:p w14:paraId="22C094B1" w14:textId="77777777" w:rsidR="00972D59" w:rsidRPr="008E7786" w:rsidRDefault="00972D59" w:rsidP="00972D59">
      <w:pPr>
        <w:pStyle w:val="numbering"/>
        <w:rPr>
          <w:lang w:val="es-MX"/>
        </w:rPr>
      </w:pPr>
      <w:r w:rsidRPr="008E7786">
        <w:rPr>
          <w:lang w:val="es-MX"/>
        </w:rPr>
        <w:t>De las cosas que hace el Espíritu por nosotros seleccione dos que crea que sean las más importantes para usted.</w:t>
      </w:r>
    </w:p>
    <w:p w14:paraId="51151CB9" w14:textId="77777777" w:rsidR="00972D59" w:rsidRPr="008E7786" w:rsidRDefault="00972D59" w:rsidP="00C050F9">
      <w:pPr>
        <w:pStyle w:val="respuesta"/>
        <w:rPr>
          <w:lang w:val="es-MX" w:eastAsia="es-ES"/>
        </w:rPr>
      </w:pPr>
    </w:p>
    <w:p w14:paraId="31FBB78E" w14:textId="77777777" w:rsidR="00972D59" w:rsidRPr="008E7786" w:rsidRDefault="00972D59" w:rsidP="00972D59"/>
    <w:p w14:paraId="20BD8DF7" w14:textId="77777777" w:rsidR="00972D59" w:rsidRPr="008E7786" w:rsidRDefault="00972D59" w:rsidP="00972D59"/>
    <w:p w14:paraId="22FC0C3B" w14:textId="77777777" w:rsidR="00972D59" w:rsidRPr="008E7786" w:rsidRDefault="00972D59" w:rsidP="00972D59"/>
    <w:p w14:paraId="3A6E028F" w14:textId="77777777" w:rsidR="00972D59" w:rsidRPr="008E7786" w:rsidRDefault="00972D59" w:rsidP="00972D59"/>
    <w:p w14:paraId="2964FA99" w14:textId="77777777" w:rsidR="00972D59" w:rsidRPr="008E7786" w:rsidRDefault="00972D59" w:rsidP="00972D59"/>
    <w:p w14:paraId="21EE8079" w14:textId="77777777" w:rsidR="00805BDB" w:rsidRPr="008E7786" w:rsidRDefault="00805BDB" w:rsidP="00805BDB">
      <w:pPr>
        <w:pStyle w:val="Ilust"/>
      </w:pPr>
      <w:r w:rsidRPr="008E7786">
        <w:t>También el Espíritu Santo nos da dones espirituales. Para saber más sobre los dones espirituales puede estudiar el curso “Descubriendo Sus Dones Espirituales”.</w:t>
      </w:r>
    </w:p>
    <w:p w14:paraId="55C360F9" w14:textId="77777777" w:rsidR="00972D59" w:rsidRPr="008E7786" w:rsidRDefault="00972D59" w:rsidP="00972D59">
      <w:pPr>
        <w:pStyle w:val="Ttulo1"/>
      </w:pPr>
      <w:bookmarkStart w:id="37" w:name="_Toc4682042"/>
      <w:r w:rsidRPr="008E7786">
        <w:t>Lección 5</w:t>
      </w:r>
      <w:r w:rsidRPr="008E7786">
        <w:br/>
        <w:t>La obra del Espíritu Santo para santificarnos y transformarnos.</w:t>
      </w:r>
      <w:bookmarkEnd w:id="37"/>
      <w:r w:rsidRPr="008E7786">
        <w:t xml:space="preserve"> </w:t>
      </w:r>
    </w:p>
    <w:p w14:paraId="436C0114" w14:textId="77777777" w:rsidR="006614CA" w:rsidRPr="008E7786" w:rsidRDefault="006614CA" w:rsidP="006614CA">
      <w:pPr>
        <w:pStyle w:val="I"/>
        <w:rPr>
          <w:lang w:val="es-MX"/>
        </w:rPr>
      </w:pPr>
      <w:r w:rsidRPr="008E7786">
        <w:rPr>
          <w:lang w:val="es-MX"/>
        </w:rPr>
        <w:t>El Espíritu Santo nos santifica.</w:t>
      </w:r>
    </w:p>
    <w:p w14:paraId="21724731" w14:textId="77777777" w:rsidR="00972D59" w:rsidRPr="008E7786" w:rsidRDefault="00972D59" w:rsidP="00221B9C">
      <w:pPr>
        <w:pStyle w:val="numbering"/>
        <w:numPr>
          <w:ilvl w:val="0"/>
          <w:numId w:val="9"/>
        </w:numPr>
        <w:rPr>
          <w:lang w:val="es-MX"/>
        </w:rPr>
      </w:pPr>
      <w:r w:rsidRPr="008E7786">
        <w:rPr>
          <w:lang w:val="es-MX"/>
        </w:rPr>
        <w:t>Lea Romanos 8:28-29.</w:t>
      </w:r>
      <w:r w:rsidR="00F95E03" w:rsidRPr="008E7786">
        <w:rPr>
          <w:lang w:val="es-MX"/>
        </w:rPr>
        <w:t xml:space="preserve"> El versículo 28 declara que Dios dispone todas las cosas para e</w:t>
      </w:r>
      <w:r w:rsidR="00545B59" w:rsidRPr="008E7786">
        <w:rPr>
          <w:lang w:val="es-MX"/>
        </w:rPr>
        <w:t>l</w:t>
      </w:r>
      <w:r w:rsidR="00F95E03" w:rsidRPr="008E7786">
        <w:rPr>
          <w:lang w:val="es-MX"/>
        </w:rPr>
        <w:t xml:space="preserve"> bien de los que lo aman. Dios aún puede usar las cosas malas para nuestro bien. ¿Cuál es su propósito que tiene para nosotros en el versículo 29?</w:t>
      </w:r>
    </w:p>
    <w:p w14:paraId="3821DDFF" w14:textId="77777777" w:rsidR="00F95E03" w:rsidRPr="008E7786" w:rsidRDefault="00F95E03" w:rsidP="00D95CDF">
      <w:pPr>
        <w:pStyle w:val="Respuesta0"/>
      </w:pPr>
      <w:r w:rsidRPr="008E7786">
        <w:t>Que seamos transformados a la imagen de su Hijo Jesucristo. Dios usa todo en nuestra vida para lograr este fin.</w:t>
      </w:r>
    </w:p>
    <w:p w14:paraId="064E4626" w14:textId="77777777" w:rsidR="00B93BC2" w:rsidRPr="008E7786" w:rsidRDefault="00B93BC2" w:rsidP="00B93BC2"/>
    <w:p w14:paraId="03E5D05D" w14:textId="77777777" w:rsidR="00B93BC2" w:rsidRPr="008E7786" w:rsidRDefault="00B93BC2" w:rsidP="00B93BC2">
      <w:pPr>
        <w:pStyle w:val="numbering"/>
        <w:rPr>
          <w:lang w:val="es-MX"/>
        </w:rPr>
      </w:pPr>
      <w:r w:rsidRPr="008E7786">
        <w:rPr>
          <w:lang w:val="es-MX"/>
        </w:rPr>
        <w:t>Según Romanos 15:16, ¿cómo llegamos a ser una ofrenda aceptable a Dios?</w:t>
      </w:r>
    </w:p>
    <w:p w14:paraId="227727E0" w14:textId="77777777" w:rsidR="00B93BC2" w:rsidRPr="008E7786" w:rsidRDefault="00B93BC2" w:rsidP="00C050F9">
      <w:pPr>
        <w:pStyle w:val="respuesta"/>
        <w:rPr>
          <w:lang w:val="es-MX" w:eastAsia="es-ES"/>
        </w:rPr>
      </w:pPr>
      <w:r w:rsidRPr="008E7786">
        <w:rPr>
          <w:lang w:val="es-MX" w:eastAsia="es-ES"/>
        </w:rPr>
        <w:t>Por la obra santificadora del Espíritu Santo.</w:t>
      </w:r>
    </w:p>
    <w:p w14:paraId="504176AB" w14:textId="77777777" w:rsidR="00B93BC2" w:rsidRPr="008E7786" w:rsidRDefault="00F64B4A" w:rsidP="00B93BC2">
      <w:pPr>
        <w:pStyle w:val="numbering"/>
        <w:rPr>
          <w:lang w:val="es-MX"/>
        </w:rPr>
      </w:pPr>
      <w:r w:rsidRPr="008E7786">
        <w:rPr>
          <w:lang w:val="es-MX"/>
        </w:rPr>
        <w:t>Lea 1 Corintios 1:2. ¿Cómo describe el apóstol a los creyentes en Corinto y a qué habían sido llamados?</w:t>
      </w:r>
    </w:p>
    <w:p w14:paraId="7A726418" w14:textId="77777777" w:rsidR="00F64B4A" w:rsidRPr="008E7786" w:rsidRDefault="00F64B4A" w:rsidP="00C050F9">
      <w:pPr>
        <w:pStyle w:val="respuesta"/>
        <w:rPr>
          <w:lang w:val="es-MX" w:eastAsia="es-ES"/>
        </w:rPr>
      </w:pPr>
      <w:r w:rsidRPr="008E7786">
        <w:rPr>
          <w:lang w:val="es-MX" w:eastAsia="es-ES"/>
        </w:rPr>
        <w:t xml:space="preserve">Los santificados en Cristo Jesús llamados a </w:t>
      </w:r>
      <w:r w:rsidR="00DD6C49">
        <w:rPr>
          <w:lang w:val="es-MX" w:eastAsia="es-ES"/>
        </w:rPr>
        <w:t>santos</w:t>
      </w:r>
      <w:r w:rsidRPr="008E7786">
        <w:rPr>
          <w:lang w:val="es-MX" w:eastAsia="es-ES"/>
        </w:rPr>
        <w:t>.</w:t>
      </w:r>
      <w:r w:rsidR="006614CA" w:rsidRPr="008E7786">
        <w:rPr>
          <w:lang w:val="es-MX" w:eastAsia="es-ES"/>
        </w:rPr>
        <w:br/>
      </w:r>
    </w:p>
    <w:p w14:paraId="1176F517" w14:textId="77777777" w:rsidR="00972D59" w:rsidRPr="008E7786" w:rsidRDefault="00B93BC2" w:rsidP="00B93BC2">
      <w:pPr>
        <w:pStyle w:val="numbering"/>
        <w:rPr>
          <w:lang w:val="es-MX"/>
        </w:rPr>
      </w:pPr>
      <w:r w:rsidRPr="008E7786">
        <w:rPr>
          <w:lang w:val="es-MX"/>
        </w:rPr>
        <w:t xml:space="preserve">Lea 1 Corintios 6:9-11. En </w:t>
      </w:r>
      <w:r w:rsidR="009E344D" w:rsidRPr="008E7786">
        <w:rPr>
          <w:lang w:val="es-MX"/>
        </w:rPr>
        <w:t xml:space="preserve">estos </w:t>
      </w:r>
      <w:r w:rsidRPr="008E7786">
        <w:rPr>
          <w:lang w:val="es-MX"/>
        </w:rPr>
        <w:t xml:space="preserve"> versículos el apóstol da una lista de prácticas pecaminosas que no permit</w:t>
      </w:r>
      <w:r w:rsidR="009E344D" w:rsidRPr="008E7786">
        <w:rPr>
          <w:lang w:val="es-MX"/>
        </w:rPr>
        <w:t>en</w:t>
      </w:r>
      <w:r w:rsidRPr="008E7786">
        <w:rPr>
          <w:lang w:val="es-MX"/>
        </w:rPr>
        <w:t xml:space="preserve"> que los malvados heredan el reino de Dios. ¿Qué pasó a estos malvados al creer en Cristo en el versículo 11?</w:t>
      </w:r>
    </w:p>
    <w:p w14:paraId="1BA53D50" w14:textId="77777777" w:rsidR="00B93BC2" w:rsidRPr="008E7786" w:rsidRDefault="005B7D8D" w:rsidP="00C050F9">
      <w:pPr>
        <w:pStyle w:val="respuesta"/>
        <w:rPr>
          <w:lang w:val="es-MX" w:eastAsia="es-ES"/>
        </w:rPr>
      </w:pPr>
      <w:r w:rsidRPr="008E7786">
        <w:rPr>
          <w:lang w:val="es-MX" w:eastAsia="es-ES"/>
        </w:rPr>
        <w:t>Fueron</w:t>
      </w:r>
      <w:r w:rsidR="00B93BC2" w:rsidRPr="008E7786">
        <w:rPr>
          <w:lang w:val="es-MX" w:eastAsia="es-ES"/>
        </w:rPr>
        <w:t xml:space="preserve"> lavados, santificados y justificados en el nombre del Señor Jesucristo y por el Espíritu de Dios.</w:t>
      </w:r>
      <w:r w:rsidR="006614CA" w:rsidRPr="008E7786">
        <w:rPr>
          <w:lang w:val="es-MX" w:eastAsia="es-ES"/>
        </w:rPr>
        <w:br/>
      </w:r>
    </w:p>
    <w:p w14:paraId="2D2DE441" w14:textId="77777777" w:rsidR="00103AC0" w:rsidRPr="008E7786" w:rsidRDefault="00103AC0" w:rsidP="00103AC0">
      <w:pPr>
        <w:pStyle w:val="numbering"/>
        <w:rPr>
          <w:lang w:val="es-MX"/>
        </w:rPr>
      </w:pPr>
      <w:r w:rsidRPr="008E7786">
        <w:rPr>
          <w:lang w:val="es-MX"/>
        </w:rPr>
        <w:t xml:space="preserve">¿Cómo fuimos salvos según 2 Tesalonicenses 2:13?  </w:t>
      </w:r>
    </w:p>
    <w:p w14:paraId="549A624F" w14:textId="77777777" w:rsidR="00103AC0" w:rsidRPr="008E7786" w:rsidRDefault="00103AC0" w:rsidP="00D95CDF">
      <w:pPr>
        <w:pStyle w:val="Respuesta0"/>
        <w:rPr>
          <w:lang w:eastAsia="es-ES"/>
        </w:rPr>
      </w:pPr>
      <w:r w:rsidRPr="008E7786">
        <w:rPr>
          <w:lang w:eastAsia="es-ES"/>
        </w:rPr>
        <w:t>Mediante la obra santificadora del Espíritu Santo y nuestra fe en la verdad. Nosotros creímos y el Espíritu Santo nos santificó para ser salvos.</w:t>
      </w:r>
      <w:r w:rsidR="00A71E8B">
        <w:rPr>
          <w:lang w:eastAsia="es-ES"/>
        </w:rPr>
        <w:br/>
      </w:r>
    </w:p>
    <w:p w14:paraId="41BA6297" w14:textId="77777777" w:rsidR="006303FE" w:rsidRPr="008E7786" w:rsidRDefault="006303FE" w:rsidP="006303FE">
      <w:pPr>
        <w:pStyle w:val="numbering"/>
        <w:rPr>
          <w:lang w:val="es-MX"/>
        </w:rPr>
      </w:pPr>
      <w:r w:rsidRPr="008E7786">
        <w:rPr>
          <w:lang w:val="es-MX"/>
        </w:rPr>
        <w:t xml:space="preserve">Ya vimos en 2 Tesalonicenses que somos salvos cuando el Espíritu nos santifica y creemos la verdad. La salvación y santificación de los tesalonicenses y de nosotros es </w:t>
      </w:r>
      <w:r w:rsidR="00A71E8B">
        <w:rPr>
          <w:lang w:val="es-MX"/>
        </w:rPr>
        <w:t xml:space="preserve">el </w:t>
      </w:r>
      <w:r w:rsidRPr="008E7786">
        <w:rPr>
          <w:lang w:val="es-MX"/>
        </w:rPr>
        <w:t>resultado de la oración de Jesucristo en Juan 17:15-19. ¿Cuál fue la petición de Jesús en este pasaje?</w:t>
      </w:r>
    </w:p>
    <w:p w14:paraId="2665184B" w14:textId="77777777" w:rsidR="00DD6C49" w:rsidRPr="00DD6C49" w:rsidRDefault="00DD6C49" w:rsidP="00DD6C49">
      <w:pPr>
        <w:pStyle w:val="respuesta"/>
      </w:pPr>
      <w:r>
        <w:t>Y</w:t>
      </w:r>
      <w:r w:rsidRPr="00DD6C49">
        <w:t>a hab</w:t>
      </w:r>
      <w:r>
        <w:t>ían</w:t>
      </w:r>
      <w:r w:rsidRPr="00DD6C49">
        <w:t xml:space="preserve"> sido lavados, ya hab</w:t>
      </w:r>
      <w:r>
        <w:t>ían</w:t>
      </w:r>
      <w:r w:rsidRPr="00DD6C49">
        <w:t xml:space="preserve"> sido santificados, ya hab</w:t>
      </w:r>
      <w:r>
        <w:t>ían</w:t>
      </w:r>
      <w:r w:rsidRPr="00DD6C49">
        <w:t xml:space="preserve"> sido justificados en el nombre del Señor Jesús, y por el Espíritu de nuestro Dios. </w:t>
      </w:r>
      <w:r>
        <w:br/>
      </w:r>
    </w:p>
    <w:p w14:paraId="0F61BC22" w14:textId="77777777" w:rsidR="005B7D8D" w:rsidRPr="008E7786" w:rsidRDefault="005B7D8D" w:rsidP="005B7D8D">
      <w:pPr>
        <w:pStyle w:val="Ilust"/>
        <w:rPr>
          <w:sz w:val="20"/>
          <w:szCs w:val="20"/>
          <w:lang w:eastAsia="es-ES"/>
        </w:rPr>
      </w:pPr>
      <w:r w:rsidRPr="008E7786">
        <w:t xml:space="preserve">Santificación significa separación para Dios. Así, la santificación es el estado predeterminado por Dios para los creyentes, al que en gracia él los llama, y en </w:t>
      </w:r>
      <w:r w:rsidR="00A71E8B">
        <w:t>é</w:t>
      </w:r>
      <w:r w:rsidRPr="008E7786">
        <w:t>l comien</w:t>
      </w:r>
      <w:r w:rsidR="00A71E8B">
        <w:t>z</w:t>
      </w:r>
      <w:r w:rsidRPr="008E7786">
        <w:t xml:space="preserve">an y persisten en su curso cristiano. Por ello reciben el nombre de «santos». «La santificación es aquella relación con Dios en la que entran los hombres por la fe en Cristo.  </w:t>
      </w:r>
      <w:r w:rsidRPr="008E7786">
        <w:rPr>
          <w:sz w:val="20"/>
          <w:szCs w:val="20"/>
        </w:rPr>
        <w:t>(Diccionario Nuevo Testamento W.E. Vine)</w:t>
      </w:r>
    </w:p>
    <w:p w14:paraId="337B1162" w14:textId="77777777" w:rsidR="00972D59" w:rsidRPr="008E7786" w:rsidRDefault="005B7D8D" w:rsidP="005B7D8D">
      <w:pPr>
        <w:pStyle w:val="numbering"/>
        <w:rPr>
          <w:lang w:val="es-MX"/>
        </w:rPr>
      </w:pPr>
      <w:r w:rsidRPr="008E7786">
        <w:rPr>
          <w:lang w:val="es-MX"/>
        </w:rPr>
        <w:t xml:space="preserve">Al creer en Cristo somos separados para Dios y hechos santos en Cristo mediante la obra del Espíritu Santo. </w:t>
      </w:r>
      <w:r w:rsidR="00E66F9B" w:rsidRPr="008E7786">
        <w:rPr>
          <w:lang w:val="es-MX"/>
        </w:rPr>
        <w:t xml:space="preserve">Ahora tenemos la santidad de Cristo porque estamos unidos a él. Ahora que hemos sido unidos </w:t>
      </w:r>
      <w:r w:rsidR="00F97348">
        <w:rPr>
          <w:lang w:val="es-MX"/>
        </w:rPr>
        <w:t xml:space="preserve">a </w:t>
      </w:r>
      <w:r w:rsidR="00E66F9B" w:rsidRPr="008E7786">
        <w:rPr>
          <w:lang w:val="es-MX"/>
        </w:rPr>
        <w:t xml:space="preserve">Cristo Jesús, ¿qué ha sido hecho Cristo por nosotros según 1 Corintios 1:30?  </w:t>
      </w:r>
    </w:p>
    <w:p w14:paraId="1356BCD0" w14:textId="77777777" w:rsidR="00E66F9B" w:rsidRPr="008E7786" w:rsidRDefault="00E66F9B" w:rsidP="00C050F9">
      <w:pPr>
        <w:pStyle w:val="respuesta"/>
        <w:rPr>
          <w:lang w:val="es-MX" w:eastAsia="es-ES"/>
        </w:rPr>
      </w:pPr>
      <w:r w:rsidRPr="008E7786">
        <w:rPr>
          <w:lang w:val="es-MX" w:eastAsia="es-ES"/>
        </w:rPr>
        <w:t>Nuestra sabiduría, nuestra justificación santificación y redención.</w:t>
      </w:r>
      <w:r w:rsidR="006614CA" w:rsidRPr="008E7786">
        <w:rPr>
          <w:lang w:val="es-MX" w:eastAsia="es-ES"/>
        </w:rPr>
        <w:br/>
      </w:r>
    </w:p>
    <w:p w14:paraId="019633BC" w14:textId="77777777" w:rsidR="00E66F9B" w:rsidRPr="008E7786" w:rsidRDefault="00E66F9B" w:rsidP="00E66F9B">
      <w:pPr>
        <w:pStyle w:val="numbering"/>
        <w:rPr>
          <w:lang w:val="es-MX"/>
        </w:rPr>
      </w:pPr>
      <w:r w:rsidRPr="008E7786">
        <w:rPr>
          <w:lang w:val="es-MX"/>
        </w:rPr>
        <w:t>En Cristo somos santos y él ha sido hecho nuestra santificación. ¿Ahora que espera Dios de nosotros de acuerdo con 2 Corintios 7:1?</w:t>
      </w:r>
    </w:p>
    <w:p w14:paraId="7A4B614D" w14:textId="77777777" w:rsidR="00DD6C49" w:rsidRPr="00DD6C49" w:rsidRDefault="00E66F9B" w:rsidP="00DD6C49">
      <w:pPr>
        <w:pStyle w:val="respuesta"/>
      </w:pPr>
      <w:r w:rsidRPr="008E7786">
        <w:rPr>
          <w:lang w:eastAsia="es-ES"/>
        </w:rPr>
        <w:t xml:space="preserve">Debemos </w:t>
      </w:r>
      <w:r w:rsidR="00DD6C49" w:rsidRPr="00DD6C49">
        <w:t xml:space="preserve">limpiémonos de toda contaminación de carne y de espíritu, perfeccionando la santidad en el temor de Dios. </w:t>
      </w:r>
    </w:p>
    <w:p w14:paraId="38E0B50B" w14:textId="77777777" w:rsidR="006303FE" w:rsidRPr="008E7786" w:rsidRDefault="006303FE" w:rsidP="006303FE">
      <w:pPr>
        <w:pStyle w:val="numbering"/>
        <w:rPr>
          <w:lang w:val="es-MX"/>
        </w:rPr>
      </w:pPr>
      <w:r w:rsidRPr="008E7786">
        <w:rPr>
          <w:lang w:val="es-MX"/>
        </w:rPr>
        <w:t xml:space="preserve">¿Qué ocupamos para que cuando nuestro  Señor Jesús venga nuestra santidad sea intachable? </w:t>
      </w:r>
      <w:r w:rsidR="006614CA" w:rsidRPr="008E7786">
        <w:rPr>
          <w:lang w:val="es-MX"/>
        </w:rPr>
        <w:br/>
      </w:r>
      <w:r w:rsidRPr="008E7786">
        <w:rPr>
          <w:lang w:val="es-MX"/>
        </w:rPr>
        <w:t>1 Tesalonicenses 3:12-13</w:t>
      </w:r>
    </w:p>
    <w:p w14:paraId="1F8E45EF" w14:textId="77777777" w:rsidR="00F622D6" w:rsidRPr="00F622D6" w:rsidRDefault="00F622D6" w:rsidP="00F622D6">
      <w:pPr>
        <w:pStyle w:val="respuesta"/>
      </w:pPr>
      <w:r>
        <w:t>Q</w:t>
      </w:r>
      <w:r w:rsidRPr="00F622D6">
        <w:t>ue sea</w:t>
      </w:r>
      <w:r>
        <w:t>mos</w:t>
      </w:r>
      <w:r w:rsidRPr="00F622D6">
        <w:t xml:space="preserve"> afirmados </w:t>
      </w:r>
      <w:r>
        <w:t>en nuestro</w:t>
      </w:r>
      <w:r w:rsidRPr="00F622D6">
        <w:t xml:space="preserve">s corazones, irreprensibles en santidad delante de Dios nuestro Padre, </w:t>
      </w:r>
    </w:p>
    <w:p w14:paraId="301D9A9F" w14:textId="77777777" w:rsidR="006303FE" w:rsidRPr="008E7786" w:rsidRDefault="006303FE" w:rsidP="006303FE">
      <w:pPr>
        <w:pStyle w:val="numbering"/>
        <w:rPr>
          <w:lang w:val="es-MX"/>
        </w:rPr>
      </w:pPr>
      <w:r w:rsidRPr="008E7786">
        <w:rPr>
          <w:lang w:val="es-MX"/>
        </w:rPr>
        <w:t>No nos gusta la disciplina de Dios. Sin embargo, ¿Por qué nos disciplina según Hebreos 12:10?</w:t>
      </w:r>
    </w:p>
    <w:p w14:paraId="7AC19376" w14:textId="77777777" w:rsidR="006303FE" w:rsidRPr="008E7786" w:rsidRDefault="006303FE" w:rsidP="00C050F9">
      <w:pPr>
        <w:pStyle w:val="respuesta"/>
        <w:rPr>
          <w:lang w:val="es-MX" w:eastAsia="es-ES"/>
        </w:rPr>
      </w:pPr>
      <w:r w:rsidRPr="008E7786">
        <w:rPr>
          <w:lang w:val="es-MX" w:eastAsia="es-ES"/>
        </w:rPr>
        <w:t>Para que participemos de su santidad.</w:t>
      </w:r>
    </w:p>
    <w:p w14:paraId="6F42FD91" w14:textId="77777777" w:rsidR="00E66F9B" w:rsidRPr="008E7786" w:rsidRDefault="00545B59" w:rsidP="00E66F9B">
      <w:pPr>
        <w:pStyle w:val="numbering"/>
        <w:rPr>
          <w:lang w:val="es-MX"/>
        </w:rPr>
      </w:pPr>
      <w:r w:rsidRPr="008E7786">
        <w:rPr>
          <w:lang w:val="es-MX"/>
        </w:rPr>
        <w:t>Para completar nuestra santificación y ser transformados en la imagen de Cristo, ¿qué es nuestra esperanza y qu</w:t>
      </w:r>
      <w:r w:rsidR="00841A76" w:rsidRPr="008E7786">
        <w:rPr>
          <w:lang w:val="es-MX"/>
        </w:rPr>
        <w:t>é</w:t>
      </w:r>
      <w:r w:rsidRPr="008E7786">
        <w:rPr>
          <w:lang w:val="es-MX"/>
        </w:rPr>
        <w:t xml:space="preserve"> debemos hacer según 1 Juan 3:1-3?</w:t>
      </w:r>
    </w:p>
    <w:p w14:paraId="78068C7F" w14:textId="77777777" w:rsidR="00545B59" w:rsidRPr="008E7786" w:rsidRDefault="00545B59" w:rsidP="00C050F9">
      <w:pPr>
        <w:pStyle w:val="respuesta"/>
        <w:rPr>
          <w:lang w:val="es-MX" w:eastAsia="es-ES"/>
        </w:rPr>
      </w:pPr>
      <w:r w:rsidRPr="008E7786">
        <w:rPr>
          <w:lang w:val="es-MX" w:eastAsia="es-ES"/>
        </w:rPr>
        <w:t xml:space="preserve">Nuestra esperanza es que </w:t>
      </w:r>
      <w:r w:rsidR="00841A76" w:rsidRPr="008E7786">
        <w:rPr>
          <w:lang w:val="es-MX" w:eastAsia="es-ES"/>
        </w:rPr>
        <w:t xml:space="preserve">como hijos de Dios </w:t>
      </w:r>
      <w:r w:rsidRPr="008E7786">
        <w:rPr>
          <w:lang w:val="es-MX" w:eastAsia="es-ES"/>
        </w:rPr>
        <w:t xml:space="preserve">seremos semejantes a </w:t>
      </w:r>
      <w:r w:rsidR="00841A76" w:rsidRPr="008E7786">
        <w:rPr>
          <w:lang w:val="es-MX" w:eastAsia="es-ES"/>
        </w:rPr>
        <w:t>Cristo</w:t>
      </w:r>
      <w:r w:rsidRPr="008E7786">
        <w:rPr>
          <w:lang w:val="es-MX" w:eastAsia="es-ES"/>
        </w:rPr>
        <w:t xml:space="preserve"> cuando él venga. Nuestra parte </w:t>
      </w:r>
      <w:r w:rsidR="00841A76" w:rsidRPr="008E7786">
        <w:rPr>
          <w:lang w:val="es-MX" w:eastAsia="es-ES"/>
        </w:rPr>
        <w:t xml:space="preserve">ahora </w:t>
      </w:r>
      <w:r w:rsidRPr="008E7786">
        <w:rPr>
          <w:lang w:val="es-MX" w:eastAsia="es-ES"/>
        </w:rPr>
        <w:t>es purificarnos así como él es puro.</w:t>
      </w:r>
      <w:r w:rsidR="009E344D" w:rsidRPr="008E7786">
        <w:rPr>
          <w:lang w:val="es-MX" w:eastAsia="es-ES"/>
        </w:rPr>
        <w:br/>
      </w:r>
    </w:p>
    <w:p w14:paraId="2E48E8D6" w14:textId="77777777" w:rsidR="009E344D" w:rsidRDefault="009E344D" w:rsidP="009E344D">
      <w:pPr>
        <w:pStyle w:val="Ilust"/>
      </w:pPr>
      <w:r w:rsidRPr="008E7786">
        <w:t>Dios ya ha hecho la obra de santificarnos en Cristo, por eso somos salvos. Sin embargo nosotros debemos procurar vivir en santidad. Para completar nuestra santificación necesitamos ser transformados más y más en la imagen de Cristo. El Espíritu Santo no solamente nos santifica pero también quiere transformarnos.</w:t>
      </w:r>
    </w:p>
    <w:p w14:paraId="3E192798" w14:textId="77777777" w:rsidR="00A71E8B" w:rsidRPr="008E7786" w:rsidRDefault="00A71E8B" w:rsidP="00A71E8B"/>
    <w:p w14:paraId="6610C17E" w14:textId="77777777" w:rsidR="006614CA" w:rsidRPr="008E7786" w:rsidRDefault="006614CA" w:rsidP="006614CA">
      <w:pPr>
        <w:pStyle w:val="I"/>
        <w:rPr>
          <w:lang w:val="es-MX"/>
        </w:rPr>
      </w:pPr>
      <w:r w:rsidRPr="008E7786">
        <w:rPr>
          <w:lang w:val="es-MX"/>
        </w:rPr>
        <w:t>El Espíritu Santo nos transforma a la imagen de Cristo.</w:t>
      </w:r>
    </w:p>
    <w:p w14:paraId="2BDBDF5C" w14:textId="77777777" w:rsidR="00193388" w:rsidRPr="008E7786" w:rsidRDefault="00193388" w:rsidP="00193388"/>
    <w:p w14:paraId="2D148512" w14:textId="77777777" w:rsidR="00C80D1C" w:rsidRPr="008E7786" w:rsidRDefault="00C80D1C" w:rsidP="00C80D1C">
      <w:pPr>
        <w:pStyle w:val="Ilust"/>
        <w:rPr>
          <w:lang w:eastAsia="es-MX"/>
        </w:rPr>
      </w:pPr>
      <w:r w:rsidRPr="008E7786">
        <w:rPr>
          <w:lang w:eastAsia="es-MX"/>
        </w:rPr>
        <w:t>Definiciones de transformación del Diccionario.</w:t>
      </w:r>
      <w:r w:rsidR="00A71E8B">
        <w:rPr>
          <w:lang w:eastAsia="es-MX"/>
        </w:rPr>
        <w:t xml:space="preserve"> </w:t>
      </w:r>
      <w:r w:rsidR="00F97348">
        <w:rPr>
          <w:lang w:eastAsia="es-MX"/>
        </w:rPr>
        <w:t>“</w:t>
      </w:r>
      <w:r w:rsidRPr="008E7786">
        <w:rPr>
          <w:lang w:eastAsia="es-MX"/>
        </w:rPr>
        <w:t>Hacer cambiar a una persona o una cosa  Convertir una cosa en otra mediante un proceso determinado</w:t>
      </w:r>
      <w:r w:rsidR="00F97348">
        <w:rPr>
          <w:lang w:eastAsia="es-MX"/>
        </w:rPr>
        <w:t>.</w:t>
      </w:r>
      <w:r w:rsidRPr="008E7786">
        <w:rPr>
          <w:lang w:eastAsia="es-MX"/>
        </w:rPr>
        <w:t> </w:t>
      </w:r>
    </w:p>
    <w:p w14:paraId="0741C34F" w14:textId="77777777" w:rsidR="0025621F" w:rsidRPr="008E7786" w:rsidRDefault="0025621F" w:rsidP="0025621F">
      <w:pPr>
        <w:pStyle w:val="numbering"/>
        <w:rPr>
          <w:lang w:val="es-MX"/>
        </w:rPr>
      </w:pPr>
      <w:r w:rsidRPr="008E7786">
        <w:rPr>
          <w:lang w:val="es-MX"/>
        </w:rPr>
        <w:t>Nuestra transformación a la imagen de Dios fue profetizado en Ezequiel 36:26-27. ¿Qué es lo que el Señor prometió hacer en el pueblo de Israel y también hace en nosotros en el versículo 26?</w:t>
      </w:r>
    </w:p>
    <w:p w14:paraId="00EE50EB" w14:textId="77777777" w:rsidR="00F622D6" w:rsidRPr="00F622D6" w:rsidRDefault="00F622D6" w:rsidP="00F622D6">
      <w:pPr>
        <w:pStyle w:val="respuesta"/>
      </w:pPr>
      <w:r>
        <w:t>No</w:t>
      </w:r>
      <w:r w:rsidRPr="00F622D6">
        <w:t>s dar</w:t>
      </w:r>
      <w:r>
        <w:t>á un</w:t>
      </w:r>
      <w:r w:rsidRPr="00F622D6">
        <w:t xml:space="preserve"> corazón nuevo, y pondr</w:t>
      </w:r>
      <w:r>
        <w:t>á</w:t>
      </w:r>
      <w:r w:rsidRPr="00F622D6">
        <w:t xml:space="preserve"> espíritu nuevo dentro de </w:t>
      </w:r>
      <w:r>
        <w:t>n</w:t>
      </w:r>
      <w:r w:rsidRPr="00F622D6">
        <w:t>osotros; y quitar</w:t>
      </w:r>
      <w:r>
        <w:t>á</w:t>
      </w:r>
      <w:r w:rsidRPr="00F622D6">
        <w:t xml:space="preserve"> de </w:t>
      </w:r>
      <w:r>
        <w:t>n</w:t>
      </w:r>
      <w:r w:rsidRPr="00F622D6">
        <w:t>uestra carne el corazón de piedra, y</w:t>
      </w:r>
      <w:r>
        <w:t xml:space="preserve"> nos dará</w:t>
      </w:r>
      <w:r w:rsidRPr="00F622D6">
        <w:t xml:space="preserve"> un corazón de carne. </w:t>
      </w:r>
    </w:p>
    <w:p w14:paraId="51A30915" w14:textId="77777777" w:rsidR="0025621F" w:rsidRPr="008E7786" w:rsidRDefault="0025621F" w:rsidP="0025621F">
      <w:pPr>
        <w:pStyle w:val="numbering"/>
        <w:rPr>
          <w:lang w:val="es-MX"/>
        </w:rPr>
      </w:pPr>
      <w:r w:rsidRPr="008E7786">
        <w:rPr>
          <w:lang w:val="es-MX"/>
        </w:rPr>
        <w:t>¿Qué más hace en nosotros según el versículo 27?</w:t>
      </w:r>
    </w:p>
    <w:p w14:paraId="76A04FEE" w14:textId="77777777" w:rsidR="0025621F" w:rsidRPr="008E7786" w:rsidRDefault="00F622D6" w:rsidP="00C050F9">
      <w:pPr>
        <w:pStyle w:val="respuesta"/>
        <w:rPr>
          <w:lang w:val="es-MX" w:eastAsia="es-ES"/>
        </w:rPr>
      </w:pPr>
      <w:r>
        <w:rPr>
          <w:lang w:val="es-MX" w:eastAsia="es-ES"/>
        </w:rPr>
        <w:t>Pondrá el</w:t>
      </w:r>
      <w:r w:rsidR="0025621F" w:rsidRPr="008E7786">
        <w:rPr>
          <w:lang w:val="es-MX" w:eastAsia="es-ES"/>
        </w:rPr>
        <w:t xml:space="preserve"> Espíritu en nosotros y hace que obedecemos sus mandamientos.</w:t>
      </w:r>
      <w:r w:rsidR="00F97348">
        <w:rPr>
          <w:lang w:val="es-MX" w:eastAsia="es-ES"/>
        </w:rPr>
        <w:t xml:space="preserve"> Rom. 8:1-4</w:t>
      </w:r>
      <w:r w:rsidR="00D95CDF">
        <w:rPr>
          <w:lang w:val="es-MX" w:eastAsia="es-ES"/>
        </w:rPr>
        <w:br/>
      </w:r>
    </w:p>
    <w:p w14:paraId="7F2758F0" w14:textId="77777777" w:rsidR="00841A76" w:rsidRPr="008E7786" w:rsidRDefault="00841A76" w:rsidP="00841A76">
      <w:pPr>
        <w:pStyle w:val="numbering"/>
        <w:rPr>
          <w:lang w:val="es-MX"/>
        </w:rPr>
      </w:pPr>
      <w:r w:rsidRPr="008E7786">
        <w:rPr>
          <w:lang w:val="es-MX"/>
        </w:rPr>
        <w:t xml:space="preserve">Lea </w:t>
      </w:r>
      <w:r w:rsidR="004C38C1" w:rsidRPr="008E7786">
        <w:rPr>
          <w:lang w:val="es-MX"/>
        </w:rPr>
        <w:t>2 Cor</w:t>
      </w:r>
      <w:r w:rsidR="00F622D6">
        <w:rPr>
          <w:lang w:val="es-MX"/>
        </w:rPr>
        <w:t>intios</w:t>
      </w:r>
      <w:r w:rsidR="004C38C1" w:rsidRPr="008E7786">
        <w:rPr>
          <w:lang w:val="es-MX"/>
        </w:rPr>
        <w:t xml:space="preserve"> 3.18</w:t>
      </w:r>
      <w:r w:rsidRPr="008E7786">
        <w:rPr>
          <w:lang w:val="es-MX"/>
        </w:rPr>
        <w:t>. ¿Qué es lo que</w:t>
      </w:r>
      <w:r w:rsidR="006B1131" w:rsidRPr="008E7786">
        <w:rPr>
          <w:lang w:val="es-MX"/>
        </w:rPr>
        <w:t xml:space="preserve"> pasa cuando reflejamos como en un espejo la gloria del Señor? </w:t>
      </w:r>
    </w:p>
    <w:p w14:paraId="238BFC94" w14:textId="77777777" w:rsidR="00F622D6" w:rsidRDefault="006B1131" w:rsidP="00F622D6">
      <w:pPr>
        <w:pStyle w:val="respuesta"/>
        <w:rPr>
          <w:lang w:val="es-MX"/>
        </w:rPr>
      </w:pPr>
      <w:r w:rsidRPr="008E7786">
        <w:rPr>
          <w:lang w:val="es-MX"/>
        </w:rPr>
        <w:t xml:space="preserve">El Espíritu del Señor </w:t>
      </w:r>
      <w:r w:rsidR="006614CA" w:rsidRPr="008E7786">
        <w:rPr>
          <w:lang w:val="es-MX"/>
        </w:rPr>
        <w:t xml:space="preserve">nos </w:t>
      </w:r>
      <w:r w:rsidRPr="008E7786">
        <w:rPr>
          <w:lang w:val="es-MX"/>
        </w:rPr>
        <w:t xml:space="preserve">transforma a su </w:t>
      </w:r>
      <w:r w:rsidR="00F622D6">
        <w:rPr>
          <w:lang w:val="es-MX"/>
        </w:rPr>
        <w:t>misma imagen.</w:t>
      </w:r>
    </w:p>
    <w:p w14:paraId="4C658A50" w14:textId="77777777" w:rsidR="00841A76" w:rsidRPr="008E7786" w:rsidRDefault="00F622D6" w:rsidP="00F622D6">
      <w:pPr>
        <w:pStyle w:val="numbering"/>
      </w:pPr>
      <w:r>
        <w:t>¿Qué</w:t>
      </w:r>
      <w:r w:rsidR="00841A76" w:rsidRPr="008E7786">
        <w:t xml:space="preserve"> debemos hacer para ser transformado</w:t>
      </w:r>
      <w:r w:rsidR="008E0052">
        <w:t>s</w:t>
      </w:r>
      <w:r w:rsidR="00841A76" w:rsidRPr="008E7786">
        <w:t xml:space="preserve"> a la imagen de Cristo según los siguientes pasajes?</w:t>
      </w:r>
    </w:p>
    <w:p w14:paraId="6E780304" w14:textId="77777777" w:rsidR="00841A76" w:rsidRPr="008E7786" w:rsidRDefault="00841A76" w:rsidP="00221B9C">
      <w:pPr>
        <w:pStyle w:val="A0"/>
        <w:numPr>
          <w:ilvl w:val="0"/>
          <w:numId w:val="30"/>
        </w:numPr>
        <w:ind w:left="720"/>
      </w:pPr>
      <w:r w:rsidRPr="008E7786">
        <w:t>Romanos 13:14.</w:t>
      </w:r>
    </w:p>
    <w:p w14:paraId="0D189622" w14:textId="77777777" w:rsidR="00841A76" w:rsidRPr="008E7786" w:rsidRDefault="00841A76" w:rsidP="00C050F9">
      <w:pPr>
        <w:pStyle w:val="respuesta"/>
        <w:rPr>
          <w:lang w:val="es-MX" w:eastAsia="es-ES"/>
        </w:rPr>
      </w:pPr>
      <w:r w:rsidRPr="008E7786">
        <w:rPr>
          <w:lang w:val="es-MX" w:eastAsia="es-ES"/>
        </w:rPr>
        <w:t>Revestirnos del Señor Jesucristo.</w:t>
      </w:r>
      <w:r w:rsidR="00193388" w:rsidRPr="008E7786">
        <w:rPr>
          <w:lang w:val="es-MX" w:eastAsia="es-ES"/>
        </w:rPr>
        <w:br/>
      </w:r>
      <w:r w:rsidR="00193388" w:rsidRPr="008E7786">
        <w:rPr>
          <w:lang w:val="es-MX" w:eastAsia="es-ES"/>
        </w:rPr>
        <w:br/>
      </w:r>
    </w:p>
    <w:p w14:paraId="03445C90" w14:textId="77777777" w:rsidR="00841A76" w:rsidRPr="008E7786" w:rsidRDefault="00D95CDF" w:rsidP="00B24E0E">
      <w:pPr>
        <w:pStyle w:val="A0"/>
      </w:pPr>
      <w:r>
        <w:t xml:space="preserve">Efesios 4:22-24. </w:t>
      </w:r>
    </w:p>
    <w:p w14:paraId="709FBB5A" w14:textId="77777777" w:rsidR="00E457F0" w:rsidRPr="00E457F0" w:rsidRDefault="00E457F0" w:rsidP="00E457F0">
      <w:pPr>
        <w:pStyle w:val="respuesta"/>
      </w:pPr>
      <w:r>
        <w:t>D</w:t>
      </w:r>
      <w:r w:rsidRPr="00E457F0">
        <w:t>espoja</w:t>
      </w:r>
      <w:r>
        <w:t>rn</w:t>
      </w:r>
      <w:r w:rsidRPr="00E457F0">
        <w:t>os del viejo hombre,</w:t>
      </w:r>
      <w:r>
        <w:t xml:space="preserve"> </w:t>
      </w:r>
      <w:r w:rsidRPr="00E457F0">
        <w:t>que está viciado conforme a los deseos engañosos, y renova</w:t>
      </w:r>
      <w:r>
        <w:t>rn</w:t>
      </w:r>
      <w:r w:rsidRPr="00E457F0">
        <w:t>os en el espíritu de</w:t>
      </w:r>
      <w:r>
        <w:t xml:space="preserve"> n</w:t>
      </w:r>
      <w:r w:rsidRPr="00E457F0">
        <w:t>uestra mente, y ves</w:t>
      </w:r>
      <w:r>
        <w:t>tirnos</w:t>
      </w:r>
      <w:r w:rsidRPr="00E457F0">
        <w:t xml:space="preserve"> del nuevo hombre,</w:t>
      </w:r>
      <w:r>
        <w:t xml:space="preserve"> </w:t>
      </w:r>
      <w:r w:rsidRPr="00E457F0">
        <w:t xml:space="preserve">creado según Dios en la justicia y santidad de la verdad. </w:t>
      </w:r>
      <w:r>
        <w:t xml:space="preserve"> </w:t>
      </w:r>
    </w:p>
    <w:p w14:paraId="3AE370FF" w14:textId="77777777" w:rsidR="00841A76" w:rsidRPr="008E7786" w:rsidRDefault="00D94719" w:rsidP="00B24E0E">
      <w:pPr>
        <w:pStyle w:val="A0"/>
      </w:pPr>
      <w:r w:rsidRPr="008E7786">
        <w:t>Colosenses 3:9-10.</w:t>
      </w:r>
    </w:p>
    <w:p w14:paraId="4272B66F" w14:textId="77777777" w:rsidR="00E457F0" w:rsidRPr="00E457F0" w:rsidRDefault="00E457F0" w:rsidP="00E457F0">
      <w:pPr>
        <w:pStyle w:val="respuesta"/>
      </w:pPr>
      <w:r>
        <w:t>D</w:t>
      </w:r>
      <w:r w:rsidRPr="00E457F0">
        <w:t>espoja</w:t>
      </w:r>
      <w:r>
        <w:t>rnos</w:t>
      </w:r>
      <w:r w:rsidRPr="00E457F0">
        <w:t xml:space="preserve"> del viejo hombre</w:t>
      </w:r>
      <w:r>
        <w:t xml:space="preserve"> </w:t>
      </w:r>
      <w:r w:rsidRPr="00E457F0">
        <w:t>con sus hechos, y revesti</w:t>
      </w:r>
      <w:r>
        <w:t>rnos</w:t>
      </w:r>
      <w:r w:rsidRPr="00E457F0">
        <w:t xml:space="preserve"> del nuevo,</w:t>
      </w:r>
      <w:r>
        <w:t xml:space="preserve"> </w:t>
      </w:r>
      <w:r w:rsidRPr="00E457F0">
        <w:t xml:space="preserve">el cual conforme a la imagen del que lo creó se va renovando hasta el conocimiento pleno, </w:t>
      </w:r>
    </w:p>
    <w:p w14:paraId="45CDAB52" w14:textId="77777777" w:rsidR="00C80D1C" w:rsidRPr="008E7786" w:rsidRDefault="00D94719" w:rsidP="00C80D1C">
      <w:pPr>
        <w:pStyle w:val="Ilust"/>
      </w:pPr>
      <w:r w:rsidRPr="008E7786">
        <w:t xml:space="preserve">Colosenses 3:10 dice que nuestra nueva naturaleza se va renovando a imagen de Cristo nuestro creador. Así vemos que es un proceso continuo </w:t>
      </w:r>
      <w:r w:rsidR="00A71E8B">
        <w:t xml:space="preserve">de </w:t>
      </w:r>
      <w:r w:rsidR="006B1131" w:rsidRPr="008E7786">
        <w:t>la</w:t>
      </w:r>
      <w:r w:rsidRPr="008E7786">
        <w:t xml:space="preserve"> obra de transformación que opera en nosotros</w:t>
      </w:r>
      <w:r w:rsidR="00A71E8B">
        <w:t xml:space="preserve"> por</w:t>
      </w:r>
      <w:r w:rsidRPr="008E7786">
        <w:t xml:space="preserve"> el Espíritu Santo. Desde nuestra conversión a Cristo el Espíritu ha comenzado esta obra de transformación a la imagen de Cristo. Esta obra también depende de nuestra cooperación. </w:t>
      </w:r>
    </w:p>
    <w:p w14:paraId="7E325150" w14:textId="77777777" w:rsidR="00A71E8B" w:rsidRDefault="00A71E8B" w:rsidP="00A71E8B"/>
    <w:p w14:paraId="6B6652CF" w14:textId="77777777" w:rsidR="00D94719" w:rsidRPr="008E7786" w:rsidRDefault="00D94719" w:rsidP="00C80D1C">
      <w:pPr>
        <w:pStyle w:val="numbering"/>
        <w:rPr>
          <w:lang w:val="es-MX"/>
        </w:rPr>
      </w:pPr>
      <w:r w:rsidRPr="008E7786">
        <w:rPr>
          <w:lang w:val="es-MX"/>
        </w:rPr>
        <w:t xml:space="preserve">A veces podemos sentirnos desanimados porque creemos que no estamos progresando como debemos para ser como Cristo. Sin embargo no debemos tirar la toalla sino confiar en Dios y </w:t>
      </w:r>
      <w:r w:rsidR="006B1131" w:rsidRPr="008E7786">
        <w:rPr>
          <w:lang w:val="es-MX"/>
        </w:rPr>
        <w:t xml:space="preserve">utilizar los recursos que </w:t>
      </w:r>
      <w:r w:rsidR="006614CA" w:rsidRPr="008E7786">
        <w:rPr>
          <w:lang w:val="es-MX"/>
        </w:rPr>
        <w:t xml:space="preserve">Dios nos </w:t>
      </w:r>
      <w:r w:rsidR="006B1131" w:rsidRPr="008E7786">
        <w:rPr>
          <w:lang w:val="es-MX"/>
        </w:rPr>
        <w:t>ha dado. ¿De qué estaba</w:t>
      </w:r>
      <w:r w:rsidRPr="008E7786">
        <w:rPr>
          <w:lang w:val="es-MX"/>
        </w:rPr>
        <w:t xml:space="preserve"> convencido el apóstol Pablo en Filipenses 1:</w:t>
      </w:r>
      <w:r w:rsidR="008E0052">
        <w:rPr>
          <w:lang w:val="es-MX"/>
        </w:rPr>
        <w:t>6</w:t>
      </w:r>
      <w:r w:rsidRPr="008E7786">
        <w:rPr>
          <w:lang w:val="es-MX"/>
        </w:rPr>
        <w:t xml:space="preserve">? </w:t>
      </w:r>
    </w:p>
    <w:p w14:paraId="4F83CD01" w14:textId="77777777" w:rsidR="00245D0E" w:rsidRPr="00245D0E" w:rsidRDefault="00245D0E" w:rsidP="00245D0E">
      <w:pPr>
        <w:pStyle w:val="respuesta"/>
      </w:pPr>
      <w:r>
        <w:t>Q</w:t>
      </w:r>
      <w:r w:rsidRPr="00245D0E">
        <w:t xml:space="preserve">ue el que comenzó en </w:t>
      </w:r>
      <w:r>
        <w:t>ellos</w:t>
      </w:r>
      <w:r w:rsidRPr="00245D0E">
        <w:t xml:space="preserve"> la buena obra, la perfeccionará hasta el día de Jesucristo; </w:t>
      </w:r>
    </w:p>
    <w:p w14:paraId="0E5C784E" w14:textId="77777777" w:rsidR="00D94719" w:rsidRPr="008E7786" w:rsidRDefault="00D94719" w:rsidP="00C050F9">
      <w:pPr>
        <w:pStyle w:val="respuesta"/>
        <w:rPr>
          <w:lang w:val="es-MX" w:eastAsia="es-ES"/>
        </w:rPr>
      </w:pPr>
    </w:p>
    <w:p w14:paraId="0C80131E" w14:textId="77777777" w:rsidR="00D94719" w:rsidRPr="008E7786" w:rsidRDefault="006B1131" w:rsidP="006B1131">
      <w:pPr>
        <w:pStyle w:val="numbering"/>
        <w:rPr>
          <w:lang w:val="es-MX"/>
        </w:rPr>
      </w:pPr>
      <w:r w:rsidRPr="008E7786">
        <w:rPr>
          <w:lang w:val="es-MX"/>
        </w:rPr>
        <w:t>Cuando nos sentimos débiles, ¿qué debemos pedir y qué hará el Señor? Efesios 3:16</w:t>
      </w:r>
    </w:p>
    <w:p w14:paraId="286A2404" w14:textId="77777777" w:rsidR="00245D0E" w:rsidRPr="00245D0E" w:rsidRDefault="006B1131" w:rsidP="00245D0E">
      <w:pPr>
        <w:pStyle w:val="respuesta"/>
      </w:pPr>
      <w:r w:rsidRPr="008E7786">
        <w:rPr>
          <w:lang w:eastAsia="es-ES"/>
        </w:rPr>
        <w:t>Que seamos fortalecidos</w:t>
      </w:r>
      <w:r w:rsidR="00245D0E">
        <w:rPr>
          <w:lang w:eastAsia="es-ES"/>
        </w:rPr>
        <w:t xml:space="preserve"> </w:t>
      </w:r>
      <w:r w:rsidR="00245D0E" w:rsidRPr="00245D0E">
        <w:t xml:space="preserve">ser fortalecidos con poder en el hombre interior por su Espíritu; </w:t>
      </w:r>
    </w:p>
    <w:p w14:paraId="0AF47730" w14:textId="77777777" w:rsidR="006B1131" w:rsidRPr="008E7786" w:rsidRDefault="009E344D" w:rsidP="00C050F9">
      <w:pPr>
        <w:pStyle w:val="respuesta"/>
        <w:rPr>
          <w:lang w:val="es-MX" w:eastAsia="es-ES"/>
        </w:rPr>
      </w:pPr>
      <w:r w:rsidRPr="008E7786">
        <w:rPr>
          <w:lang w:val="es-MX" w:eastAsia="es-ES"/>
        </w:rPr>
        <w:br/>
      </w:r>
    </w:p>
    <w:p w14:paraId="5F8D15B9" w14:textId="77777777" w:rsidR="00841A76" w:rsidRPr="008E7786" w:rsidRDefault="00C92EE5" w:rsidP="00C92EE5">
      <w:pPr>
        <w:pStyle w:val="numbering"/>
        <w:rPr>
          <w:lang w:val="es-MX"/>
        </w:rPr>
      </w:pPr>
      <w:r w:rsidRPr="008E7786">
        <w:rPr>
          <w:lang w:val="es-MX"/>
        </w:rPr>
        <w:t xml:space="preserve">¿Qué debemos evitar si queremos </w:t>
      </w:r>
      <w:r w:rsidR="009E344D" w:rsidRPr="008E7786">
        <w:rPr>
          <w:lang w:val="es-MX"/>
        </w:rPr>
        <w:t>ser transformados</w:t>
      </w:r>
      <w:r w:rsidRPr="008E7786">
        <w:rPr>
          <w:lang w:val="es-MX"/>
        </w:rPr>
        <w:t>? Gálatas 3:1-3</w:t>
      </w:r>
    </w:p>
    <w:p w14:paraId="42873745" w14:textId="77777777" w:rsidR="00C92EE5" w:rsidRPr="008E7786" w:rsidRDefault="00F336BF" w:rsidP="00C050F9">
      <w:pPr>
        <w:pStyle w:val="respuesta"/>
        <w:rPr>
          <w:lang w:val="es-MX" w:eastAsia="es-ES"/>
        </w:rPr>
      </w:pPr>
      <w:r w:rsidRPr="008E7786">
        <w:rPr>
          <w:lang w:val="es-MX" w:eastAsia="es-ES"/>
        </w:rPr>
        <w:t>Intentar perfeccionarnos por nuestros esfuerzos. No podemos sin la obra del Espíritu en nosotros.</w:t>
      </w:r>
    </w:p>
    <w:p w14:paraId="58601C78" w14:textId="77777777" w:rsidR="00F336BF" w:rsidRPr="008E7786" w:rsidRDefault="00F336BF" w:rsidP="00F336BF">
      <w:pPr>
        <w:pStyle w:val="numbering"/>
        <w:numPr>
          <w:ilvl w:val="0"/>
          <w:numId w:val="0"/>
        </w:numPr>
        <w:ind w:left="360"/>
        <w:rPr>
          <w:lang w:val="es-MX"/>
        </w:rPr>
      </w:pPr>
    </w:p>
    <w:p w14:paraId="7A310F97" w14:textId="77777777" w:rsidR="00C80D1C" w:rsidRPr="008E7786" w:rsidRDefault="00C80D1C" w:rsidP="00C80D1C">
      <w:pPr>
        <w:pStyle w:val="Ilust"/>
      </w:pPr>
      <w:r w:rsidRPr="008E7786">
        <w:t xml:space="preserve">En la próxima lección veremos con más detalle cómo podemos facilitar la obra del Espíritu de transformarnos a la imagen de Cristo. </w:t>
      </w:r>
    </w:p>
    <w:p w14:paraId="4730188E" w14:textId="77777777" w:rsidR="00F336BF" w:rsidRPr="008E7786" w:rsidRDefault="00F336BF" w:rsidP="009E344D"/>
    <w:p w14:paraId="1B2ACD70" w14:textId="77777777" w:rsidR="00841A76" w:rsidRPr="008E7786" w:rsidRDefault="00841A76" w:rsidP="00193388"/>
    <w:p w14:paraId="541810F6" w14:textId="77777777" w:rsidR="00193388" w:rsidRPr="008E7786" w:rsidRDefault="00193388" w:rsidP="00193388"/>
    <w:p w14:paraId="3A4F8DF3" w14:textId="77777777" w:rsidR="00193388" w:rsidRPr="008E7786" w:rsidRDefault="00193388" w:rsidP="00193388"/>
    <w:p w14:paraId="1905824A" w14:textId="77777777" w:rsidR="00193388" w:rsidRPr="008E7786" w:rsidRDefault="00193388" w:rsidP="00193388"/>
    <w:p w14:paraId="036410A7" w14:textId="77777777" w:rsidR="00193388" w:rsidRPr="008E7786" w:rsidRDefault="00193388" w:rsidP="00193388"/>
    <w:p w14:paraId="30DF79E3" w14:textId="77777777" w:rsidR="00193388" w:rsidRPr="008E7786" w:rsidRDefault="00193388" w:rsidP="00193388"/>
    <w:p w14:paraId="0853BB2E" w14:textId="77777777" w:rsidR="00193388" w:rsidRPr="008E7786" w:rsidRDefault="00193388" w:rsidP="00193388"/>
    <w:p w14:paraId="0F4092A7" w14:textId="77777777" w:rsidR="00193388" w:rsidRPr="008E7786" w:rsidRDefault="00193388" w:rsidP="00193388"/>
    <w:p w14:paraId="3B46DA53" w14:textId="77777777" w:rsidR="00193388" w:rsidRPr="008E7786" w:rsidRDefault="00193388" w:rsidP="00193388"/>
    <w:p w14:paraId="28326AD6" w14:textId="77777777" w:rsidR="00193388" w:rsidRPr="008E7786" w:rsidRDefault="00193388" w:rsidP="00193388"/>
    <w:p w14:paraId="31394E90" w14:textId="77777777" w:rsidR="00193388" w:rsidRPr="008E7786" w:rsidRDefault="00193388" w:rsidP="00193388">
      <w:pPr>
        <w:pStyle w:val="Ttulo1"/>
      </w:pPr>
      <w:bookmarkStart w:id="38" w:name="_Toc4682043"/>
      <w:r w:rsidRPr="008E7786">
        <w:t xml:space="preserve">Lección </w:t>
      </w:r>
      <w:r w:rsidR="00AC2C43" w:rsidRPr="008E7786">
        <w:t>6</w:t>
      </w:r>
      <w:r w:rsidRPr="008E7786">
        <w:br/>
        <w:t>La obra del Espíritu Santo en transformarnos.</w:t>
      </w:r>
      <w:bookmarkEnd w:id="38"/>
      <w:r w:rsidRPr="008E7786">
        <w:t xml:space="preserve"> </w:t>
      </w:r>
    </w:p>
    <w:p w14:paraId="7E87B457" w14:textId="77777777" w:rsidR="00193388" w:rsidRPr="008E7786" w:rsidRDefault="00193388" w:rsidP="00193388">
      <w:r w:rsidRPr="008E7786">
        <w:t>Ya vimos en el estudio anterior como el Espíritu Santo nos santificó en Cristo, y por eso la Biblia nos llama santos. También el Espíritu obra en nosotros para transformarnos en la imagen de Cristo. Vamos a seguir viendo cómo se lleva a cabo esta transformación y lo que nos toca a nosotros para cooperar con el Espíritu para lograrl</w:t>
      </w:r>
      <w:r w:rsidR="00147F2F">
        <w:t>o</w:t>
      </w:r>
      <w:r w:rsidRPr="008E7786">
        <w:t>.</w:t>
      </w:r>
    </w:p>
    <w:p w14:paraId="371E5921" w14:textId="77777777" w:rsidR="001332CF" w:rsidRPr="008E7786" w:rsidRDefault="001332CF" w:rsidP="00193388"/>
    <w:p w14:paraId="224E13A4" w14:textId="77777777" w:rsidR="00193388" w:rsidRPr="008E7786" w:rsidRDefault="00193388" w:rsidP="00221B9C">
      <w:pPr>
        <w:pStyle w:val="numbering"/>
        <w:numPr>
          <w:ilvl w:val="0"/>
          <w:numId w:val="10"/>
        </w:numPr>
        <w:rPr>
          <w:lang w:val="es-MX"/>
        </w:rPr>
      </w:pPr>
      <w:r w:rsidRPr="008E7786">
        <w:rPr>
          <w:lang w:val="es-MX"/>
        </w:rPr>
        <w:t xml:space="preserve">Al creer en Cristo somos salvos no solo de la condenación </w:t>
      </w:r>
      <w:r w:rsidR="00921910" w:rsidRPr="008E7786">
        <w:rPr>
          <w:lang w:val="es-MX"/>
        </w:rPr>
        <w:t>del pecado</w:t>
      </w:r>
      <w:r w:rsidR="00147F2F">
        <w:rPr>
          <w:lang w:val="es-MX"/>
        </w:rPr>
        <w:t xml:space="preserve"> pero también para ser libres del dominio del pecado. </w:t>
      </w:r>
      <w:r w:rsidR="00921910" w:rsidRPr="008E7786">
        <w:rPr>
          <w:lang w:val="es-MX"/>
        </w:rPr>
        <w:t>Sin embargo encontramos que todavía el</w:t>
      </w:r>
      <w:r w:rsidR="00AC2C43" w:rsidRPr="008E7786">
        <w:rPr>
          <w:lang w:val="es-MX"/>
        </w:rPr>
        <w:t xml:space="preserve"> pecado nos quiere seguir domin</w:t>
      </w:r>
      <w:r w:rsidR="00147F2F">
        <w:rPr>
          <w:lang w:val="es-MX"/>
        </w:rPr>
        <w:t>a</w:t>
      </w:r>
      <w:r w:rsidR="00921910" w:rsidRPr="008E7786">
        <w:rPr>
          <w:lang w:val="es-MX"/>
        </w:rPr>
        <w:t>ndo.</w:t>
      </w:r>
      <w:r w:rsidRPr="008E7786">
        <w:rPr>
          <w:lang w:val="es-MX"/>
        </w:rPr>
        <w:t xml:space="preserve"> Dios quiere </w:t>
      </w:r>
      <w:r w:rsidR="00921910" w:rsidRPr="008E7786">
        <w:rPr>
          <w:lang w:val="es-MX"/>
        </w:rPr>
        <w:t>obrar en nosotros para que</w:t>
      </w:r>
      <w:r w:rsidRPr="008E7786">
        <w:rPr>
          <w:lang w:val="es-MX"/>
        </w:rPr>
        <w:t xml:space="preserve"> seamos liberados del poder del</w:t>
      </w:r>
      <w:r w:rsidR="006B22D5" w:rsidRPr="008E7786">
        <w:rPr>
          <w:lang w:val="es-MX"/>
        </w:rPr>
        <w:t xml:space="preserve"> pecado que antes practicábamos y todavía nos </w:t>
      </w:r>
      <w:r w:rsidR="00147F2F">
        <w:rPr>
          <w:lang w:val="es-MX"/>
        </w:rPr>
        <w:t xml:space="preserve">quiere </w:t>
      </w:r>
      <w:r w:rsidR="006B22D5" w:rsidRPr="008E7786">
        <w:rPr>
          <w:lang w:val="es-MX"/>
        </w:rPr>
        <w:t>domina</w:t>
      </w:r>
      <w:r w:rsidR="00147F2F">
        <w:rPr>
          <w:lang w:val="es-MX"/>
        </w:rPr>
        <w:t>r</w:t>
      </w:r>
      <w:r w:rsidR="006B22D5" w:rsidRPr="008E7786">
        <w:rPr>
          <w:lang w:val="es-MX"/>
        </w:rPr>
        <w:t xml:space="preserve">. </w:t>
      </w:r>
      <w:r w:rsidRPr="008E7786">
        <w:rPr>
          <w:lang w:val="es-MX"/>
        </w:rPr>
        <w:t>¿Cuál fue la experiencia del apóstol Pablo en los siguientes textos?</w:t>
      </w:r>
    </w:p>
    <w:p w14:paraId="28544D73" w14:textId="77777777" w:rsidR="00193388" w:rsidRPr="008E7786" w:rsidRDefault="00193388" w:rsidP="00221B9C">
      <w:pPr>
        <w:pStyle w:val="A0"/>
        <w:numPr>
          <w:ilvl w:val="0"/>
          <w:numId w:val="24"/>
        </w:numPr>
        <w:ind w:left="720"/>
      </w:pPr>
      <w:r w:rsidRPr="008E7786">
        <w:t>Romanos 7:15</w:t>
      </w:r>
    </w:p>
    <w:p w14:paraId="452C0A92" w14:textId="77777777" w:rsidR="00193388" w:rsidRPr="008E7786" w:rsidRDefault="00193388" w:rsidP="00C050F9">
      <w:pPr>
        <w:pStyle w:val="respuesta"/>
        <w:rPr>
          <w:lang w:val="es-MX" w:eastAsia="es-ES"/>
        </w:rPr>
      </w:pPr>
      <w:r w:rsidRPr="008E7786">
        <w:rPr>
          <w:lang w:val="es-MX" w:eastAsia="es-ES"/>
        </w:rPr>
        <w:t>No hacía lo que quería hacer sino hizo lo que aborrecía.</w:t>
      </w:r>
    </w:p>
    <w:p w14:paraId="459E5C0E" w14:textId="77777777" w:rsidR="00921910" w:rsidRPr="008E7786" w:rsidRDefault="00921910" w:rsidP="00B24E0E">
      <w:pPr>
        <w:pStyle w:val="A0"/>
      </w:pPr>
      <w:r w:rsidRPr="008E7786">
        <w:t>Romanos 7:18-19</w:t>
      </w:r>
    </w:p>
    <w:p w14:paraId="673E56D5" w14:textId="77777777" w:rsidR="00921910" w:rsidRPr="008E7786" w:rsidRDefault="00921910" w:rsidP="00C050F9">
      <w:pPr>
        <w:pStyle w:val="respuesta"/>
        <w:rPr>
          <w:lang w:val="es-MX" w:eastAsia="es-ES"/>
        </w:rPr>
      </w:pPr>
      <w:r w:rsidRPr="008E7786">
        <w:rPr>
          <w:lang w:val="es-MX" w:eastAsia="es-ES"/>
        </w:rPr>
        <w:t xml:space="preserve">Que nada bueno habitaba en su </w:t>
      </w:r>
      <w:r w:rsidR="00245D0E">
        <w:rPr>
          <w:lang w:val="es-MX" w:eastAsia="es-ES"/>
        </w:rPr>
        <w:t>carne</w:t>
      </w:r>
      <w:r w:rsidRPr="008E7786">
        <w:rPr>
          <w:lang w:val="es-MX" w:eastAsia="es-ES"/>
        </w:rPr>
        <w:t>. Quiere hacer lo bueno pero no es capaz de hacerlo.</w:t>
      </w:r>
    </w:p>
    <w:p w14:paraId="5D9609BC" w14:textId="77777777" w:rsidR="00921910" w:rsidRPr="008E7786" w:rsidRDefault="00921910" w:rsidP="00B24E0E">
      <w:pPr>
        <w:pStyle w:val="A0"/>
      </w:pPr>
      <w:r w:rsidRPr="008E7786">
        <w:t>Romanos 7:24</w:t>
      </w:r>
    </w:p>
    <w:p w14:paraId="600061C3" w14:textId="77777777" w:rsidR="00921910" w:rsidRPr="008E7786" w:rsidRDefault="00921910" w:rsidP="00C050F9">
      <w:pPr>
        <w:pStyle w:val="respuesta"/>
        <w:rPr>
          <w:lang w:val="es-MX" w:eastAsia="es-ES"/>
        </w:rPr>
      </w:pPr>
      <w:r w:rsidRPr="008E7786">
        <w:rPr>
          <w:lang w:val="es-MX" w:eastAsia="es-ES"/>
        </w:rPr>
        <w:t xml:space="preserve">Reconoce que es un pobre miserable y pide que fuera liberada de su cuerpo </w:t>
      </w:r>
      <w:r w:rsidR="00757086">
        <w:rPr>
          <w:lang w:val="es-MX" w:eastAsia="es-ES"/>
        </w:rPr>
        <w:t>de muerte</w:t>
      </w:r>
      <w:r w:rsidRPr="008E7786">
        <w:rPr>
          <w:lang w:val="es-MX" w:eastAsia="es-ES"/>
        </w:rPr>
        <w:t>.</w:t>
      </w:r>
    </w:p>
    <w:p w14:paraId="09B36855" w14:textId="77777777" w:rsidR="00921910" w:rsidRPr="008E7786" w:rsidRDefault="00921910" w:rsidP="00921910">
      <w:pPr>
        <w:pStyle w:val="numbering"/>
        <w:rPr>
          <w:lang w:val="es-MX"/>
        </w:rPr>
      </w:pPr>
      <w:r w:rsidRPr="008E7786">
        <w:rPr>
          <w:lang w:val="es-MX"/>
        </w:rPr>
        <w:t>¿Quién le puede liberar según Romanos 7:25?</w:t>
      </w:r>
    </w:p>
    <w:p w14:paraId="42B64D56" w14:textId="77777777" w:rsidR="00921910" w:rsidRPr="008E7786" w:rsidRDefault="00921910" w:rsidP="00C050F9">
      <w:pPr>
        <w:pStyle w:val="respuesta"/>
        <w:rPr>
          <w:lang w:val="es-MX" w:eastAsia="es-ES"/>
        </w:rPr>
      </w:pPr>
      <w:r w:rsidRPr="008E7786">
        <w:rPr>
          <w:lang w:val="es-MX" w:eastAsia="es-ES"/>
        </w:rPr>
        <w:t>Jesucristo nuestro Señor.</w:t>
      </w:r>
    </w:p>
    <w:p w14:paraId="66C1A884" w14:textId="77777777" w:rsidR="00921910" w:rsidRPr="008E7786" w:rsidRDefault="00921910" w:rsidP="00921910">
      <w:pPr>
        <w:pStyle w:val="Ilust"/>
      </w:pPr>
      <w:r w:rsidRPr="008E7786">
        <w:t>Debe tomar un tiempo para reflexionar. ¿Su experiencia ha sido algo parecido a la experiencia de Pablo?</w:t>
      </w:r>
      <w:r w:rsidRPr="008E7786">
        <w:br/>
        <w:t xml:space="preserve">Hay varias opciones. Podemos ser desanimados y decirnos, “ni modo así soy yo y no hay remedio porque yo soy humano.” Otra opción es seguir tratando de vencer </w:t>
      </w:r>
      <w:r w:rsidR="00147F2F">
        <w:t>nuestro</w:t>
      </w:r>
      <w:r w:rsidRPr="008E7786">
        <w:t xml:space="preserve"> pecado por nuestros propios recursos y fuerza de voluntad. Una tercera opción es estudiar y aplicar Romanos capítulo 8 para que el Espíritu Santo pueda hacer esta transformaci</w:t>
      </w:r>
      <w:r w:rsidR="006B22D5" w:rsidRPr="008E7786">
        <w:t>ón de hacernos</w:t>
      </w:r>
      <w:r w:rsidRPr="008E7786">
        <w:t xml:space="preserve"> más como Cristo.</w:t>
      </w:r>
    </w:p>
    <w:p w14:paraId="2E6ACCB6" w14:textId="77777777" w:rsidR="00921910" w:rsidRPr="008E7786" w:rsidRDefault="006B22D5" w:rsidP="00921910">
      <w:pPr>
        <w:pStyle w:val="numbering"/>
        <w:rPr>
          <w:lang w:val="es-MX"/>
        </w:rPr>
      </w:pPr>
      <w:r w:rsidRPr="008E7786">
        <w:rPr>
          <w:lang w:val="es-MX"/>
        </w:rPr>
        <w:t>Lea Romanos 8:1-4. ¿Para quiénes no hay condenación según el versículo 1?</w:t>
      </w:r>
    </w:p>
    <w:p w14:paraId="523C2627" w14:textId="77777777" w:rsidR="006B22D5" w:rsidRPr="008E7786" w:rsidRDefault="00757086" w:rsidP="00C050F9">
      <w:pPr>
        <w:pStyle w:val="respuesta"/>
        <w:rPr>
          <w:lang w:val="es-MX" w:eastAsia="es-ES"/>
        </w:rPr>
      </w:pPr>
      <w:r>
        <w:rPr>
          <w:lang w:val="es-MX" w:eastAsia="es-ES"/>
        </w:rPr>
        <w:t>Los que están en</w:t>
      </w:r>
      <w:r w:rsidR="006B22D5" w:rsidRPr="008E7786">
        <w:rPr>
          <w:lang w:val="es-MX" w:eastAsia="es-ES"/>
        </w:rPr>
        <w:t xml:space="preserve"> Cristo Jesús.</w:t>
      </w:r>
    </w:p>
    <w:p w14:paraId="68907D4F" w14:textId="77777777" w:rsidR="006B22D5" w:rsidRPr="008E7786" w:rsidRDefault="006B22D5" w:rsidP="006B22D5">
      <w:pPr>
        <w:pStyle w:val="numbering"/>
        <w:rPr>
          <w:lang w:val="es-MX"/>
        </w:rPr>
      </w:pPr>
      <w:r w:rsidRPr="008E7786">
        <w:rPr>
          <w:lang w:val="es-MX"/>
        </w:rPr>
        <w:t>En los versículos 2 y 3 Pablo habla de 3 leyes, ¿cuáles son?</w:t>
      </w:r>
    </w:p>
    <w:p w14:paraId="0A24230F" w14:textId="77777777" w:rsidR="006B22D5" w:rsidRPr="008E7786" w:rsidRDefault="00662B54" w:rsidP="00C050F9">
      <w:pPr>
        <w:pStyle w:val="respuesta"/>
        <w:rPr>
          <w:lang w:val="es-MX" w:eastAsia="es-ES"/>
        </w:rPr>
      </w:pPr>
      <w:r w:rsidRPr="008E7786">
        <w:rPr>
          <w:lang w:val="es-MX" w:eastAsia="es-ES"/>
        </w:rPr>
        <w:t xml:space="preserve">1. </w:t>
      </w:r>
      <w:r w:rsidR="006B22D5" w:rsidRPr="008E7786">
        <w:rPr>
          <w:lang w:val="es-MX" w:eastAsia="es-ES"/>
        </w:rPr>
        <w:t>La ley del Espíritu de Vida</w:t>
      </w:r>
      <w:r w:rsidR="003E3400">
        <w:rPr>
          <w:lang w:val="es-MX" w:eastAsia="es-ES"/>
        </w:rPr>
        <w:t xml:space="preserve"> (2ª)</w:t>
      </w:r>
      <w:r w:rsidR="006B22D5" w:rsidRPr="008E7786">
        <w:rPr>
          <w:lang w:val="es-MX" w:eastAsia="es-ES"/>
        </w:rPr>
        <w:t xml:space="preserve">. 2. </w:t>
      </w:r>
      <w:r w:rsidR="00147F2F">
        <w:rPr>
          <w:lang w:val="es-MX" w:eastAsia="es-ES"/>
        </w:rPr>
        <w:t>L</w:t>
      </w:r>
      <w:r w:rsidR="006B22D5" w:rsidRPr="008E7786">
        <w:rPr>
          <w:lang w:val="es-MX" w:eastAsia="es-ES"/>
        </w:rPr>
        <w:t>a ley del pecado</w:t>
      </w:r>
      <w:r w:rsidR="003E3400">
        <w:rPr>
          <w:lang w:val="es-MX" w:eastAsia="es-ES"/>
        </w:rPr>
        <w:t xml:space="preserve"> (2b)</w:t>
      </w:r>
      <w:r w:rsidR="006B22D5" w:rsidRPr="008E7786">
        <w:rPr>
          <w:lang w:val="es-MX" w:eastAsia="es-ES"/>
        </w:rPr>
        <w:t xml:space="preserve"> y  3. </w:t>
      </w:r>
      <w:r w:rsidR="00147F2F">
        <w:rPr>
          <w:lang w:val="es-MX" w:eastAsia="es-ES"/>
        </w:rPr>
        <w:t>L</w:t>
      </w:r>
      <w:r w:rsidR="006B22D5" w:rsidRPr="008E7786">
        <w:rPr>
          <w:lang w:val="es-MX" w:eastAsia="es-ES"/>
        </w:rPr>
        <w:t>a ley de Moisés.</w:t>
      </w:r>
      <w:r w:rsidR="003E3400">
        <w:rPr>
          <w:lang w:val="es-MX" w:eastAsia="es-ES"/>
        </w:rPr>
        <w:t xml:space="preserve"> (3 y 4)</w:t>
      </w:r>
    </w:p>
    <w:p w14:paraId="2761A462" w14:textId="77777777" w:rsidR="00662B54" w:rsidRPr="008E7786" w:rsidRDefault="00662B54" w:rsidP="00221B9C">
      <w:pPr>
        <w:pStyle w:val="numbering"/>
        <w:numPr>
          <w:ilvl w:val="0"/>
          <w:numId w:val="1"/>
        </w:numPr>
        <w:overflowPunct/>
        <w:autoSpaceDE/>
        <w:autoSpaceDN/>
        <w:adjustRightInd/>
        <w:textAlignment w:val="auto"/>
        <w:rPr>
          <w:bdr w:val="none" w:sz="0" w:space="0" w:color="auto" w:frame="1"/>
          <w:lang w:val="es-MX"/>
        </w:rPr>
      </w:pPr>
      <w:r w:rsidRPr="008E7786">
        <w:rPr>
          <w:lang w:val="es-MX"/>
        </w:rPr>
        <w:t xml:space="preserve">Normalmente pensamos de </w:t>
      </w:r>
      <w:r w:rsidR="00147F2F">
        <w:rPr>
          <w:lang w:val="es-MX"/>
        </w:rPr>
        <w:t xml:space="preserve">que las </w:t>
      </w:r>
      <w:r w:rsidRPr="008E7786">
        <w:rPr>
          <w:lang w:val="es-MX"/>
        </w:rPr>
        <w:t xml:space="preserve">leyes son reglas. Sin embargo otra definición de ley es que </w:t>
      </w:r>
      <w:r w:rsidR="00147F2F">
        <w:rPr>
          <w:lang w:val="es-MX"/>
        </w:rPr>
        <w:br/>
      </w:r>
      <w:r w:rsidR="00147F2F" w:rsidRPr="00147F2F">
        <w:rPr>
          <w:b/>
          <w:i/>
          <w:lang w:val="es-MX"/>
        </w:rPr>
        <w:t>“</w:t>
      </w:r>
      <w:r w:rsidRPr="00147F2F">
        <w:rPr>
          <w:b/>
          <w:i/>
          <w:lang w:val="es-MX"/>
        </w:rPr>
        <w:t>se trata de un factor constante e invariable de las cosas, que nace de una causa primera.</w:t>
      </w:r>
      <w:r w:rsidR="00147F2F" w:rsidRPr="00147F2F">
        <w:rPr>
          <w:b/>
          <w:i/>
          <w:lang w:val="es-MX"/>
        </w:rPr>
        <w:t>”</w:t>
      </w:r>
      <w:r w:rsidRPr="008E7786">
        <w:rPr>
          <w:lang w:val="es-MX"/>
        </w:rPr>
        <w:t xml:space="preserve"> </w:t>
      </w:r>
      <w:r w:rsidR="00147F2F">
        <w:rPr>
          <w:lang w:val="es-MX"/>
        </w:rPr>
        <w:br/>
      </w:r>
      <w:r w:rsidRPr="008E7786">
        <w:rPr>
          <w:lang w:val="es-MX"/>
        </w:rPr>
        <w:t xml:space="preserve">Por ejemplo la ley de la gravedad es un factor constante  e invariable. </w:t>
      </w:r>
      <w:r w:rsidRPr="008E7786">
        <w:rPr>
          <w:bdr w:val="none" w:sz="0" w:space="0" w:color="auto" w:frame="1"/>
          <w:lang w:val="es-MX"/>
        </w:rPr>
        <w:t xml:space="preserve">Ya vimos en Romanos 7 que hay una ley me obliga a pecar. Esta ley </w:t>
      </w:r>
      <w:r w:rsidR="00147F2F">
        <w:rPr>
          <w:bdr w:val="none" w:sz="0" w:space="0" w:color="auto" w:frame="1"/>
          <w:lang w:val="es-MX"/>
        </w:rPr>
        <w:t>es</w:t>
      </w:r>
      <w:r w:rsidRPr="008E7786">
        <w:rPr>
          <w:bdr w:val="none" w:sz="0" w:space="0" w:color="auto" w:frame="1"/>
          <w:lang w:val="es-MX"/>
        </w:rPr>
        <w:t xml:space="preserve"> la ley del pecado</w:t>
      </w:r>
      <w:r w:rsidR="00147F2F">
        <w:rPr>
          <w:bdr w:val="none" w:sz="0" w:space="0" w:color="auto" w:frame="1"/>
          <w:lang w:val="es-MX"/>
        </w:rPr>
        <w:t xml:space="preserve"> y de la muerte</w:t>
      </w:r>
      <w:r w:rsidRPr="008E7786">
        <w:rPr>
          <w:bdr w:val="none" w:sz="0" w:space="0" w:color="auto" w:frame="1"/>
          <w:lang w:val="es-MX"/>
        </w:rPr>
        <w:t xml:space="preserve">. Esta ley es </w:t>
      </w:r>
      <w:r w:rsidRPr="008E7786">
        <w:rPr>
          <w:lang w:val="es-MX"/>
        </w:rPr>
        <w:t xml:space="preserve">la fuerza de la naturaleza pecaminosa que me obliga a hacer su voluntad. </w:t>
      </w:r>
      <w:r w:rsidRPr="008E7786">
        <w:rPr>
          <w:bdr w:val="none" w:sz="0" w:space="0" w:color="auto" w:frame="1"/>
          <w:lang w:val="es-MX"/>
        </w:rPr>
        <w:t xml:space="preserve">Aquí en Romanos 8 encontramos otra ley que nos libera de esta ley del pecado.  Según el versículo 2, ¿cuál es esta ley? </w:t>
      </w:r>
    </w:p>
    <w:p w14:paraId="67EC0456" w14:textId="77777777" w:rsidR="00662B54" w:rsidRPr="008E7786" w:rsidRDefault="00662B54" w:rsidP="00C050F9">
      <w:pPr>
        <w:pStyle w:val="respuesta"/>
        <w:rPr>
          <w:lang w:val="es-MX" w:eastAsia="es-ES"/>
        </w:rPr>
      </w:pPr>
      <w:r w:rsidRPr="008E7786">
        <w:rPr>
          <w:lang w:val="es-MX" w:eastAsia="es-ES"/>
        </w:rPr>
        <w:t>La ley del Espíritu de vida.</w:t>
      </w:r>
    </w:p>
    <w:p w14:paraId="646F550B" w14:textId="77777777" w:rsidR="00662B54" w:rsidRPr="008E7786" w:rsidRDefault="00662B54" w:rsidP="00662B54">
      <w:pPr>
        <w:pStyle w:val="Ilust"/>
      </w:pPr>
      <w:r w:rsidRPr="008E7786">
        <w:t>Tal como un avión puede vencer la ley de la gravedad  por la ley de la aerodinámica, la ley del Espíritu nos libera de la ley del pecado. La ley del Espíritu de vida</w:t>
      </w:r>
      <w:r w:rsidR="00AC2C43" w:rsidRPr="008E7786">
        <w:t xml:space="preserve"> e</w:t>
      </w:r>
      <w:r w:rsidRPr="008E7786">
        <w:t>s la fuerza de Dios que nos libera de la fuerza de la ley del pecado. Ya no tenemos que obedecer a los deseos de la naturaleza pecaminosa.</w:t>
      </w:r>
    </w:p>
    <w:p w14:paraId="1E1E863A" w14:textId="77777777" w:rsidR="006470BA" w:rsidRPr="008E7786" w:rsidRDefault="006470BA" w:rsidP="006470BA">
      <w:pPr>
        <w:pStyle w:val="numbering"/>
        <w:rPr>
          <w:lang w:val="es-MX"/>
        </w:rPr>
      </w:pPr>
      <w:r w:rsidRPr="008E7786">
        <w:rPr>
          <w:lang w:val="es-MX"/>
        </w:rPr>
        <w:t>En el versículo 3, ¿por qué Pablo dice que la ley (de Moisés) no pudo liberarnos?</w:t>
      </w:r>
    </w:p>
    <w:p w14:paraId="141022E2" w14:textId="77777777" w:rsidR="00757086" w:rsidRPr="00757086" w:rsidRDefault="00757086" w:rsidP="00757086">
      <w:pPr>
        <w:pStyle w:val="respuesta"/>
      </w:pPr>
      <w:r>
        <w:t>P</w:t>
      </w:r>
      <w:r w:rsidRPr="00757086">
        <w:t>or cuanto era débil por la carne,</w:t>
      </w:r>
    </w:p>
    <w:p w14:paraId="4A16FA56" w14:textId="77777777" w:rsidR="006470BA" w:rsidRPr="008E7786" w:rsidRDefault="006470BA" w:rsidP="006470BA">
      <w:pPr>
        <w:pStyle w:val="Ilust"/>
      </w:pPr>
      <w:r w:rsidRPr="008E7786">
        <w:t>La ley de Dios es buena y santa. El problema es que la ley no nos da el poder para cumplirla porque nuestra naturaleza pecaminosa (la ley del pecado) anula su poder. Cuando el Espíritu Santo entró en nuestras vidas nos dio el poder para cumplir la voluntad de Dios.</w:t>
      </w:r>
    </w:p>
    <w:p w14:paraId="6E8EA4F5" w14:textId="77777777" w:rsidR="006470BA" w:rsidRPr="008E7786" w:rsidRDefault="006470BA" w:rsidP="00221B9C">
      <w:pPr>
        <w:pStyle w:val="numbering"/>
        <w:numPr>
          <w:ilvl w:val="0"/>
          <w:numId w:val="1"/>
        </w:numPr>
        <w:overflowPunct/>
        <w:autoSpaceDE/>
        <w:autoSpaceDN/>
        <w:adjustRightInd/>
        <w:textAlignment w:val="auto"/>
        <w:rPr>
          <w:lang w:val="es-MX"/>
        </w:rPr>
      </w:pPr>
      <w:r w:rsidRPr="008E7786">
        <w:rPr>
          <w:lang w:val="es-MX"/>
        </w:rPr>
        <w:t>Siendo que la ley no pudo liberarnos de la ley del pecado, ¿qué hizo Dios según el versículo 3?</w:t>
      </w:r>
    </w:p>
    <w:p w14:paraId="715B4489" w14:textId="77777777" w:rsidR="00757086" w:rsidRPr="00757086" w:rsidRDefault="006470BA" w:rsidP="00757086">
      <w:pPr>
        <w:pStyle w:val="respuesta"/>
      </w:pPr>
      <w:r w:rsidRPr="008E7786">
        <w:t xml:space="preserve">Envió a su propio Hijo </w:t>
      </w:r>
      <w:r w:rsidR="00757086" w:rsidRPr="00757086">
        <w:t xml:space="preserve">en semejanza de carne de pecado y a causa del pecado, condenó al pecado en la carne; </w:t>
      </w:r>
    </w:p>
    <w:p w14:paraId="55612D96" w14:textId="77777777" w:rsidR="006470BA" w:rsidRPr="008E7786" w:rsidRDefault="006470BA" w:rsidP="00221B9C">
      <w:pPr>
        <w:pStyle w:val="numbering"/>
        <w:numPr>
          <w:ilvl w:val="0"/>
          <w:numId w:val="1"/>
        </w:numPr>
        <w:overflowPunct/>
        <w:autoSpaceDE/>
        <w:autoSpaceDN/>
        <w:adjustRightInd/>
        <w:textAlignment w:val="auto"/>
        <w:rPr>
          <w:lang w:val="es-MX"/>
        </w:rPr>
      </w:pPr>
      <w:r w:rsidRPr="008E7786">
        <w:rPr>
          <w:lang w:val="es-MX"/>
        </w:rPr>
        <w:t xml:space="preserve">El sacrificio del Hijo de Dios no solamente nos perdona nuestros pecados pero también nos libra del poder del pecado. ¿Qué pasó a </w:t>
      </w:r>
      <w:r w:rsidR="00D529F6">
        <w:rPr>
          <w:lang w:val="es-MX"/>
        </w:rPr>
        <w:t>nuestro viejo hombre</w:t>
      </w:r>
      <w:r w:rsidRPr="008E7786">
        <w:rPr>
          <w:lang w:val="es-MX"/>
        </w:rPr>
        <w:t xml:space="preserve"> y por qué según Romanos 6:6?</w:t>
      </w:r>
    </w:p>
    <w:p w14:paraId="0C1EAA0A" w14:textId="77777777" w:rsidR="00D529F6" w:rsidRPr="00D529F6" w:rsidRDefault="00D529F6" w:rsidP="00D529F6">
      <w:pPr>
        <w:pStyle w:val="respuesta"/>
      </w:pPr>
      <w:r>
        <w:t>N</w:t>
      </w:r>
      <w:r w:rsidRPr="00D529F6">
        <w:t xml:space="preserve">uestro viejo hombre fue crucificado juntamente con él, para que el cuerpo del pecado sea destruido, a fin de que no sirvamos más al pecado. </w:t>
      </w:r>
    </w:p>
    <w:p w14:paraId="0F6DED3F" w14:textId="77777777" w:rsidR="006470BA" w:rsidRPr="008E7786" w:rsidRDefault="006470BA" w:rsidP="006470BA">
      <w:pPr>
        <w:pStyle w:val="numbering"/>
        <w:rPr>
          <w:lang w:val="es-MX"/>
        </w:rPr>
      </w:pPr>
      <w:r w:rsidRPr="008E7786">
        <w:rPr>
          <w:lang w:val="es-MX"/>
        </w:rPr>
        <w:t xml:space="preserve">¿Por qué es posible que cumplamos las justas demandas de la ley según el versículo </w:t>
      </w:r>
      <w:r w:rsidR="00AC2C43" w:rsidRPr="008E7786">
        <w:rPr>
          <w:lang w:val="es-MX"/>
        </w:rPr>
        <w:t>Romanos 8:</w:t>
      </w:r>
      <w:r w:rsidRPr="008E7786">
        <w:rPr>
          <w:lang w:val="es-MX"/>
        </w:rPr>
        <w:t>4?</w:t>
      </w:r>
    </w:p>
    <w:p w14:paraId="0733326D" w14:textId="77777777" w:rsidR="006470BA" w:rsidRPr="008E7786" w:rsidRDefault="006470BA" w:rsidP="00C050F9">
      <w:pPr>
        <w:pStyle w:val="respuesta"/>
        <w:rPr>
          <w:lang w:val="es-MX" w:eastAsia="es-ES"/>
        </w:rPr>
      </w:pPr>
      <w:r w:rsidRPr="008E7786">
        <w:rPr>
          <w:lang w:val="es-MX" w:eastAsia="es-ES"/>
        </w:rPr>
        <w:t xml:space="preserve">Al no vivir </w:t>
      </w:r>
      <w:r w:rsidR="00D529F6">
        <w:rPr>
          <w:lang w:val="es-MX" w:eastAsia="es-ES"/>
        </w:rPr>
        <w:t>por la carne</w:t>
      </w:r>
      <w:r w:rsidRPr="008E7786">
        <w:rPr>
          <w:lang w:val="es-MX" w:eastAsia="es-ES"/>
        </w:rPr>
        <w:t xml:space="preserve"> sino según el Espíritu.</w:t>
      </w:r>
    </w:p>
    <w:p w14:paraId="52223D56" w14:textId="77777777" w:rsidR="001332CF" w:rsidRPr="008E7786" w:rsidRDefault="00147F2F" w:rsidP="00221B9C">
      <w:pPr>
        <w:pStyle w:val="numbering"/>
        <w:numPr>
          <w:ilvl w:val="0"/>
          <w:numId w:val="1"/>
        </w:numPr>
        <w:overflowPunct/>
        <w:autoSpaceDE/>
        <w:autoSpaceDN/>
        <w:adjustRightInd/>
        <w:textAlignment w:val="auto"/>
        <w:rPr>
          <w:lang w:val="es-MX"/>
        </w:rPr>
      </w:pPr>
      <w:r>
        <w:rPr>
          <w:lang w:val="es-MX"/>
        </w:rPr>
        <w:t>La información que ocupamos p</w:t>
      </w:r>
      <w:r w:rsidR="006470BA" w:rsidRPr="008E7786">
        <w:rPr>
          <w:lang w:val="es-MX"/>
        </w:rPr>
        <w:t>ara poder vivir según el Espíritu y ser transformados a la imagen de Cristo</w:t>
      </w:r>
      <w:r>
        <w:rPr>
          <w:lang w:val="es-MX"/>
        </w:rPr>
        <w:t xml:space="preserve">, </w:t>
      </w:r>
      <w:r w:rsidR="006470BA" w:rsidRPr="008E7786">
        <w:rPr>
          <w:lang w:val="es-MX"/>
        </w:rPr>
        <w:t xml:space="preserve">encontramos en el resto de este capítulo. Lea Romanos 8:5-8. </w:t>
      </w:r>
      <w:r w:rsidR="001332CF" w:rsidRPr="008E7786">
        <w:rPr>
          <w:lang w:val="es-MX"/>
        </w:rPr>
        <w:t xml:space="preserve">¿Qué hacen los que viven conforma a la </w:t>
      </w:r>
      <w:r w:rsidR="00D529F6">
        <w:rPr>
          <w:lang w:val="es-MX"/>
        </w:rPr>
        <w:t>carne</w:t>
      </w:r>
      <w:r w:rsidR="001332CF" w:rsidRPr="008E7786">
        <w:rPr>
          <w:lang w:val="es-MX"/>
        </w:rPr>
        <w:t>?</w:t>
      </w:r>
    </w:p>
    <w:p w14:paraId="0697FFDC" w14:textId="77777777" w:rsidR="001332CF" w:rsidRPr="008E7786" w:rsidRDefault="00D529F6" w:rsidP="00C050F9">
      <w:pPr>
        <w:pStyle w:val="respuesta"/>
        <w:rPr>
          <w:lang w:val="es-MX"/>
        </w:rPr>
      </w:pPr>
      <w:r>
        <w:rPr>
          <w:lang w:val="es-MX"/>
        </w:rPr>
        <w:t xml:space="preserve">Piensan </w:t>
      </w:r>
      <w:r w:rsidR="001332CF" w:rsidRPr="008E7786">
        <w:rPr>
          <w:lang w:val="es-MX"/>
        </w:rPr>
        <w:t xml:space="preserve">en los deseos de </w:t>
      </w:r>
      <w:r>
        <w:rPr>
          <w:lang w:val="es-MX"/>
        </w:rPr>
        <w:t>la carne</w:t>
      </w:r>
      <w:r w:rsidR="001332CF" w:rsidRPr="008E7786">
        <w:rPr>
          <w:lang w:val="es-MX"/>
        </w:rPr>
        <w:t>.</w:t>
      </w:r>
    </w:p>
    <w:p w14:paraId="103F58D1" w14:textId="77777777" w:rsidR="001332CF" w:rsidRPr="008E7786" w:rsidRDefault="001332CF" w:rsidP="00221B9C">
      <w:pPr>
        <w:pStyle w:val="numbering"/>
        <w:numPr>
          <w:ilvl w:val="0"/>
          <w:numId w:val="1"/>
        </w:numPr>
        <w:overflowPunct/>
        <w:autoSpaceDE/>
        <w:autoSpaceDN/>
        <w:adjustRightInd/>
        <w:textAlignment w:val="auto"/>
        <w:rPr>
          <w:lang w:val="es-MX"/>
        </w:rPr>
      </w:pPr>
      <w:r w:rsidRPr="008E7786">
        <w:rPr>
          <w:lang w:val="es-MX"/>
        </w:rPr>
        <w:t>En cambio, ¿qué hacen los que viven conforma al Espíritu?</w:t>
      </w:r>
    </w:p>
    <w:p w14:paraId="693EFEBF" w14:textId="77777777" w:rsidR="001332CF" w:rsidRPr="008E7786" w:rsidRDefault="00D529F6" w:rsidP="00C050F9">
      <w:pPr>
        <w:pStyle w:val="respuesta"/>
        <w:rPr>
          <w:lang w:val="es-MX"/>
        </w:rPr>
      </w:pPr>
      <w:r>
        <w:rPr>
          <w:lang w:val="es-MX"/>
        </w:rPr>
        <w:t>Piensan</w:t>
      </w:r>
      <w:r w:rsidR="001332CF" w:rsidRPr="008E7786">
        <w:rPr>
          <w:lang w:val="es-MX"/>
        </w:rPr>
        <w:t xml:space="preserve"> en los deseos del Espíritu.</w:t>
      </w:r>
    </w:p>
    <w:p w14:paraId="30BFE7C3" w14:textId="77777777" w:rsidR="001332CF" w:rsidRPr="008E7786" w:rsidRDefault="001332CF" w:rsidP="001332CF">
      <w:pPr>
        <w:pStyle w:val="Ilust"/>
      </w:pPr>
      <w:r w:rsidRPr="008E7786">
        <w:t xml:space="preserve">¿En qué fija su mente? ¿En los deseos de </w:t>
      </w:r>
      <w:r w:rsidR="00D529F6">
        <w:t>su carne o</w:t>
      </w:r>
      <w:r w:rsidRPr="008E7786">
        <w:t xml:space="preserve"> en los deseos del Espíritu?</w:t>
      </w:r>
    </w:p>
    <w:p w14:paraId="4D2AFFC7" w14:textId="77777777" w:rsidR="001332CF" w:rsidRPr="008E7786" w:rsidRDefault="001332CF" w:rsidP="001332CF">
      <w:pPr>
        <w:pStyle w:val="numbering"/>
        <w:rPr>
          <w:lang w:val="es-MX"/>
        </w:rPr>
      </w:pPr>
      <w:r w:rsidRPr="008E7786">
        <w:rPr>
          <w:lang w:val="es-MX"/>
        </w:rPr>
        <w:t>¿Cuáles son las características de la naturaleza pecaminosa en el versículo 7?</w:t>
      </w:r>
    </w:p>
    <w:p w14:paraId="05A34A44" w14:textId="77777777" w:rsidR="001332CF" w:rsidRPr="008E7786" w:rsidRDefault="001332CF" w:rsidP="00C050F9">
      <w:pPr>
        <w:pStyle w:val="respuesta"/>
        <w:rPr>
          <w:lang w:val="es-MX"/>
        </w:rPr>
      </w:pPr>
      <w:r w:rsidRPr="008E7786">
        <w:rPr>
          <w:lang w:val="es-MX"/>
        </w:rPr>
        <w:t>Es enemiga de Dios, no se somete a la ley de Dios ni capaz de hacerlo.</w:t>
      </w:r>
    </w:p>
    <w:p w14:paraId="6464C56D" w14:textId="77777777" w:rsidR="001332CF" w:rsidRPr="008E7786" w:rsidRDefault="001332CF" w:rsidP="00221B9C">
      <w:pPr>
        <w:pStyle w:val="numbering"/>
        <w:numPr>
          <w:ilvl w:val="0"/>
          <w:numId w:val="1"/>
        </w:numPr>
        <w:overflowPunct/>
        <w:autoSpaceDE/>
        <w:autoSpaceDN/>
        <w:adjustRightInd/>
        <w:textAlignment w:val="auto"/>
        <w:rPr>
          <w:lang w:val="es-MX"/>
        </w:rPr>
      </w:pPr>
      <w:r w:rsidRPr="008E7786">
        <w:rPr>
          <w:lang w:val="es-MX"/>
        </w:rPr>
        <w:t xml:space="preserve">Por lo tanto, ¿qué es lo que no pueden hacer los que viven según la </w:t>
      </w:r>
      <w:r w:rsidR="00D529F6">
        <w:rPr>
          <w:lang w:val="es-MX"/>
        </w:rPr>
        <w:t xml:space="preserve">carne </w:t>
      </w:r>
      <w:r w:rsidR="003E3400">
        <w:rPr>
          <w:lang w:val="es-MX"/>
        </w:rPr>
        <w:t>según el versículo 8</w:t>
      </w:r>
      <w:r w:rsidRPr="008E7786">
        <w:rPr>
          <w:lang w:val="es-MX"/>
        </w:rPr>
        <w:t>?</w:t>
      </w:r>
    </w:p>
    <w:p w14:paraId="08F6E5AE" w14:textId="77777777" w:rsidR="001332CF" w:rsidRPr="008E7786" w:rsidRDefault="001332CF" w:rsidP="00C050F9">
      <w:pPr>
        <w:pStyle w:val="respuesta"/>
        <w:rPr>
          <w:lang w:val="es-MX"/>
        </w:rPr>
      </w:pPr>
      <w:r w:rsidRPr="008E7786">
        <w:rPr>
          <w:lang w:val="es-MX"/>
        </w:rPr>
        <w:t>No pueden agradar a Dios.</w:t>
      </w:r>
    </w:p>
    <w:p w14:paraId="02D5FA17" w14:textId="77777777" w:rsidR="001332CF" w:rsidRPr="008E7786" w:rsidRDefault="001332CF" w:rsidP="001332CF">
      <w:pPr>
        <w:pStyle w:val="numbering"/>
        <w:rPr>
          <w:lang w:val="es-MX"/>
        </w:rPr>
      </w:pPr>
      <w:r w:rsidRPr="008E7786">
        <w:rPr>
          <w:lang w:val="es-MX"/>
        </w:rPr>
        <w:t xml:space="preserve">Leamos Romanos 8:9-11. Según el versículo 9, si somos verdaderos creyentes, ¿por qué no vivimos según la </w:t>
      </w:r>
      <w:r w:rsidR="00D529F6">
        <w:rPr>
          <w:lang w:val="es-MX"/>
        </w:rPr>
        <w:t>carne</w:t>
      </w:r>
      <w:r w:rsidRPr="008E7786">
        <w:rPr>
          <w:lang w:val="es-MX"/>
        </w:rPr>
        <w:t xml:space="preserve"> sino según el Espíritu?</w:t>
      </w:r>
    </w:p>
    <w:p w14:paraId="65E7E878" w14:textId="77777777" w:rsidR="001332CF" w:rsidRPr="008E7786" w:rsidRDefault="001332CF" w:rsidP="00C050F9">
      <w:pPr>
        <w:pStyle w:val="respuesta"/>
        <w:rPr>
          <w:lang w:val="es-MX"/>
        </w:rPr>
      </w:pPr>
      <w:r w:rsidRPr="008E7786">
        <w:rPr>
          <w:lang w:val="es-MX"/>
        </w:rPr>
        <w:t>Porque el Espíritu de Dios vive en nosotros.</w:t>
      </w:r>
    </w:p>
    <w:p w14:paraId="0CCE3291" w14:textId="77777777" w:rsidR="001332CF" w:rsidRPr="008E7786" w:rsidRDefault="001332CF" w:rsidP="001332CF">
      <w:pPr>
        <w:pStyle w:val="numbering"/>
        <w:rPr>
          <w:lang w:val="es-MX"/>
        </w:rPr>
      </w:pPr>
      <w:r w:rsidRPr="008E7786">
        <w:rPr>
          <w:lang w:val="es-MX"/>
        </w:rPr>
        <w:t>Según Romanos 8:11, ¿qué hará el Espíritu Santo por nosotros?</w:t>
      </w:r>
    </w:p>
    <w:p w14:paraId="5D76AF87" w14:textId="77777777" w:rsidR="006470BA" w:rsidRPr="008E7786" w:rsidRDefault="0000163E" w:rsidP="00C050F9">
      <w:pPr>
        <w:pStyle w:val="respuesta"/>
        <w:rPr>
          <w:lang w:val="es-MX"/>
        </w:rPr>
      </w:pPr>
      <w:r>
        <w:t>V</w:t>
      </w:r>
      <w:r w:rsidRPr="0000163E">
        <w:t>ivificará también vuestros cuerpos mortales</w:t>
      </w:r>
      <w:r>
        <w:t xml:space="preserve">. </w:t>
      </w:r>
      <w:r w:rsidR="001332CF" w:rsidRPr="008E7786">
        <w:rPr>
          <w:lang w:val="es-MX"/>
        </w:rPr>
        <w:t>El Espíritu ya nos da vida espiritual y nos dará inmortalidad a nuestros cuerpos.</w:t>
      </w:r>
    </w:p>
    <w:p w14:paraId="2D38B97E" w14:textId="77777777" w:rsidR="001332CF" w:rsidRPr="008E7786" w:rsidRDefault="001332CF" w:rsidP="001332CF">
      <w:pPr>
        <w:pStyle w:val="numbering"/>
        <w:rPr>
          <w:lang w:val="es-MX" w:eastAsia="en-US"/>
        </w:rPr>
      </w:pPr>
      <w:r w:rsidRPr="008E7786">
        <w:rPr>
          <w:lang w:val="es-MX" w:eastAsia="en-US"/>
        </w:rPr>
        <w:t>Lea Romanos 8:12-13. Según el versículo 12, ¿cuál es nuestra obligación?</w:t>
      </w:r>
    </w:p>
    <w:p w14:paraId="7430DC61" w14:textId="1948AFDD" w:rsidR="00201764" w:rsidRPr="008E7786" w:rsidRDefault="00201764" w:rsidP="00C050F9">
      <w:pPr>
        <w:pStyle w:val="respuesta"/>
        <w:rPr>
          <w:lang w:val="es-MX"/>
        </w:rPr>
      </w:pPr>
      <w:r w:rsidRPr="008E7786">
        <w:rPr>
          <w:lang w:val="es-MX"/>
        </w:rPr>
        <w:t xml:space="preserve">De no vivir conforme a la </w:t>
      </w:r>
      <w:r w:rsidR="000A23DC">
        <w:rPr>
          <w:lang w:val="es-MX"/>
        </w:rPr>
        <w:t>naturaleza pecaminosa</w:t>
      </w:r>
      <w:r w:rsidRPr="008E7786">
        <w:rPr>
          <w:lang w:val="es-MX"/>
        </w:rPr>
        <w:t>.</w:t>
      </w:r>
    </w:p>
    <w:p w14:paraId="11836BA1" w14:textId="77777777" w:rsidR="00201764" w:rsidRPr="008E7786" w:rsidRDefault="00201764" w:rsidP="00201764">
      <w:pPr>
        <w:pStyle w:val="numbering"/>
        <w:rPr>
          <w:lang w:val="es-MX" w:eastAsia="en-US"/>
        </w:rPr>
      </w:pPr>
      <w:r w:rsidRPr="008E7786">
        <w:rPr>
          <w:lang w:val="es-MX" w:eastAsia="en-US"/>
        </w:rPr>
        <w:t>¿Qué debemos hacer según el versículo 13?</w:t>
      </w:r>
    </w:p>
    <w:p w14:paraId="79C4B2A9" w14:textId="77777777" w:rsidR="00201764" w:rsidRPr="008E7786" w:rsidRDefault="00201764" w:rsidP="00C050F9">
      <w:pPr>
        <w:pStyle w:val="respuesta"/>
        <w:rPr>
          <w:lang w:val="es-MX"/>
        </w:rPr>
      </w:pPr>
      <w:r w:rsidRPr="008E7786">
        <w:rPr>
          <w:lang w:val="es-MX"/>
        </w:rPr>
        <w:t xml:space="preserve">Por medio del Espíritu dar muerte a los </w:t>
      </w:r>
      <w:r w:rsidR="0000163E">
        <w:rPr>
          <w:lang w:val="es-MX"/>
        </w:rPr>
        <w:t>deseos de la carne.</w:t>
      </w:r>
    </w:p>
    <w:p w14:paraId="0A06FFEC" w14:textId="77777777" w:rsidR="00201764" w:rsidRPr="008E7786" w:rsidRDefault="00201764" w:rsidP="00221B9C">
      <w:pPr>
        <w:pStyle w:val="numbering"/>
        <w:numPr>
          <w:ilvl w:val="0"/>
          <w:numId w:val="1"/>
        </w:numPr>
        <w:overflowPunct/>
        <w:autoSpaceDE/>
        <w:autoSpaceDN/>
        <w:adjustRightInd/>
        <w:textAlignment w:val="auto"/>
        <w:rPr>
          <w:lang w:val="es-MX"/>
        </w:rPr>
      </w:pPr>
      <w:r w:rsidRPr="008E7786">
        <w:rPr>
          <w:lang w:val="es-MX"/>
        </w:rPr>
        <w:t xml:space="preserve">Ahora vamos a ver las acciones que debemos tomar para dar muerte a los malos </w:t>
      </w:r>
      <w:r w:rsidR="0000163E">
        <w:rPr>
          <w:lang w:val="es-MX"/>
        </w:rPr>
        <w:t>de nuestra carne</w:t>
      </w:r>
      <w:r w:rsidRPr="008E7786">
        <w:rPr>
          <w:lang w:val="es-MX"/>
        </w:rPr>
        <w:t>. ¿Qué debemos hacer según Romanos 6:13?</w:t>
      </w:r>
    </w:p>
    <w:p w14:paraId="4994C465" w14:textId="77777777" w:rsidR="002D77FF" w:rsidRPr="002D77FF" w:rsidRDefault="002D77FF" w:rsidP="002D77FF">
      <w:pPr>
        <w:pStyle w:val="respuesta"/>
      </w:pPr>
      <w:r>
        <w:t>No presentar nuestros</w:t>
      </w:r>
      <w:r w:rsidRPr="002D77FF">
        <w:t xml:space="preserve"> miembros al pecado como instrumentos de iniquidad, sino presenta</w:t>
      </w:r>
      <w:r>
        <w:t>rn</w:t>
      </w:r>
      <w:r w:rsidRPr="002D77FF">
        <w:t xml:space="preserve">os </w:t>
      </w:r>
      <w:r>
        <w:t>nosotros</w:t>
      </w:r>
      <w:r w:rsidRPr="002D77FF">
        <w:t xml:space="preserve"> mismos a Dios como vivos de entre los muertos, y </w:t>
      </w:r>
      <w:r>
        <w:t xml:space="preserve">nuestros </w:t>
      </w:r>
      <w:r w:rsidRPr="002D77FF">
        <w:t xml:space="preserve">miembros a Dios como instrumentos de justicia. </w:t>
      </w:r>
    </w:p>
    <w:p w14:paraId="6B3F315A" w14:textId="77777777" w:rsidR="00201764" w:rsidRPr="008E7786" w:rsidRDefault="00AC2C43" w:rsidP="00315397">
      <w:r w:rsidRPr="008E7786">
        <w:t xml:space="preserve">En </w:t>
      </w:r>
      <w:r w:rsidR="00315397" w:rsidRPr="008E7786">
        <w:t xml:space="preserve">resumen en </w:t>
      </w:r>
      <w:r w:rsidRPr="008E7786">
        <w:t xml:space="preserve">Romanos </w:t>
      </w:r>
      <w:r w:rsidR="00315397" w:rsidRPr="008E7786">
        <w:t>capítulo 8</w:t>
      </w:r>
      <w:r w:rsidRPr="008E7786">
        <w:t xml:space="preserve"> hemos visto que la ley del Espíritu</w:t>
      </w:r>
      <w:r w:rsidR="00315397" w:rsidRPr="008E7786">
        <w:t xml:space="preserve"> de vida es la manera en que podemos ser liberados del dominio de </w:t>
      </w:r>
      <w:r w:rsidR="002D77FF">
        <w:t>nuestra carne (naturaleza pecaminosa)</w:t>
      </w:r>
      <w:r w:rsidR="00315397" w:rsidRPr="008E7786">
        <w:t xml:space="preserve">. Pablo nos enseña las dos cosas que tenemos que hacer para que podamos disfrutar de esta liberación. </w:t>
      </w:r>
    </w:p>
    <w:p w14:paraId="725541A7" w14:textId="77777777" w:rsidR="00315397" w:rsidRPr="008E7786" w:rsidRDefault="00315397" w:rsidP="00221B9C">
      <w:pPr>
        <w:pStyle w:val="Prrafodelista"/>
        <w:numPr>
          <w:ilvl w:val="0"/>
          <w:numId w:val="11"/>
        </w:numPr>
      </w:pPr>
      <w:r w:rsidRPr="008E7786">
        <w:t>Fijar nuestra mente en los deseos del Espíritu y no en los deseos de nuestra naturaleza pecaminosa. Romanos 8:5</w:t>
      </w:r>
    </w:p>
    <w:p w14:paraId="4BC49C87" w14:textId="77777777" w:rsidR="00315397" w:rsidRPr="008E7786" w:rsidRDefault="00315397" w:rsidP="00221B9C">
      <w:pPr>
        <w:pStyle w:val="Prrafodelista"/>
        <w:numPr>
          <w:ilvl w:val="0"/>
          <w:numId w:val="11"/>
        </w:numPr>
      </w:pPr>
      <w:r w:rsidRPr="008E7786">
        <w:t>Dar muerte a los malos hábitos del cuerpo. Romanos 8:12-13</w:t>
      </w:r>
    </w:p>
    <w:p w14:paraId="50B5C06F" w14:textId="77777777" w:rsidR="00E0651F" w:rsidRPr="008E7786" w:rsidRDefault="00E0651F" w:rsidP="00E0651F"/>
    <w:p w14:paraId="67A4308C" w14:textId="77777777" w:rsidR="00315397" w:rsidRPr="008E7786" w:rsidRDefault="00E0651F" w:rsidP="00E0651F">
      <w:pPr>
        <w:pStyle w:val="numbering"/>
        <w:rPr>
          <w:lang w:val="es-MX"/>
        </w:rPr>
      </w:pPr>
      <w:r w:rsidRPr="008E7786">
        <w:rPr>
          <w:lang w:val="es-MX"/>
        </w:rPr>
        <w:t>El Espíritu Santo no nos puede liberar de la ley del pecado si no nos esforzamos en cumplir estas dos acciones. ¿Qué puede hacer para no fijar su mente en los deseos de su naturaleza pecaminosa sino fijar su mente en los deseos del Espíritu?</w:t>
      </w:r>
    </w:p>
    <w:p w14:paraId="20E75CFA" w14:textId="77777777" w:rsidR="00E0651F" w:rsidRPr="008E7786" w:rsidRDefault="00204CD6" w:rsidP="00C050F9">
      <w:pPr>
        <w:pStyle w:val="respuesta"/>
        <w:rPr>
          <w:lang w:val="es-MX" w:eastAsia="es-ES"/>
        </w:rPr>
      </w:pPr>
      <w:r w:rsidRPr="008E7786">
        <w:rPr>
          <w:noProof/>
          <w:lang w:val="es-MX" w:eastAsia="es-MX"/>
        </w:rPr>
        <mc:AlternateContent>
          <mc:Choice Requires="wps">
            <w:drawing>
              <wp:anchor distT="0" distB="0" distL="114300" distR="114300" simplePos="0" relativeHeight="251660288" behindDoc="0" locked="0" layoutInCell="1" allowOverlap="1" wp14:anchorId="28DADEBD" wp14:editId="6F9FBEA5">
                <wp:simplePos x="0" y="0"/>
                <wp:positionH relativeFrom="column">
                  <wp:posOffset>3815715</wp:posOffset>
                </wp:positionH>
                <wp:positionV relativeFrom="paragraph">
                  <wp:posOffset>384810</wp:posOffset>
                </wp:positionV>
                <wp:extent cx="2657475" cy="2206625"/>
                <wp:effectExtent l="0" t="0" r="28575" b="22225"/>
                <wp:wrapSquare wrapText="bothSides"/>
                <wp:docPr id="2" name="2 Cuadro de texto"/>
                <wp:cNvGraphicFramePr/>
                <a:graphic xmlns:a="http://schemas.openxmlformats.org/drawingml/2006/main">
                  <a:graphicData uri="http://schemas.microsoft.com/office/word/2010/wordprocessingShape">
                    <wps:wsp>
                      <wps:cNvSpPr txBox="1"/>
                      <wps:spPr>
                        <a:xfrm>
                          <a:off x="0" y="0"/>
                          <a:ext cx="2657475" cy="22066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06A253E" w14:textId="77777777" w:rsidR="002005D2" w:rsidRDefault="002005D2">
                            <w:r>
                              <w:t xml:space="preserve">Siendo que tiene mucho tiempo fijando su mente en los malos deseos no va a ser fácil cambiar su mente para fijarse en los deseos del Espíritu. Va a requerir disciplina y esfuerzo de su parte como también perseverancia. </w:t>
                            </w:r>
                          </w:p>
                          <w:p w14:paraId="732389DC" w14:textId="77777777" w:rsidR="002005D2" w:rsidRDefault="002005D2"/>
                          <w:p w14:paraId="356CA64F" w14:textId="77777777" w:rsidR="002005D2" w:rsidRDefault="002005D2">
                            <w:r>
                              <w:t>Los malos hábitos que tenemos ya están arraigados en nosotros. Sin embargo con el poder del Espíritu y la fortaleza que nos da la Palabra de Dios, ¡sí se puede! Vale mucho la pena hacerlo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8DADEBD" id="2 Cuadro de texto" o:spid="_x0000_s1027" type="#_x0000_t202" style="position:absolute;margin-left:300.45pt;margin-top:30.3pt;width:209.25pt;height:173.75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" fillcolor="white [3201]" strokeweight=".5pt">
                <v:textbox>
                  <w:txbxContent>
                    <w:p w14:paraId="306A253E" w14:textId="77777777" w:rsidR="002005D2" w:rsidRDefault="002005D2">
                      <w:r>
                        <w:t xml:space="preserve">Siendo que tiene mucho tiempo fijando su mente en los malos deseos no va a ser fácil cambiar su mente para fijarse en los deseos del Espíritu. Va a requerir disciplina y esfuerzo de su parte como también perseverancia. </w:t>
                      </w:r>
                    </w:p>
                    <w:p w14:paraId="732389DC" w14:textId="77777777" w:rsidR="002005D2" w:rsidRDefault="002005D2"/>
                    <w:p w14:paraId="356CA64F" w14:textId="77777777" w:rsidR="002005D2" w:rsidRDefault="002005D2">
                      <w:r>
                        <w:t>Los malos hábitos que tenemos ya están arraigados en nosotros. Sin embargo con el poder del Espíritu y la fortaleza que nos da la Palabra de Dios, ¡sí se puede! Vale mucho la pena hacerlo</w:t>
                      </w:r>
                    </w:p>
                  </w:txbxContent>
                </v:textbox>
                <w10:wrap type="square"/>
              </v:shape>
            </w:pict>
          </mc:Fallback>
        </mc:AlternateContent>
      </w:r>
      <w:r w:rsidR="003E3400">
        <w:rPr>
          <w:lang w:val="es-MX" w:eastAsia="es-ES"/>
        </w:rPr>
        <w:t>Saturar mi mente con la palabra de Dios. Sal. 119:11; Col. 3:1-10, 16-17. Hay que ver estos deseos como nuestros enemigos.</w:t>
      </w:r>
    </w:p>
    <w:p w14:paraId="66E6AECC" w14:textId="77777777" w:rsidR="00E0651F" w:rsidRPr="008E7786" w:rsidRDefault="00E0651F" w:rsidP="00E0651F"/>
    <w:p w14:paraId="3ACCA8FE" w14:textId="77777777" w:rsidR="00E0651F" w:rsidRPr="008E7786" w:rsidRDefault="00E0651F" w:rsidP="00C050F9">
      <w:pPr>
        <w:pStyle w:val="respuesta"/>
        <w:rPr>
          <w:lang w:val="es-MX" w:eastAsia="es-ES"/>
        </w:rPr>
      </w:pPr>
      <w:r w:rsidRPr="008E7786">
        <w:rPr>
          <w:lang w:val="es-MX" w:eastAsia="es-ES"/>
        </w:rPr>
        <w:br/>
      </w:r>
      <w:r w:rsidRPr="008E7786">
        <w:rPr>
          <w:lang w:val="es-MX" w:eastAsia="es-ES"/>
        </w:rPr>
        <w:br/>
      </w:r>
    </w:p>
    <w:p w14:paraId="587BECCB" w14:textId="77777777" w:rsidR="00E0651F" w:rsidRDefault="00E0651F" w:rsidP="00E0651F">
      <w:pPr>
        <w:pStyle w:val="numbering"/>
        <w:rPr>
          <w:lang w:val="es-MX"/>
        </w:rPr>
      </w:pPr>
      <w:r w:rsidRPr="008E7786">
        <w:rPr>
          <w:lang w:val="es-MX"/>
        </w:rPr>
        <w:t>¿Qué puede hacer para dar muerte a sus malos hábitos?</w:t>
      </w:r>
    </w:p>
    <w:p w14:paraId="2537FD64" w14:textId="77777777" w:rsidR="003E3400" w:rsidRDefault="003E3400" w:rsidP="003E3400">
      <w:pPr>
        <w:pStyle w:val="respuesta"/>
        <w:rPr>
          <w:lang w:val="es-MX" w:eastAsia="es-ES"/>
        </w:rPr>
      </w:pPr>
      <w:r>
        <w:rPr>
          <w:lang w:val="es-MX" w:eastAsia="es-ES"/>
        </w:rPr>
        <w:t>Reemplazar los malos deseos con buenos.</w:t>
      </w:r>
    </w:p>
    <w:p w14:paraId="7000B067" w14:textId="77777777" w:rsidR="00ED1A20" w:rsidRDefault="003E3400" w:rsidP="00ED1A20">
      <w:pPr>
        <w:pStyle w:val="respuesta"/>
      </w:pPr>
      <w:r w:rsidRPr="003E3400">
        <w:rPr>
          <w:strike/>
        </w:rPr>
        <w:t>Quejas</w:t>
      </w:r>
      <w:r>
        <w:t xml:space="preserve"> con agradecimiento.</w:t>
      </w:r>
      <w:r>
        <w:br/>
      </w:r>
      <w:r w:rsidRPr="003E3400">
        <w:rPr>
          <w:strike/>
        </w:rPr>
        <w:t>Enojo</w:t>
      </w:r>
      <w:r>
        <w:t xml:space="preserve">  con amor y perdón.</w:t>
      </w:r>
      <w:r>
        <w:br/>
      </w:r>
      <w:r w:rsidRPr="003E3400">
        <w:rPr>
          <w:strike/>
        </w:rPr>
        <w:t>Flojera</w:t>
      </w:r>
      <w:r w:rsidRPr="003E3400">
        <w:t xml:space="preserve"> </w:t>
      </w:r>
      <w:r>
        <w:t>con diligencia.</w:t>
      </w:r>
      <w:bookmarkStart w:id="39" w:name="_Toc4682044"/>
    </w:p>
    <w:p w14:paraId="657C5FC5" w14:textId="77777777" w:rsidR="00ED1A20" w:rsidRDefault="00ED1A20" w:rsidP="00ED1A20">
      <w:pPr>
        <w:pStyle w:val="respuesta"/>
      </w:pPr>
    </w:p>
    <w:p w14:paraId="6F72E83F" w14:textId="77777777" w:rsidR="00ED1A20" w:rsidRDefault="00ED1A20" w:rsidP="00ED1A20">
      <w:pPr>
        <w:pStyle w:val="respuesta"/>
      </w:pPr>
    </w:p>
    <w:p w14:paraId="2644B75E" w14:textId="77777777" w:rsidR="00ED1A20" w:rsidRDefault="00ED1A20" w:rsidP="00ED1A20">
      <w:pPr>
        <w:pStyle w:val="respuesta"/>
      </w:pPr>
    </w:p>
    <w:p w14:paraId="353B5C01" w14:textId="77777777" w:rsidR="00ED1A20" w:rsidRDefault="00ED1A20" w:rsidP="00ED1A20">
      <w:pPr>
        <w:pStyle w:val="respuesta"/>
      </w:pPr>
    </w:p>
    <w:p w14:paraId="41455773" w14:textId="77777777" w:rsidR="00ED1A20" w:rsidRDefault="00ED1A20" w:rsidP="00ED1A20">
      <w:pPr>
        <w:pStyle w:val="respuesta"/>
      </w:pPr>
    </w:p>
    <w:p w14:paraId="1C389C63" w14:textId="77777777" w:rsidR="00ED1A20" w:rsidRDefault="00ED1A20" w:rsidP="00ED1A20">
      <w:pPr>
        <w:pStyle w:val="respuesta"/>
      </w:pPr>
    </w:p>
    <w:p w14:paraId="42D451FD" w14:textId="77777777" w:rsidR="00ED1A20" w:rsidRDefault="00ED1A20" w:rsidP="00ED1A20">
      <w:pPr>
        <w:pStyle w:val="respuesta"/>
      </w:pPr>
    </w:p>
    <w:p w14:paraId="665A3073" w14:textId="77777777" w:rsidR="00ED1A20" w:rsidRDefault="00ED1A20" w:rsidP="00ED1A20">
      <w:pPr>
        <w:pStyle w:val="respuesta"/>
      </w:pPr>
    </w:p>
    <w:p w14:paraId="2D0187F1" w14:textId="77777777" w:rsidR="00ED1A20" w:rsidRDefault="00ED1A20" w:rsidP="00ED1A20">
      <w:pPr>
        <w:pStyle w:val="respuesta"/>
      </w:pPr>
    </w:p>
    <w:p w14:paraId="2EC8EC10" w14:textId="77777777" w:rsidR="00ED1A20" w:rsidRDefault="00ED1A20" w:rsidP="00ED1A20">
      <w:pPr>
        <w:pStyle w:val="respuesta"/>
      </w:pPr>
    </w:p>
    <w:p w14:paraId="6D14EE89" w14:textId="77777777" w:rsidR="00ED1A20" w:rsidRDefault="00ED1A20" w:rsidP="00ED1A20">
      <w:pPr>
        <w:pStyle w:val="respuesta"/>
      </w:pPr>
    </w:p>
    <w:p w14:paraId="570FFDF9" w14:textId="77777777" w:rsidR="00D663C4" w:rsidRPr="008E7786" w:rsidRDefault="002D77FF" w:rsidP="00ED1A20">
      <w:pPr>
        <w:pStyle w:val="Ttulo"/>
      </w:pPr>
      <w:r>
        <w:t>L</w:t>
      </w:r>
      <w:r w:rsidR="00E0651F" w:rsidRPr="008E7786">
        <w:t>ección 7</w:t>
      </w:r>
      <w:r w:rsidR="00E0651F" w:rsidRPr="008E7786">
        <w:br/>
      </w:r>
      <w:r w:rsidR="00D663C4" w:rsidRPr="008E7786">
        <w:t>Varias obras del Espíritu en nosotros</w:t>
      </w:r>
      <w:bookmarkEnd w:id="39"/>
    </w:p>
    <w:p w14:paraId="1B8F0B35" w14:textId="77777777" w:rsidR="00E0651F" w:rsidRPr="008E7786" w:rsidRDefault="00D663C4" w:rsidP="00D663C4">
      <w:pPr>
        <w:pStyle w:val="I"/>
        <w:rPr>
          <w:lang w:val="es-MX"/>
        </w:rPr>
      </w:pPr>
      <w:r w:rsidRPr="008E7786">
        <w:rPr>
          <w:lang w:val="es-MX"/>
        </w:rPr>
        <w:t>El Espíritu Santo nos une.</w:t>
      </w:r>
      <w:r w:rsidR="00E0651F" w:rsidRPr="008E7786">
        <w:rPr>
          <w:lang w:val="es-MX"/>
        </w:rPr>
        <w:t xml:space="preserve"> </w:t>
      </w:r>
    </w:p>
    <w:p w14:paraId="59ADAA3F" w14:textId="77777777" w:rsidR="00D663C4" w:rsidRPr="008E7786" w:rsidRDefault="00D663C4" w:rsidP="00221B9C">
      <w:pPr>
        <w:pStyle w:val="numbering"/>
        <w:numPr>
          <w:ilvl w:val="0"/>
          <w:numId w:val="12"/>
        </w:numPr>
        <w:rPr>
          <w:lang w:val="es-MX"/>
        </w:rPr>
      </w:pPr>
      <w:r w:rsidRPr="008E7786">
        <w:rPr>
          <w:lang w:val="es-MX"/>
        </w:rPr>
        <w:t>Uno de los problemas principales que tenemos como creyentes es la falta de unidad entre nosotros. Jesús supo que iba a ser un problema.  Lea Juan 17:20-23. En estos versículos, ¿cuál es la petición principal de Jesús por nosotros?</w:t>
      </w:r>
    </w:p>
    <w:p w14:paraId="7669235A" w14:textId="77777777" w:rsidR="00D663C4" w:rsidRPr="008E7786" w:rsidRDefault="00D663C4" w:rsidP="00C050F9">
      <w:pPr>
        <w:pStyle w:val="respuesta"/>
        <w:rPr>
          <w:lang w:val="es-MX" w:eastAsia="es-ES"/>
        </w:rPr>
      </w:pPr>
      <w:r w:rsidRPr="008E7786">
        <w:rPr>
          <w:lang w:val="es-MX" w:eastAsia="es-ES"/>
        </w:rPr>
        <w:t xml:space="preserve">Nuestra unidad. Que seamos uno. </w:t>
      </w:r>
      <w:r w:rsidR="003E3400">
        <w:rPr>
          <w:lang w:val="es-MX" w:eastAsia="es-ES"/>
        </w:rPr>
        <w:t xml:space="preserve"> Lo dice 3 veces.</w:t>
      </w:r>
    </w:p>
    <w:p w14:paraId="3A7E2630" w14:textId="77777777" w:rsidR="00D663C4" w:rsidRPr="008E7786" w:rsidRDefault="00D663C4" w:rsidP="00D663C4">
      <w:pPr>
        <w:pStyle w:val="numbering"/>
        <w:rPr>
          <w:lang w:val="es-MX"/>
        </w:rPr>
      </w:pPr>
      <w:r w:rsidRPr="008E7786">
        <w:rPr>
          <w:lang w:val="es-MX"/>
        </w:rPr>
        <w:t>Según el versículo 23, ¿cómo podemos alcanzar la perfección y qué efecto tendrá en el mundo?</w:t>
      </w:r>
    </w:p>
    <w:p w14:paraId="148BC7E5" w14:textId="77777777" w:rsidR="00D663C4" w:rsidRPr="008E7786" w:rsidRDefault="00D012F7" w:rsidP="00C050F9">
      <w:pPr>
        <w:pStyle w:val="respuesta"/>
        <w:rPr>
          <w:lang w:val="es-MX" w:eastAsia="es-ES"/>
        </w:rPr>
      </w:pPr>
      <w:r>
        <w:rPr>
          <w:lang w:val="es-MX" w:eastAsia="es-ES"/>
        </w:rPr>
        <w:t>Al estar unidos</w:t>
      </w:r>
      <w:r w:rsidR="00D663C4" w:rsidRPr="008E7786">
        <w:rPr>
          <w:lang w:val="es-MX" w:eastAsia="es-ES"/>
        </w:rPr>
        <w:t>. Así el mundo reconocerá que el Padre envió a su Hijo y él ha amado a ellos como ha amado a su Hijo.</w:t>
      </w:r>
    </w:p>
    <w:p w14:paraId="51806878" w14:textId="77777777" w:rsidR="00DE5971" w:rsidRPr="008E7786" w:rsidRDefault="00DE5971" w:rsidP="00DE5971">
      <w:pPr>
        <w:pStyle w:val="Ilust"/>
      </w:pPr>
      <w:r w:rsidRPr="00ED1A20">
        <w:rPr>
          <w:rStyle w:val="illustration"/>
        </w:rPr>
        <w:t>“…</w:t>
      </w:r>
      <w:r w:rsidR="00ED1A20" w:rsidRPr="00ED1A20">
        <w:rPr>
          <w:rStyle w:val="illustration"/>
        </w:rPr>
        <w:t>para que sean perfectos en unidad</w:t>
      </w:r>
      <w:r w:rsidRPr="008E7786">
        <w:rPr>
          <w:i/>
        </w:rPr>
        <w:t xml:space="preserve">,” </w:t>
      </w:r>
      <w:r w:rsidRPr="008E7786">
        <w:t xml:space="preserve"> Juan 17:23. Según este texto podemos evaluar nuestra madurez y crecimiento espiritual de acuerdo con  nuestra unidad con otros creyentes.</w:t>
      </w:r>
    </w:p>
    <w:p w14:paraId="463499FC" w14:textId="77777777" w:rsidR="00D663C4" w:rsidRPr="008E7786" w:rsidRDefault="00D663C4" w:rsidP="00221B9C">
      <w:pPr>
        <w:pStyle w:val="numbering"/>
        <w:numPr>
          <w:ilvl w:val="0"/>
          <w:numId w:val="12"/>
        </w:numPr>
        <w:rPr>
          <w:lang w:val="es-MX"/>
        </w:rPr>
      </w:pPr>
      <w:r w:rsidRPr="008E7786">
        <w:rPr>
          <w:lang w:val="es-MX"/>
        </w:rPr>
        <w:t xml:space="preserve">En respuesta a esta petición uno de los ministerios más importantes </w:t>
      </w:r>
      <w:r w:rsidR="00DE5971" w:rsidRPr="008E7786">
        <w:rPr>
          <w:lang w:val="es-MX"/>
        </w:rPr>
        <w:t>es lo que</w:t>
      </w:r>
      <w:r w:rsidRPr="008E7786">
        <w:rPr>
          <w:lang w:val="es-MX"/>
        </w:rPr>
        <w:t xml:space="preserve"> el Espíritu Santo </w:t>
      </w:r>
      <w:r w:rsidR="00DE5971" w:rsidRPr="008E7786">
        <w:rPr>
          <w:lang w:val="es-MX"/>
        </w:rPr>
        <w:t>hace</w:t>
      </w:r>
      <w:r w:rsidRPr="008E7786">
        <w:rPr>
          <w:lang w:val="es-MX"/>
        </w:rPr>
        <w:t xml:space="preserve"> </w:t>
      </w:r>
      <w:r w:rsidR="00D012F7">
        <w:rPr>
          <w:lang w:val="es-MX"/>
        </w:rPr>
        <w:t xml:space="preserve">para </w:t>
      </w:r>
      <w:r w:rsidRPr="008E7786">
        <w:rPr>
          <w:lang w:val="es-MX"/>
        </w:rPr>
        <w:t>unirnos. ¿Qué hizo el Espír</w:t>
      </w:r>
      <w:r w:rsidR="00D95CDF">
        <w:rPr>
          <w:lang w:val="es-MX"/>
        </w:rPr>
        <w:t xml:space="preserve">itu Santo en 1 Corintios 12:13 </w:t>
      </w:r>
      <w:r w:rsidRPr="008E7786">
        <w:rPr>
          <w:lang w:val="es-MX"/>
        </w:rPr>
        <w:t xml:space="preserve"> para unirnos los unos a los otros? </w:t>
      </w:r>
    </w:p>
    <w:p w14:paraId="6B0442F1" w14:textId="77777777" w:rsidR="00D663C4" w:rsidRPr="008E7786" w:rsidRDefault="00D663C4" w:rsidP="00C050F9">
      <w:pPr>
        <w:pStyle w:val="respuesta"/>
        <w:rPr>
          <w:lang w:val="es-MX" w:eastAsia="es-ES"/>
        </w:rPr>
      </w:pPr>
      <w:r w:rsidRPr="008E7786">
        <w:rPr>
          <w:lang w:val="es-MX" w:eastAsia="es-ES"/>
        </w:rPr>
        <w:t>Nos bautizó</w:t>
      </w:r>
      <w:r w:rsidR="00034881" w:rsidRPr="008E7786">
        <w:rPr>
          <w:lang w:val="es-MX" w:eastAsia="es-ES"/>
        </w:rPr>
        <w:t xml:space="preserve"> para constituir un solo cuerpo y nos dio a beber de un mismo Espíritu.</w:t>
      </w:r>
    </w:p>
    <w:p w14:paraId="1D89150F" w14:textId="77777777" w:rsidR="00034881" w:rsidRPr="008E7786" w:rsidRDefault="00034881" w:rsidP="00034881">
      <w:pPr>
        <w:pStyle w:val="numbering"/>
        <w:rPr>
          <w:lang w:val="es-MX"/>
        </w:rPr>
      </w:pPr>
      <w:r w:rsidRPr="008E7786">
        <w:rPr>
          <w:lang w:val="es-MX"/>
        </w:rPr>
        <w:t>Al bautizarnos en un solo cuerpo el Espíritu Santo nos unió. ¿Qué debemos hacer nosotros según Efesios 4:3?</w:t>
      </w:r>
    </w:p>
    <w:p w14:paraId="2EF99D84" w14:textId="77777777" w:rsidR="007D0B61" w:rsidRPr="007D0B61" w:rsidRDefault="007D0B61" w:rsidP="007D0B61">
      <w:pPr>
        <w:pStyle w:val="respuesta"/>
      </w:pPr>
      <w:r>
        <w:rPr>
          <w:lang w:eastAsia="es-ES"/>
        </w:rPr>
        <w:t xml:space="preserve">Se solícitos </w:t>
      </w:r>
      <w:r w:rsidRPr="007D0B61">
        <w:t xml:space="preserve">guardar la unidad del Espíritu en el vínculo de la paz; </w:t>
      </w:r>
    </w:p>
    <w:p w14:paraId="391CAC37" w14:textId="7C75B49C" w:rsidR="00034881" w:rsidRPr="008E7786" w:rsidRDefault="00034881" w:rsidP="00034881">
      <w:pPr>
        <w:pStyle w:val="numbering"/>
        <w:rPr>
          <w:lang w:val="es-MX"/>
        </w:rPr>
      </w:pPr>
      <w:r w:rsidRPr="008E7786">
        <w:rPr>
          <w:lang w:val="es-MX"/>
        </w:rPr>
        <w:t>Nosotros no tenemos que establecer esta unidad ya que el Espíritu l</w:t>
      </w:r>
      <w:r w:rsidR="008251CF">
        <w:rPr>
          <w:lang w:val="es-MX"/>
        </w:rPr>
        <w:t>a</w:t>
      </w:r>
      <w:r w:rsidRPr="008E7786">
        <w:rPr>
          <w:lang w:val="es-MX"/>
        </w:rPr>
        <w:t xml:space="preserve"> ha hecho. </w:t>
      </w:r>
      <w:r w:rsidR="00DE5971" w:rsidRPr="008E7786">
        <w:rPr>
          <w:lang w:val="es-MX"/>
        </w:rPr>
        <w:t>Nosotros</w:t>
      </w:r>
      <w:r w:rsidRPr="008E7786">
        <w:rPr>
          <w:lang w:val="es-MX"/>
        </w:rPr>
        <w:t xml:space="preserve"> tenemos que esforzarnos para mantener la unidad mediante el vínculo de la paz. ¿Por qué cree que tenemos que </w:t>
      </w:r>
      <w:r w:rsidRPr="008E7786">
        <w:rPr>
          <w:b/>
          <w:u w:val="single"/>
          <w:lang w:val="es-MX"/>
        </w:rPr>
        <w:t>S</w:t>
      </w:r>
      <w:r w:rsidR="007D0B61">
        <w:rPr>
          <w:b/>
          <w:u w:val="single"/>
          <w:lang w:val="es-MX"/>
        </w:rPr>
        <w:t>ER SOLÍCITOS</w:t>
      </w:r>
      <w:r w:rsidRPr="008E7786">
        <w:rPr>
          <w:lang w:val="es-MX"/>
        </w:rPr>
        <w:t xml:space="preserve"> para mantener esta unidad?</w:t>
      </w:r>
    </w:p>
    <w:p w14:paraId="1C079CF7" w14:textId="77777777" w:rsidR="00034881" w:rsidRPr="008E7786" w:rsidRDefault="00034881" w:rsidP="00C050F9">
      <w:pPr>
        <w:pStyle w:val="respuesta"/>
        <w:rPr>
          <w:lang w:val="es-MX" w:eastAsia="es-ES"/>
        </w:rPr>
      </w:pPr>
      <w:r w:rsidRPr="008E7786">
        <w:rPr>
          <w:lang w:val="es-MX" w:eastAsia="es-ES"/>
        </w:rPr>
        <w:t>Porque nuestra tendencia es de dividirnos. Tener grupos en la iglesia y no amarnos los unos a los otros. Juan 13:34</w:t>
      </w:r>
      <w:r w:rsidR="001C642E" w:rsidRPr="008E7786">
        <w:rPr>
          <w:lang w:val="es-MX" w:eastAsia="es-ES"/>
        </w:rPr>
        <w:t xml:space="preserve">  Creo que tengo toda la razón, Romanos 12:16.</w:t>
      </w:r>
      <w:r w:rsidR="001D4187" w:rsidRPr="008E7786">
        <w:rPr>
          <w:lang w:val="es-MX" w:eastAsia="es-ES"/>
        </w:rPr>
        <w:br/>
      </w:r>
    </w:p>
    <w:p w14:paraId="6B1D612E" w14:textId="77777777" w:rsidR="00034881" w:rsidRPr="008E7786" w:rsidRDefault="00FA0BB6" w:rsidP="00034881">
      <w:pPr>
        <w:pStyle w:val="numbering"/>
        <w:rPr>
          <w:lang w:val="es-MX"/>
        </w:rPr>
      </w:pPr>
      <w:r w:rsidRPr="008E7786">
        <w:rPr>
          <w:lang w:val="es-MX"/>
        </w:rPr>
        <w:t xml:space="preserve">Siempre pasan situaciones en las cuales podemos sentirnos ofendidos. </w:t>
      </w:r>
      <w:r w:rsidR="00034881" w:rsidRPr="008E7786">
        <w:rPr>
          <w:lang w:val="es-MX"/>
        </w:rPr>
        <w:t>¿Cómo podemos mantener esta unidad según Colosenses 3:12-14?</w:t>
      </w:r>
    </w:p>
    <w:p w14:paraId="61261D6A" w14:textId="77777777" w:rsidR="00DE5971" w:rsidRPr="008E7786" w:rsidRDefault="00FA0BB6" w:rsidP="00C050F9">
      <w:pPr>
        <w:pStyle w:val="respuesta"/>
        <w:rPr>
          <w:lang w:val="es-MX" w:eastAsia="es-ES"/>
        </w:rPr>
      </w:pPr>
      <w:r w:rsidRPr="008E7786">
        <w:rPr>
          <w:lang w:val="es-MX" w:eastAsia="es-ES"/>
        </w:rPr>
        <w:t>Vestirnos de afecto, bondad, humildad, amabilidad y paciencia. Tolerar y perdonar unos a otros. Por encima vestirnos de amor porque es el vínculo perfecto. Vínculo – como ser grapado.</w:t>
      </w:r>
      <w:r w:rsidR="009A66E6" w:rsidRPr="008E7786">
        <w:rPr>
          <w:lang w:val="es-MX" w:eastAsia="es-ES"/>
        </w:rPr>
        <w:t xml:space="preserve"> </w:t>
      </w:r>
    </w:p>
    <w:p w14:paraId="0E436784" w14:textId="77777777" w:rsidR="00DE5971" w:rsidRPr="008E7786" w:rsidRDefault="00DE5971" w:rsidP="00221B9C">
      <w:pPr>
        <w:pStyle w:val="numbering"/>
        <w:numPr>
          <w:ilvl w:val="0"/>
          <w:numId w:val="1"/>
        </w:numPr>
        <w:rPr>
          <w:lang w:val="es-MX"/>
        </w:rPr>
      </w:pPr>
      <w:r w:rsidRPr="008E7786">
        <w:rPr>
          <w:lang w:val="es-MX"/>
        </w:rPr>
        <w:t>¿Cómo cree que podemos responder con bendición si algún hermano nos hace un mal?</w:t>
      </w:r>
    </w:p>
    <w:p w14:paraId="4AE6FE08" w14:textId="77777777" w:rsidR="00FA0BB6" w:rsidRPr="008E7786" w:rsidRDefault="00DE5971" w:rsidP="00C050F9">
      <w:pPr>
        <w:pStyle w:val="respuesta"/>
        <w:rPr>
          <w:lang w:val="es-MX" w:eastAsia="es-ES"/>
        </w:rPr>
      </w:pPr>
      <w:r w:rsidRPr="008E7786">
        <w:rPr>
          <w:lang w:val="es-MX" w:eastAsia="es-ES"/>
        </w:rPr>
        <w:t>Orando por la persona. Haciéndole algún bien. No hablar mal de la persona a otros. Tratándole con amor.</w:t>
      </w:r>
      <w:r w:rsidR="009A66E6" w:rsidRPr="008E7786">
        <w:rPr>
          <w:lang w:val="es-MX" w:eastAsia="es-ES"/>
        </w:rPr>
        <w:t xml:space="preserve"> Romanos 15:5-7. </w:t>
      </w:r>
      <w:r w:rsidR="00FA0BB6" w:rsidRPr="008E7786">
        <w:rPr>
          <w:lang w:val="es-MX" w:eastAsia="es-ES"/>
        </w:rPr>
        <w:br/>
      </w:r>
    </w:p>
    <w:p w14:paraId="1AAC52E6" w14:textId="77777777" w:rsidR="00FA0BB6" w:rsidRPr="008E7786" w:rsidRDefault="00FA0BB6" w:rsidP="00FA0BB6">
      <w:pPr>
        <w:pStyle w:val="Ilust"/>
        <w:rPr>
          <w:b/>
          <w:i/>
        </w:rPr>
      </w:pPr>
      <w:r w:rsidRPr="008E7786">
        <w:t>En Efesios 4:3 nos habla de mantener la unidad del Espíritu por el vínculo de la paz. Ahora en Colosenses 3:14 habla del vínculo perfecto que es el amor. Definición de la palabra “Vínculo”:</w:t>
      </w:r>
      <w:r w:rsidRPr="008E7786">
        <w:rPr>
          <w:rFonts w:ascii="Georgia" w:hAnsi="Georgia"/>
          <w:color w:val="666666"/>
          <w:sz w:val="26"/>
          <w:szCs w:val="26"/>
          <w:shd w:val="clear" w:color="auto" w:fill="E6E6E6"/>
        </w:rPr>
        <w:t xml:space="preserve"> </w:t>
      </w:r>
      <w:r w:rsidRPr="008E7786">
        <w:rPr>
          <w:rFonts w:ascii="Georgia" w:hAnsi="Georgia"/>
          <w:color w:val="666666"/>
          <w:sz w:val="26"/>
          <w:szCs w:val="26"/>
          <w:shd w:val="clear" w:color="auto" w:fill="E6E6E6"/>
        </w:rPr>
        <w:br/>
      </w:r>
      <w:r w:rsidRPr="008E7786">
        <w:rPr>
          <w:b/>
          <w:i/>
        </w:rPr>
        <w:t>Un vínculo es una unión, relación o atadura de una </w:t>
      </w:r>
      <w:hyperlink r:id="rId14" w:history="1">
        <w:r w:rsidRPr="008E7786">
          <w:rPr>
            <w:b/>
            <w:i/>
          </w:rPr>
          <w:t>persona</w:t>
        </w:r>
      </w:hyperlink>
      <w:r w:rsidRPr="008E7786">
        <w:rPr>
          <w:b/>
          <w:i/>
        </w:rPr>
        <w:t> o cosa con otra. Por lo tanto, dos personas u objetos vinculados están unidos, encadenados, emparentados o atados, ya sea de forma física o simbólica.</w:t>
      </w:r>
    </w:p>
    <w:p w14:paraId="5FF4FACC" w14:textId="77777777" w:rsidR="00E0651F" w:rsidRPr="008E7786" w:rsidRDefault="00E0651F" w:rsidP="00536F92">
      <w:pPr>
        <w:rPr>
          <w:color w:val="008000"/>
          <w:szCs w:val="24"/>
          <w:u w:val="single"/>
        </w:rPr>
      </w:pPr>
    </w:p>
    <w:p w14:paraId="54465B9E" w14:textId="77777777" w:rsidR="00E0651F" w:rsidRPr="008E7786" w:rsidRDefault="001D4187" w:rsidP="001D4187">
      <w:pPr>
        <w:pStyle w:val="I"/>
        <w:rPr>
          <w:lang w:val="es-MX"/>
        </w:rPr>
      </w:pPr>
      <w:r w:rsidRPr="008E7786">
        <w:rPr>
          <w:lang w:val="es-MX"/>
        </w:rPr>
        <w:t>El Espíritu nos da poder</w:t>
      </w:r>
      <w:r w:rsidR="001C642E" w:rsidRPr="008E7786">
        <w:rPr>
          <w:lang w:val="es-MX"/>
        </w:rPr>
        <w:t xml:space="preserve"> para poder hacer lo que no podemos sin él.</w:t>
      </w:r>
    </w:p>
    <w:p w14:paraId="2A35B1BD" w14:textId="77777777" w:rsidR="001D4187" w:rsidRPr="008E7786" w:rsidRDefault="001D4187" w:rsidP="001D4187">
      <w:pPr>
        <w:pStyle w:val="numbering"/>
        <w:rPr>
          <w:lang w:val="es-MX"/>
        </w:rPr>
      </w:pPr>
      <w:r w:rsidRPr="008E7786">
        <w:rPr>
          <w:lang w:val="es-MX"/>
        </w:rPr>
        <w:t xml:space="preserve"> Ya vimos en la lección anterior que en Romanos 8:2 el Espíritu nos da el poder para ser libre de la ley del pecado y de la muerte. También el Espíritu nos da poder en varias áreas. ¿Cuál es el poder que el Espíritu nos da en los siguientes pasajes?</w:t>
      </w:r>
    </w:p>
    <w:p w14:paraId="68F0645E" w14:textId="77777777" w:rsidR="00263793" w:rsidRPr="008E7786" w:rsidRDefault="00263793" w:rsidP="00221B9C">
      <w:pPr>
        <w:pStyle w:val="A0"/>
        <w:numPr>
          <w:ilvl w:val="0"/>
          <w:numId w:val="31"/>
        </w:numPr>
        <w:ind w:left="720"/>
      </w:pPr>
      <w:r w:rsidRPr="008E7786">
        <w:t xml:space="preserve">Marcos 13:11. </w:t>
      </w:r>
    </w:p>
    <w:p w14:paraId="694759A4" w14:textId="77777777" w:rsidR="001942E9" w:rsidRPr="008E7786" w:rsidRDefault="00263793" w:rsidP="00C050F9">
      <w:pPr>
        <w:pStyle w:val="respuesta"/>
        <w:rPr>
          <w:lang w:val="es-MX"/>
        </w:rPr>
      </w:pPr>
      <w:r w:rsidRPr="008E7786">
        <w:rPr>
          <w:lang w:val="es-MX"/>
        </w:rPr>
        <w:t xml:space="preserve">El Espíritu Santo nos dará las palabras para hablar cuando somos </w:t>
      </w:r>
      <w:r w:rsidR="00DB2698" w:rsidRPr="008E7786">
        <w:rPr>
          <w:lang w:val="es-MX"/>
        </w:rPr>
        <w:t>acusados y juzgados</w:t>
      </w:r>
      <w:r w:rsidRPr="008E7786">
        <w:rPr>
          <w:lang w:val="es-MX"/>
        </w:rPr>
        <w:t xml:space="preserve"> </w:t>
      </w:r>
      <w:r w:rsidR="00DB2698" w:rsidRPr="008E7786">
        <w:rPr>
          <w:lang w:val="es-MX"/>
        </w:rPr>
        <w:t xml:space="preserve">ante las autoridades </w:t>
      </w:r>
      <w:r w:rsidRPr="008E7786">
        <w:rPr>
          <w:lang w:val="es-MX"/>
        </w:rPr>
        <w:t>por caus</w:t>
      </w:r>
      <w:r w:rsidR="00DB2698" w:rsidRPr="008E7786">
        <w:rPr>
          <w:lang w:val="es-MX"/>
        </w:rPr>
        <w:t>a</w:t>
      </w:r>
      <w:r w:rsidRPr="008E7786">
        <w:rPr>
          <w:lang w:val="es-MX"/>
        </w:rPr>
        <w:t xml:space="preserve"> de Cristo.</w:t>
      </w:r>
      <w:r w:rsidR="00DB2698" w:rsidRPr="008E7786">
        <w:rPr>
          <w:lang w:val="es-MX"/>
        </w:rPr>
        <w:t xml:space="preserve"> También nos dará palabras para testificar y defender nuestra fe.</w:t>
      </w:r>
    </w:p>
    <w:p w14:paraId="7146CD34" w14:textId="77777777" w:rsidR="001D4187" w:rsidRPr="008E7786" w:rsidRDefault="001D4187" w:rsidP="00B24E0E">
      <w:pPr>
        <w:pStyle w:val="A0"/>
      </w:pPr>
      <w:r w:rsidRPr="008E7786">
        <w:t>Hechos 1:8.</w:t>
      </w:r>
    </w:p>
    <w:p w14:paraId="443B41EC" w14:textId="77777777" w:rsidR="001D4187" w:rsidRPr="008E7786" w:rsidRDefault="001D4187" w:rsidP="00C050F9">
      <w:pPr>
        <w:pStyle w:val="respuesta"/>
        <w:rPr>
          <w:lang w:val="es-MX" w:eastAsia="es-ES"/>
        </w:rPr>
      </w:pPr>
      <w:r w:rsidRPr="008E7786">
        <w:rPr>
          <w:lang w:val="es-MX" w:eastAsia="es-ES"/>
        </w:rPr>
        <w:t>Para dar testimonio de Jesús.</w:t>
      </w:r>
    </w:p>
    <w:p w14:paraId="305CC24B" w14:textId="77777777" w:rsidR="00154328" w:rsidRPr="008E7786" w:rsidRDefault="00154328" w:rsidP="00B24E0E">
      <w:pPr>
        <w:pStyle w:val="A0"/>
      </w:pPr>
      <w:r w:rsidRPr="008E7786">
        <w:t>Hechos 9:31.</w:t>
      </w:r>
    </w:p>
    <w:p w14:paraId="71967CA1" w14:textId="77777777" w:rsidR="00154328" w:rsidRPr="008E7786" w:rsidRDefault="00154328" w:rsidP="00C050F9">
      <w:pPr>
        <w:pStyle w:val="respuesta"/>
        <w:rPr>
          <w:lang w:val="es-MX" w:eastAsia="es-ES"/>
        </w:rPr>
      </w:pPr>
      <w:r w:rsidRPr="008E7786">
        <w:rPr>
          <w:lang w:val="es-MX" w:eastAsia="es-ES"/>
        </w:rPr>
        <w:t>Fortalece la iglesia. (Vivían en el temor del Señor e iba creciendo en número)</w:t>
      </w:r>
    </w:p>
    <w:p w14:paraId="35380DF9" w14:textId="77777777" w:rsidR="001D4187" w:rsidRPr="008E7786" w:rsidRDefault="001D4187" w:rsidP="00B24E0E">
      <w:pPr>
        <w:pStyle w:val="A0"/>
      </w:pPr>
      <w:r w:rsidRPr="008E7786">
        <w:t>Romanos 12:11.</w:t>
      </w:r>
    </w:p>
    <w:p w14:paraId="427CC912" w14:textId="77777777" w:rsidR="001D4187" w:rsidRDefault="00154328" w:rsidP="00C050F9">
      <w:pPr>
        <w:pStyle w:val="respuesta"/>
        <w:rPr>
          <w:lang w:val="es-MX" w:eastAsia="es-ES"/>
        </w:rPr>
      </w:pPr>
      <w:r w:rsidRPr="008E7786">
        <w:rPr>
          <w:lang w:val="es-MX" w:eastAsia="es-ES"/>
        </w:rPr>
        <w:t>Poder para</w:t>
      </w:r>
      <w:r w:rsidR="001D4187" w:rsidRPr="008E7786">
        <w:rPr>
          <w:lang w:val="es-MX" w:eastAsia="es-ES"/>
        </w:rPr>
        <w:t xml:space="preserve"> servir al Señor con fervor.</w:t>
      </w:r>
    </w:p>
    <w:p w14:paraId="483A998C" w14:textId="77777777" w:rsidR="003C4E2C" w:rsidRDefault="003C4E2C" w:rsidP="003C4E2C">
      <w:pPr>
        <w:pStyle w:val="numbering"/>
        <w:rPr>
          <w:lang w:val="es-MX"/>
        </w:rPr>
      </w:pPr>
      <w:r>
        <w:rPr>
          <w:lang w:val="es-MX"/>
        </w:rPr>
        <w:t>¿Qué hace el Espíritu por nosotros en los siguientes pasajes?</w:t>
      </w:r>
    </w:p>
    <w:p w14:paraId="0B2159D1" w14:textId="77777777" w:rsidR="003C4E2C" w:rsidRDefault="000A049A" w:rsidP="00221B9C">
      <w:pPr>
        <w:pStyle w:val="A0"/>
        <w:numPr>
          <w:ilvl w:val="0"/>
          <w:numId w:val="32"/>
        </w:numPr>
        <w:ind w:left="720"/>
      </w:pPr>
      <w:r>
        <w:t xml:space="preserve">Efesios 1:17 </w:t>
      </w:r>
    </w:p>
    <w:p w14:paraId="197F651E" w14:textId="77777777" w:rsidR="000A049A" w:rsidRPr="000A049A" w:rsidRDefault="000A049A" w:rsidP="000A049A">
      <w:pPr>
        <w:pStyle w:val="respuesta"/>
        <w:rPr>
          <w:lang w:val="es-MX" w:eastAsia="es-ES"/>
        </w:rPr>
      </w:pPr>
      <w:r>
        <w:rPr>
          <w:lang w:val="es-MX" w:eastAsia="es-ES"/>
        </w:rPr>
        <w:t>Dios nos da el Espíritu de sabiduría y de revelación para conocerlo mejor.</w:t>
      </w:r>
    </w:p>
    <w:p w14:paraId="47570099" w14:textId="77777777" w:rsidR="003C4E2C" w:rsidRDefault="003C4E2C" w:rsidP="00B24E0E">
      <w:pPr>
        <w:pStyle w:val="A0"/>
      </w:pPr>
      <w:r>
        <w:t xml:space="preserve">Efesios </w:t>
      </w:r>
      <w:r w:rsidR="003E3400">
        <w:t>3</w:t>
      </w:r>
      <w:r>
        <w:t>:14-1</w:t>
      </w:r>
      <w:r w:rsidR="003E3400">
        <w:t>6</w:t>
      </w:r>
      <w:r>
        <w:t xml:space="preserve"> </w:t>
      </w:r>
    </w:p>
    <w:p w14:paraId="6FBEB91B" w14:textId="77777777" w:rsidR="003C4E2C" w:rsidRDefault="003C4E2C" w:rsidP="003C4E2C">
      <w:pPr>
        <w:pStyle w:val="respuesta"/>
        <w:rPr>
          <w:lang w:val="es-MX" w:eastAsia="es-ES"/>
        </w:rPr>
      </w:pPr>
      <w:r>
        <w:rPr>
          <w:lang w:val="es-MX" w:eastAsia="es-ES"/>
        </w:rPr>
        <w:t>Nos fortalece en lo íntimo de nuestro ser.</w:t>
      </w:r>
    </w:p>
    <w:p w14:paraId="02D0449D" w14:textId="77777777" w:rsidR="0034794E" w:rsidRDefault="0034794E" w:rsidP="00B24E0E">
      <w:pPr>
        <w:pStyle w:val="A0"/>
      </w:pPr>
      <w:r>
        <w:t>2 Timoteo 1:13-14.</w:t>
      </w:r>
    </w:p>
    <w:p w14:paraId="0AE4DBA2" w14:textId="77777777" w:rsidR="0034794E" w:rsidRPr="0034794E" w:rsidRDefault="0034794E" w:rsidP="003356D6">
      <w:pPr>
        <w:pStyle w:val="respuesta"/>
      </w:pPr>
      <w:r>
        <w:t xml:space="preserve">Nos da el poder para cuidar la sana doctrina, la preciosa enseñanza que nos ha confiado. </w:t>
      </w:r>
    </w:p>
    <w:p w14:paraId="08CA89DC" w14:textId="4B2F0B39" w:rsidR="00DB2698" w:rsidRPr="008E7786" w:rsidRDefault="00DB2698" w:rsidP="00DB2698">
      <w:pPr>
        <w:pStyle w:val="numbering"/>
        <w:rPr>
          <w:lang w:val="es-MX"/>
        </w:rPr>
      </w:pPr>
      <w:r w:rsidRPr="008E7786">
        <w:rPr>
          <w:lang w:val="es-MX"/>
        </w:rPr>
        <w:t xml:space="preserve">Las autoridades en Jerusalén amenazaron a los creyentes y los mandaron que ya no hablaran de Cristo. La congregación oró y pidió el valor para proclamar la palabra sin temor alguno. ¿Qué hizo el Espíritu Santo en respuesta a su petición en Hechos 4:31? </w:t>
      </w:r>
    </w:p>
    <w:p w14:paraId="5D176346" w14:textId="77777777" w:rsidR="00DB2698" w:rsidRPr="008E7786" w:rsidRDefault="00DB2698" w:rsidP="00C050F9">
      <w:pPr>
        <w:pStyle w:val="respuesta"/>
        <w:rPr>
          <w:lang w:val="es-MX" w:eastAsia="es-ES"/>
        </w:rPr>
      </w:pPr>
      <w:r w:rsidRPr="008E7786">
        <w:rPr>
          <w:lang w:val="es-MX" w:eastAsia="es-ES"/>
        </w:rPr>
        <w:t>Templo el lugar en que estaban reunidos; todos fueron llenos del Espíritu Santo, y proclamaron la palabra de Dios sin temor alguno.</w:t>
      </w:r>
    </w:p>
    <w:p w14:paraId="6548655F" w14:textId="77777777" w:rsidR="001D4187" w:rsidRPr="008E7786" w:rsidRDefault="001C642E" w:rsidP="00600ED5">
      <w:pPr>
        <w:pStyle w:val="I"/>
        <w:pBdr>
          <w:right w:val="single" w:sz="4" w:space="0" w:color="auto"/>
        </w:pBdr>
        <w:rPr>
          <w:lang w:val="es-MX"/>
        </w:rPr>
      </w:pPr>
      <w:r w:rsidRPr="008E7786">
        <w:rPr>
          <w:lang w:val="es-MX"/>
        </w:rPr>
        <w:t>El Espíritu no</w:t>
      </w:r>
      <w:r w:rsidR="00D80391" w:rsidRPr="008E7786">
        <w:rPr>
          <w:lang w:val="es-MX"/>
        </w:rPr>
        <w:t>s</w:t>
      </w:r>
      <w:r w:rsidRPr="008E7786">
        <w:rPr>
          <w:lang w:val="es-MX"/>
        </w:rPr>
        <w:t xml:space="preserve"> da alegría.</w:t>
      </w:r>
    </w:p>
    <w:p w14:paraId="2565EADE" w14:textId="77777777" w:rsidR="001C642E" w:rsidRPr="008E7786" w:rsidRDefault="001C642E" w:rsidP="001C642E">
      <w:pPr>
        <w:pStyle w:val="numbering"/>
        <w:rPr>
          <w:lang w:val="es-MX"/>
        </w:rPr>
      </w:pPr>
      <w:r w:rsidRPr="008E7786">
        <w:rPr>
          <w:lang w:val="es-MX"/>
        </w:rPr>
        <w:t>¿Cuándo y cómo nos da alegría el Espíritu Santo?</w:t>
      </w:r>
    </w:p>
    <w:p w14:paraId="51F01C11" w14:textId="77777777" w:rsidR="001C642E" w:rsidRPr="008E7786" w:rsidRDefault="001C642E" w:rsidP="00221B9C">
      <w:pPr>
        <w:pStyle w:val="A0"/>
        <w:numPr>
          <w:ilvl w:val="0"/>
          <w:numId w:val="33"/>
        </w:numPr>
        <w:ind w:left="720"/>
      </w:pPr>
      <w:r w:rsidRPr="008E7786">
        <w:t>Hechos 13:48 y 52.</w:t>
      </w:r>
    </w:p>
    <w:p w14:paraId="037194B7" w14:textId="77777777" w:rsidR="001C642E" w:rsidRPr="008E7786" w:rsidRDefault="001C642E" w:rsidP="00C050F9">
      <w:pPr>
        <w:pStyle w:val="respuesta"/>
        <w:rPr>
          <w:lang w:val="es-MX" w:eastAsia="es-ES"/>
        </w:rPr>
      </w:pPr>
      <w:r w:rsidRPr="008E7786">
        <w:rPr>
          <w:lang w:val="es-MX" w:eastAsia="es-ES"/>
        </w:rPr>
        <w:t xml:space="preserve">Los gentiles al entender que la salvación era también para ellos. </w:t>
      </w:r>
      <w:r w:rsidR="009A66E6" w:rsidRPr="008E7786">
        <w:rPr>
          <w:lang w:val="es-MX" w:eastAsia="es-ES"/>
        </w:rPr>
        <w:t xml:space="preserve">Alegría por nuestra salvación. </w:t>
      </w:r>
      <w:r w:rsidR="009A66E6" w:rsidRPr="008E7786">
        <w:rPr>
          <w:lang w:val="es-MX" w:eastAsia="es-ES"/>
        </w:rPr>
        <w:br/>
        <w:t>1 Pedro 1:3-9</w:t>
      </w:r>
      <w:r w:rsidR="00D012F7">
        <w:rPr>
          <w:lang w:val="es-MX" w:eastAsia="es-ES"/>
        </w:rPr>
        <w:br/>
      </w:r>
    </w:p>
    <w:p w14:paraId="3762F078" w14:textId="77777777" w:rsidR="001C642E" w:rsidRPr="008E7786" w:rsidRDefault="001C642E" w:rsidP="00B24E0E">
      <w:pPr>
        <w:pStyle w:val="A0"/>
      </w:pPr>
      <w:r w:rsidRPr="008E7786">
        <w:t>Romanos 14:17.</w:t>
      </w:r>
    </w:p>
    <w:p w14:paraId="69B00A13" w14:textId="77777777" w:rsidR="001C642E" w:rsidRDefault="001C642E" w:rsidP="00C050F9">
      <w:pPr>
        <w:pStyle w:val="respuesta"/>
        <w:rPr>
          <w:lang w:val="es-MX" w:eastAsia="es-ES"/>
        </w:rPr>
      </w:pPr>
      <w:r w:rsidRPr="008E7786">
        <w:rPr>
          <w:lang w:val="es-MX" w:eastAsia="es-ES"/>
        </w:rPr>
        <w:t>En reino de Dios no es cuestión de comidas o bebidas sino de justicia, paz y alegría en el Espíritu Santo.</w:t>
      </w:r>
    </w:p>
    <w:p w14:paraId="217F7CFB" w14:textId="77777777" w:rsidR="00D270F6" w:rsidRDefault="00D270F6" w:rsidP="00D270F6"/>
    <w:p w14:paraId="32EA6940" w14:textId="77777777" w:rsidR="000D7634" w:rsidRPr="008E7786" w:rsidRDefault="000D7634" w:rsidP="00B24E0E">
      <w:pPr>
        <w:pStyle w:val="A0"/>
      </w:pPr>
      <w:r w:rsidRPr="008E7786">
        <w:t>Romanos 15:13.</w:t>
      </w:r>
    </w:p>
    <w:p w14:paraId="65D47B56" w14:textId="77777777" w:rsidR="000D7634" w:rsidRPr="008E7786" w:rsidRDefault="000D7634" w:rsidP="00C050F9">
      <w:pPr>
        <w:pStyle w:val="respuesta"/>
        <w:rPr>
          <w:lang w:val="es-MX" w:eastAsia="es-ES"/>
        </w:rPr>
      </w:pPr>
      <w:r w:rsidRPr="008E7786">
        <w:rPr>
          <w:lang w:val="es-MX" w:eastAsia="es-ES"/>
        </w:rPr>
        <w:t>Que el Dios de la esperanza nos llena de toda alegría y paz, así podemos rebozar de alegría por el poder del Espíritu Santo.</w:t>
      </w:r>
    </w:p>
    <w:p w14:paraId="238C9033" w14:textId="77777777" w:rsidR="00E6087D" w:rsidRDefault="00E6087D" w:rsidP="00B24E0E">
      <w:pPr>
        <w:pStyle w:val="A0"/>
      </w:pPr>
      <w:r>
        <w:t>1 Tesalonicenses 1:6.</w:t>
      </w:r>
    </w:p>
    <w:p w14:paraId="6284B4F7" w14:textId="77777777" w:rsidR="00E6087D" w:rsidRPr="00E6087D" w:rsidRDefault="00E6087D" w:rsidP="00E6087D">
      <w:pPr>
        <w:pStyle w:val="respuesta"/>
        <w:rPr>
          <w:lang w:val="es-MX" w:eastAsia="es-ES"/>
        </w:rPr>
      </w:pPr>
      <w:r>
        <w:rPr>
          <w:lang w:val="es-MX" w:eastAsia="es-ES"/>
        </w:rPr>
        <w:t>Los tesalonicenses recibieron el mensaje con alegría que les infundió el Espíritu Santo.</w:t>
      </w:r>
    </w:p>
    <w:p w14:paraId="181F49AA" w14:textId="77777777" w:rsidR="00DB4F60" w:rsidRPr="008E7786" w:rsidRDefault="00DB4F60" w:rsidP="00DB4F60">
      <w:pPr>
        <w:pStyle w:val="numbering"/>
        <w:rPr>
          <w:lang w:val="es-MX"/>
        </w:rPr>
      </w:pPr>
      <w:r w:rsidRPr="008E7786">
        <w:rPr>
          <w:lang w:val="es-MX"/>
        </w:rPr>
        <w:t xml:space="preserve">Aun cuando nos sentimos solos, ¿qué </w:t>
      </w:r>
      <w:r w:rsidR="006530F4" w:rsidRPr="008E7786">
        <w:rPr>
          <w:lang w:val="es-MX"/>
        </w:rPr>
        <w:t xml:space="preserve">hace el Espíritu que </w:t>
      </w:r>
      <w:r w:rsidRPr="008E7786">
        <w:rPr>
          <w:lang w:val="es-MX"/>
        </w:rPr>
        <w:t xml:space="preserve">nos puede animar según </w:t>
      </w:r>
      <w:r w:rsidR="006530F4" w:rsidRPr="008E7786">
        <w:rPr>
          <w:lang w:val="es-MX"/>
        </w:rPr>
        <w:t>2 Corintios 13:14?</w:t>
      </w:r>
    </w:p>
    <w:p w14:paraId="0359C1BF" w14:textId="77777777" w:rsidR="001942E9" w:rsidRPr="008E7786" w:rsidRDefault="006530F4" w:rsidP="00C050F9">
      <w:pPr>
        <w:pStyle w:val="respuesta"/>
        <w:rPr>
          <w:lang w:val="es-MX" w:eastAsia="es-ES"/>
        </w:rPr>
      </w:pPr>
      <w:r w:rsidRPr="008E7786">
        <w:rPr>
          <w:lang w:val="es-MX" w:eastAsia="es-ES"/>
        </w:rPr>
        <w:t>Tiene comunión con nosotros.</w:t>
      </w:r>
    </w:p>
    <w:p w14:paraId="256A7EB3" w14:textId="77777777" w:rsidR="001C642E" w:rsidRPr="008E7786" w:rsidRDefault="001B3380" w:rsidP="001B3380">
      <w:pPr>
        <w:pStyle w:val="I"/>
        <w:rPr>
          <w:lang w:val="es-MX"/>
        </w:rPr>
      </w:pPr>
      <w:r w:rsidRPr="008E7786">
        <w:rPr>
          <w:lang w:val="es-MX"/>
        </w:rPr>
        <w:t>El Espíritu nos guía.</w:t>
      </w:r>
    </w:p>
    <w:p w14:paraId="018B695B" w14:textId="77777777" w:rsidR="003356D6" w:rsidRPr="008E7786" w:rsidRDefault="003356D6" w:rsidP="003356D6">
      <w:pPr>
        <w:pStyle w:val="numbering"/>
        <w:rPr>
          <w:lang w:val="es-MX"/>
        </w:rPr>
      </w:pPr>
      <w:r w:rsidRPr="008E7786">
        <w:rPr>
          <w:lang w:val="es-MX"/>
        </w:rPr>
        <w:t>¿Qué hace el Espíritu de Dios a todos sus hijos? Romanos 8:14</w:t>
      </w:r>
    </w:p>
    <w:p w14:paraId="5C5570BE" w14:textId="77777777" w:rsidR="003356D6" w:rsidRDefault="003356D6" w:rsidP="003356D6">
      <w:pPr>
        <w:pStyle w:val="respuesta"/>
      </w:pPr>
      <w:r w:rsidRPr="008E7786">
        <w:t>Los guía.</w:t>
      </w:r>
    </w:p>
    <w:p w14:paraId="54D31B11" w14:textId="77777777" w:rsidR="003356D6" w:rsidRDefault="003356D6" w:rsidP="003356D6">
      <w:pPr>
        <w:pStyle w:val="numbering"/>
        <w:rPr>
          <w:lang w:val="es-MX"/>
        </w:rPr>
      </w:pPr>
      <w:r>
        <w:rPr>
          <w:lang w:val="es-MX"/>
        </w:rPr>
        <w:t xml:space="preserve">¿A qué nos guía el Espíritu en Juan 16:12-13? </w:t>
      </w:r>
    </w:p>
    <w:p w14:paraId="41C22BA6" w14:textId="77777777" w:rsidR="003356D6" w:rsidRPr="003356D6" w:rsidRDefault="003356D6" w:rsidP="003356D6">
      <w:pPr>
        <w:pStyle w:val="respuesta"/>
        <w:rPr>
          <w:lang w:val="es-MX" w:eastAsia="es-ES"/>
        </w:rPr>
      </w:pPr>
      <w:r>
        <w:rPr>
          <w:lang w:val="es-MX" w:eastAsia="es-ES"/>
        </w:rPr>
        <w:t>Nos guía a toda verdad.</w:t>
      </w:r>
    </w:p>
    <w:p w14:paraId="51115C4A" w14:textId="77777777" w:rsidR="000D7634" w:rsidRPr="008E7786" w:rsidRDefault="000D7634" w:rsidP="000D7634">
      <w:pPr>
        <w:pStyle w:val="numbering"/>
        <w:rPr>
          <w:lang w:val="es-MX"/>
        </w:rPr>
      </w:pPr>
      <w:r w:rsidRPr="008E7786">
        <w:rPr>
          <w:lang w:val="es-MX"/>
        </w:rPr>
        <w:t>¿Cómo guío el Espíritu a los líderes de la iglesia en Antioquía en Hechos 13:1-3?</w:t>
      </w:r>
    </w:p>
    <w:p w14:paraId="220E6CAF" w14:textId="77777777" w:rsidR="00B91791" w:rsidRDefault="000D7634" w:rsidP="00C050F9">
      <w:pPr>
        <w:pStyle w:val="respuesta"/>
        <w:rPr>
          <w:lang w:val="es-MX" w:eastAsia="es-ES"/>
        </w:rPr>
      </w:pPr>
      <w:r w:rsidRPr="008E7786">
        <w:rPr>
          <w:lang w:val="es-MX" w:eastAsia="es-ES"/>
        </w:rPr>
        <w:t xml:space="preserve">Les dijo que apartaran a Bernabé y </w:t>
      </w:r>
      <w:r w:rsidR="00ED0BA7">
        <w:rPr>
          <w:lang w:val="es-MX" w:eastAsia="es-ES"/>
        </w:rPr>
        <w:t xml:space="preserve">a </w:t>
      </w:r>
      <w:r w:rsidRPr="008E7786">
        <w:rPr>
          <w:lang w:val="es-MX" w:eastAsia="es-ES"/>
        </w:rPr>
        <w:t>Saulo para el trabajo a lo cual los había llamado. Esto fue el comienzo del primer de tres viajes del apóstol Pablo.</w:t>
      </w:r>
    </w:p>
    <w:p w14:paraId="1E6C3B56" w14:textId="77777777" w:rsidR="00CB6A20" w:rsidRDefault="00CB6A20" w:rsidP="00E86DC3">
      <w:pPr>
        <w:pStyle w:val="numbering"/>
        <w:rPr>
          <w:shd w:val="clear" w:color="auto" w:fill="FDFDFD"/>
        </w:rPr>
      </w:pPr>
      <w:r w:rsidRPr="00CB6A20">
        <w:rPr>
          <w:shd w:val="clear" w:color="auto" w:fill="FDFDFD"/>
        </w:rPr>
        <w:t>Pero ¿cómo podemos reconocer la guía del Espíritu Santo? ¿Cómo podemos discernir entre nuestros propios pensamientos y su gu</w:t>
      </w:r>
      <w:r w:rsidR="003356D6">
        <w:rPr>
          <w:shd w:val="clear" w:color="auto" w:fill="FDFDFD"/>
        </w:rPr>
        <w:t>í</w:t>
      </w:r>
      <w:r w:rsidRPr="00CB6A20">
        <w:rPr>
          <w:shd w:val="clear" w:color="auto" w:fill="FDFDFD"/>
        </w:rPr>
        <w:t>a? Después de todo, el Espíritu Santo no habla con palabras audibles. Más bien, Él nos guía de maneras apacibles y s</w:t>
      </w:r>
      <w:r>
        <w:rPr>
          <w:shd w:val="clear" w:color="auto" w:fill="FDFDFD"/>
        </w:rPr>
        <w:t>u</w:t>
      </w:r>
      <w:r w:rsidRPr="00CB6A20">
        <w:rPr>
          <w:shd w:val="clear" w:color="auto" w:fill="FDFDFD"/>
        </w:rPr>
        <w:t xml:space="preserve">tiles. </w:t>
      </w:r>
      <w:r>
        <w:rPr>
          <w:shd w:val="clear" w:color="auto" w:fill="FDFDFD"/>
        </w:rPr>
        <w:t xml:space="preserve">¿Cómo guío el Espíritu a Pablo en Romanos 9:1?  </w:t>
      </w:r>
    </w:p>
    <w:p w14:paraId="392D09D7" w14:textId="77777777" w:rsidR="00CB6A20" w:rsidRDefault="00CB6A20" w:rsidP="00CB6A20">
      <w:pPr>
        <w:pStyle w:val="respuesta"/>
        <w:rPr>
          <w:lang w:val="es-MX" w:eastAsia="es-ES"/>
        </w:rPr>
      </w:pPr>
      <w:r>
        <w:rPr>
          <w:lang w:val="es-MX" w:eastAsia="es-ES"/>
        </w:rPr>
        <w:t>Lo confirmó lo que debía sentir por su consciencia.</w:t>
      </w:r>
    </w:p>
    <w:p w14:paraId="0FDF4E68" w14:textId="77777777" w:rsidR="003356D6" w:rsidRPr="003356D6" w:rsidRDefault="003356D6" w:rsidP="003356D6">
      <w:pPr>
        <w:pStyle w:val="Ilust"/>
      </w:pPr>
      <w:r>
        <w:rPr>
          <w:shd w:val="clear" w:color="auto" w:fill="FDFDFD"/>
        </w:rPr>
        <w:t>La Palabra de Dios es "la espada del Espíritu" (Efesios 6:17), y el Espíritu la utilizará para hablarnos (Juan 16:12-14) para revelarnos la voluntad de Dios para nuestras vidas y además traerá escrituras específicas a nuestra mente en los momentos en que más las necesitemos (Juan 14:26).</w:t>
      </w:r>
    </w:p>
    <w:p w14:paraId="04CFA255" w14:textId="77777777" w:rsidR="003356D6" w:rsidRPr="003356D6" w:rsidRDefault="003356D6" w:rsidP="003356D6">
      <w:pPr>
        <w:rPr>
          <w:lang w:eastAsia="es-ES"/>
        </w:rPr>
      </w:pPr>
    </w:p>
    <w:p w14:paraId="2C935359" w14:textId="77777777" w:rsidR="00CB6A20" w:rsidRPr="007253AC" w:rsidRDefault="00E86DC3" w:rsidP="00CB6A20">
      <w:pPr>
        <w:pStyle w:val="I"/>
        <w:rPr>
          <w:lang w:val="es-MX"/>
        </w:rPr>
      </w:pPr>
      <w:r w:rsidRPr="007253AC">
        <w:rPr>
          <w:lang w:val="es-MX"/>
        </w:rPr>
        <w:t>El Espíritu nos ayuda en la oración.</w:t>
      </w:r>
      <w:r w:rsidR="00CB6A20" w:rsidRPr="007253AC">
        <w:rPr>
          <w:lang w:val="es-MX"/>
        </w:rPr>
        <w:t xml:space="preserve"> </w:t>
      </w:r>
    </w:p>
    <w:p w14:paraId="2AF14737" w14:textId="77777777" w:rsidR="00DB2698" w:rsidRPr="00CB6A20" w:rsidRDefault="00DB2698" w:rsidP="00E86DC3">
      <w:pPr>
        <w:pStyle w:val="numbering"/>
        <w:rPr>
          <w:lang w:val="es-MX"/>
        </w:rPr>
      </w:pPr>
      <w:r w:rsidRPr="00CB6A20">
        <w:rPr>
          <w:lang w:val="es-MX"/>
        </w:rPr>
        <w:t>¿Qué hace el Espíritu Santo cuando no sabemos qué pedir, Romanos 8:26-27?</w:t>
      </w:r>
    </w:p>
    <w:p w14:paraId="0545C035" w14:textId="77777777" w:rsidR="00DB2698" w:rsidRPr="008E7786" w:rsidRDefault="00DB2698" w:rsidP="00C050F9">
      <w:pPr>
        <w:pStyle w:val="respuesta"/>
        <w:rPr>
          <w:lang w:val="es-MX" w:eastAsia="es-ES"/>
        </w:rPr>
      </w:pPr>
      <w:r w:rsidRPr="008E7786">
        <w:rPr>
          <w:lang w:val="es-MX" w:eastAsia="es-ES"/>
        </w:rPr>
        <w:t>El Espíritu mismo intercede por nosotros conforme a la voluntad de Dios.</w:t>
      </w:r>
      <w:r w:rsidRPr="008E7786">
        <w:rPr>
          <w:lang w:val="es-MX" w:eastAsia="es-ES"/>
        </w:rPr>
        <w:br/>
      </w:r>
    </w:p>
    <w:p w14:paraId="5FEB5FB5" w14:textId="77777777" w:rsidR="00DB2698" w:rsidRPr="008E7786" w:rsidRDefault="00121ACA" w:rsidP="00DB2698">
      <w:pPr>
        <w:pStyle w:val="numbering"/>
        <w:rPr>
          <w:lang w:val="es-MX"/>
        </w:rPr>
      </w:pPr>
      <w:r w:rsidRPr="008E7786">
        <w:rPr>
          <w:lang w:val="es-MX"/>
        </w:rPr>
        <w:t>¿Cómo debemos orar según Efesios 6:18? (1226)</w:t>
      </w:r>
    </w:p>
    <w:p w14:paraId="63C39445" w14:textId="77777777" w:rsidR="00121ACA" w:rsidRPr="008E7786" w:rsidRDefault="00121ACA" w:rsidP="00C050F9">
      <w:pPr>
        <w:pStyle w:val="respuesta"/>
        <w:rPr>
          <w:lang w:val="es-MX" w:eastAsia="es-ES"/>
        </w:rPr>
      </w:pPr>
      <w:r w:rsidRPr="008E7786">
        <w:rPr>
          <w:lang w:val="es-MX" w:eastAsia="es-ES"/>
        </w:rPr>
        <w:t>Debemos orar en el Espíritu en todo momento.</w:t>
      </w:r>
    </w:p>
    <w:p w14:paraId="611BFC06" w14:textId="77777777" w:rsidR="00121ACA" w:rsidRPr="008E7786" w:rsidRDefault="00121ACA" w:rsidP="00121ACA">
      <w:pPr>
        <w:pStyle w:val="Ilust"/>
      </w:pPr>
      <w:r w:rsidRPr="008E7786">
        <w:t>Orando en el Espíritu es orar de acuerdo a la dirección del Espíritu. Es orar por las cosas que el Esp</w:t>
      </w:r>
      <w:r w:rsidR="00F82C87" w:rsidRPr="008E7786">
        <w:t>í</w:t>
      </w:r>
      <w:r w:rsidRPr="008E7786">
        <w:t>ritu</w:t>
      </w:r>
      <w:r w:rsidR="00F82C87" w:rsidRPr="008E7786">
        <w:t xml:space="preserve"> nos guía a que oremos. </w:t>
      </w:r>
      <w:r w:rsidRPr="008E7786">
        <w:t xml:space="preserve"> </w:t>
      </w:r>
    </w:p>
    <w:p w14:paraId="09A04DAC" w14:textId="77777777" w:rsidR="008E7C83" w:rsidRPr="008E7786" w:rsidRDefault="008E7C83" w:rsidP="00AB0EA9"/>
    <w:p w14:paraId="65D06AA4" w14:textId="77777777" w:rsidR="008E7C83" w:rsidRPr="008E7786" w:rsidRDefault="008E7C83" w:rsidP="00AB0EA9"/>
    <w:p w14:paraId="07980766" w14:textId="77777777" w:rsidR="00F82C87" w:rsidRPr="008E7786" w:rsidRDefault="00F82C87" w:rsidP="00F82C87">
      <w:pPr>
        <w:pStyle w:val="Ttulo1"/>
      </w:pPr>
      <w:bookmarkStart w:id="40" w:name="_Toc4682045"/>
      <w:r w:rsidRPr="008E7786">
        <w:t xml:space="preserve">Lección </w:t>
      </w:r>
      <w:r w:rsidR="00FD4A1B" w:rsidRPr="008E7786">
        <w:t>8</w:t>
      </w:r>
      <w:r w:rsidRPr="008E7786">
        <w:br/>
        <w:t>La llenura del Espíritu Santo</w:t>
      </w:r>
      <w:bookmarkEnd w:id="40"/>
    </w:p>
    <w:p w14:paraId="6E608428" w14:textId="77777777" w:rsidR="00F82C87" w:rsidRPr="008E7786" w:rsidRDefault="00F82C87" w:rsidP="00221B9C">
      <w:pPr>
        <w:pStyle w:val="numbering"/>
        <w:numPr>
          <w:ilvl w:val="0"/>
          <w:numId w:val="13"/>
        </w:numPr>
        <w:rPr>
          <w:lang w:val="es-MX"/>
        </w:rPr>
      </w:pPr>
      <w:r w:rsidRPr="008E7786">
        <w:rPr>
          <w:lang w:val="es-MX"/>
        </w:rPr>
        <w:t xml:space="preserve">Ya vimos en otros estudios que el Espíritu Santo viene a morar en cada creyente al momento de arrepentirse y creer en Jesucristo. La Biblia nunca nos manda </w:t>
      </w:r>
      <w:r w:rsidR="008E7C83" w:rsidRPr="008E7786">
        <w:rPr>
          <w:lang w:val="es-MX"/>
        </w:rPr>
        <w:t xml:space="preserve">a </w:t>
      </w:r>
      <w:r w:rsidRPr="008E7786">
        <w:rPr>
          <w:lang w:val="es-MX"/>
        </w:rPr>
        <w:t xml:space="preserve">ser bautizados por el Espíritu porque eso sucede una sola vez cuando creemos y es el resultado de </w:t>
      </w:r>
      <w:r w:rsidR="00450EAC">
        <w:rPr>
          <w:lang w:val="es-MX"/>
        </w:rPr>
        <w:t>poner nuestra fe en el Señor Jesucristo y su obra de salvación a favor de nosotros.</w:t>
      </w:r>
      <w:r w:rsidRPr="008E7786">
        <w:rPr>
          <w:lang w:val="es-MX"/>
        </w:rPr>
        <w:t xml:space="preserve"> Sin embargo, ¿qué nos manda hacer Efesios 5:18?</w:t>
      </w:r>
    </w:p>
    <w:p w14:paraId="07BAE3E7" w14:textId="77777777" w:rsidR="00F82C87" w:rsidRPr="008E7786" w:rsidRDefault="00F82C87" w:rsidP="00C050F9">
      <w:pPr>
        <w:pStyle w:val="respuesta"/>
        <w:rPr>
          <w:lang w:val="es-MX" w:eastAsia="es-ES"/>
        </w:rPr>
      </w:pPr>
      <w:r w:rsidRPr="008E7786">
        <w:rPr>
          <w:lang w:val="es-MX" w:eastAsia="es-ES"/>
        </w:rPr>
        <w:t>En lugar de emborracharnos debemos ser llenos del Espíritu.</w:t>
      </w:r>
      <w:r w:rsidR="009D601C" w:rsidRPr="008E7786">
        <w:rPr>
          <w:lang w:val="es-MX" w:eastAsia="es-ES"/>
        </w:rPr>
        <w:br/>
      </w:r>
    </w:p>
    <w:p w14:paraId="27C5C1A7" w14:textId="77777777" w:rsidR="00F82C87" w:rsidRPr="008E7786" w:rsidRDefault="00F82C87" w:rsidP="00F82C87">
      <w:pPr>
        <w:pStyle w:val="Ilust"/>
      </w:pPr>
      <w:r w:rsidRPr="008E7786">
        <w:t xml:space="preserve">Somos bautizados </w:t>
      </w:r>
      <w:r w:rsidR="003E3400">
        <w:t xml:space="preserve"> por el Espíritu Santo </w:t>
      </w:r>
      <w:r w:rsidRPr="008E7786">
        <w:t>una sola vez porque somos puesto</w:t>
      </w:r>
      <w:r w:rsidR="00450EAC">
        <w:t>s</w:t>
      </w:r>
      <w:r w:rsidRPr="008E7786">
        <w:t xml:space="preserve"> en el cuerpo de Cristo una sola vez. Sin embargo podemos ser llenos del Espíritu en muchas ocasiones. De hecho nuestra meta debe ser </w:t>
      </w:r>
      <w:r w:rsidR="00FD4A1B" w:rsidRPr="008E7786">
        <w:t>que seamos llenos</w:t>
      </w:r>
      <w:r w:rsidRPr="008E7786">
        <w:t xml:space="preserve"> del Espíritu </w:t>
      </w:r>
      <w:r w:rsidR="00FD4A1B" w:rsidRPr="008E7786">
        <w:t>continuamente.</w:t>
      </w:r>
    </w:p>
    <w:p w14:paraId="68A2E800" w14:textId="77777777" w:rsidR="008900E5" w:rsidRPr="008E7786" w:rsidRDefault="008900E5" w:rsidP="008900E5">
      <w:pPr>
        <w:pStyle w:val="Ilust"/>
      </w:pPr>
      <w:r w:rsidRPr="008E7786">
        <w:t>Ser lleno del Espíritu no significa tener más del Espíritu sino que el Espíritu tenga más de nosotros. Significa estar bajo el control o dominio del Espíritu Santo. En contraste con estar bajo la influencia del alcohol el creyente lleno del Espíritu está bajo el control del Espíritu y así produce el fruto del Espíritu.</w:t>
      </w:r>
    </w:p>
    <w:p w14:paraId="4CAB3B04" w14:textId="77777777" w:rsidR="008900E5" w:rsidRPr="008E7786" w:rsidRDefault="008900E5" w:rsidP="008900E5">
      <w:pPr>
        <w:pStyle w:val="Ilust"/>
      </w:pPr>
      <w:r w:rsidRPr="008E7786">
        <w:t xml:space="preserve">La palabra “sean” (llenos del Espíritu) es una palabra presente imperativo que quiere decir una acción constante.  El mandato es que vivamos constantemente, momento tras momento, </w:t>
      </w:r>
      <w:r w:rsidR="00450EAC">
        <w:t>llenos del Espíritu.</w:t>
      </w:r>
    </w:p>
    <w:p w14:paraId="6003DB52" w14:textId="77777777" w:rsidR="008900E5" w:rsidRPr="008E7786" w:rsidRDefault="008900E5" w:rsidP="008900E5"/>
    <w:p w14:paraId="0F01D4F3" w14:textId="77777777" w:rsidR="00B91791" w:rsidRPr="008E7786" w:rsidRDefault="00B91791" w:rsidP="00B91791">
      <w:pPr>
        <w:pStyle w:val="I"/>
        <w:rPr>
          <w:lang w:val="es-MX"/>
        </w:rPr>
      </w:pPr>
      <w:r w:rsidRPr="008E7786">
        <w:rPr>
          <w:lang w:val="es-MX"/>
        </w:rPr>
        <w:t>¿Cómo ser lleno del Espíritu?</w:t>
      </w:r>
    </w:p>
    <w:p w14:paraId="545320EE" w14:textId="7DAB2DB7" w:rsidR="00FD4A1B" w:rsidRPr="008E7786" w:rsidRDefault="00FD4A1B" w:rsidP="00FB4BFB">
      <w:r w:rsidRPr="008E7786">
        <w:t xml:space="preserve">Ya vimos en Efesios 5:18 el mandato de ser llenos del Espíritu. Para </w:t>
      </w:r>
      <w:r w:rsidR="008D6262" w:rsidRPr="008E7786">
        <w:t>ser llenos del Espíritu</w:t>
      </w:r>
      <w:r w:rsidRPr="008E7786">
        <w:t xml:space="preserve"> ocupamos poner en práctica los capítulos 4</w:t>
      </w:r>
      <w:r w:rsidR="007023DF">
        <w:t xml:space="preserve"> a </w:t>
      </w:r>
      <w:r w:rsidRPr="008E7786">
        <w:t xml:space="preserve">6 de Efesios. </w:t>
      </w:r>
      <w:r w:rsidR="00525B29" w:rsidRPr="008E7786">
        <w:t>Hay que tener presente que el Espíritu Santo es santo y cuando pecamos estamos resistiéndolo.</w:t>
      </w:r>
      <w:r w:rsidR="008900E5" w:rsidRPr="008E7786">
        <w:t xml:space="preserve"> Ser lleno del Espíritu es confesar y abandonar el pecado, rendir mi voluntad, mente, cuerpo, tiempo, posesiones y deseos</w:t>
      </w:r>
      <w:r w:rsidR="00450EAC">
        <w:t xml:space="preserve"> al Señor</w:t>
      </w:r>
      <w:r w:rsidR="008900E5" w:rsidRPr="008E7786">
        <w:t>.  Es negarme a mí mismo (mi egoísmo) para seguir a Cristo.</w:t>
      </w:r>
    </w:p>
    <w:p w14:paraId="14231C36" w14:textId="77777777" w:rsidR="00FB4BFB" w:rsidRPr="008E7786" w:rsidRDefault="00FB4BFB" w:rsidP="00FB4BFB"/>
    <w:p w14:paraId="21FDFD9D" w14:textId="103351D8" w:rsidR="00FB4BFB" w:rsidRPr="008E7786" w:rsidRDefault="009D601C" w:rsidP="00FB4BFB">
      <w:pPr>
        <w:pStyle w:val="numbering"/>
        <w:rPr>
          <w:lang w:val="es-MX"/>
        </w:rPr>
      </w:pPr>
      <w:r w:rsidRPr="008E7786">
        <w:rPr>
          <w:lang w:val="es-MX"/>
        </w:rPr>
        <w:t xml:space="preserve">Lea Efesios 4:1-3. </w:t>
      </w:r>
      <w:r w:rsidR="00B74635" w:rsidRPr="008E7786">
        <w:rPr>
          <w:lang w:val="es-MX"/>
        </w:rPr>
        <w:t>¿Qué debemos hacer para ser llenos del Espíritu según este pasaje?</w:t>
      </w:r>
    </w:p>
    <w:p w14:paraId="27F73A24" w14:textId="77777777" w:rsidR="003E5C94" w:rsidRPr="008E7786" w:rsidRDefault="003E5C94" w:rsidP="00C050F9">
      <w:pPr>
        <w:pStyle w:val="respuesta"/>
        <w:rPr>
          <w:lang w:val="es-MX" w:eastAsia="es-ES"/>
        </w:rPr>
      </w:pPr>
      <w:r w:rsidRPr="008E7786">
        <w:rPr>
          <w:lang w:val="es-MX" w:eastAsia="es-ES"/>
        </w:rPr>
        <w:t>Vivir en armonía con mis hermanos. Mantener la unidad del Espíritu mediante el vínculo de la paz.</w:t>
      </w:r>
      <w:r w:rsidR="00DB090A" w:rsidRPr="008E7786">
        <w:rPr>
          <w:lang w:val="es-MX" w:eastAsia="es-ES"/>
        </w:rPr>
        <w:t xml:space="preserve"> Si no vivimos en armonía rompemos el vínculo de la paz que con que el espíritu nos ha unido.</w:t>
      </w:r>
      <w:r w:rsidR="009D601C" w:rsidRPr="008E7786">
        <w:rPr>
          <w:lang w:val="es-MX" w:eastAsia="es-ES"/>
        </w:rPr>
        <w:br/>
      </w:r>
    </w:p>
    <w:p w14:paraId="527E4334" w14:textId="77777777" w:rsidR="009D601C" w:rsidRPr="008E7786" w:rsidRDefault="009D601C" w:rsidP="009D601C">
      <w:pPr>
        <w:pStyle w:val="numbering"/>
        <w:rPr>
          <w:lang w:val="es-MX"/>
        </w:rPr>
      </w:pPr>
      <w:r w:rsidRPr="008E7786">
        <w:rPr>
          <w:lang w:val="es-MX"/>
        </w:rPr>
        <w:t>Efesios 4:3 nos manda a mantener la unidad del Espíritu. Para mantener esta unidad, ¿qué tenemos que hacer según Efesios 4:2?</w:t>
      </w:r>
    </w:p>
    <w:p w14:paraId="50E510B5" w14:textId="77777777" w:rsidR="009D601C" w:rsidRPr="008E7786" w:rsidRDefault="009D601C" w:rsidP="009D601C">
      <w:pPr>
        <w:pStyle w:val="respuesta"/>
        <w:rPr>
          <w:lang w:val="es-MX"/>
        </w:rPr>
      </w:pPr>
      <w:r w:rsidRPr="008E7786">
        <w:rPr>
          <w:lang w:val="es-MX"/>
        </w:rPr>
        <w:t>Ser siempre humildes y amables, pacientes, tolerantes unos con otros en amor.</w:t>
      </w:r>
    </w:p>
    <w:p w14:paraId="7EBEE264" w14:textId="77777777" w:rsidR="009D601C" w:rsidRPr="008E7786" w:rsidRDefault="009D601C" w:rsidP="009D601C">
      <w:pPr>
        <w:pStyle w:val="Ilust"/>
      </w:pPr>
      <w:r w:rsidRPr="008E7786">
        <w:t>La definición de tolerar es</w:t>
      </w:r>
      <w:r w:rsidRPr="008E7786">
        <w:rPr>
          <w:b/>
        </w:rPr>
        <w:t xml:space="preserve"> “soportar, admitir o permitir una cosa que no gusta o no se aprueba del todo.” </w:t>
      </w:r>
      <w:r w:rsidRPr="008E7786">
        <w:t xml:space="preserve"> Entonces no tenemos que estar de acuerdo o gustar todo lo que otros dicen o hacen. Sin embargo es evidente que no vamos a pelear con ellos sino amarlos a pesar de nuestras diferencias.</w:t>
      </w:r>
    </w:p>
    <w:p w14:paraId="7C001315" w14:textId="77777777" w:rsidR="009D601C" w:rsidRPr="008E7786" w:rsidRDefault="009D601C" w:rsidP="009D601C"/>
    <w:p w14:paraId="29E8F71B" w14:textId="556A0736" w:rsidR="009D601C" w:rsidRPr="008E7786" w:rsidRDefault="009D601C" w:rsidP="009D601C">
      <w:pPr>
        <w:pStyle w:val="numbering"/>
        <w:rPr>
          <w:lang w:val="es-MX"/>
        </w:rPr>
      </w:pPr>
      <w:r w:rsidRPr="008E7786">
        <w:rPr>
          <w:lang w:val="es-MX"/>
        </w:rPr>
        <w:t xml:space="preserve">¿Qué debemos hacer en Efesios 4:22-24 para </w:t>
      </w:r>
      <w:r w:rsidR="00B74635">
        <w:rPr>
          <w:lang w:val="es-MX"/>
        </w:rPr>
        <w:t xml:space="preserve">ser </w:t>
      </w:r>
      <w:r w:rsidRPr="008E7786">
        <w:rPr>
          <w:lang w:val="es-MX"/>
        </w:rPr>
        <w:t>llenos del Espíritu?</w:t>
      </w:r>
    </w:p>
    <w:p w14:paraId="695C7EA1" w14:textId="77777777" w:rsidR="00DB090A" w:rsidRPr="008E7786" w:rsidRDefault="003E5C94" w:rsidP="00DB090A">
      <w:pPr>
        <w:pStyle w:val="respuesta"/>
        <w:rPr>
          <w:lang w:val="es-MX" w:eastAsia="es-ES"/>
        </w:rPr>
      </w:pPr>
      <w:r w:rsidRPr="008E7786">
        <w:rPr>
          <w:lang w:val="es-MX" w:eastAsia="es-ES"/>
        </w:rPr>
        <w:t>Quitarnos el ropaje de la vieja naturaleza, ser renovados en la actitud de nuestra mente y ponernos el ropaje de la nueva naturaleza. Creada a imagen de Dios en verdadera justicia y santidad.</w:t>
      </w:r>
    </w:p>
    <w:p w14:paraId="1C72CCB1" w14:textId="77777777" w:rsidR="009D601C" w:rsidRPr="008E7786" w:rsidRDefault="009D601C" w:rsidP="009D601C"/>
    <w:p w14:paraId="7B2372D8" w14:textId="77777777" w:rsidR="002E72AE" w:rsidRPr="008E7786" w:rsidRDefault="009D601C" w:rsidP="003E5C94">
      <w:pPr>
        <w:pStyle w:val="numbering"/>
        <w:rPr>
          <w:lang w:val="es-MX"/>
        </w:rPr>
      </w:pPr>
      <w:r w:rsidRPr="008E7786">
        <w:rPr>
          <w:lang w:val="es-MX"/>
        </w:rPr>
        <w:t>En</w:t>
      </w:r>
      <w:r w:rsidR="003E5C94" w:rsidRPr="008E7786">
        <w:rPr>
          <w:lang w:val="es-MX"/>
        </w:rPr>
        <w:t xml:space="preserve"> </w:t>
      </w:r>
      <w:r w:rsidR="002D52CC" w:rsidRPr="008E7786">
        <w:rPr>
          <w:lang w:val="es-MX"/>
        </w:rPr>
        <w:t xml:space="preserve">Efesios </w:t>
      </w:r>
      <w:r w:rsidR="003E5C94" w:rsidRPr="008E7786">
        <w:rPr>
          <w:lang w:val="es-MX"/>
        </w:rPr>
        <w:t>4:22-24 debemos quitarnos</w:t>
      </w:r>
      <w:r w:rsidR="002D52CC" w:rsidRPr="008E7786">
        <w:rPr>
          <w:lang w:val="es-MX"/>
        </w:rPr>
        <w:t xml:space="preserve"> las cosas del ropaje de</w:t>
      </w:r>
      <w:r w:rsidR="002E72AE" w:rsidRPr="008E7786">
        <w:rPr>
          <w:lang w:val="es-MX"/>
        </w:rPr>
        <w:t xml:space="preserve"> </w:t>
      </w:r>
      <w:r w:rsidR="002D52CC" w:rsidRPr="008E7786">
        <w:rPr>
          <w:lang w:val="es-MX"/>
        </w:rPr>
        <w:t xml:space="preserve">la vieja naturaleza y ponernos el ropaje de la nueva naturaleza. </w:t>
      </w:r>
      <w:r w:rsidR="008107AB" w:rsidRPr="008E7786">
        <w:rPr>
          <w:lang w:val="es-MX"/>
        </w:rPr>
        <w:t>¿</w:t>
      </w:r>
      <w:r w:rsidR="002E72AE" w:rsidRPr="008E7786">
        <w:rPr>
          <w:lang w:val="es-MX"/>
        </w:rPr>
        <w:t>Por qué cree primero debemos quitarnos del ropaje de la vieja naturaleza?</w:t>
      </w:r>
    </w:p>
    <w:p w14:paraId="19F9D2CA" w14:textId="77777777" w:rsidR="0050274F" w:rsidRPr="008E7786" w:rsidRDefault="002E72AE" w:rsidP="002E72AE">
      <w:pPr>
        <w:pStyle w:val="respuesta"/>
        <w:rPr>
          <w:lang w:val="es-MX" w:eastAsia="es-ES"/>
        </w:rPr>
      </w:pPr>
      <w:r w:rsidRPr="008E7786">
        <w:rPr>
          <w:lang w:val="es-MX" w:eastAsia="es-ES"/>
        </w:rPr>
        <w:t>No podemos encimar lo bueno sobre lo malo porque el ropaje de la vieja naturaleza no</w:t>
      </w:r>
      <w:r w:rsidR="004B46A6" w:rsidRPr="008E7786">
        <w:rPr>
          <w:lang w:val="es-MX" w:eastAsia="es-ES"/>
        </w:rPr>
        <w:t>s</w:t>
      </w:r>
      <w:r w:rsidRPr="008E7786">
        <w:rPr>
          <w:lang w:val="es-MX" w:eastAsia="es-ES"/>
        </w:rPr>
        <w:t xml:space="preserve"> estorbará en ser llenos del Espíritu. </w:t>
      </w:r>
      <w:r w:rsidR="004B46A6" w:rsidRPr="008E7786">
        <w:rPr>
          <w:lang w:val="es-MX" w:eastAsia="es-ES"/>
        </w:rPr>
        <w:t xml:space="preserve">Ese ropaje ensuciará el ropaje de la nueva naturaleza. </w:t>
      </w:r>
      <w:r w:rsidRPr="008E7786">
        <w:rPr>
          <w:lang w:val="es-MX" w:eastAsia="es-ES"/>
        </w:rPr>
        <w:t>Algunas personas tratan de añadir buenas obras a las malas y así no puede funcionar por el Espíritu es santo.</w:t>
      </w:r>
      <w:r w:rsidR="009D601C" w:rsidRPr="008E7786">
        <w:rPr>
          <w:lang w:val="es-MX" w:eastAsia="es-ES"/>
        </w:rPr>
        <w:br/>
      </w:r>
    </w:p>
    <w:p w14:paraId="20184ED9" w14:textId="77777777" w:rsidR="0050274F" w:rsidRPr="008E7786" w:rsidRDefault="0050274F" w:rsidP="0050274F">
      <w:pPr>
        <w:pStyle w:val="numbering"/>
        <w:rPr>
          <w:lang w:val="es-MX"/>
        </w:rPr>
      </w:pPr>
      <w:r w:rsidRPr="008E7786">
        <w:rPr>
          <w:lang w:val="es-MX"/>
        </w:rPr>
        <w:t xml:space="preserve">¿Cuáles </w:t>
      </w:r>
      <w:r w:rsidR="00450EAC">
        <w:rPr>
          <w:lang w:val="es-MX"/>
        </w:rPr>
        <w:t xml:space="preserve">son </w:t>
      </w:r>
      <w:r w:rsidRPr="008E7786">
        <w:rPr>
          <w:lang w:val="es-MX"/>
        </w:rPr>
        <w:t>algunas de las obras de la vieja naturaleza según Gálatas 5:19-21?</w:t>
      </w:r>
    </w:p>
    <w:p w14:paraId="5F95AEE6" w14:textId="77777777" w:rsidR="0050274F" w:rsidRPr="008E7786" w:rsidRDefault="0050274F" w:rsidP="0050274F">
      <w:pPr>
        <w:pStyle w:val="respuesta"/>
        <w:rPr>
          <w:lang w:val="es-MX"/>
        </w:rPr>
      </w:pPr>
      <w:r w:rsidRPr="008E7786">
        <w:rPr>
          <w:lang w:val="es-MX"/>
        </w:rPr>
        <w:t>Inmoralidad sexual, impureza y libertinaje; idolatría y brujería; odio, discordia, celos arrebatos de ira, rivalidades, disensiones, sectarismos y envidia borracheras, orgías, y otras cosas parecidas.</w:t>
      </w:r>
      <w:r w:rsidR="008900E5" w:rsidRPr="008E7786">
        <w:rPr>
          <w:lang w:val="es-MX"/>
        </w:rPr>
        <w:br/>
      </w:r>
    </w:p>
    <w:p w14:paraId="0C63A61E" w14:textId="77777777" w:rsidR="0050274F" w:rsidRPr="008E7786" w:rsidRDefault="0050274F" w:rsidP="0050274F">
      <w:pPr>
        <w:pStyle w:val="numbering"/>
        <w:rPr>
          <w:lang w:val="es-MX"/>
        </w:rPr>
      </w:pPr>
      <w:r w:rsidRPr="008E7786">
        <w:rPr>
          <w:lang w:val="es-MX"/>
        </w:rPr>
        <w:t>¿Por qué cree que son engañosos los deseos de la vieja naturaleza? 4:22b</w:t>
      </w:r>
    </w:p>
    <w:p w14:paraId="65E88A56" w14:textId="77777777" w:rsidR="002E72AE" w:rsidRPr="008E7786" w:rsidRDefault="0050274F" w:rsidP="0050274F">
      <w:pPr>
        <w:pStyle w:val="respuesta"/>
        <w:rPr>
          <w:lang w:val="es-MX"/>
        </w:rPr>
      </w:pPr>
      <w:r w:rsidRPr="008E7786">
        <w:rPr>
          <w:lang w:val="es-MX"/>
        </w:rPr>
        <w:t>Porque prometan traer paz, bienestar y satisfacernos.  Hacernos populares y traernos placer. Al momento muchas veces dan cierto placer.  Sin embargo con el tiempo nos dejan vacíos, nos lastiman y dañan a nosotros y a los que nos rodean. No dan lo que prometen.</w:t>
      </w:r>
      <w:r w:rsidR="009D601C" w:rsidRPr="008E7786">
        <w:rPr>
          <w:lang w:val="es-MX"/>
        </w:rPr>
        <w:br/>
      </w:r>
    </w:p>
    <w:p w14:paraId="25100359" w14:textId="77777777" w:rsidR="004B46A6" w:rsidRPr="008E7786" w:rsidRDefault="004B46A6" w:rsidP="004B46A6">
      <w:pPr>
        <w:pStyle w:val="numbering"/>
        <w:rPr>
          <w:lang w:val="es-MX"/>
        </w:rPr>
      </w:pPr>
      <w:r w:rsidRPr="008E7786">
        <w:rPr>
          <w:lang w:val="es-MX"/>
        </w:rPr>
        <w:t>Después de que quitamos el ropaje de la vieja naturaleza,   ¿qué debemos hacer según Efesios 4:23?</w:t>
      </w:r>
    </w:p>
    <w:p w14:paraId="725D3BB4" w14:textId="77777777" w:rsidR="004B46A6" w:rsidRPr="008E7786" w:rsidRDefault="004B46A6" w:rsidP="004B46A6">
      <w:pPr>
        <w:pStyle w:val="respuesta"/>
        <w:rPr>
          <w:lang w:val="es-MX" w:eastAsia="es-ES"/>
        </w:rPr>
      </w:pPr>
      <w:r w:rsidRPr="008E7786">
        <w:rPr>
          <w:lang w:val="es-MX" w:eastAsia="es-ES"/>
        </w:rPr>
        <w:t>Ser renovados en la actitud de nuestra mente.</w:t>
      </w:r>
      <w:r w:rsidR="009D601C" w:rsidRPr="008E7786">
        <w:rPr>
          <w:lang w:val="es-MX" w:eastAsia="es-ES"/>
        </w:rPr>
        <w:br/>
      </w:r>
    </w:p>
    <w:p w14:paraId="7DC86871" w14:textId="77777777" w:rsidR="004B46A6" w:rsidRPr="008E7786" w:rsidRDefault="004B46A6" w:rsidP="004B46A6">
      <w:pPr>
        <w:pStyle w:val="numbering"/>
        <w:rPr>
          <w:lang w:val="es-MX"/>
        </w:rPr>
      </w:pPr>
      <w:r w:rsidRPr="008E7786">
        <w:rPr>
          <w:lang w:val="es-MX"/>
        </w:rPr>
        <w:t>Según Romanos 12:2 como quitamos el ropaje de la vieja naturaleza?</w:t>
      </w:r>
    </w:p>
    <w:p w14:paraId="0C5BA13A" w14:textId="77777777" w:rsidR="004B46A6" w:rsidRPr="008E7786" w:rsidRDefault="004B46A6" w:rsidP="004B46A6">
      <w:pPr>
        <w:pStyle w:val="respuesta"/>
        <w:rPr>
          <w:lang w:val="es-MX"/>
        </w:rPr>
      </w:pPr>
      <w:r w:rsidRPr="008E7786">
        <w:rPr>
          <w:lang w:val="es-MX"/>
        </w:rPr>
        <w:t>Al no ser moldados al mundo actual.</w:t>
      </w:r>
      <w:r w:rsidR="003E3400">
        <w:rPr>
          <w:lang w:val="es-MX"/>
        </w:rPr>
        <w:t xml:space="preserve"> Col. 3:5-10</w:t>
      </w:r>
      <w:r w:rsidR="009D601C" w:rsidRPr="008E7786">
        <w:rPr>
          <w:lang w:val="es-MX"/>
        </w:rPr>
        <w:br/>
      </w:r>
    </w:p>
    <w:p w14:paraId="3244F062" w14:textId="77777777" w:rsidR="004B46A6" w:rsidRPr="008E7786" w:rsidRDefault="004B46A6" w:rsidP="004B46A6">
      <w:pPr>
        <w:pStyle w:val="numbering"/>
        <w:rPr>
          <w:lang w:val="es-MX" w:eastAsia="en-US"/>
        </w:rPr>
      </w:pPr>
      <w:r w:rsidRPr="008E7786">
        <w:rPr>
          <w:lang w:val="es-MX" w:eastAsia="en-US"/>
        </w:rPr>
        <w:t xml:space="preserve">Según Romanos 12:2, </w:t>
      </w:r>
      <w:r w:rsidR="00D92B4A" w:rsidRPr="008E7786">
        <w:rPr>
          <w:lang w:val="es-MX" w:eastAsia="en-US"/>
        </w:rPr>
        <w:t>¿qué</w:t>
      </w:r>
      <w:r w:rsidRPr="008E7786">
        <w:rPr>
          <w:lang w:val="es-MX" w:eastAsia="en-US"/>
        </w:rPr>
        <w:t xml:space="preserve"> tenemos que hacer para ser transformados o sea ponernos el ropaje de la nueva naturaleza?</w:t>
      </w:r>
    </w:p>
    <w:p w14:paraId="19C6AFED" w14:textId="77777777" w:rsidR="00D92B4A" w:rsidRPr="008E7786" w:rsidRDefault="00D92B4A" w:rsidP="00D92B4A">
      <w:pPr>
        <w:pStyle w:val="respuesta"/>
        <w:rPr>
          <w:lang w:val="es-MX"/>
        </w:rPr>
      </w:pPr>
      <w:r w:rsidRPr="008E7786">
        <w:rPr>
          <w:lang w:val="es-MX"/>
        </w:rPr>
        <w:t>Ser transformados por la renovación de nuestra mente.</w:t>
      </w:r>
      <w:r w:rsidR="00D95CDF">
        <w:rPr>
          <w:lang w:val="es-MX"/>
        </w:rPr>
        <w:t xml:space="preserve"> Col. 3:5-10</w:t>
      </w:r>
      <w:r w:rsidR="009D601C" w:rsidRPr="008E7786">
        <w:rPr>
          <w:lang w:val="es-MX"/>
        </w:rPr>
        <w:br/>
      </w:r>
    </w:p>
    <w:p w14:paraId="7657E625" w14:textId="77777777" w:rsidR="004B46A6" w:rsidRPr="008E7786" w:rsidRDefault="004B46A6" w:rsidP="004B46A6">
      <w:pPr>
        <w:pStyle w:val="numbering"/>
        <w:rPr>
          <w:lang w:val="es-MX"/>
        </w:rPr>
      </w:pPr>
      <w:r w:rsidRPr="008E7786">
        <w:rPr>
          <w:lang w:val="es-MX"/>
        </w:rPr>
        <w:t>¿Qué cree que pasará si no renovamos la actitud de nuestra mente?</w:t>
      </w:r>
    </w:p>
    <w:p w14:paraId="25250B7C" w14:textId="77777777" w:rsidR="004B46A6" w:rsidRPr="008E7786" w:rsidRDefault="004B46A6" w:rsidP="004B46A6">
      <w:pPr>
        <w:pStyle w:val="respuesta"/>
        <w:rPr>
          <w:lang w:val="es-MX" w:eastAsia="es-ES"/>
        </w:rPr>
      </w:pPr>
      <w:r w:rsidRPr="008E7786">
        <w:rPr>
          <w:lang w:val="es-MX" w:eastAsia="es-ES"/>
        </w:rPr>
        <w:t xml:space="preserve">Volveremos a vestirnos con el ropaje de la vieja naturaleza. </w:t>
      </w:r>
      <w:r w:rsidR="009D601C" w:rsidRPr="008E7786">
        <w:rPr>
          <w:lang w:val="es-MX" w:eastAsia="es-ES"/>
        </w:rPr>
        <w:br/>
      </w:r>
    </w:p>
    <w:p w14:paraId="19365935" w14:textId="77777777" w:rsidR="0083596F" w:rsidRPr="008E7786" w:rsidRDefault="0083596F" w:rsidP="0083596F">
      <w:pPr>
        <w:pStyle w:val="numbering"/>
        <w:rPr>
          <w:lang w:val="es-MX"/>
        </w:rPr>
      </w:pPr>
      <w:r w:rsidRPr="008E7786">
        <w:rPr>
          <w:lang w:val="es-MX"/>
        </w:rPr>
        <w:t>¿Cómo podemos renovar nuestra mente según los siguientes pasajes?</w:t>
      </w:r>
    </w:p>
    <w:p w14:paraId="550912D4" w14:textId="77777777" w:rsidR="0083596F" w:rsidRPr="008E7786" w:rsidRDefault="0083596F" w:rsidP="00221B9C">
      <w:pPr>
        <w:pStyle w:val="A0"/>
        <w:numPr>
          <w:ilvl w:val="0"/>
          <w:numId w:val="34"/>
        </w:numPr>
        <w:ind w:left="720"/>
      </w:pPr>
      <w:r w:rsidRPr="008E7786">
        <w:t>Salmo 119:11</w:t>
      </w:r>
    </w:p>
    <w:p w14:paraId="58244148" w14:textId="77777777" w:rsidR="0083596F" w:rsidRPr="008E7786" w:rsidRDefault="0083596F" w:rsidP="0083596F">
      <w:pPr>
        <w:pStyle w:val="respuesta"/>
        <w:rPr>
          <w:lang w:val="es-MX" w:eastAsia="es-ES"/>
        </w:rPr>
      </w:pPr>
      <w:r w:rsidRPr="008E7786">
        <w:rPr>
          <w:lang w:val="es-MX" w:eastAsia="es-ES"/>
        </w:rPr>
        <w:t>Al atesorar la Palabra de Dios en el corazón. Leer, estudiar, memorizar, meditar y practicar.</w:t>
      </w:r>
      <w:r w:rsidR="009D601C" w:rsidRPr="008E7786">
        <w:rPr>
          <w:lang w:val="es-MX" w:eastAsia="es-ES"/>
        </w:rPr>
        <w:br/>
      </w:r>
    </w:p>
    <w:p w14:paraId="01E94113" w14:textId="77777777" w:rsidR="0083596F" w:rsidRPr="008E7786" w:rsidRDefault="0083596F" w:rsidP="00B24E0E">
      <w:pPr>
        <w:pStyle w:val="A0"/>
      </w:pPr>
      <w:r w:rsidRPr="008E7786">
        <w:t>Colosenses 3:16</w:t>
      </w:r>
    </w:p>
    <w:p w14:paraId="6C72282D" w14:textId="77777777" w:rsidR="0083596F" w:rsidRPr="008E7786" w:rsidRDefault="0083596F" w:rsidP="0083596F">
      <w:pPr>
        <w:pStyle w:val="respuesta"/>
        <w:rPr>
          <w:lang w:val="es-MX" w:eastAsia="es-ES"/>
        </w:rPr>
      </w:pPr>
      <w:r w:rsidRPr="008E7786">
        <w:rPr>
          <w:lang w:val="es-MX" w:eastAsia="es-ES"/>
        </w:rPr>
        <w:t>Que habite en mí su la palabra de Cristo para transformar mi manera de pensar.</w:t>
      </w:r>
      <w:r w:rsidR="009D601C" w:rsidRPr="008E7786">
        <w:rPr>
          <w:lang w:val="es-MX" w:eastAsia="es-ES"/>
        </w:rPr>
        <w:br/>
      </w:r>
    </w:p>
    <w:p w14:paraId="727C41FB" w14:textId="77777777" w:rsidR="0050274F" w:rsidRPr="008E7786" w:rsidRDefault="0050274F" w:rsidP="00B24E0E">
      <w:pPr>
        <w:pStyle w:val="A0"/>
      </w:pPr>
      <w:r w:rsidRPr="008E7786">
        <w:t>Hebreos 10:24-25.</w:t>
      </w:r>
    </w:p>
    <w:p w14:paraId="23FC1FDD" w14:textId="77777777" w:rsidR="0083596F" w:rsidRPr="008E7786" w:rsidRDefault="0050274F" w:rsidP="0083596F">
      <w:pPr>
        <w:pStyle w:val="respuesta"/>
        <w:rPr>
          <w:lang w:val="es-MX" w:eastAsia="es-ES"/>
        </w:rPr>
      </w:pPr>
      <w:r w:rsidRPr="008E7786">
        <w:rPr>
          <w:lang w:val="es-MX" w:eastAsia="es-ES"/>
        </w:rPr>
        <w:t>Preocuparnos los unos por los otros. Ministrando y animando al amor y las buenas obras. No dejando de reunirnos y tener compañerismo con otros creyentes.</w:t>
      </w:r>
    </w:p>
    <w:p w14:paraId="1A5F277F" w14:textId="77777777" w:rsidR="003E5C94" w:rsidRPr="008E7786" w:rsidRDefault="002D52CC" w:rsidP="003E5C94">
      <w:pPr>
        <w:pStyle w:val="numbering"/>
        <w:rPr>
          <w:lang w:val="es-MX"/>
        </w:rPr>
      </w:pPr>
      <w:r w:rsidRPr="008E7786">
        <w:rPr>
          <w:lang w:val="es-MX"/>
        </w:rPr>
        <w:t xml:space="preserve"> </w:t>
      </w:r>
      <w:r w:rsidR="002E72AE" w:rsidRPr="008E7786">
        <w:rPr>
          <w:lang w:val="es-MX"/>
        </w:rPr>
        <w:t xml:space="preserve">Inmediatamente </w:t>
      </w:r>
      <w:r w:rsidRPr="008E7786">
        <w:rPr>
          <w:lang w:val="es-MX"/>
        </w:rPr>
        <w:t xml:space="preserve">después de Efesios 4:22-24 </w:t>
      </w:r>
      <w:r w:rsidR="00ED0BA7" w:rsidRPr="008E7786">
        <w:rPr>
          <w:lang w:val="es-MX"/>
        </w:rPr>
        <w:t>(1225)</w:t>
      </w:r>
      <w:r w:rsidR="00ED0BA7">
        <w:rPr>
          <w:lang w:val="es-MX"/>
        </w:rPr>
        <w:t xml:space="preserve"> </w:t>
      </w:r>
      <w:r w:rsidRPr="008E7786">
        <w:rPr>
          <w:lang w:val="es-MX"/>
        </w:rPr>
        <w:t xml:space="preserve">el apóstol nos enseña cuales cosas tenemos que quitar y luego que debemos ponernos. </w:t>
      </w:r>
      <w:r w:rsidR="003E5C94" w:rsidRPr="008E7786">
        <w:rPr>
          <w:lang w:val="es-MX"/>
        </w:rPr>
        <w:t>Lea Efesios 4:2</w:t>
      </w:r>
      <w:r w:rsidRPr="008E7786">
        <w:rPr>
          <w:lang w:val="es-MX"/>
        </w:rPr>
        <w:t>5</w:t>
      </w:r>
      <w:r w:rsidR="003E5C94" w:rsidRPr="008E7786">
        <w:rPr>
          <w:lang w:val="es-MX"/>
        </w:rPr>
        <w:t>-32</w:t>
      </w:r>
      <w:r w:rsidRPr="008E7786">
        <w:rPr>
          <w:lang w:val="es-MX"/>
        </w:rPr>
        <w:t xml:space="preserve">  </w:t>
      </w:r>
      <w:r w:rsidR="003E5C94" w:rsidRPr="008E7786">
        <w:rPr>
          <w:lang w:val="es-MX"/>
        </w:rPr>
        <w:t>y termina la siguiente tabla.</w:t>
      </w:r>
      <w:r w:rsidR="008E7C83" w:rsidRPr="008E7786">
        <w:rPr>
          <w:lang w:val="es-MX"/>
        </w:rPr>
        <w:t xml:space="preserve"> (Algunas de las celdas se quedarán vacías.)</w:t>
      </w:r>
      <w:r w:rsidR="002E72AE" w:rsidRPr="008E7786">
        <w:rPr>
          <w:lang w:val="es-MX"/>
        </w:rPr>
        <w:br/>
      </w:r>
    </w:p>
    <w:tbl>
      <w:tblPr>
        <w:tblStyle w:val="Tablaconcuadrcula"/>
        <w:tblW w:w="0" w:type="auto"/>
        <w:tblLook w:val="04A0" w:firstRow="1" w:lastRow="0" w:firstColumn="1" w:lastColumn="0" w:noHBand="0" w:noVBand="1"/>
      </w:tblPr>
      <w:tblGrid>
        <w:gridCol w:w="1363"/>
        <w:gridCol w:w="3727"/>
        <w:gridCol w:w="4980"/>
      </w:tblGrid>
      <w:tr w:rsidR="003E5C94" w:rsidRPr="008E7786" w14:paraId="24410926" w14:textId="77777777" w:rsidTr="003E5C94">
        <w:tc>
          <w:tcPr>
            <w:tcW w:w="1368" w:type="dxa"/>
            <w:shd w:val="clear" w:color="auto" w:fill="BFBFBF" w:themeFill="background1" w:themeFillShade="BF"/>
          </w:tcPr>
          <w:p w14:paraId="4F7AEE2E" w14:textId="77777777" w:rsidR="003E5C94" w:rsidRPr="008E7786" w:rsidRDefault="003E5C94" w:rsidP="003E5C94">
            <w:pPr>
              <w:jc w:val="center"/>
              <w:rPr>
                <w:lang w:eastAsia="es-ES"/>
              </w:rPr>
            </w:pPr>
            <w:r w:rsidRPr="008E7786">
              <w:rPr>
                <w:lang w:eastAsia="es-ES"/>
              </w:rPr>
              <w:t>Versículo</w:t>
            </w:r>
          </w:p>
        </w:tc>
        <w:tc>
          <w:tcPr>
            <w:tcW w:w="3780" w:type="dxa"/>
            <w:shd w:val="clear" w:color="auto" w:fill="BFBFBF" w:themeFill="background1" w:themeFillShade="BF"/>
          </w:tcPr>
          <w:p w14:paraId="3A1039A5" w14:textId="77777777" w:rsidR="003E5C94" w:rsidRPr="008E7786" w:rsidRDefault="003E5C94" w:rsidP="003E5C94">
            <w:pPr>
              <w:jc w:val="center"/>
              <w:rPr>
                <w:lang w:eastAsia="es-ES"/>
              </w:rPr>
            </w:pPr>
            <w:r w:rsidRPr="008E7786">
              <w:rPr>
                <w:lang w:eastAsia="es-ES"/>
              </w:rPr>
              <w:t>Lo que debemos quitarnos</w:t>
            </w:r>
          </w:p>
        </w:tc>
        <w:tc>
          <w:tcPr>
            <w:tcW w:w="5072" w:type="dxa"/>
            <w:shd w:val="clear" w:color="auto" w:fill="BFBFBF" w:themeFill="background1" w:themeFillShade="BF"/>
          </w:tcPr>
          <w:p w14:paraId="1B804E1A" w14:textId="77777777" w:rsidR="003E5C94" w:rsidRPr="008E7786" w:rsidRDefault="003E5C94" w:rsidP="003E5C94">
            <w:pPr>
              <w:jc w:val="center"/>
              <w:rPr>
                <w:lang w:eastAsia="es-ES"/>
              </w:rPr>
            </w:pPr>
            <w:r w:rsidRPr="008E7786">
              <w:rPr>
                <w:lang w:eastAsia="es-ES"/>
              </w:rPr>
              <w:t>Lo que debemos ponernos</w:t>
            </w:r>
          </w:p>
        </w:tc>
      </w:tr>
      <w:tr w:rsidR="003E5C94" w:rsidRPr="008E7786" w14:paraId="5CE1A463" w14:textId="77777777" w:rsidTr="003E5C94">
        <w:tc>
          <w:tcPr>
            <w:tcW w:w="1368" w:type="dxa"/>
          </w:tcPr>
          <w:p w14:paraId="6E08B824" w14:textId="77777777" w:rsidR="003E5C94" w:rsidRPr="008E7786" w:rsidRDefault="003E5C94" w:rsidP="00C050F9">
            <w:pPr>
              <w:jc w:val="center"/>
              <w:rPr>
                <w:lang w:eastAsia="es-ES"/>
              </w:rPr>
            </w:pPr>
            <w:r w:rsidRPr="008E7786">
              <w:rPr>
                <w:lang w:eastAsia="es-ES"/>
              </w:rPr>
              <w:t>25</w:t>
            </w:r>
          </w:p>
        </w:tc>
        <w:tc>
          <w:tcPr>
            <w:tcW w:w="3780" w:type="dxa"/>
          </w:tcPr>
          <w:p w14:paraId="5F8D25E7" w14:textId="77777777" w:rsidR="00B545F7" w:rsidRPr="008E7786" w:rsidRDefault="002D52CC" w:rsidP="00B545F7">
            <w:pPr>
              <w:pStyle w:val="respuesta"/>
              <w:rPr>
                <w:lang w:val="es-MX" w:eastAsia="es-ES"/>
              </w:rPr>
            </w:pPr>
            <w:r w:rsidRPr="008E7786">
              <w:rPr>
                <w:lang w:val="es-MX" w:eastAsia="es-ES"/>
              </w:rPr>
              <w:t>La mentira</w:t>
            </w:r>
            <w:r w:rsidR="00B545F7" w:rsidRPr="008E7786">
              <w:rPr>
                <w:lang w:val="es-MX" w:eastAsia="es-ES"/>
              </w:rPr>
              <w:br/>
            </w:r>
          </w:p>
        </w:tc>
        <w:tc>
          <w:tcPr>
            <w:tcW w:w="5072" w:type="dxa"/>
          </w:tcPr>
          <w:p w14:paraId="44F3ED41" w14:textId="77777777" w:rsidR="003E5C94" w:rsidRPr="008E7786" w:rsidRDefault="003E5C94" w:rsidP="00C050F9">
            <w:pPr>
              <w:pStyle w:val="respuesta"/>
              <w:rPr>
                <w:lang w:val="es-MX" w:eastAsia="es-ES"/>
              </w:rPr>
            </w:pPr>
            <w:r w:rsidRPr="008E7786">
              <w:rPr>
                <w:lang w:val="es-MX" w:eastAsia="es-ES"/>
              </w:rPr>
              <w:t>Hablar la verdad</w:t>
            </w:r>
          </w:p>
        </w:tc>
      </w:tr>
      <w:tr w:rsidR="003E5C94" w:rsidRPr="008E7786" w14:paraId="3FEC9711" w14:textId="77777777" w:rsidTr="003E5C94">
        <w:tc>
          <w:tcPr>
            <w:tcW w:w="1368" w:type="dxa"/>
          </w:tcPr>
          <w:p w14:paraId="576C58A2" w14:textId="77777777" w:rsidR="003E5C94" w:rsidRPr="008E7786" w:rsidRDefault="006F7AFF" w:rsidP="00C050F9">
            <w:pPr>
              <w:jc w:val="center"/>
              <w:rPr>
                <w:lang w:eastAsia="es-ES"/>
              </w:rPr>
            </w:pPr>
            <w:r w:rsidRPr="008E7786">
              <w:rPr>
                <w:lang w:eastAsia="es-ES"/>
              </w:rPr>
              <w:t>26-27</w:t>
            </w:r>
          </w:p>
        </w:tc>
        <w:tc>
          <w:tcPr>
            <w:tcW w:w="3780" w:type="dxa"/>
          </w:tcPr>
          <w:p w14:paraId="7291238D" w14:textId="77777777" w:rsidR="006F7AFF" w:rsidRPr="008E7786" w:rsidRDefault="006F7AFF" w:rsidP="00C050F9">
            <w:pPr>
              <w:pStyle w:val="respuesta"/>
              <w:rPr>
                <w:lang w:val="es-MX" w:eastAsia="es-ES"/>
              </w:rPr>
            </w:pPr>
            <w:r w:rsidRPr="008E7786">
              <w:rPr>
                <w:lang w:val="es-MX" w:eastAsia="es-ES"/>
              </w:rPr>
              <w:t xml:space="preserve">El enojo </w:t>
            </w:r>
            <w:r w:rsidR="00B545F7" w:rsidRPr="008E7786">
              <w:rPr>
                <w:lang w:val="es-MX" w:eastAsia="es-ES"/>
              </w:rPr>
              <w:br/>
            </w:r>
          </w:p>
        </w:tc>
        <w:tc>
          <w:tcPr>
            <w:tcW w:w="5072" w:type="dxa"/>
          </w:tcPr>
          <w:p w14:paraId="450DDD38" w14:textId="77777777" w:rsidR="003E5C94" w:rsidRPr="008E7786" w:rsidRDefault="003E5C94" w:rsidP="00C050F9">
            <w:pPr>
              <w:pStyle w:val="respuesta"/>
              <w:rPr>
                <w:lang w:val="es-MX" w:eastAsia="es-ES"/>
              </w:rPr>
            </w:pPr>
          </w:p>
        </w:tc>
      </w:tr>
      <w:tr w:rsidR="003E5C94" w:rsidRPr="008E7786" w14:paraId="5D67CF2A" w14:textId="77777777" w:rsidTr="003E5C94">
        <w:tc>
          <w:tcPr>
            <w:tcW w:w="1368" w:type="dxa"/>
          </w:tcPr>
          <w:p w14:paraId="726C4C54" w14:textId="77777777" w:rsidR="003E5C94" w:rsidRPr="008E7786" w:rsidRDefault="006F7AFF" w:rsidP="00C050F9">
            <w:pPr>
              <w:jc w:val="center"/>
              <w:rPr>
                <w:lang w:eastAsia="es-ES"/>
              </w:rPr>
            </w:pPr>
            <w:r w:rsidRPr="008E7786">
              <w:rPr>
                <w:lang w:eastAsia="es-ES"/>
              </w:rPr>
              <w:t>28</w:t>
            </w:r>
          </w:p>
        </w:tc>
        <w:tc>
          <w:tcPr>
            <w:tcW w:w="3780" w:type="dxa"/>
          </w:tcPr>
          <w:p w14:paraId="3FB91499" w14:textId="77777777" w:rsidR="006F7AFF" w:rsidRPr="008E7786" w:rsidRDefault="006F7AFF" w:rsidP="00C050F9">
            <w:pPr>
              <w:pStyle w:val="respuesta"/>
              <w:rPr>
                <w:lang w:val="es-MX" w:eastAsia="es-ES"/>
              </w:rPr>
            </w:pPr>
            <w:r w:rsidRPr="008E7786">
              <w:rPr>
                <w:lang w:val="es-MX" w:eastAsia="es-ES"/>
              </w:rPr>
              <w:t>El robar</w:t>
            </w:r>
            <w:r w:rsidR="00B545F7" w:rsidRPr="008E7786">
              <w:rPr>
                <w:lang w:val="es-MX" w:eastAsia="es-ES"/>
              </w:rPr>
              <w:br/>
            </w:r>
          </w:p>
        </w:tc>
        <w:tc>
          <w:tcPr>
            <w:tcW w:w="5072" w:type="dxa"/>
          </w:tcPr>
          <w:p w14:paraId="3A580295" w14:textId="77777777" w:rsidR="003E5C94" w:rsidRPr="008E7786" w:rsidRDefault="006F7AFF" w:rsidP="00C050F9">
            <w:pPr>
              <w:pStyle w:val="respuesta"/>
              <w:rPr>
                <w:lang w:val="es-MX" w:eastAsia="es-ES"/>
              </w:rPr>
            </w:pPr>
            <w:r w:rsidRPr="008E7786">
              <w:rPr>
                <w:lang w:val="es-MX" w:eastAsia="es-ES"/>
              </w:rPr>
              <w:t>Ayudar a los necesitados</w:t>
            </w:r>
          </w:p>
        </w:tc>
      </w:tr>
      <w:tr w:rsidR="003E5C94" w:rsidRPr="008E7786" w14:paraId="598CC0C5" w14:textId="77777777" w:rsidTr="003E5C94">
        <w:tc>
          <w:tcPr>
            <w:tcW w:w="1368" w:type="dxa"/>
          </w:tcPr>
          <w:p w14:paraId="72837192" w14:textId="77777777" w:rsidR="003E5C94" w:rsidRPr="008E7786" w:rsidRDefault="006F7AFF" w:rsidP="00C050F9">
            <w:pPr>
              <w:jc w:val="center"/>
              <w:rPr>
                <w:lang w:eastAsia="es-ES"/>
              </w:rPr>
            </w:pPr>
            <w:r w:rsidRPr="008E7786">
              <w:rPr>
                <w:lang w:eastAsia="es-ES"/>
              </w:rPr>
              <w:t>29</w:t>
            </w:r>
          </w:p>
        </w:tc>
        <w:tc>
          <w:tcPr>
            <w:tcW w:w="3780" w:type="dxa"/>
          </w:tcPr>
          <w:p w14:paraId="37A8DCC9" w14:textId="77777777" w:rsidR="003E5C94" w:rsidRPr="008E7786" w:rsidRDefault="006F7AFF" w:rsidP="00C050F9">
            <w:pPr>
              <w:pStyle w:val="respuesta"/>
              <w:rPr>
                <w:lang w:val="es-MX" w:eastAsia="es-ES"/>
              </w:rPr>
            </w:pPr>
            <w:r w:rsidRPr="008E7786">
              <w:rPr>
                <w:lang w:val="es-MX" w:eastAsia="es-ES"/>
              </w:rPr>
              <w:t>Las conversaci</w:t>
            </w:r>
            <w:r w:rsidR="006A460D" w:rsidRPr="008E7786">
              <w:rPr>
                <w:lang w:val="es-MX" w:eastAsia="es-ES"/>
              </w:rPr>
              <w:t>o</w:t>
            </w:r>
            <w:r w:rsidRPr="008E7786">
              <w:rPr>
                <w:lang w:val="es-MX" w:eastAsia="es-ES"/>
              </w:rPr>
              <w:t>nes obscenas</w:t>
            </w:r>
          </w:p>
        </w:tc>
        <w:tc>
          <w:tcPr>
            <w:tcW w:w="5072" w:type="dxa"/>
          </w:tcPr>
          <w:p w14:paraId="642AD07A" w14:textId="77777777" w:rsidR="006F7AFF" w:rsidRPr="008E7786" w:rsidRDefault="006F7AFF" w:rsidP="00C050F9">
            <w:pPr>
              <w:pStyle w:val="respuesta"/>
              <w:rPr>
                <w:lang w:val="es-MX" w:eastAsia="es-ES"/>
              </w:rPr>
            </w:pPr>
            <w:r w:rsidRPr="008E7786">
              <w:rPr>
                <w:lang w:val="es-MX" w:eastAsia="es-ES"/>
              </w:rPr>
              <w:t>Que mis palabras edifiquen y sean de bendición.</w:t>
            </w:r>
            <w:r w:rsidR="00B545F7" w:rsidRPr="008E7786">
              <w:rPr>
                <w:lang w:val="es-MX" w:eastAsia="es-ES"/>
              </w:rPr>
              <w:br/>
            </w:r>
          </w:p>
        </w:tc>
      </w:tr>
      <w:tr w:rsidR="003E5C94" w:rsidRPr="008E7786" w14:paraId="16044E21" w14:textId="77777777" w:rsidTr="003E5C94">
        <w:tc>
          <w:tcPr>
            <w:tcW w:w="1368" w:type="dxa"/>
          </w:tcPr>
          <w:p w14:paraId="07CC275A" w14:textId="77777777" w:rsidR="003E5C94" w:rsidRPr="008E7786" w:rsidRDefault="006F7AFF" w:rsidP="00C050F9">
            <w:pPr>
              <w:jc w:val="center"/>
              <w:rPr>
                <w:lang w:eastAsia="es-ES"/>
              </w:rPr>
            </w:pPr>
            <w:r w:rsidRPr="008E7786">
              <w:rPr>
                <w:lang w:eastAsia="es-ES"/>
              </w:rPr>
              <w:t>30</w:t>
            </w:r>
          </w:p>
        </w:tc>
        <w:tc>
          <w:tcPr>
            <w:tcW w:w="3780" w:type="dxa"/>
          </w:tcPr>
          <w:p w14:paraId="3E0E5CBF" w14:textId="77777777" w:rsidR="006F7AFF" w:rsidRPr="008E7786" w:rsidRDefault="006F7AFF" w:rsidP="0080089C">
            <w:pPr>
              <w:pStyle w:val="respuesta"/>
              <w:rPr>
                <w:lang w:val="es-MX" w:eastAsia="es-ES"/>
              </w:rPr>
            </w:pPr>
            <w:r w:rsidRPr="008E7786">
              <w:rPr>
                <w:lang w:val="es-MX" w:eastAsia="es-ES"/>
              </w:rPr>
              <w:t>El agraviar al Espíritu Santo quien nos selló para el día de la redención</w:t>
            </w:r>
          </w:p>
        </w:tc>
        <w:tc>
          <w:tcPr>
            <w:tcW w:w="5072" w:type="dxa"/>
          </w:tcPr>
          <w:p w14:paraId="4808D5F1" w14:textId="77777777" w:rsidR="003E5C94" w:rsidRPr="008E7786" w:rsidRDefault="003E5C94" w:rsidP="00C050F9">
            <w:pPr>
              <w:pStyle w:val="respuesta"/>
              <w:rPr>
                <w:lang w:val="es-MX" w:eastAsia="es-ES"/>
              </w:rPr>
            </w:pPr>
          </w:p>
        </w:tc>
      </w:tr>
      <w:tr w:rsidR="003E5C94" w:rsidRPr="008E7786" w14:paraId="6BDD72C9" w14:textId="77777777" w:rsidTr="003E5C94">
        <w:tc>
          <w:tcPr>
            <w:tcW w:w="1368" w:type="dxa"/>
          </w:tcPr>
          <w:p w14:paraId="3E35F7B8" w14:textId="77777777" w:rsidR="003E5C94" w:rsidRPr="008E7786" w:rsidRDefault="006F7AFF" w:rsidP="00C050F9">
            <w:pPr>
              <w:jc w:val="center"/>
              <w:rPr>
                <w:lang w:eastAsia="es-ES"/>
              </w:rPr>
            </w:pPr>
            <w:r w:rsidRPr="008E7786">
              <w:rPr>
                <w:lang w:eastAsia="es-ES"/>
              </w:rPr>
              <w:t>31-32</w:t>
            </w:r>
          </w:p>
        </w:tc>
        <w:tc>
          <w:tcPr>
            <w:tcW w:w="3780" w:type="dxa"/>
          </w:tcPr>
          <w:p w14:paraId="376D1C5F" w14:textId="77777777" w:rsidR="006F7AFF" w:rsidRPr="008E7786" w:rsidRDefault="006F7AFF" w:rsidP="00C050F9">
            <w:pPr>
              <w:pStyle w:val="respuesta"/>
              <w:rPr>
                <w:lang w:val="es-MX" w:eastAsia="es-ES"/>
              </w:rPr>
            </w:pPr>
            <w:r w:rsidRPr="008E7786">
              <w:rPr>
                <w:lang w:val="es-MX" w:eastAsia="es-ES"/>
              </w:rPr>
              <w:t>Toda amargura, ira y enojo, gritos y calumnias y toda forma de malicia.</w:t>
            </w:r>
          </w:p>
        </w:tc>
        <w:tc>
          <w:tcPr>
            <w:tcW w:w="5072" w:type="dxa"/>
          </w:tcPr>
          <w:p w14:paraId="6FE629C6" w14:textId="77777777" w:rsidR="006F7AFF" w:rsidRPr="008E7786" w:rsidRDefault="006F7AFF" w:rsidP="0080089C">
            <w:pPr>
              <w:pStyle w:val="respuesta"/>
              <w:rPr>
                <w:lang w:val="es-MX" w:eastAsia="es-ES"/>
              </w:rPr>
            </w:pPr>
            <w:r w:rsidRPr="008E7786">
              <w:rPr>
                <w:lang w:val="es-MX" w:eastAsia="es-ES"/>
              </w:rPr>
              <w:t xml:space="preserve">Ser bondadosos y compasivos unos con otros. Perdonarnos mutuamente como Dios nos perdonó. </w:t>
            </w:r>
          </w:p>
        </w:tc>
      </w:tr>
    </w:tbl>
    <w:p w14:paraId="29896B8D" w14:textId="77777777" w:rsidR="002D52CC" w:rsidRPr="008E7786" w:rsidRDefault="002D52CC" w:rsidP="002D52CC"/>
    <w:p w14:paraId="17EFD4AB" w14:textId="77777777" w:rsidR="002E72AE" w:rsidRPr="008E7786" w:rsidRDefault="002E72AE" w:rsidP="002E72AE">
      <w:pPr>
        <w:pStyle w:val="numbering"/>
        <w:rPr>
          <w:lang w:val="es-MX"/>
        </w:rPr>
      </w:pPr>
      <w:r w:rsidRPr="008E7786">
        <w:rPr>
          <w:lang w:val="es-MX"/>
        </w:rPr>
        <w:t>¿Cuáles de las cosas que debemos quitar cree que son más comunes entre cristianos?</w:t>
      </w:r>
      <w:r w:rsidRPr="008E7786">
        <w:rPr>
          <w:lang w:val="es-MX"/>
        </w:rPr>
        <w:br/>
      </w:r>
    </w:p>
    <w:p w14:paraId="66BE72CB" w14:textId="77777777" w:rsidR="002E72AE" w:rsidRPr="008E7786" w:rsidRDefault="002E72AE" w:rsidP="002E72AE">
      <w:pPr>
        <w:pStyle w:val="numbering"/>
        <w:rPr>
          <w:lang w:val="es-MX"/>
        </w:rPr>
      </w:pPr>
      <w:r w:rsidRPr="008E7786">
        <w:rPr>
          <w:lang w:val="es-MX"/>
        </w:rPr>
        <w:t>¿Cuáles de los hechos de que debemos quitar eran o son más difíciles para usted quitar?</w:t>
      </w:r>
    </w:p>
    <w:p w14:paraId="3346CB4F" w14:textId="77777777" w:rsidR="004B46A6" w:rsidRPr="008E7786" w:rsidRDefault="004B46A6" w:rsidP="004B46A6">
      <w:pPr>
        <w:pStyle w:val="respuesta"/>
        <w:rPr>
          <w:lang w:val="es-MX" w:eastAsia="es-ES"/>
        </w:rPr>
      </w:pPr>
    </w:p>
    <w:p w14:paraId="3DF26F50" w14:textId="77777777" w:rsidR="002D52CC" w:rsidRPr="008E7786" w:rsidRDefault="002D52CC" w:rsidP="006A460D">
      <w:pPr>
        <w:pStyle w:val="numbering"/>
        <w:rPr>
          <w:lang w:val="es-MX"/>
        </w:rPr>
      </w:pPr>
      <w:r w:rsidRPr="008E7786">
        <w:rPr>
          <w:lang w:val="es-MX"/>
        </w:rPr>
        <w:t>En medio del pasaje de Efesios</w:t>
      </w:r>
      <w:r w:rsidR="00B545F7" w:rsidRPr="008E7786">
        <w:rPr>
          <w:lang w:val="es-MX"/>
        </w:rPr>
        <w:t xml:space="preserve"> </w:t>
      </w:r>
      <w:r w:rsidRPr="008E7786">
        <w:rPr>
          <w:lang w:val="es-MX"/>
        </w:rPr>
        <w:t>4:25-32 el apóstol dice que no debemos agraviar al Espíritu Santo de Dios en el versículo 30. ¿Por qué cree que el apóstol escribe esta advertencia en medio del pasaje que nos enseña lo que debemos quitarnos y ponernos?</w:t>
      </w:r>
    </w:p>
    <w:p w14:paraId="18A53332" w14:textId="77777777" w:rsidR="002D52CC" w:rsidRDefault="002D52CC" w:rsidP="002D52CC">
      <w:pPr>
        <w:pStyle w:val="respuesta"/>
        <w:rPr>
          <w:lang w:val="es-MX" w:eastAsia="es-ES"/>
        </w:rPr>
      </w:pPr>
      <w:r w:rsidRPr="008E7786">
        <w:rPr>
          <w:lang w:val="es-MX" w:eastAsia="es-ES"/>
        </w:rPr>
        <w:t xml:space="preserve">Porque si no quitamos este ropaje (mentira, enojo, etc.)  y ponernos el ropaje de la nueva vida (hablar la verdad, evitar la conversación obscena etc.) estamos insultando y agraviando al Espíritu Santo. </w:t>
      </w:r>
    </w:p>
    <w:p w14:paraId="14A9C48E" w14:textId="77777777" w:rsidR="002D52CC" w:rsidRPr="008E7786" w:rsidRDefault="00450EAC" w:rsidP="002D52CC">
      <w:pPr>
        <w:pStyle w:val="Ilust"/>
      </w:pPr>
      <w:r>
        <w:t xml:space="preserve">Agraviar es ofender a alguien con hechos o insultos, atentado contra su dignidad, su honor, su credibilidad, etc. especialmente cuando se hace injustamente. </w:t>
      </w:r>
    </w:p>
    <w:p w14:paraId="4FE648B0" w14:textId="04C64AA4" w:rsidR="00B545F7" w:rsidRPr="008E7786" w:rsidRDefault="00B545F7" w:rsidP="006A460D">
      <w:pPr>
        <w:pStyle w:val="numbering"/>
        <w:rPr>
          <w:lang w:val="es-MX"/>
        </w:rPr>
      </w:pPr>
      <w:r w:rsidRPr="008E7786">
        <w:rPr>
          <w:lang w:val="es-MX"/>
        </w:rPr>
        <w:t xml:space="preserve">Efesios 4:29-32 nos habla mucho de lo que debemos evitar con el uso de nuestra lengua </w:t>
      </w:r>
      <w:r w:rsidR="003F1ADA" w:rsidRPr="008E7786">
        <w:rPr>
          <w:lang w:val="es-MX"/>
        </w:rPr>
        <w:t xml:space="preserve">y </w:t>
      </w:r>
      <w:r w:rsidRPr="008E7786">
        <w:rPr>
          <w:lang w:val="es-MX"/>
        </w:rPr>
        <w:t>con qu</w:t>
      </w:r>
      <w:r w:rsidR="0080089C" w:rsidRPr="008E7786">
        <w:rPr>
          <w:lang w:val="es-MX"/>
        </w:rPr>
        <w:t xml:space="preserve">é </w:t>
      </w:r>
      <w:r w:rsidRPr="008E7786">
        <w:rPr>
          <w:lang w:val="es-MX"/>
        </w:rPr>
        <w:t xml:space="preserve">debemos reemplazar </w:t>
      </w:r>
      <w:r w:rsidR="00B74635" w:rsidRPr="008E7786">
        <w:rPr>
          <w:lang w:val="es-MX"/>
        </w:rPr>
        <w:t>las palabras</w:t>
      </w:r>
      <w:r w:rsidRPr="008E7786">
        <w:rPr>
          <w:lang w:val="es-MX"/>
        </w:rPr>
        <w:t xml:space="preserve"> que no edifiquen.</w:t>
      </w:r>
      <w:r w:rsidR="003F1ADA" w:rsidRPr="008E7786">
        <w:rPr>
          <w:lang w:val="es-MX"/>
        </w:rPr>
        <w:t xml:space="preserve"> ¿Qué efecto bueno pueden tener nuestras conversaciones </w:t>
      </w:r>
      <w:r w:rsidR="00EF5CAB" w:rsidRPr="008E7786">
        <w:rPr>
          <w:lang w:val="es-MX"/>
        </w:rPr>
        <w:t xml:space="preserve">y por qué </w:t>
      </w:r>
      <w:r w:rsidR="003F1ADA" w:rsidRPr="008E7786">
        <w:rPr>
          <w:lang w:val="es-MX"/>
        </w:rPr>
        <w:t>según Colosenses 4:</w:t>
      </w:r>
      <w:r w:rsidR="00EF5CAB" w:rsidRPr="008E7786">
        <w:rPr>
          <w:lang w:val="es-MX"/>
        </w:rPr>
        <w:t>5-</w:t>
      </w:r>
      <w:r w:rsidR="003F1ADA" w:rsidRPr="008E7786">
        <w:rPr>
          <w:lang w:val="es-MX"/>
        </w:rPr>
        <w:t>6?</w:t>
      </w:r>
    </w:p>
    <w:p w14:paraId="507F5E41" w14:textId="77777777" w:rsidR="00EF5CAB" w:rsidRPr="008E7786" w:rsidRDefault="00EF5CAB" w:rsidP="00EF5CAB">
      <w:pPr>
        <w:pStyle w:val="respuesta"/>
        <w:rPr>
          <w:lang w:val="es-MX" w:eastAsia="es-ES"/>
        </w:rPr>
      </w:pPr>
      <w:r w:rsidRPr="008E7786">
        <w:rPr>
          <w:lang w:val="es-MX" w:eastAsia="es-ES"/>
        </w:rPr>
        <w:t>Para responder bien en las oportunidades que tenemos con los incrédulos. Por eso debe ser siempre amena y de buen gusto.</w:t>
      </w:r>
    </w:p>
    <w:p w14:paraId="414FC70B" w14:textId="77777777" w:rsidR="003F1ADA" w:rsidRPr="008E7786" w:rsidRDefault="003F1ADA" w:rsidP="003F1ADA">
      <w:pPr>
        <w:pStyle w:val="respuesta"/>
        <w:rPr>
          <w:lang w:val="es-MX" w:eastAsia="es-ES"/>
        </w:rPr>
      </w:pPr>
    </w:p>
    <w:p w14:paraId="2C93CC43" w14:textId="77777777" w:rsidR="0080089C" w:rsidRPr="008E7786" w:rsidRDefault="0080089C" w:rsidP="0080089C"/>
    <w:p w14:paraId="3D0FE2F5" w14:textId="77777777" w:rsidR="0080089C" w:rsidRPr="008E7786" w:rsidRDefault="0080089C" w:rsidP="0080089C">
      <w:pPr>
        <w:pStyle w:val="Ttulo1"/>
      </w:pPr>
      <w:bookmarkStart w:id="41" w:name="_Toc4682046"/>
      <w:r w:rsidRPr="008E7786">
        <w:t>Lección 9</w:t>
      </w:r>
      <w:r w:rsidRPr="008E7786">
        <w:br/>
        <w:t>La llenura del Espíritu Santo (segunda parte)</w:t>
      </w:r>
      <w:bookmarkEnd w:id="41"/>
    </w:p>
    <w:p w14:paraId="2582A8D2" w14:textId="77777777" w:rsidR="00B545F7" w:rsidRPr="008E7786" w:rsidRDefault="0080089C" w:rsidP="00B545F7">
      <w:r w:rsidRPr="008E7786">
        <w:t xml:space="preserve">Vimos en el estudio anterior </w:t>
      </w:r>
      <w:r w:rsidR="00D0698D" w:rsidRPr="008E7786">
        <w:t xml:space="preserve">que </w:t>
      </w:r>
      <w:r w:rsidRPr="008E7786">
        <w:t>para poder ser lleno (bajo el control) del Espíritu Santo tenemos que vivir en santidad. También estudiamos Efesios 4:22-24 donde aprendimos que debemos quitarnos el ropaje de la vieja naturaleza y ponernos el ropaje de la nueva naturaleza. Encontramos que en el resto de la carta a los Efesios Pablo no</w:t>
      </w:r>
      <w:r w:rsidR="00D0698D" w:rsidRPr="008E7786">
        <w:t>s</w:t>
      </w:r>
      <w:r w:rsidRPr="008E7786">
        <w:t xml:space="preserve"> indica cuáles son las cosas que debemos quitarnos y cuáles son las cosas que debemos ponernos. Ya terminamos la lista en el capítulo 4. Ahora vamos a seguir aprendiendo las otras cosas que debemos hacer para que El Espíritu Santo nos pueda llenar.</w:t>
      </w:r>
      <w:r w:rsidR="00B545F7" w:rsidRPr="008E7786">
        <w:br/>
      </w:r>
    </w:p>
    <w:p w14:paraId="209355A2" w14:textId="77777777" w:rsidR="006A460D" w:rsidRPr="008E7786" w:rsidRDefault="006A460D" w:rsidP="00221B9C">
      <w:pPr>
        <w:pStyle w:val="numbering"/>
        <w:numPr>
          <w:ilvl w:val="0"/>
          <w:numId w:val="14"/>
        </w:numPr>
        <w:rPr>
          <w:lang w:val="es-MX"/>
        </w:rPr>
      </w:pPr>
      <w:r w:rsidRPr="008E7786">
        <w:rPr>
          <w:lang w:val="es-MX"/>
        </w:rPr>
        <w:t>¿Qué más debemos hacer para ser llenos del Espíritu Santo</w:t>
      </w:r>
      <w:r w:rsidR="0080089C" w:rsidRPr="008E7786">
        <w:rPr>
          <w:lang w:val="es-MX"/>
        </w:rPr>
        <w:t xml:space="preserve"> en</w:t>
      </w:r>
      <w:r w:rsidRPr="008E7786">
        <w:rPr>
          <w:lang w:val="es-MX"/>
        </w:rPr>
        <w:t xml:space="preserve"> Efesios 5:1</w:t>
      </w:r>
      <w:r w:rsidR="00ED0BA7">
        <w:rPr>
          <w:lang w:val="es-MX"/>
        </w:rPr>
        <w:t>-2?</w:t>
      </w:r>
    </w:p>
    <w:p w14:paraId="4F48FD6B" w14:textId="77777777" w:rsidR="006A460D" w:rsidRPr="008E7786" w:rsidRDefault="006A460D" w:rsidP="00C050F9">
      <w:pPr>
        <w:pStyle w:val="respuesta"/>
        <w:rPr>
          <w:lang w:val="es-MX" w:eastAsia="es-ES"/>
        </w:rPr>
      </w:pPr>
      <w:r w:rsidRPr="008E7786">
        <w:rPr>
          <w:lang w:val="es-MX" w:eastAsia="es-ES"/>
        </w:rPr>
        <w:t>Imitar a Dios</w:t>
      </w:r>
      <w:r w:rsidR="00D0698D" w:rsidRPr="008E7786">
        <w:rPr>
          <w:lang w:val="es-MX" w:eastAsia="es-ES"/>
        </w:rPr>
        <w:t xml:space="preserve"> como hijos muy amados</w:t>
      </w:r>
      <w:r w:rsidRPr="008E7786">
        <w:rPr>
          <w:lang w:val="es-MX" w:eastAsia="es-ES"/>
        </w:rPr>
        <w:t>, llevando una vida de amor como Cristo nos amó.</w:t>
      </w:r>
      <w:r w:rsidR="008E7C83" w:rsidRPr="008E7786">
        <w:rPr>
          <w:lang w:val="es-MX" w:eastAsia="es-ES"/>
        </w:rPr>
        <w:br/>
      </w:r>
    </w:p>
    <w:p w14:paraId="3E2EDC58" w14:textId="77777777" w:rsidR="006A460D" w:rsidRPr="008E7786" w:rsidRDefault="006A460D" w:rsidP="006A460D">
      <w:pPr>
        <w:pStyle w:val="numbering"/>
        <w:rPr>
          <w:lang w:val="es-MX"/>
        </w:rPr>
      </w:pPr>
      <w:r w:rsidRPr="008E7786">
        <w:rPr>
          <w:lang w:val="es-MX"/>
        </w:rPr>
        <w:t xml:space="preserve">¿Qué debemos rechazar y por qué </w:t>
      </w:r>
      <w:r w:rsidR="008107AB" w:rsidRPr="008E7786">
        <w:rPr>
          <w:lang w:val="es-MX"/>
        </w:rPr>
        <w:t xml:space="preserve">debemos rechazarlo </w:t>
      </w:r>
      <w:r w:rsidRPr="008E7786">
        <w:rPr>
          <w:lang w:val="es-MX"/>
        </w:rPr>
        <w:t>en Efesios 5:3-7</w:t>
      </w:r>
    </w:p>
    <w:tbl>
      <w:tblPr>
        <w:tblStyle w:val="Tablaconcuadrcula"/>
        <w:tblW w:w="0" w:type="auto"/>
        <w:tblLook w:val="04A0" w:firstRow="1" w:lastRow="0" w:firstColumn="1" w:lastColumn="0" w:noHBand="0" w:noVBand="1"/>
      </w:tblPr>
      <w:tblGrid>
        <w:gridCol w:w="1277"/>
        <w:gridCol w:w="3962"/>
        <w:gridCol w:w="4831"/>
      </w:tblGrid>
      <w:tr w:rsidR="00C050F9" w:rsidRPr="008E7786" w14:paraId="59B99C33" w14:textId="77777777" w:rsidTr="003B3D35">
        <w:tc>
          <w:tcPr>
            <w:tcW w:w="1278" w:type="dxa"/>
            <w:shd w:val="clear" w:color="auto" w:fill="BFBFBF" w:themeFill="background1" w:themeFillShade="BF"/>
          </w:tcPr>
          <w:p w14:paraId="26C7FA15" w14:textId="77777777" w:rsidR="00C050F9" w:rsidRPr="008E7786" w:rsidRDefault="00C050F9" w:rsidP="00C050F9">
            <w:pPr>
              <w:jc w:val="center"/>
              <w:rPr>
                <w:lang w:eastAsia="es-ES"/>
              </w:rPr>
            </w:pPr>
            <w:r w:rsidRPr="008E7786">
              <w:rPr>
                <w:lang w:eastAsia="es-ES"/>
              </w:rPr>
              <w:t>Versículos</w:t>
            </w:r>
          </w:p>
        </w:tc>
        <w:tc>
          <w:tcPr>
            <w:tcW w:w="4050" w:type="dxa"/>
            <w:shd w:val="clear" w:color="auto" w:fill="BFBFBF" w:themeFill="background1" w:themeFillShade="BF"/>
          </w:tcPr>
          <w:p w14:paraId="60D1B07F" w14:textId="77777777" w:rsidR="00C050F9" w:rsidRPr="008E7786" w:rsidRDefault="00C050F9" w:rsidP="00C050F9">
            <w:pPr>
              <w:jc w:val="center"/>
              <w:rPr>
                <w:lang w:eastAsia="es-ES"/>
              </w:rPr>
            </w:pPr>
            <w:r w:rsidRPr="008E7786">
              <w:rPr>
                <w:lang w:eastAsia="es-ES"/>
              </w:rPr>
              <w:t>Lo que debemos rechazar</w:t>
            </w:r>
          </w:p>
        </w:tc>
        <w:tc>
          <w:tcPr>
            <w:tcW w:w="4968" w:type="dxa"/>
            <w:shd w:val="clear" w:color="auto" w:fill="BFBFBF" w:themeFill="background1" w:themeFillShade="BF"/>
          </w:tcPr>
          <w:p w14:paraId="676CF32B" w14:textId="77777777" w:rsidR="00C050F9" w:rsidRPr="008E7786" w:rsidRDefault="00C050F9" w:rsidP="00C050F9">
            <w:pPr>
              <w:jc w:val="center"/>
              <w:rPr>
                <w:lang w:eastAsia="es-ES"/>
              </w:rPr>
            </w:pPr>
            <w:r w:rsidRPr="008E7786">
              <w:rPr>
                <w:lang w:eastAsia="es-ES"/>
              </w:rPr>
              <w:t>Porqué debemos rechazarlo</w:t>
            </w:r>
          </w:p>
        </w:tc>
      </w:tr>
      <w:tr w:rsidR="00C050F9" w:rsidRPr="008E7786" w14:paraId="7BD92E28" w14:textId="77777777" w:rsidTr="003B3D35">
        <w:tc>
          <w:tcPr>
            <w:tcW w:w="1278" w:type="dxa"/>
          </w:tcPr>
          <w:p w14:paraId="40AA39BA" w14:textId="77777777" w:rsidR="00C050F9" w:rsidRPr="008E7786" w:rsidRDefault="00C050F9" w:rsidP="00C050F9">
            <w:pPr>
              <w:jc w:val="center"/>
            </w:pPr>
            <w:r w:rsidRPr="008E7786">
              <w:t>3</w:t>
            </w:r>
          </w:p>
        </w:tc>
        <w:tc>
          <w:tcPr>
            <w:tcW w:w="4050" w:type="dxa"/>
          </w:tcPr>
          <w:p w14:paraId="5D756F4F" w14:textId="77777777" w:rsidR="00C050F9" w:rsidRPr="008E7786" w:rsidRDefault="00C050F9" w:rsidP="008E7C83">
            <w:pPr>
              <w:pStyle w:val="respuesta"/>
              <w:rPr>
                <w:lang w:val="es-MX" w:eastAsia="es-ES"/>
              </w:rPr>
            </w:pPr>
            <w:r w:rsidRPr="008E7786">
              <w:rPr>
                <w:lang w:val="es-MX" w:eastAsia="es-ES"/>
              </w:rPr>
              <w:t>La inmoralidad sexual, impureza y avaricia</w:t>
            </w:r>
          </w:p>
          <w:p w14:paraId="7D3C0243" w14:textId="77777777" w:rsidR="00C050F9" w:rsidRPr="008E7786" w:rsidRDefault="00C050F9" w:rsidP="008E7C83"/>
        </w:tc>
        <w:tc>
          <w:tcPr>
            <w:tcW w:w="4968" w:type="dxa"/>
          </w:tcPr>
          <w:p w14:paraId="022FB902" w14:textId="77777777" w:rsidR="00C050F9" w:rsidRPr="008E7786" w:rsidRDefault="00C050F9" w:rsidP="00C050F9">
            <w:pPr>
              <w:pStyle w:val="respuesta"/>
              <w:rPr>
                <w:lang w:val="es-MX" w:eastAsia="es-ES"/>
              </w:rPr>
            </w:pPr>
            <w:r w:rsidRPr="008E7786">
              <w:rPr>
                <w:lang w:val="es-MX" w:eastAsia="es-ES"/>
              </w:rPr>
              <w:t>Porque no es propio de un pueblo santo.</w:t>
            </w:r>
          </w:p>
        </w:tc>
      </w:tr>
      <w:tr w:rsidR="00C050F9" w:rsidRPr="008E7786" w14:paraId="7F38FBC9" w14:textId="77777777" w:rsidTr="003B3D35">
        <w:tc>
          <w:tcPr>
            <w:tcW w:w="1278" w:type="dxa"/>
          </w:tcPr>
          <w:p w14:paraId="55CCA9B8" w14:textId="77777777" w:rsidR="00C050F9" w:rsidRPr="008E7786" w:rsidRDefault="00C050F9" w:rsidP="00C050F9">
            <w:pPr>
              <w:jc w:val="center"/>
              <w:rPr>
                <w:lang w:eastAsia="es-ES"/>
              </w:rPr>
            </w:pPr>
            <w:r w:rsidRPr="008E7786">
              <w:rPr>
                <w:lang w:eastAsia="es-ES"/>
              </w:rPr>
              <w:t>4-5</w:t>
            </w:r>
          </w:p>
        </w:tc>
        <w:tc>
          <w:tcPr>
            <w:tcW w:w="4050" w:type="dxa"/>
          </w:tcPr>
          <w:p w14:paraId="2797EC0F" w14:textId="77777777" w:rsidR="00C050F9" w:rsidRPr="008E7786" w:rsidRDefault="00C050F9" w:rsidP="008E7C83">
            <w:pPr>
              <w:pStyle w:val="respuesta"/>
              <w:rPr>
                <w:lang w:val="es-MX" w:eastAsia="es-ES"/>
              </w:rPr>
            </w:pPr>
            <w:r w:rsidRPr="008E7786">
              <w:rPr>
                <w:lang w:val="es-MX" w:eastAsia="es-ES"/>
              </w:rPr>
              <w:t>Palabras indecentes, conversaciones necias ni chistes groseros</w:t>
            </w:r>
          </w:p>
        </w:tc>
        <w:tc>
          <w:tcPr>
            <w:tcW w:w="4968" w:type="dxa"/>
          </w:tcPr>
          <w:p w14:paraId="0A47CABA" w14:textId="77777777" w:rsidR="00C050F9" w:rsidRPr="008E7786" w:rsidRDefault="00C050F9" w:rsidP="00C050F9">
            <w:pPr>
              <w:pStyle w:val="respuesta"/>
              <w:rPr>
                <w:lang w:val="es-MX" w:eastAsia="es-ES"/>
              </w:rPr>
            </w:pPr>
            <w:r w:rsidRPr="008E7786">
              <w:rPr>
                <w:lang w:val="es-MX" w:eastAsia="es-ES"/>
              </w:rPr>
              <w:t>Porque están fuera de lugar, haya más bien acción de gracias.  Nadie que sea avaro, inmoral o impuro tendrá herencia en el reino de Cristo y de Dios.</w:t>
            </w:r>
          </w:p>
        </w:tc>
      </w:tr>
      <w:tr w:rsidR="00C050F9" w:rsidRPr="008E7786" w14:paraId="072726B3" w14:textId="77777777" w:rsidTr="003B3D35">
        <w:tc>
          <w:tcPr>
            <w:tcW w:w="1278" w:type="dxa"/>
          </w:tcPr>
          <w:p w14:paraId="48205364" w14:textId="77777777" w:rsidR="00C050F9" w:rsidRPr="008E7786" w:rsidRDefault="00C050F9" w:rsidP="00C050F9">
            <w:pPr>
              <w:jc w:val="center"/>
            </w:pPr>
            <w:r w:rsidRPr="008E7786">
              <w:t>6</w:t>
            </w:r>
          </w:p>
        </w:tc>
        <w:tc>
          <w:tcPr>
            <w:tcW w:w="4050" w:type="dxa"/>
          </w:tcPr>
          <w:p w14:paraId="1B2C0975" w14:textId="77777777" w:rsidR="00C050F9" w:rsidRPr="008E7786" w:rsidRDefault="00C050F9" w:rsidP="00C050F9">
            <w:pPr>
              <w:pStyle w:val="respuesta"/>
              <w:rPr>
                <w:lang w:val="es-MX" w:eastAsia="es-ES"/>
              </w:rPr>
            </w:pPr>
            <w:r w:rsidRPr="008E7786">
              <w:rPr>
                <w:lang w:val="es-MX" w:eastAsia="es-ES"/>
              </w:rPr>
              <w:t>No ser engañados con argumentaciones vanas que intentan justificar el pecado.</w:t>
            </w:r>
          </w:p>
          <w:p w14:paraId="03739716" w14:textId="77777777" w:rsidR="00C050F9" w:rsidRPr="008E7786" w:rsidRDefault="00C050F9" w:rsidP="00C050F9">
            <w:pPr>
              <w:pStyle w:val="respuesta"/>
              <w:rPr>
                <w:lang w:val="es-MX" w:eastAsia="es-ES"/>
              </w:rPr>
            </w:pPr>
          </w:p>
        </w:tc>
        <w:tc>
          <w:tcPr>
            <w:tcW w:w="4968" w:type="dxa"/>
          </w:tcPr>
          <w:p w14:paraId="0477E8B5" w14:textId="77777777" w:rsidR="00C050F9" w:rsidRPr="008E7786" w:rsidRDefault="00C050F9" w:rsidP="00C050F9">
            <w:pPr>
              <w:pStyle w:val="respuesta"/>
              <w:rPr>
                <w:lang w:val="es-MX" w:eastAsia="es-ES"/>
              </w:rPr>
            </w:pPr>
            <w:r w:rsidRPr="008E7786">
              <w:rPr>
                <w:lang w:val="es-MX" w:eastAsia="es-ES"/>
              </w:rPr>
              <w:t>Viene el castigo de Dios sobre los que bien en la desobediencia.</w:t>
            </w:r>
          </w:p>
        </w:tc>
      </w:tr>
    </w:tbl>
    <w:p w14:paraId="04044453" w14:textId="77777777" w:rsidR="006A460D" w:rsidRPr="008E7786" w:rsidRDefault="006A460D" w:rsidP="00C050F9">
      <w:pPr>
        <w:pStyle w:val="respuesta"/>
        <w:rPr>
          <w:lang w:val="es-MX" w:eastAsia="es-ES"/>
        </w:rPr>
      </w:pPr>
    </w:p>
    <w:p w14:paraId="32BDC678" w14:textId="77777777" w:rsidR="00FB4BFB" w:rsidRPr="008E7786" w:rsidRDefault="00B43490" w:rsidP="00B43490">
      <w:pPr>
        <w:pStyle w:val="numbering"/>
        <w:rPr>
          <w:lang w:val="es-MX"/>
        </w:rPr>
      </w:pPr>
      <w:r w:rsidRPr="008E7786">
        <w:rPr>
          <w:lang w:val="es-MX"/>
        </w:rPr>
        <w:t xml:space="preserve">El versículo 7 dice que no debemos ser cómplices con </w:t>
      </w:r>
      <w:r w:rsidR="003B3D35">
        <w:rPr>
          <w:lang w:val="es-MX"/>
        </w:rPr>
        <w:t>l</w:t>
      </w:r>
      <w:r w:rsidRPr="008E7786">
        <w:rPr>
          <w:lang w:val="es-MX"/>
        </w:rPr>
        <w:t>os que no van a tener parte en el reino de Dios.</w:t>
      </w:r>
      <w:r w:rsidR="008E7C83" w:rsidRPr="008E7786">
        <w:rPr>
          <w:lang w:val="es-MX"/>
        </w:rPr>
        <w:t xml:space="preserve"> </w:t>
      </w:r>
      <w:r w:rsidRPr="008E7786">
        <w:rPr>
          <w:lang w:val="es-MX"/>
        </w:rPr>
        <w:t>¿Cómo podemos ser cómplices con ellos?  ¿Qué opina?</w:t>
      </w:r>
    </w:p>
    <w:p w14:paraId="3573CAC7" w14:textId="77777777" w:rsidR="00B43490" w:rsidRPr="008E7786" w:rsidRDefault="00B43490" w:rsidP="00B43490">
      <w:pPr>
        <w:pStyle w:val="respuesta"/>
        <w:rPr>
          <w:lang w:val="es-MX" w:eastAsia="es-ES"/>
        </w:rPr>
      </w:pPr>
      <w:r w:rsidRPr="008E7786">
        <w:rPr>
          <w:lang w:val="es-MX" w:eastAsia="es-ES"/>
        </w:rPr>
        <w:t>Participar con ellos aunque no tan directo como ellos lo hace. Aceptar lo que hacen. No advertirles del peligro en que se encuentran.</w:t>
      </w:r>
    </w:p>
    <w:p w14:paraId="3636FE53" w14:textId="77777777" w:rsidR="00B43490" w:rsidRPr="008E7786" w:rsidRDefault="00B43490" w:rsidP="00B43490">
      <w:pPr>
        <w:pStyle w:val="numbering"/>
        <w:rPr>
          <w:lang w:val="es-MX"/>
        </w:rPr>
      </w:pPr>
      <w:r w:rsidRPr="008E7786">
        <w:rPr>
          <w:lang w:val="es-MX"/>
        </w:rPr>
        <w:t xml:space="preserve">¿Qué debemos hacer según </w:t>
      </w:r>
      <w:r w:rsidR="00ED0BA7">
        <w:rPr>
          <w:lang w:val="es-MX"/>
        </w:rPr>
        <w:t>Efesios 5:</w:t>
      </w:r>
      <w:r w:rsidRPr="008E7786">
        <w:rPr>
          <w:lang w:val="es-MX"/>
        </w:rPr>
        <w:t>11 y por qué según el versículo 12?</w:t>
      </w:r>
    </w:p>
    <w:p w14:paraId="76C77B4F" w14:textId="77777777" w:rsidR="00B43490" w:rsidRPr="008E7786" w:rsidRDefault="00B43490" w:rsidP="00B43490">
      <w:pPr>
        <w:pStyle w:val="respuesta"/>
        <w:rPr>
          <w:lang w:val="es-MX" w:eastAsia="es-ES"/>
        </w:rPr>
      </w:pPr>
      <w:r w:rsidRPr="008E7786">
        <w:rPr>
          <w:lang w:val="es-MX" w:eastAsia="es-ES"/>
        </w:rPr>
        <w:t>En lugar de participar con ellos en las cosas que hacen debemos denunciarlas.</w:t>
      </w:r>
      <w:r w:rsidRPr="008E7786">
        <w:rPr>
          <w:lang w:val="es-MX" w:eastAsia="es-ES"/>
        </w:rPr>
        <w:br/>
        <w:t>Debemos hacerlo porque da vergüenza aun mencionar lo que los desobedientes hacen en secreto.</w:t>
      </w:r>
    </w:p>
    <w:p w14:paraId="5DD278A3" w14:textId="77777777" w:rsidR="004134A5" w:rsidRPr="008E7786" w:rsidRDefault="004134A5" w:rsidP="004134A5"/>
    <w:p w14:paraId="6E6AF7A1" w14:textId="77777777" w:rsidR="00B43490" w:rsidRPr="008E7786" w:rsidRDefault="0082591A" w:rsidP="00B43490">
      <w:pPr>
        <w:pStyle w:val="numbering"/>
        <w:rPr>
          <w:lang w:val="es-MX"/>
        </w:rPr>
      </w:pPr>
      <w:r w:rsidRPr="008E7786">
        <w:rPr>
          <w:lang w:val="es-MX"/>
        </w:rPr>
        <w:t>El versículo 18 no</w:t>
      </w:r>
      <w:r w:rsidR="003B3D35">
        <w:rPr>
          <w:lang w:val="es-MX"/>
        </w:rPr>
        <w:t>s</w:t>
      </w:r>
      <w:r w:rsidRPr="008E7786">
        <w:rPr>
          <w:lang w:val="es-MX"/>
        </w:rPr>
        <w:t xml:space="preserve"> manda a ser llenos del Espíritu. Cuando estamos llenos del Espíritu, ¿qué haremos según los versículos 19-20?</w:t>
      </w:r>
    </w:p>
    <w:p w14:paraId="18AAC357" w14:textId="77777777" w:rsidR="0082591A" w:rsidRPr="008E7786" w:rsidRDefault="0082591A" w:rsidP="0082591A">
      <w:pPr>
        <w:pStyle w:val="respuesta"/>
        <w:rPr>
          <w:lang w:val="es-MX" w:eastAsia="es-ES"/>
        </w:rPr>
      </w:pPr>
      <w:r w:rsidRPr="008E7786">
        <w:rPr>
          <w:lang w:val="es-MX" w:eastAsia="es-ES"/>
        </w:rPr>
        <w:t>Animarnos unos a otros con salmos, himnos y canciones espirituales. Cantando y alabando al Señor con el corazón. Dando gracias siempre a Dios el Padre por tod</w:t>
      </w:r>
      <w:r w:rsidR="003B3D35">
        <w:rPr>
          <w:lang w:val="es-MX" w:eastAsia="es-ES"/>
        </w:rPr>
        <w:t>o</w:t>
      </w:r>
      <w:r w:rsidRPr="008E7786">
        <w:rPr>
          <w:lang w:val="es-MX" w:eastAsia="es-ES"/>
        </w:rPr>
        <w:t xml:space="preserve"> en el nombre de nuestro Señor Jesucristo.</w:t>
      </w:r>
    </w:p>
    <w:p w14:paraId="6A14B127" w14:textId="77777777" w:rsidR="003B3D35" w:rsidRDefault="007E3A1E" w:rsidP="003B3D35">
      <w:pPr>
        <w:pStyle w:val="numbering"/>
      </w:pPr>
      <w:r w:rsidRPr="008E7786">
        <w:rPr>
          <w:lang w:val="es-MX"/>
        </w:rPr>
        <w:t>Le</w:t>
      </w:r>
      <w:r w:rsidR="004134A5" w:rsidRPr="008E7786">
        <w:rPr>
          <w:lang w:val="es-MX"/>
        </w:rPr>
        <w:t>a</w:t>
      </w:r>
      <w:r w:rsidRPr="008E7786">
        <w:rPr>
          <w:lang w:val="es-MX"/>
        </w:rPr>
        <w:t xml:space="preserve"> Efesios 5:21</w:t>
      </w:r>
      <w:r w:rsidR="003B3D35">
        <w:rPr>
          <w:lang w:val="es-MX"/>
        </w:rPr>
        <w:t xml:space="preserve">. </w:t>
      </w:r>
      <w:r w:rsidRPr="008E7786">
        <w:t>Este versículo introduce una nueva sección de Efesios.  De Efesios 5:21 a 6:9 el apóstol enseña cómo debe vivir el creyente en su familia y en el trabajo.   Efesios 5:18 nos enseña que necesitamos vivir siendo controlados por el Espíritu Santo para vivir bien en nuestras relaciones con otras personas.</w:t>
      </w:r>
      <w:r w:rsidR="003B3D35">
        <w:t xml:space="preserve"> </w:t>
      </w:r>
      <w:r w:rsidRPr="008E7786">
        <w:rPr>
          <w:lang w:val="es-MX"/>
        </w:rPr>
        <w:t xml:space="preserve">En el versículo 21 encontramos el primer mandamiento. </w:t>
      </w:r>
      <w:r w:rsidR="00732D2C" w:rsidRPr="008E7786">
        <w:rPr>
          <w:lang w:val="es-MX"/>
        </w:rPr>
        <w:t xml:space="preserve">Este mandamiento </w:t>
      </w:r>
      <w:r w:rsidRPr="008E7786">
        <w:rPr>
          <w:lang w:val="es-MX"/>
        </w:rPr>
        <w:t>es absolutamente necesario para poder vivir bien</w:t>
      </w:r>
      <w:r w:rsidR="003B3D35">
        <w:t xml:space="preserve"> en </w:t>
      </w:r>
      <w:r w:rsidR="00732D2C" w:rsidRPr="008E7786">
        <w:rPr>
          <w:lang w:val="es-MX"/>
        </w:rPr>
        <w:t>nuestras relaciones con otras personas</w:t>
      </w:r>
      <w:r w:rsidRPr="008E7786">
        <w:rPr>
          <w:lang w:val="es-MX"/>
        </w:rPr>
        <w:t xml:space="preserve">. ¿Qué </w:t>
      </w:r>
      <w:r w:rsidR="00732D2C" w:rsidRPr="008E7786">
        <w:rPr>
          <w:lang w:val="es-MX"/>
        </w:rPr>
        <w:t xml:space="preserve">es lo que </w:t>
      </w:r>
      <w:r w:rsidRPr="008E7786">
        <w:rPr>
          <w:lang w:val="es-MX"/>
        </w:rPr>
        <w:t>nos manda hacer el apóstol?</w:t>
      </w:r>
    </w:p>
    <w:p w14:paraId="36DD0920" w14:textId="77777777" w:rsidR="007E3A1E" w:rsidRPr="008E7786" w:rsidRDefault="007E3A1E" w:rsidP="003B3D35">
      <w:pPr>
        <w:pStyle w:val="respuesta"/>
      </w:pPr>
      <w:r w:rsidRPr="008E7786">
        <w:t>S</w:t>
      </w:r>
      <w:r w:rsidR="003E3400">
        <w:t>ometernos los unos a los otros por reverencia a Cristo.</w:t>
      </w:r>
    </w:p>
    <w:p w14:paraId="58B3CFF0" w14:textId="77777777" w:rsidR="007E3A1E" w:rsidRPr="008E7786" w:rsidRDefault="007E3A1E" w:rsidP="004134A5">
      <w:pPr>
        <w:pStyle w:val="numbering"/>
        <w:rPr>
          <w:lang w:val="es-MX"/>
        </w:rPr>
      </w:pPr>
      <w:r w:rsidRPr="008E7786">
        <w:rPr>
          <w:lang w:val="es-MX"/>
        </w:rPr>
        <w:t>¿Qué significa someternos unos a otros</w:t>
      </w:r>
      <w:r w:rsidR="004134A5" w:rsidRPr="008E7786">
        <w:rPr>
          <w:lang w:val="es-MX"/>
        </w:rPr>
        <w:t xml:space="preserve"> según los siguientes pasajes</w:t>
      </w:r>
      <w:r w:rsidRPr="008E7786">
        <w:rPr>
          <w:lang w:val="es-MX"/>
        </w:rPr>
        <w:t>?</w:t>
      </w:r>
    </w:p>
    <w:p w14:paraId="053D16B0" w14:textId="77777777" w:rsidR="004134A5" w:rsidRPr="008E7786" w:rsidRDefault="007E3A1E" w:rsidP="00221B9C">
      <w:pPr>
        <w:pStyle w:val="A0"/>
        <w:numPr>
          <w:ilvl w:val="0"/>
          <w:numId w:val="35"/>
        </w:numPr>
        <w:ind w:left="720"/>
      </w:pPr>
      <w:r w:rsidRPr="008E7786">
        <w:t xml:space="preserve">Efesios 4:1-2,  </w:t>
      </w:r>
    </w:p>
    <w:p w14:paraId="139C1204" w14:textId="77777777" w:rsidR="007E3A1E" w:rsidRPr="008E7786" w:rsidRDefault="004134A5" w:rsidP="004134A5">
      <w:pPr>
        <w:pStyle w:val="respuesta"/>
        <w:rPr>
          <w:lang w:val="es-MX"/>
        </w:rPr>
      </w:pPr>
      <w:r w:rsidRPr="008E7786">
        <w:rPr>
          <w:lang w:val="es-MX"/>
        </w:rPr>
        <w:t>S</w:t>
      </w:r>
      <w:r w:rsidR="007E3A1E" w:rsidRPr="008E7786">
        <w:rPr>
          <w:lang w:val="es-MX"/>
        </w:rPr>
        <w:t>iempre humildes y amables, pacientes, tolerantes unos con otros en amor.</w:t>
      </w:r>
    </w:p>
    <w:p w14:paraId="656BE025" w14:textId="77777777" w:rsidR="007E3A1E" w:rsidRPr="008E7786" w:rsidRDefault="007E3A1E" w:rsidP="00B24E0E">
      <w:pPr>
        <w:pStyle w:val="A0"/>
      </w:pPr>
      <w:r w:rsidRPr="008E7786">
        <w:t>Filipenses 2:3-4,</w:t>
      </w:r>
    </w:p>
    <w:p w14:paraId="7682CA39" w14:textId="77777777" w:rsidR="007E3A1E" w:rsidRPr="008E7786" w:rsidRDefault="007E3A1E" w:rsidP="004134A5">
      <w:pPr>
        <w:pStyle w:val="respuesta"/>
        <w:rPr>
          <w:lang w:val="es-MX"/>
        </w:rPr>
      </w:pPr>
      <w:r w:rsidRPr="008E7786">
        <w:rPr>
          <w:lang w:val="es-MX"/>
        </w:rPr>
        <w:t>No hacer nada por egoísmo.</w:t>
      </w:r>
    </w:p>
    <w:p w14:paraId="1294E44C" w14:textId="77777777" w:rsidR="007E3A1E" w:rsidRPr="008E7786" w:rsidRDefault="007E3A1E" w:rsidP="004134A5">
      <w:pPr>
        <w:pStyle w:val="respuesta"/>
        <w:rPr>
          <w:lang w:val="es-MX"/>
        </w:rPr>
      </w:pPr>
      <w:r w:rsidRPr="008E7786">
        <w:rPr>
          <w:lang w:val="es-MX"/>
        </w:rPr>
        <w:t>Hay que velar por los intereses de los demás y no solo por los míos.</w:t>
      </w:r>
    </w:p>
    <w:p w14:paraId="7506E730" w14:textId="77777777" w:rsidR="007E3A1E" w:rsidRPr="008E7786" w:rsidRDefault="007E3A1E" w:rsidP="00221B9C">
      <w:pPr>
        <w:pStyle w:val="numbering"/>
        <w:numPr>
          <w:ilvl w:val="0"/>
          <w:numId w:val="1"/>
        </w:numPr>
        <w:autoSpaceDN/>
        <w:adjustRightInd/>
        <w:outlineLvl w:val="0"/>
        <w:rPr>
          <w:lang w:val="es-MX"/>
        </w:rPr>
      </w:pPr>
      <w:bookmarkStart w:id="42" w:name="_Toc4251895"/>
      <w:bookmarkStart w:id="43" w:name="_Toc4682047"/>
      <w:r w:rsidRPr="008E7786">
        <w:rPr>
          <w:lang w:val="es-MX"/>
        </w:rPr>
        <w:t xml:space="preserve">¿Cómo podemos definir lo que es someternos unos a otros según los textos que ahorita vimos en la </w:t>
      </w:r>
      <w:r w:rsidRPr="008E7786">
        <w:rPr>
          <w:lang w:val="es-MX"/>
        </w:rPr>
        <w:br/>
        <w:t xml:space="preserve">pregunta </w:t>
      </w:r>
      <w:r w:rsidR="004134A5" w:rsidRPr="008E7786">
        <w:rPr>
          <w:lang w:val="es-MX"/>
        </w:rPr>
        <w:t>anterior</w:t>
      </w:r>
      <w:r w:rsidRPr="008E7786">
        <w:rPr>
          <w:lang w:val="es-MX"/>
        </w:rPr>
        <w:t>?</w:t>
      </w:r>
      <w:bookmarkEnd w:id="42"/>
      <w:bookmarkEnd w:id="43"/>
    </w:p>
    <w:p w14:paraId="24E00364" w14:textId="77777777" w:rsidR="007E3A1E" w:rsidRPr="008E7786" w:rsidRDefault="007E3A1E" w:rsidP="007E3A1E">
      <w:pPr>
        <w:pStyle w:val="respuesta"/>
        <w:rPr>
          <w:lang w:val="es-MX"/>
        </w:rPr>
      </w:pPr>
      <w:r w:rsidRPr="008E7786">
        <w:rPr>
          <w:lang w:val="es-MX"/>
        </w:rPr>
        <w:t>Someterme a otros en mi actitud y mis acciones. Debo procurar servir y ser de bendición a otros. Debo respetar a otros y tratarles con dignidad. Debo hacerlo tanto cuando me toca estar sujeto a autoridad  como cuando debo ejercer autoridad.</w:t>
      </w:r>
    </w:p>
    <w:p w14:paraId="40EEDCFC" w14:textId="77777777" w:rsidR="007E3A1E" w:rsidRPr="008E7786" w:rsidRDefault="007E3A1E" w:rsidP="00221B9C">
      <w:pPr>
        <w:pStyle w:val="numbering"/>
        <w:numPr>
          <w:ilvl w:val="0"/>
          <w:numId w:val="1"/>
        </w:numPr>
        <w:autoSpaceDN/>
        <w:adjustRightInd/>
        <w:outlineLvl w:val="0"/>
        <w:rPr>
          <w:sz w:val="22"/>
          <w:szCs w:val="22"/>
          <w:lang w:val="es-MX"/>
        </w:rPr>
      </w:pPr>
      <w:bookmarkStart w:id="44" w:name="_Toc4251896"/>
      <w:bookmarkStart w:id="45" w:name="_Toc4682048"/>
      <w:r w:rsidRPr="008E7786">
        <w:rPr>
          <w:lang w:val="es-MX"/>
        </w:rPr>
        <w:t>¿Cómo debemos someternos unos a otros en los siguientes versículos?</w:t>
      </w:r>
      <w:bookmarkEnd w:id="44"/>
      <w:bookmarkEnd w:id="45"/>
      <w:r w:rsidRPr="008E7786">
        <w:rPr>
          <w:lang w:val="es-MX"/>
        </w:rPr>
        <w:t xml:space="preserve">   </w:t>
      </w:r>
    </w:p>
    <w:p w14:paraId="26A0783B" w14:textId="77777777" w:rsidR="004134A5" w:rsidRPr="008E7786" w:rsidRDefault="004134A5" w:rsidP="00221B9C">
      <w:pPr>
        <w:pStyle w:val="A0"/>
        <w:numPr>
          <w:ilvl w:val="0"/>
          <w:numId w:val="36"/>
        </w:numPr>
        <w:ind w:left="720"/>
      </w:pPr>
      <w:r w:rsidRPr="008E7786">
        <w:t xml:space="preserve">Efesios </w:t>
      </w:r>
      <w:r w:rsidR="007E3A1E" w:rsidRPr="008E7786">
        <w:t xml:space="preserve">5:22  </w:t>
      </w:r>
    </w:p>
    <w:p w14:paraId="75312A40" w14:textId="77777777" w:rsidR="007E3A1E" w:rsidRPr="008E7786" w:rsidRDefault="007E3A1E" w:rsidP="007E3A1E">
      <w:pPr>
        <w:pStyle w:val="respuesta"/>
        <w:rPr>
          <w:lang w:val="es-MX"/>
        </w:rPr>
      </w:pPr>
      <w:r w:rsidRPr="008E7786">
        <w:rPr>
          <w:lang w:val="es-MX"/>
        </w:rPr>
        <w:t>Esposas a sus propios esposos.</w:t>
      </w:r>
      <w:r w:rsidR="004134A5" w:rsidRPr="008E7786">
        <w:rPr>
          <w:lang w:val="es-MX"/>
        </w:rPr>
        <w:t xml:space="preserve"> </w:t>
      </w:r>
      <w:r w:rsidRPr="008E7786">
        <w:rPr>
          <w:lang w:val="es-MX"/>
        </w:rPr>
        <w:t>Respetar a su marido y darle su lugar como cabeza, ella siendo su ayuda adecuada.</w:t>
      </w:r>
    </w:p>
    <w:p w14:paraId="7A2EC9A4" w14:textId="77777777" w:rsidR="004134A5" w:rsidRPr="008E7786" w:rsidRDefault="004134A5" w:rsidP="00B24E0E">
      <w:pPr>
        <w:pStyle w:val="A0"/>
      </w:pPr>
      <w:r w:rsidRPr="008E7786">
        <w:t xml:space="preserve">Efesios </w:t>
      </w:r>
      <w:r w:rsidR="007E3A1E" w:rsidRPr="008E7786">
        <w:t>5:25-29</w:t>
      </w:r>
      <w:r w:rsidRPr="008E7786">
        <w:t xml:space="preserve"> </w:t>
      </w:r>
    </w:p>
    <w:p w14:paraId="6FFA8419" w14:textId="77777777" w:rsidR="007E3A1E" w:rsidRPr="008E7786" w:rsidRDefault="007E3A1E" w:rsidP="007E3A1E">
      <w:pPr>
        <w:pStyle w:val="respuesta"/>
        <w:rPr>
          <w:lang w:val="es-MX"/>
        </w:rPr>
      </w:pPr>
      <w:r w:rsidRPr="008E7786">
        <w:rPr>
          <w:lang w:val="es-MX"/>
        </w:rPr>
        <w:t>El esposo al sacrificarse por amor a su esposa.</w:t>
      </w:r>
      <w:r w:rsidR="004134A5" w:rsidRPr="008E7786">
        <w:rPr>
          <w:lang w:val="es-MX"/>
        </w:rPr>
        <w:t xml:space="preserve"> </w:t>
      </w:r>
      <w:r w:rsidRPr="008E7786">
        <w:rPr>
          <w:lang w:val="es-MX"/>
        </w:rPr>
        <w:t>El esposo es cabeza de la esposa pero su deber es protegerla, cuidarla y amarla como su propio cuerpo. Por lo tanto va a desechar el egoísmo y procurar el bienestar de ella.</w:t>
      </w:r>
    </w:p>
    <w:p w14:paraId="78AAA618" w14:textId="77777777" w:rsidR="004134A5" w:rsidRPr="008E7786" w:rsidRDefault="004134A5" w:rsidP="00B24E0E">
      <w:pPr>
        <w:pStyle w:val="A0"/>
      </w:pPr>
      <w:r w:rsidRPr="008E7786">
        <w:t xml:space="preserve">Efesios </w:t>
      </w:r>
      <w:r w:rsidR="007E3A1E" w:rsidRPr="008E7786">
        <w:t>6:1</w:t>
      </w:r>
      <w:r w:rsidR="00F861F1">
        <w:t>-3</w:t>
      </w:r>
      <w:r w:rsidRPr="008E7786">
        <w:t xml:space="preserve"> </w:t>
      </w:r>
    </w:p>
    <w:p w14:paraId="45B2E007" w14:textId="77777777" w:rsidR="007E3A1E" w:rsidRPr="008E7786" w:rsidRDefault="007E3A1E" w:rsidP="004134A5">
      <w:pPr>
        <w:pStyle w:val="respuesta"/>
        <w:rPr>
          <w:lang w:val="es-MX"/>
        </w:rPr>
      </w:pPr>
      <w:r w:rsidRPr="008E7786">
        <w:rPr>
          <w:lang w:val="es-MX"/>
        </w:rPr>
        <w:t>Los hijos obedientes a sus padres.</w:t>
      </w:r>
    </w:p>
    <w:p w14:paraId="7A494960" w14:textId="2810F3D4" w:rsidR="007E3A1E" w:rsidRPr="008E7786" w:rsidRDefault="007E3A1E" w:rsidP="007E3A1E">
      <w:pPr>
        <w:pStyle w:val="respuesta"/>
        <w:rPr>
          <w:lang w:val="es-MX"/>
        </w:rPr>
      </w:pPr>
      <w:r w:rsidRPr="008E7786">
        <w:rPr>
          <w:lang w:val="es-MX"/>
        </w:rPr>
        <w:t xml:space="preserve">Tienen que reconocer y respetar </w:t>
      </w:r>
      <w:proofErr w:type="gramStart"/>
      <w:r w:rsidR="00B74635" w:rsidRPr="008E7786">
        <w:rPr>
          <w:lang w:val="es-MX"/>
        </w:rPr>
        <w:t>las autoridad</w:t>
      </w:r>
      <w:proofErr w:type="gramEnd"/>
      <w:r w:rsidRPr="008E7786">
        <w:rPr>
          <w:lang w:val="es-MX"/>
        </w:rPr>
        <w:t xml:space="preserve"> de sus Padres, sometiéndose a ellos a</w:t>
      </w:r>
      <w:r w:rsidR="004134A5" w:rsidRPr="008E7786">
        <w:rPr>
          <w:lang w:val="es-MX"/>
        </w:rPr>
        <w:t>u</w:t>
      </w:r>
      <w:r w:rsidRPr="008E7786">
        <w:rPr>
          <w:lang w:val="es-MX"/>
        </w:rPr>
        <w:t>n cuando no es a su agrado.  No solamente obedeciendo por obligación pero porque los ama y los respeta.</w:t>
      </w:r>
    </w:p>
    <w:p w14:paraId="6890EA19" w14:textId="77777777" w:rsidR="004134A5" w:rsidRPr="008E7786" w:rsidRDefault="004134A5" w:rsidP="00B24E0E">
      <w:pPr>
        <w:pStyle w:val="A0"/>
      </w:pPr>
      <w:r w:rsidRPr="008E7786">
        <w:t xml:space="preserve">Efesios 6:4 </w:t>
      </w:r>
    </w:p>
    <w:p w14:paraId="1A71B599" w14:textId="77777777" w:rsidR="007E3A1E" w:rsidRPr="008E7786" w:rsidRDefault="007E3A1E" w:rsidP="007E3A1E">
      <w:pPr>
        <w:pStyle w:val="respuesta"/>
        <w:rPr>
          <w:lang w:val="es-MX"/>
        </w:rPr>
      </w:pPr>
      <w:r w:rsidRPr="008E7786">
        <w:rPr>
          <w:lang w:val="es-MX"/>
        </w:rPr>
        <w:t>Los padres no haciendo enojar a sus hijos.</w:t>
      </w:r>
      <w:r w:rsidR="004134A5" w:rsidRPr="008E7786">
        <w:rPr>
          <w:lang w:val="es-MX"/>
        </w:rPr>
        <w:t xml:space="preserve"> </w:t>
      </w:r>
      <w:r w:rsidRPr="008E7786">
        <w:rPr>
          <w:lang w:val="es-MX"/>
        </w:rPr>
        <w:t>Los padres también tienen que respetar a sus hijos, sus derechos y necesidades.  Los padres muchas veces van a sacrificarse para lograr el bienestar de sus hijos.</w:t>
      </w:r>
    </w:p>
    <w:p w14:paraId="1750735E" w14:textId="77777777" w:rsidR="004134A5" w:rsidRPr="008E7786" w:rsidRDefault="004134A5" w:rsidP="00B24E0E">
      <w:pPr>
        <w:pStyle w:val="A0"/>
      </w:pPr>
      <w:r w:rsidRPr="008E7786">
        <w:t xml:space="preserve">Efesios </w:t>
      </w:r>
      <w:r w:rsidR="007E3A1E" w:rsidRPr="008E7786">
        <w:t>6:5</w:t>
      </w:r>
      <w:r w:rsidRPr="008E7786">
        <w:t xml:space="preserve"> </w:t>
      </w:r>
    </w:p>
    <w:p w14:paraId="0466AD40" w14:textId="77777777" w:rsidR="007E3A1E" w:rsidRPr="008E7786" w:rsidRDefault="007E3A1E" w:rsidP="007E3A1E">
      <w:pPr>
        <w:pStyle w:val="respuesta"/>
        <w:rPr>
          <w:lang w:val="es-MX"/>
        </w:rPr>
      </w:pPr>
      <w:r w:rsidRPr="008E7786">
        <w:rPr>
          <w:lang w:val="es-MX"/>
        </w:rPr>
        <w:t>Los esclavos (empleados) a sus patrones.  Aunque no siempre es fácil los trabajadores deben respetar la autoridad de sus patrones.  Para los alumnos sería respetar y hacer caso a la autoridad de sus maestros.</w:t>
      </w:r>
    </w:p>
    <w:p w14:paraId="72112A64" w14:textId="77777777" w:rsidR="004134A5" w:rsidRPr="008E7786" w:rsidRDefault="004134A5" w:rsidP="00B24E0E">
      <w:pPr>
        <w:pStyle w:val="A0"/>
      </w:pPr>
      <w:r w:rsidRPr="008E7786">
        <w:t xml:space="preserve">Efesios </w:t>
      </w:r>
      <w:r w:rsidR="007E3A1E" w:rsidRPr="008E7786">
        <w:t xml:space="preserve">6:9 </w:t>
      </w:r>
    </w:p>
    <w:p w14:paraId="17943CBC" w14:textId="77777777" w:rsidR="007E3A1E" w:rsidRPr="008E7786" w:rsidRDefault="007E3A1E" w:rsidP="007E3A1E">
      <w:pPr>
        <w:pStyle w:val="respuesta"/>
        <w:rPr>
          <w:lang w:val="es-MX"/>
        </w:rPr>
      </w:pPr>
      <w:r w:rsidRPr="008E7786">
        <w:rPr>
          <w:lang w:val="es-MX"/>
        </w:rPr>
        <w:t>Los amos (patrones) correspondiendo a sus empleados con respeto y tratándoles con justicia.</w:t>
      </w:r>
      <w:r w:rsidR="004134A5" w:rsidRPr="008E7786">
        <w:rPr>
          <w:lang w:val="es-MX"/>
        </w:rPr>
        <w:t xml:space="preserve"> </w:t>
      </w:r>
      <w:r w:rsidRPr="008E7786">
        <w:rPr>
          <w:lang w:val="es-MX"/>
        </w:rPr>
        <w:t>Los patrones también deben respetar a sus empleados y tratarlos dignamente, no sintiéndose superiores a ellos.</w:t>
      </w:r>
    </w:p>
    <w:p w14:paraId="2CEABC42" w14:textId="77777777" w:rsidR="007E3A1E" w:rsidRPr="008E7786" w:rsidRDefault="007E3A1E" w:rsidP="00221B9C">
      <w:pPr>
        <w:pStyle w:val="numbering"/>
        <w:numPr>
          <w:ilvl w:val="0"/>
          <w:numId w:val="1"/>
        </w:numPr>
        <w:autoSpaceDN/>
        <w:adjustRightInd/>
        <w:outlineLvl w:val="0"/>
        <w:rPr>
          <w:lang w:val="es-MX"/>
        </w:rPr>
      </w:pPr>
      <w:bookmarkStart w:id="46" w:name="_Toc4251897"/>
      <w:bookmarkStart w:id="47" w:name="_Toc4682049"/>
      <w:r w:rsidRPr="008E7786">
        <w:rPr>
          <w:lang w:val="es-MX"/>
        </w:rPr>
        <w:t>Siendo que no nos gusta someternos a otros, ¿cuál es la solución según Efesios 5:21b?</w:t>
      </w:r>
      <w:bookmarkEnd w:id="46"/>
      <w:bookmarkEnd w:id="47"/>
    </w:p>
    <w:p w14:paraId="44450026" w14:textId="77777777" w:rsidR="007E3A1E" w:rsidRPr="008E7786" w:rsidRDefault="007E3A1E" w:rsidP="007E3A1E">
      <w:pPr>
        <w:pStyle w:val="respuesta"/>
        <w:rPr>
          <w:lang w:val="es-MX"/>
        </w:rPr>
      </w:pPr>
      <w:r w:rsidRPr="008E7786">
        <w:rPr>
          <w:lang w:val="es-MX"/>
        </w:rPr>
        <w:t>Hacerlo por reverencia a Cristo.</w:t>
      </w:r>
    </w:p>
    <w:p w14:paraId="26239948" w14:textId="77777777" w:rsidR="007E3A1E" w:rsidRPr="008E7786" w:rsidRDefault="007E3A1E" w:rsidP="00221B9C">
      <w:pPr>
        <w:pStyle w:val="numbering"/>
        <w:numPr>
          <w:ilvl w:val="0"/>
          <w:numId w:val="1"/>
        </w:numPr>
        <w:autoSpaceDN/>
        <w:adjustRightInd/>
        <w:outlineLvl w:val="0"/>
        <w:rPr>
          <w:lang w:val="es-MX"/>
        </w:rPr>
      </w:pPr>
      <w:bookmarkStart w:id="48" w:name="_Toc4251898"/>
      <w:bookmarkStart w:id="49" w:name="_Toc4682050"/>
      <w:r w:rsidRPr="008E7786">
        <w:rPr>
          <w:lang w:val="es-MX"/>
        </w:rPr>
        <w:t>¿Qué significa por reverencia a Cristo?</w:t>
      </w:r>
      <w:bookmarkEnd w:id="48"/>
      <w:bookmarkEnd w:id="49"/>
    </w:p>
    <w:p w14:paraId="3EBC3314" w14:textId="77777777" w:rsidR="007E3A1E" w:rsidRPr="008E7786" w:rsidRDefault="007E3A1E" w:rsidP="007E3A1E">
      <w:pPr>
        <w:pStyle w:val="respuesta"/>
        <w:rPr>
          <w:lang w:val="es-MX"/>
        </w:rPr>
      </w:pPr>
      <w:r w:rsidRPr="008E7786">
        <w:rPr>
          <w:lang w:val="es-MX"/>
        </w:rPr>
        <w:t>Nos sometemos unos a otros por respeto, agradecimiento, temor y por amor.</w:t>
      </w:r>
    </w:p>
    <w:p w14:paraId="55004A86" w14:textId="77777777" w:rsidR="007E3A1E" w:rsidRPr="008E7786" w:rsidRDefault="007E3A1E" w:rsidP="00221B9C">
      <w:pPr>
        <w:pStyle w:val="numbering"/>
        <w:numPr>
          <w:ilvl w:val="0"/>
          <w:numId w:val="1"/>
        </w:numPr>
        <w:autoSpaceDN/>
        <w:adjustRightInd/>
        <w:outlineLvl w:val="0"/>
        <w:rPr>
          <w:lang w:val="es-MX"/>
        </w:rPr>
      </w:pPr>
      <w:bookmarkStart w:id="50" w:name="_Toc4251899"/>
      <w:bookmarkStart w:id="51" w:name="_Toc4682051"/>
      <w:r w:rsidRPr="008E7786">
        <w:rPr>
          <w:lang w:val="es-MX"/>
        </w:rPr>
        <w:t>Jesús nos puso el ejemplo. ¿Cómo se sometió Jesús en los siguientes pasajes?</w:t>
      </w:r>
      <w:bookmarkEnd w:id="50"/>
      <w:bookmarkEnd w:id="51"/>
    </w:p>
    <w:p w14:paraId="0737E2BB" w14:textId="77777777" w:rsidR="007E3A1E" w:rsidRPr="008E7786" w:rsidRDefault="007E3A1E" w:rsidP="00221B9C">
      <w:pPr>
        <w:pStyle w:val="A0"/>
        <w:numPr>
          <w:ilvl w:val="0"/>
          <w:numId w:val="37"/>
        </w:numPr>
        <w:ind w:left="720"/>
      </w:pPr>
      <w:r w:rsidRPr="008E7786">
        <w:t xml:space="preserve">Lucas 2:51-52.  </w:t>
      </w:r>
    </w:p>
    <w:p w14:paraId="0601D091" w14:textId="77777777" w:rsidR="007E3A1E" w:rsidRPr="008E7786" w:rsidRDefault="007E3A1E" w:rsidP="007E3A1E">
      <w:pPr>
        <w:pStyle w:val="respuesta"/>
        <w:rPr>
          <w:lang w:val="es-MX"/>
        </w:rPr>
      </w:pPr>
      <w:r w:rsidRPr="008E7786">
        <w:rPr>
          <w:lang w:val="es-MX"/>
        </w:rPr>
        <w:t>Al someterse a sus padres.</w:t>
      </w:r>
    </w:p>
    <w:p w14:paraId="0EAAF9BC" w14:textId="77777777" w:rsidR="00D270F6" w:rsidRPr="008E7786" w:rsidRDefault="00D270F6" w:rsidP="00B24E0E">
      <w:pPr>
        <w:pStyle w:val="A0"/>
      </w:pPr>
      <w:r w:rsidRPr="008E7786">
        <w:t>Lucas 22:39-4</w:t>
      </w:r>
      <w:r>
        <w:t>4</w:t>
      </w:r>
    </w:p>
    <w:p w14:paraId="503B5778" w14:textId="77777777" w:rsidR="00D270F6" w:rsidRPr="008E7786" w:rsidRDefault="00D270F6" w:rsidP="00D270F6">
      <w:pPr>
        <w:pStyle w:val="respuesta"/>
        <w:rPr>
          <w:lang w:val="es-MX"/>
        </w:rPr>
      </w:pPr>
      <w:r w:rsidRPr="008E7786">
        <w:rPr>
          <w:lang w:val="es-MX"/>
        </w:rPr>
        <w:t>Al someterse a la voluntad de su Padre.</w:t>
      </w:r>
    </w:p>
    <w:p w14:paraId="0F977CF3" w14:textId="77777777" w:rsidR="007E3A1E" w:rsidRPr="008E7786" w:rsidRDefault="007E3A1E" w:rsidP="00B24E0E">
      <w:pPr>
        <w:pStyle w:val="A0"/>
      </w:pPr>
      <w:r w:rsidRPr="008E7786">
        <w:t xml:space="preserve">Juan 13:2-5 y 12-17  </w:t>
      </w:r>
    </w:p>
    <w:p w14:paraId="41A12E66" w14:textId="77777777" w:rsidR="007E3A1E" w:rsidRPr="008E7786" w:rsidRDefault="007E3A1E" w:rsidP="007E3A1E">
      <w:pPr>
        <w:pStyle w:val="respuesta"/>
        <w:rPr>
          <w:lang w:val="es-MX"/>
        </w:rPr>
      </w:pPr>
      <w:r w:rsidRPr="008E7786">
        <w:rPr>
          <w:lang w:val="es-MX"/>
        </w:rPr>
        <w:t>Al hacer el trabajo de un esclavo para servir a su discípulos.</w:t>
      </w:r>
    </w:p>
    <w:p w14:paraId="5F7DDAC4" w14:textId="77777777" w:rsidR="006F7AFF" w:rsidRPr="008E7786" w:rsidRDefault="006F7AFF" w:rsidP="006F7AFF">
      <w:pPr>
        <w:rPr>
          <w:lang w:eastAsia="es-ES"/>
        </w:rPr>
      </w:pPr>
    </w:p>
    <w:p w14:paraId="7A3E77A0" w14:textId="77777777" w:rsidR="00327AA5" w:rsidRPr="008E7786" w:rsidRDefault="004134A5" w:rsidP="00FD4A1B">
      <w:pPr>
        <w:pStyle w:val="numbering"/>
        <w:rPr>
          <w:lang w:val="es-MX"/>
        </w:rPr>
      </w:pPr>
      <w:r w:rsidRPr="008E7786">
        <w:rPr>
          <w:lang w:val="es-MX"/>
        </w:rPr>
        <w:t xml:space="preserve">En Efesios capítulos 4-6 encontramos lo que debemos hacer para ser llenos del Espíritu. </w:t>
      </w:r>
      <w:r w:rsidR="00327AA5" w:rsidRPr="008E7786">
        <w:rPr>
          <w:lang w:val="es-MX"/>
        </w:rPr>
        <w:t xml:space="preserve">Si no actuamos como debemos, ¿qué estamos haciendo según Efesios 4:30? </w:t>
      </w:r>
    </w:p>
    <w:p w14:paraId="498040F1" w14:textId="77777777" w:rsidR="00327AA5" w:rsidRPr="008E7786" w:rsidRDefault="00327AA5" w:rsidP="00327AA5">
      <w:pPr>
        <w:pStyle w:val="respuesta"/>
        <w:rPr>
          <w:lang w:val="es-MX"/>
        </w:rPr>
      </w:pPr>
      <w:r w:rsidRPr="008E7786">
        <w:rPr>
          <w:lang w:val="es-MX"/>
        </w:rPr>
        <w:t>Estamos agraviando al Espíritu Santo.</w:t>
      </w:r>
    </w:p>
    <w:p w14:paraId="5848354A" w14:textId="77777777" w:rsidR="00327AA5" w:rsidRPr="008E7786" w:rsidRDefault="00327AA5" w:rsidP="00327AA5">
      <w:pPr>
        <w:pStyle w:val="Ilust"/>
      </w:pPr>
      <w:r w:rsidRPr="008E7786">
        <w:t xml:space="preserve">Agraviar a alguien es ofenderle con hechos o insultos atentando contra su dignidad, su honor y credibilidad. La tarea del Espíritu santo es llenarnos para que seamos capacitados para </w:t>
      </w:r>
      <w:r w:rsidR="002E3DB6">
        <w:t xml:space="preserve">vivir </w:t>
      </w:r>
      <w:r w:rsidRPr="008E7786">
        <w:t xml:space="preserve">como Dios manda. Cuando caemos en el pecado estamos resistiéndolo y agraviándolo. </w:t>
      </w:r>
    </w:p>
    <w:p w14:paraId="65314C9F" w14:textId="77777777" w:rsidR="00327AA5" w:rsidRPr="008E7786" w:rsidRDefault="00327AA5" w:rsidP="00327AA5">
      <w:pPr>
        <w:pStyle w:val="numbering"/>
        <w:rPr>
          <w:lang w:val="es-MX"/>
        </w:rPr>
      </w:pPr>
      <w:r w:rsidRPr="008E7786">
        <w:rPr>
          <w:lang w:val="es-MX"/>
        </w:rPr>
        <w:t xml:space="preserve">Nos puede parecer difícil si no imposible vivir de acuerdo con Efesios capítulos 4-6. Sin embargo Dios nunca nos pide algo que no </w:t>
      </w:r>
      <w:r w:rsidR="00732D2C" w:rsidRPr="008E7786">
        <w:rPr>
          <w:lang w:val="es-MX"/>
        </w:rPr>
        <w:t xml:space="preserve">nos capacita para poder hacerlo. </w:t>
      </w:r>
      <w:r w:rsidRPr="008E7786">
        <w:rPr>
          <w:lang w:val="es-MX"/>
        </w:rPr>
        <w:t>¿Cómo es posible vivir una vida llena del Espíritu según estos textos?</w:t>
      </w:r>
    </w:p>
    <w:p w14:paraId="2F554974" w14:textId="77777777" w:rsidR="00327AA5" w:rsidRPr="008E7786" w:rsidRDefault="00327AA5" w:rsidP="00221B9C">
      <w:pPr>
        <w:pStyle w:val="A0"/>
        <w:numPr>
          <w:ilvl w:val="0"/>
          <w:numId w:val="38"/>
        </w:numPr>
        <w:ind w:left="720"/>
      </w:pPr>
      <w:r w:rsidRPr="008E7786">
        <w:t>Colosenses 1:29</w:t>
      </w:r>
    </w:p>
    <w:p w14:paraId="75EFAADF" w14:textId="77777777" w:rsidR="00327AA5" w:rsidRPr="008E7786" w:rsidRDefault="00327AA5" w:rsidP="00327AA5">
      <w:pPr>
        <w:pStyle w:val="respuesta"/>
        <w:rPr>
          <w:lang w:val="es-MX" w:eastAsia="es-ES"/>
        </w:rPr>
      </w:pPr>
      <w:r w:rsidRPr="008E7786">
        <w:rPr>
          <w:lang w:val="es-MX" w:eastAsia="es-ES"/>
        </w:rPr>
        <w:t>Al ser fortalecido por el poder de Cristo que obra en mí.</w:t>
      </w:r>
    </w:p>
    <w:p w14:paraId="067B3503" w14:textId="77777777" w:rsidR="00327AA5" w:rsidRPr="008E7786" w:rsidRDefault="00327AA5" w:rsidP="00B24E0E">
      <w:pPr>
        <w:pStyle w:val="A0"/>
      </w:pPr>
      <w:r w:rsidRPr="008E7786">
        <w:t>2 Pedro 1:3</w:t>
      </w:r>
    </w:p>
    <w:p w14:paraId="3FAD5B47" w14:textId="77777777" w:rsidR="008D6262" w:rsidRPr="008E7786" w:rsidRDefault="008D6262" w:rsidP="008D6262">
      <w:pPr>
        <w:pStyle w:val="respuesta"/>
        <w:rPr>
          <w:lang w:val="es-MX" w:eastAsia="es-ES"/>
        </w:rPr>
      </w:pPr>
      <w:r w:rsidRPr="008E7786">
        <w:rPr>
          <w:lang w:val="es-MX" w:eastAsia="es-ES"/>
        </w:rPr>
        <w:t>Por su divino poder Dios nos ha concedido todas las cosas para vivir como Dios manda.</w:t>
      </w:r>
    </w:p>
    <w:p w14:paraId="78938C8E" w14:textId="77777777" w:rsidR="008D6262" w:rsidRPr="008E7786" w:rsidRDefault="008D6262" w:rsidP="008D6262">
      <w:pPr>
        <w:pStyle w:val="numbering"/>
        <w:rPr>
          <w:lang w:val="es-MX"/>
        </w:rPr>
      </w:pPr>
      <w:r w:rsidRPr="008E7786">
        <w:rPr>
          <w:lang w:val="es-MX"/>
        </w:rPr>
        <w:t xml:space="preserve">En 2 Pedro 1:4 encontramos que Dios nos ha dado magnificas promesas para poder escapar de la corrupción en este mundo. </w:t>
      </w:r>
      <w:r w:rsidR="00732D2C" w:rsidRPr="008E7786">
        <w:rPr>
          <w:lang w:val="es-MX"/>
        </w:rPr>
        <w:t>A</w:t>
      </w:r>
      <w:r w:rsidRPr="008E7786">
        <w:rPr>
          <w:lang w:val="es-MX"/>
        </w:rPr>
        <w:t xml:space="preserve">l fin del versículo, ¿a </w:t>
      </w:r>
      <w:r w:rsidR="00732D2C" w:rsidRPr="008E7786">
        <w:rPr>
          <w:lang w:val="es-MX"/>
        </w:rPr>
        <w:t>qué hemos llegado a tener parte?</w:t>
      </w:r>
    </w:p>
    <w:p w14:paraId="4F8414A7" w14:textId="77777777" w:rsidR="008D6262" w:rsidRDefault="008D6262" w:rsidP="008D6262">
      <w:pPr>
        <w:pStyle w:val="respuesta"/>
        <w:rPr>
          <w:lang w:val="es-MX" w:eastAsia="es-ES"/>
        </w:rPr>
      </w:pPr>
      <w:r w:rsidRPr="008E7786">
        <w:rPr>
          <w:lang w:val="es-MX" w:eastAsia="es-ES"/>
        </w:rPr>
        <w:t xml:space="preserve">En la naturaleza divina. El Espíritu Santo morando en nosotros y capacitándonos para vivir como Dios manda. </w:t>
      </w:r>
    </w:p>
    <w:p w14:paraId="19192842" w14:textId="77777777" w:rsidR="003B3D35" w:rsidRDefault="003B3D35" w:rsidP="003B3D35">
      <w:pPr>
        <w:pStyle w:val="numbering"/>
        <w:rPr>
          <w:lang w:val="es-MX"/>
        </w:rPr>
      </w:pPr>
      <w:r>
        <w:rPr>
          <w:lang w:val="es-MX"/>
        </w:rPr>
        <w:t>¿Con cuáles personas necesita mejorar su relación para poder ser lleno del Espíritu?</w:t>
      </w:r>
    </w:p>
    <w:p w14:paraId="752A1A6E" w14:textId="77777777" w:rsidR="003B3D35" w:rsidRPr="003B3D35" w:rsidRDefault="003B3D35" w:rsidP="003B3D35">
      <w:pPr>
        <w:pStyle w:val="respuesta"/>
        <w:rPr>
          <w:lang w:val="es-MX" w:eastAsia="es-ES"/>
        </w:rPr>
      </w:pPr>
    </w:p>
    <w:p w14:paraId="6B44DF7A" w14:textId="77777777" w:rsidR="00B91791" w:rsidRPr="008E7786" w:rsidRDefault="00B91791" w:rsidP="00B91791"/>
    <w:p w14:paraId="4C3E2C5A" w14:textId="77777777" w:rsidR="00732D2C" w:rsidRPr="008E7786" w:rsidRDefault="00732D2C" w:rsidP="00732D2C">
      <w:pPr>
        <w:pStyle w:val="Ttulo1"/>
      </w:pPr>
      <w:bookmarkStart w:id="52" w:name="_Toc4682052"/>
      <w:r w:rsidRPr="008E7786">
        <w:t>Lección 10</w:t>
      </w:r>
      <w:r w:rsidRPr="008E7786">
        <w:br/>
      </w:r>
      <w:r w:rsidR="004D24E4" w:rsidRPr="008E7786">
        <w:t>El fruto del Espíritu</w:t>
      </w:r>
      <w:bookmarkEnd w:id="52"/>
    </w:p>
    <w:p w14:paraId="08385B3B" w14:textId="77777777" w:rsidR="001F7CAA" w:rsidRPr="008E7786" w:rsidRDefault="001F7CAA" w:rsidP="00221B9C">
      <w:pPr>
        <w:pStyle w:val="numbering"/>
        <w:numPr>
          <w:ilvl w:val="0"/>
          <w:numId w:val="16"/>
        </w:numPr>
        <w:rPr>
          <w:lang w:val="es-MX"/>
        </w:rPr>
      </w:pPr>
      <w:r w:rsidRPr="008E7786">
        <w:rPr>
          <w:lang w:val="es-MX"/>
        </w:rPr>
        <w:t>Lea Gálatas 5:22-23. ¿Qué es lo que El Espíritu Santo puede producir en la vida del creyente?</w:t>
      </w:r>
    </w:p>
    <w:p w14:paraId="75109470" w14:textId="77777777" w:rsidR="001F7CAA" w:rsidRPr="008E7786" w:rsidRDefault="001F7CAA" w:rsidP="002C6D8D">
      <w:pPr>
        <w:pStyle w:val="respuesta"/>
      </w:pPr>
      <w:r w:rsidRPr="008E7786">
        <w:t xml:space="preserve">Amor, alegría, paz, paciencia, amabilidad, </w:t>
      </w:r>
      <w:r w:rsidRPr="002C6D8D">
        <w:t>bondad</w:t>
      </w:r>
      <w:r w:rsidRPr="008E7786">
        <w:t xml:space="preserve">, fidelidad, humildad y dominio propio. </w:t>
      </w:r>
    </w:p>
    <w:p w14:paraId="181B7AC3" w14:textId="77777777" w:rsidR="00C9240B" w:rsidRPr="008E7786" w:rsidRDefault="00C9240B" w:rsidP="00C9240B">
      <w:pPr>
        <w:pStyle w:val="Ilust"/>
      </w:pPr>
      <w:r w:rsidRPr="008E7786">
        <w:t xml:space="preserve">Gálatas 5:22 no dice “los frutos del Espíritu” sino “el fruto del Espíritu.” Es un solo fruto pero se manifieste en diferentes maneras. </w:t>
      </w:r>
      <w:r w:rsidR="008107C5" w:rsidRPr="008E7786">
        <w:t>Es como una fruta que tiene varios sabores, y todos los saben muy ricos.</w:t>
      </w:r>
      <w:r w:rsidR="008107C5">
        <w:t xml:space="preserve"> </w:t>
      </w:r>
      <w:r w:rsidRPr="008E7786">
        <w:t xml:space="preserve">Cuando el Espíritu está en control vamos a manifestar todas </w:t>
      </w:r>
      <w:r w:rsidR="008107C5">
        <w:t>est</w:t>
      </w:r>
      <w:r w:rsidRPr="008E7786">
        <w:t>as características. Si siento alegría pero no tengo dominio propio</w:t>
      </w:r>
      <w:r w:rsidR="008107C5">
        <w:t xml:space="preserve">, esta alegría no es fruto del Espíritu sino tiene otra causa. </w:t>
      </w:r>
      <w:r w:rsidRPr="008E7786">
        <w:t xml:space="preserve"> </w:t>
      </w:r>
    </w:p>
    <w:p w14:paraId="714137DE" w14:textId="77777777" w:rsidR="00C07428" w:rsidRPr="008E7786" w:rsidRDefault="00C07428" w:rsidP="00C07428">
      <w:pPr>
        <w:pStyle w:val="numbering"/>
        <w:rPr>
          <w:lang w:val="es-MX" w:eastAsia="en-US"/>
        </w:rPr>
      </w:pPr>
      <w:r w:rsidRPr="008E7786">
        <w:rPr>
          <w:lang w:val="es-MX" w:eastAsia="en-US"/>
        </w:rPr>
        <w:t>Encontramos que el fruto del Espíritu es el mismo carácter de Cristo que el Espíritu Santo puede producir en nosotros. Lea Juan 15:4-5. Aquí Jesús usa la ilustración de una rama unida a la vid para producir fruto</w:t>
      </w:r>
      <w:r w:rsidR="00B44F91" w:rsidRPr="008E7786">
        <w:rPr>
          <w:lang w:val="es-MX" w:eastAsia="en-US"/>
        </w:rPr>
        <w:t xml:space="preserve">. </w:t>
      </w:r>
      <w:r w:rsidR="004329F0" w:rsidRPr="008E7786">
        <w:rPr>
          <w:lang w:val="es-MX" w:eastAsia="en-US"/>
        </w:rPr>
        <w:t xml:space="preserve"> </w:t>
      </w:r>
      <w:r w:rsidRPr="008E7786">
        <w:rPr>
          <w:lang w:val="es-MX" w:eastAsia="en-US"/>
        </w:rPr>
        <w:t>Este fruto es el mismo carácter de Cristo. Según Juan 15:5, ¿qu</w:t>
      </w:r>
      <w:r w:rsidR="000741D7" w:rsidRPr="008E7786">
        <w:rPr>
          <w:lang w:val="es-MX" w:eastAsia="en-US"/>
        </w:rPr>
        <w:t>é</w:t>
      </w:r>
      <w:r w:rsidRPr="008E7786">
        <w:rPr>
          <w:lang w:val="es-MX" w:eastAsia="en-US"/>
        </w:rPr>
        <w:t xml:space="preserve"> es necesario de nuestra parte para dar este fruto? </w:t>
      </w:r>
    </w:p>
    <w:p w14:paraId="6E094638" w14:textId="77777777" w:rsidR="00C07428" w:rsidRDefault="00C07428" w:rsidP="00C07428">
      <w:pPr>
        <w:pStyle w:val="respuesta"/>
        <w:rPr>
          <w:lang w:val="es-MX"/>
        </w:rPr>
      </w:pPr>
      <w:r w:rsidRPr="008E7786">
        <w:rPr>
          <w:lang w:val="es-MX"/>
        </w:rPr>
        <w:t>Permanecer en Cristo.</w:t>
      </w:r>
      <w:r w:rsidR="002D07C1" w:rsidRPr="008E7786">
        <w:rPr>
          <w:lang w:val="es-MX"/>
        </w:rPr>
        <w:t xml:space="preserve"> Mantener una comunión ininterrumpida con Él.</w:t>
      </w:r>
    </w:p>
    <w:p w14:paraId="74D7B4DF" w14:textId="77777777" w:rsidR="00431F7C" w:rsidRPr="00431F7C" w:rsidRDefault="00431F7C" w:rsidP="00431F7C">
      <w:pPr>
        <w:pStyle w:val="Ilust"/>
      </w:pPr>
      <w:r w:rsidRPr="002D07C1">
        <w:t>La palabra “permanece</w:t>
      </w:r>
      <w:r>
        <w:t>r</w:t>
      </w:r>
      <w:r w:rsidRPr="002D07C1">
        <w:t>” básicamente quiere decir “quedarse”. Cada cristiano está inseparablemente enlazado a Cristo en todas las áreas de su vida. Nosotros dependemos de Él por la gracia y el poder para obedecer. Nos fijamos obedientemente en Su Palabra para instruirnos en cómo vivir.  Le ofrecemos nuestra profunda adoración y alabanza, y nos sometemos a Su autoridad sobre nuestras vidas. Los cristianos conocen a Jesucristo como la fuente y sustentador de sus vidas.</w:t>
      </w:r>
      <w:r>
        <w:t xml:space="preserve"> </w:t>
      </w:r>
      <w:r w:rsidRPr="002D07C1">
        <w:rPr>
          <w:sz w:val="20"/>
          <w:szCs w:val="20"/>
        </w:rPr>
        <w:t>(John MacArthur)</w:t>
      </w:r>
    </w:p>
    <w:p w14:paraId="1242C9D3" w14:textId="77777777" w:rsidR="004D24E4" w:rsidRPr="008E7786" w:rsidRDefault="005F2CF2" w:rsidP="001F7CAA">
      <w:pPr>
        <w:pStyle w:val="numbering"/>
        <w:rPr>
          <w:lang w:val="es-MX"/>
        </w:rPr>
      </w:pPr>
      <w:r w:rsidRPr="008E7786">
        <w:rPr>
          <w:lang w:val="es-MX"/>
        </w:rPr>
        <w:t xml:space="preserve">Ahora queremos </w:t>
      </w:r>
      <w:r w:rsidR="004329F0" w:rsidRPr="008E7786">
        <w:rPr>
          <w:lang w:val="es-MX"/>
        </w:rPr>
        <w:t>descubri</w:t>
      </w:r>
      <w:r w:rsidRPr="008E7786">
        <w:rPr>
          <w:lang w:val="es-MX"/>
        </w:rPr>
        <w:t xml:space="preserve">r cómo podemos tener el fruto del Espíritu. </w:t>
      </w:r>
      <w:r w:rsidR="004D24E4" w:rsidRPr="008E7786">
        <w:rPr>
          <w:lang w:val="es-MX"/>
        </w:rPr>
        <w:t>Lea Gálatas 5:16-</w:t>
      </w:r>
      <w:r w:rsidRPr="008E7786">
        <w:rPr>
          <w:lang w:val="es-MX"/>
        </w:rPr>
        <w:t>18</w:t>
      </w:r>
      <w:r w:rsidR="004D24E4" w:rsidRPr="008E7786">
        <w:rPr>
          <w:lang w:val="es-MX"/>
        </w:rPr>
        <w:t>. ¿Qué tenemos que hacer para no seguir los deseos de nuestra naturaleza pecaminosa</w:t>
      </w:r>
      <w:r w:rsidRPr="008E7786">
        <w:rPr>
          <w:lang w:val="es-MX"/>
        </w:rPr>
        <w:t xml:space="preserve"> según el versículo 16</w:t>
      </w:r>
      <w:r w:rsidR="004D24E4" w:rsidRPr="008E7786">
        <w:rPr>
          <w:lang w:val="es-MX"/>
        </w:rPr>
        <w:t>?</w:t>
      </w:r>
    </w:p>
    <w:p w14:paraId="27454C0A" w14:textId="77777777" w:rsidR="004D24E4" w:rsidRPr="008E7786" w:rsidRDefault="004D24E4" w:rsidP="002C6D8D">
      <w:pPr>
        <w:pStyle w:val="respuesta"/>
      </w:pPr>
      <w:r w:rsidRPr="008E7786">
        <w:t>Vivir por el Espíritu.</w:t>
      </w:r>
    </w:p>
    <w:p w14:paraId="2882F1CD" w14:textId="77777777" w:rsidR="00EE2085" w:rsidRPr="008E7786" w:rsidRDefault="00EE2085" w:rsidP="00EE2085">
      <w:pPr>
        <w:pStyle w:val="numbering"/>
        <w:rPr>
          <w:lang w:val="es-MX" w:eastAsia="en-US"/>
        </w:rPr>
      </w:pPr>
      <w:r w:rsidRPr="008E7786">
        <w:rPr>
          <w:lang w:val="es-MX" w:eastAsia="en-US"/>
        </w:rPr>
        <w:t>Para poder vivir por el Espíritu, ¿qué debo hacer según Gálatas 5:25?</w:t>
      </w:r>
    </w:p>
    <w:p w14:paraId="42831AF7" w14:textId="77777777" w:rsidR="005F2CF2" w:rsidRPr="008E7786" w:rsidRDefault="00EE2085" w:rsidP="002C6D8D">
      <w:pPr>
        <w:pStyle w:val="respuesta"/>
      </w:pPr>
      <w:r w:rsidRPr="008E7786">
        <w:t xml:space="preserve"> </w:t>
      </w:r>
      <w:r w:rsidR="00431F7C">
        <w:t xml:space="preserve">Andar </w:t>
      </w:r>
      <w:r w:rsidRPr="008E7786">
        <w:t>guiado por el Espíritu.</w:t>
      </w:r>
    </w:p>
    <w:p w14:paraId="3AAE593C" w14:textId="77777777" w:rsidR="004D24E4" w:rsidRPr="008E7786" w:rsidRDefault="00EE2085" w:rsidP="00EE2085">
      <w:pPr>
        <w:pStyle w:val="numbering"/>
        <w:rPr>
          <w:lang w:val="es-MX"/>
        </w:rPr>
      </w:pPr>
      <w:r w:rsidRPr="008E7786">
        <w:rPr>
          <w:lang w:val="es-MX"/>
        </w:rPr>
        <w:t xml:space="preserve">Sin embargo para vivir por el Espíritu y ser guiado por Él </w:t>
      </w:r>
      <w:r w:rsidR="00431F7C">
        <w:rPr>
          <w:lang w:val="es-MX"/>
        </w:rPr>
        <w:t>crea</w:t>
      </w:r>
      <w:r w:rsidRPr="008E7786">
        <w:rPr>
          <w:lang w:val="es-MX"/>
        </w:rPr>
        <w:t xml:space="preserve"> un conflicto en mí. </w:t>
      </w:r>
      <w:r w:rsidR="004D24E4" w:rsidRPr="008E7786">
        <w:rPr>
          <w:lang w:val="es-MX"/>
        </w:rPr>
        <w:t>¿Q</w:t>
      </w:r>
      <w:r w:rsidR="000741D7" w:rsidRPr="008E7786">
        <w:rPr>
          <w:lang w:val="es-MX"/>
        </w:rPr>
        <w:t>uiénes se oponen entre sí en Gálatas 5:1</w:t>
      </w:r>
      <w:r w:rsidR="002D07C1" w:rsidRPr="008E7786">
        <w:rPr>
          <w:lang w:val="es-MX"/>
        </w:rPr>
        <w:t>7</w:t>
      </w:r>
      <w:r w:rsidR="000741D7" w:rsidRPr="008E7786">
        <w:rPr>
          <w:lang w:val="es-MX"/>
        </w:rPr>
        <w:t xml:space="preserve"> </w:t>
      </w:r>
      <w:r w:rsidR="004D24E4" w:rsidRPr="008E7786">
        <w:rPr>
          <w:lang w:val="es-MX"/>
        </w:rPr>
        <w:t>y por qué?</w:t>
      </w:r>
    </w:p>
    <w:p w14:paraId="4DA23507" w14:textId="77777777" w:rsidR="004D24E4" w:rsidRPr="008E7786" w:rsidRDefault="004D24E4" w:rsidP="002C6D8D">
      <w:pPr>
        <w:pStyle w:val="respuesta"/>
      </w:pPr>
      <w:r w:rsidRPr="008E7786">
        <w:t xml:space="preserve">La naturaleza pecaminosa y el Espíritu. Se oponen porque sus deseos son opuestos. </w:t>
      </w:r>
    </w:p>
    <w:p w14:paraId="62D92C66" w14:textId="77777777" w:rsidR="00EE2085" w:rsidRPr="008E7786" w:rsidRDefault="005F2CF2" w:rsidP="005F2CF2">
      <w:pPr>
        <w:pStyle w:val="numbering"/>
        <w:rPr>
          <w:lang w:val="es-MX"/>
        </w:rPr>
      </w:pPr>
      <w:r w:rsidRPr="008E7786">
        <w:rPr>
          <w:lang w:val="es-MX"/>
        </w:rPr>
        <w:t>Nuestra naturaleza pecaminosa tiene sus deseos y el Espíritu Santo tiene sus deseos</w:t>
      </w:r>
      <w:r w:rsidR="00EE2085" w:rsidRPr="008E7786">
        <w:rPr>
          <w:lang w:val="es-MX"/>
        </w:rPr>
        <w:t xml:space="preserve"> opuestos. ¿Cuáles son los </w:t>
      </w:r>
      <w:r w:rsidR="00431F7C">
        <w:rPr>
          <w:lang w:val="es-MX"/>
        </w:rPr>
        <w:t xml:space="preserve">(obras) </w:t>
      </w:r>
      <w:r w:rsidR="00EE2085" w:rsidRPr="008E7786">
        <w:rPr>
          <w:lang w:val="es-MX"/>
        </w:rPr>
        <w:t>deseos de mi naturaleza pecaminosa según Gálatas 5:19</w:t>
      </w:r>
      <w:r w:rsidR="002D07C1" w:rsidRPr="008E7786">
        <w:rPr>
          <w:lang w:val="es-MX"/>
        </w:rPr>
        <w:t>-21</w:t>
      </w:r>
      <w:r w:rsidR="00EE2085" w:rsidRPr="008E7786">
        <w:rPr>
          <w:lang w:val="es-MX"/>
        </w:rPr>
        <w:t>?</w:t>
      </w:r>
    </w:p>
    <w:p w14:paraId="4089439C" w14:textId="77777777" w:rsidR="00EE2085" w:rsidRPr="008E7786" w:rsidRDefault="00EE2085" w:rsidP="002C6D8D">
      <w:pPr>
        <w:pStyle w:val="respuesta"/>
        <w:rPr>
          <w:lang w:eastAsia="es-ES"/>
        </w:rPr>
      </w:pPr>
      <w:r w:rsidRPr="008E7786">
        <w:rPr>
          <w:lang w:eastAsia="es-ES"/>
        </w:rPr>
        <w:t>Inmoralidad sexual, impureza, y libertinaje; idolatría y brujería; odio, discordia, celos, arrebatos de ira, rivalidades, disensiones, sectarismos y envidia; borracheras orgías y otras cosas parecidas.</w:t>
      </w:r>
    </w:p>
    <w:p w14:paraId="6CF3897E" w14:textId="77777777" w:rsidR="005F2CF2" w:rsidRPr="008E7786" w:rsidRDefault="005F2CF2" w:rsidP="005F2CF2">
      <w:pPr>
        <w:pStyle w:val="numbering"/>
        <w:rPr>
          <w:lang w:val="es-MX"/>
        </w:rPr>
      </w:pPr>
      <w:r w:rsidRPr="008E7786">
        <w:rPr>
          <w:lang w:val="es-MX"/>
        </w:rPr>
        <w:t xml:space="preserve"> Para poder vivir por el Espíritu y no seguir los deseos pecaminosos, ¿qué tenemos que hacer según Romanos 8.5?</w:t>
      </w:r>
    </w:p>
    <w:p w14:paraId="55EE8E19" w14:textId="77777777" w:rsidR="005F2CF2" w:rsidRPr="008E7786" w:rsidRDefault="005F2CF2" w:rsidP="005F2CF2">
      <w:pPr>
        <w:pStyle w:val="respuesta"/>
        <w:rPr>
          <w:lang w:val="es-MX" w:eastAsia="es-ES"/>
        </w:rPr>
      </w:pPr>
      <w:r w:rsidRPr="008E7786">
        <w:rPr>
          <w:lang w:val="es-MX" w:eastAsia="es-ES"/>
        </w:rPr>
        <w:t xml:space="preserve">Fijar </w:t>
      </w:r>
      <w:r w:rsidR="00EE2085" w:rsidRPr="008E7786">
        <w:rPr>
          <w:lang w:val="es-MX" w:eastAsia="es-ES"/>
        </w:rPr>
        <w:t>la</w:t>
      </w:r>
      <w:r w:rsidRPr="008E7786">
        <w:rPr>
          <w:lang w:val="es-MX" w:eastAsia="es-ES"/>
        </w:rPr>
        <w:t xml:space="preserve"> mente en los deseos del Espíritu.</w:t>
      </w:r>
    </w:p>
    <w:p w14:paraId="3BCE4181" w14:textId="77777777" w:rsidR="00EE2085" w:rsidRPr="008E7786" w:rsidRDefault="00EE2085" w:rsidP="00EE2085">
      <w:pPr>
        <w:pStyle w:val="numbering"/>
        <w:rPr>
          <w:lang w:val="es-MX"/>
        </w:rPr>
      </w:pPr>
      <w:r w:rsidRPr="008E7786">
        <w:rPr>
          <w:lang w:val="es-MX"/>
        </w:rPr>
        <w:t>Lea Gálatas 6:7-10. En Gálatas 5.16 Pablo nos dice que debemos vivir por el Espíritu. Según Gálatas 6:8, ¿qué debemos hacer y qué cosecharemos?</w:t>
      </w:r>
    </w:p>
    <w:p w14:paraId="72B3C555" w14:textId="77777777" w:rsidR="00EE2085" w:rsidRDefault="00EE2085" w:rsidP="00EE2085">
      <w:pPr>
        <w:pStyle w:val="respuesta"/>
        <w:rPr>
          <w:lang w:val="es-MX" w:eastAsia="es-ES"/>
        </w:rPr>
      </w:pPr>
      <w:r w:rsidRPr="008E7786">
        <w:rPr>
          <w:lang w:val="es-MX" w:eastAsia="es-ES"/>
        </w:rPr>
        <w:t>Sembrar para el Espíritu y cosecharemos la vida eterna.</w:t>
      </w:r>
    </w:p>
    <w:p w14:paraId="75A6350D" w14:textId="77777777" w:rsidR="00D95CDF" w:rsidRPr="00D95CDF" w:rsidRDefault="00D95CDF" w:rsidP="00D95CDF"/>
    <w:p w14:paraId="044E3893" w14:textId="77777777" w:rsidR="00EE2085" w:rsidRPr="008E7786" w:rsidRDefault="00EE2085" w:rsidP="00EE2085">
      <w:pPr>
        <w:pStyle w:val="numbering"/>
        <w:rPr>
          <w:lang w:val="es-MX"/>
        </w:rPr>
      </w:pPr>
      <w:r w:rsidRPr="008E7786">
        <w:rPr>
          <w:lang w:val="es-MX"/>
        </w:rPr>
        <w:t>¿Cómo podemos sembrar para agradar al Espíritu y tener una buena cosecha</w:t>
      </w:r>
      <w:r w:rsidR="002D07C1" w:rsidRPr="008E7786">
        <w:rPr>
          <w:lang w:val="es-MX"/>
        </w:rPr>
        <w:t xml:space="preserve"> según los versículos </w:t>
      </w:r>
      <w:r w:rsidR="002D07C1" w:rsidRPr="008E7786">
        <w:rPr>
          <w:lang w:val="es-MX"/>
        </w:rPr>
        <w:br/>
        <w:t>9-10</w:t>
      </w:r>
      <w:r w:rsidRPr="008E7786">
        <w:rPr>
          <w:lang w:val="es-MX"/>
        </w:rPr>
        <w:t xml:space="preserve">? </w:t>
      </w:r>
    </w:p>
    <w:p w14:paraId="47DD14D3" w14:textId="77777777" w:rsidR="005F2CF2" w:rsidRPr="008E7786" w:rsidRDefault="005F2CF2" w:rsidP="00EE2085">
      <w:pPr>
        <w:pStyle w:val="respuesta"/>
        <w:rPr>
          <w:lang w:val="es-MX"/>
        </w:rPr>
      </w:pPr>
      <w:r w:rsidRPr="008E7786">
        <w:rPr>
          <w:lang w:val="es-MX"/>
        </w:rPr>
        <w:t>No cansar</w:t>
      </w:r>
      <w:r w:rsidR="00C07428" w:rsidRPr="008E7786">
        <w:rPr>
          <w:lang w:val="es-MX"/>
        </w:rPr>
        <w:t>nos</w:t>
      </w:r>
      <w:r w:rsidRPr="008E7786">
        <w:rPr>
          <w:lang w:val="es-MX"/>
        </w:rPr>
        <w:t xml:space="preserve"> de hacer el bien a todo</w:t>
      </w:r>
      <w:r w:rsidR="002D07C1" w:rsidRPr="008E7786">
        <w:rPr>
          <w:lang w:val="es-MX"/>
        </w:rPr>
        <w:t>s y en especial a los de la familia de la fe.</w:t>
      </w:r>
    </w:p>
    <w:p w14:paraId="0774D00D" w14:textId="77777777" w:rsidR="00C07428" w:rsidRPr="008E7786" w:rsidRDefault="00C07428" w:rsidP="00FE235B">
      <w:pPr>
        <w:pStyle w:val="Ilust"/>
      </w:pPr>
      <w:r w:rsidRPr="008E7786">
        <w:t xml:space="preserve">Ya hemos visto que para tener el fruto del Espíritu tenemos que (1) permanecer en Cristo, (2) vivir por el Espíritu, (3) fijar nuestra mente en los deseos del Espíritu y </w:t>
      </w:r>
      <w:r w:rsidR="00FE235B" w:rsidRPr="008E7786">
        <w:t xml:space="preserve">(4) </w:t>
      </w:r>
      <w:r w:rsidRPr="008E7786">
        <w:t>sembrar para el Espíritu.</w:t>
      </w:r>
    </w:p>
    <w:p w14:paraId="275E3DB1" w14:textId="77777777" w:rsidR="005F2CF2" w:rsidRPr="008E7786" w:rsidRDefault="00857299" w:rsidP="002C6D8D">
      <w:r w:rsidRPr="008E7786">
        <w:t>Ahora queremos ver cada</w:t>
      </w:r>
      <w:r w:rsidR="00FF4AE5">
        <w:t xml:space="preserve"> una de</w:t>
      </w:r>
      <w:r w:rsidRPr="008E7786">
        <w:t xml:space="preserve"> las características del fruto del Espíritu.</w:t>
      </w:r>
    </w:p>
    <w:p w14:paraId="65718744" w14:textId="77777777" w:rsidR="00561727" w:rsidRPr="008E7786" w:rsidRDefault="00E30BDC" w:rsidP="00561727">
      <w:pPr>
        <w:pStyle w:val="Ttulo"/>
        <w:rPr>
          <w:lang w:eastAsia="es-ES"/>
        </w:rPr>
      </w:pPr>
      <w:bookmarkStart w:id="53" w:name="_Toc4251901"/>
      <w:bookmarkStart w:id="54" w:name="_Toc4682053"/>
      <w:r w:rsidRPr="008E7786">
        <w:rPr>
          <w:lang w:eastAsia="es-ES"/>
        </w:rPr>
        <w:t xml:space="preserve">#1 </w:t>
      </w:r>
      <w:r w:rsidR="00561727" w:rsidRPr="008E7786">
        <w:rPr>
          <w:lang w:eastAsia="es-ES"/>
        </w:rPr>
        <w:t>Amor</w:t>
      </w:r>
      <w:bookmarkEnd w:id="53"/>
      <w:bookmarkEnd w:id="54"/>
    </w:p>
    <w:p w14:paraId="4F5F1EFC" w14:textId="77777777" w:rsidR="006D376A" w:rsidRPr="008E7786" w:rsidRDefault="00561727" w:rsidP="00561727">
      <w:pPr>
        <w:rPr>
          <w:lang w:eastAsia="es-ES"/>
        </w:rPr>
      </w:pPr>
      <w:r w:rsidRPr="008E7786">
        <w:rPr>
          <w:lang w:eastAsia="es-ES"/>
        </w:rPr>
        <w:t xml:space="preserve">Amor es la traducción del griego: “ÁGAPE”. </w:t>
      </w:r>
      <w:r w:rsidR="003238D3">
        <w:rPr>
          <w:lang w:eastAsia="es-ES"/>
        </w:rPr>
        <w:t>L</w:t>
      </w:r>
      <w:r w:rsidR="003238D3" w:rsidRPr="008E7786">
        <w:rPr>
          <w:lang w:eastAsia="es-ES"/>
        </w:rPr>
        <w:t>as manifestaciones del fruto del Espíritu</w:t>
      </w:r>
      <w:r w:rsidR="003238D3">
        <w:rPr>
          <w:lang w:eastAsia="es-ES"/>
        </w:rPr>
        <w:t xml:space="preserve"> son</w:t>
      </w:r>
      <w:r w:rsidR="003238D3" w:rsidRPr="008E7786">
        <w:rPr>
          <w:lang w:eastAsia="es-ES"/>
        </w:rPr>
        <w:t xml:space="preserve">  una consecuencia</w:t>
      </w:r>
      <w:r w:rsidR="003238D3">
        <w:rPr>
          <w:lang w:eastAsia="es-ES"/>
        </w:rPr>
        <w:t xml:space="preserve"> del amor.  S</w:t>
      </w:r>
      <w:r w:rsidR="003238D3" w:rsidRPr="008E7786">
        <w:rPr>
          <w:lang w:eastAsia="es-ES"/>
        </w:rPr>
        <w:t>in amor no puede haber las demás características pero con el todo son una consecu</w:t>
      </w:r>
      <w:r w:rsidR="003238D3">
        <w:rPr>
          <w:lang w:eastAsia="es-ES"/>
        </w:rPr>
        <w:t xml:space="preserve">encia natural y lógica. “ÁGAPE” </w:t>
      </w:r>
      <w:r w:rsidRPr="008E7786">
        <w:rPr>
          <w:lang w:eastAsia="es-ES"/>
        </w:rPr>
        <w:t>e</w:t>
      </w:r>
      <w:r w:rsidR="006D376A" w:rsidRPr="008E7786">
        <w:rPr>
          <w:lang w:eastAsia="es-ES"/>
        </w:rPr>
        <w:t>s</w:t>
      </w:r>
      <w:r w:rsidRPr="008E7786">
        <w:rPr>
          <w:lang w:eastAsia="es-ES"/>
        </w:rPr>
        <w:t xml:space="preserve"> la palabra en griego que describe el amor incondicional. Es el amor que Dios tiene por nosotros.</w:t>
      </w:r>
    </w:p>
    <w:p w14:paraId="0F3476E0" w14:textId="06CDE7B6" w:rsidR="00561727" w:rsidRPr="008E7786" w:rsidRDefault="00561727" w:rsidP="00561727">
      <w:pPr>
        <w:pStyle w:val="numbering"/>
        <w:rPr>
          <w:lang w:val="es-MX"/>
        </w:rPr>
      </w:pPr>
      <w:r w:rsidRPr="008E7786">
        <w:rPr>
          <w:lang w:val="es-MX"/>
        </w:rPr>
        <w:t>Lea 1 Corintios 13:4-7</w:t>
      </w:r>
      <w:r w:rsidR="00284B5F" w:rsidRPr="008E7786">
        <w:rPr>
          <w:lang w:val="es-MX"/>
        </w:rPr>
        <w:t>. Aquí</w:t>
      </w:r>
      <w:r w:rsidRPr="008E7786">
        <w:rPr>
          <w:lang w:val="es-MX"/>
        </w:rPr>
        <w:t xml:space="preserve"> tenemos una descripción del amor.</w:t>
      </w:r>
      <w:r w:rsidR="002138B0" w:rsidRPr="008E7786">
        <w:rPr>
          <w:lang w:val="es-MX"/>
        </w:rPr>
        <w:t xml:space="preserve"> Termin</w:t>
      </w:r>
      <w:r w:rsidR="00284B5F" w:rsidRPr="008E7786">
        <w:rPr>
          <w:lang w:val="es-MX"/>
        </w:rPr>
        <w:t>e</w:t>
      </w:r>
      <w:r w:rsidR="002138B0" w:rsidRPr="008E7786">
        <w:rPr>
          <w:lang w:val="es-MX"/>
        </w:rPr>
        <w:t xml:space="preserve"> la siguiente tabla.</w:t>
      </w:r>
    </w:p>
    <w:tbl>
      <w:tblPr>
        <w:tblStyle w:val="Tablaconcuadrcula"/>
        <w:tblW w:w="0" w:type="auto"/>
        <w:tblLook w:val="04A0" w:firstRow="1" w:lastRow="0" w:firstColumn="1" w:lastColumn="0" w:noHBand="0" w:noVBand="1"/>
      </w:tblPr>
      <w:tblGrid>
        <w:gridCol w:w="756"/>
        <w:gridCol w:w="3885"/>
        <w:gridCol w:w="5429"/>
      </w:tblGrid>
      <w:tr w:rsidR="002138B0" w:rsidRPr="008E7786" w14:paraId="3E03E8E6" w14:textId="77777777" w:rsidTr="002138B0">
        <w:tc>
          <w:tcPr>
            <w:tcW w:w="756" w:type="dxa"/>
          </w:tcPr>
          <w:p w14:paraId="6AC1343B" w14:textId="77777777" w:rsidR="002138B0" w:rsidRPr="008E7786" w:rsidRDefault="002138B0" w:rsidP="002138B0">
            <w:pPr>
              <w:jc w:val="center"/>
              <w:rPr>
                <w:b/>
                <w:lang w:eastAsia="es-ES"/>
              </w:rPr>
            </w:pPr>
            <w:r w:rsidRPr="008E7786">
              <w:rPr>
                <w:b/>
                <w:lang w:eastAsia="es-ES"/>
              </w:rPr>
              <w:t>Vers.</w:t>
            </w:r>
          </w:p>
        </w:tc>
        <w:tc>
          <w:tcPr>
            <w:tcW w:w="3942" w:type="dxa"/>
          </w:tcPr>
          <w:p w14:paraId="10FDB8DE" w14:textId="77777777" w:rsidR="002138B0" w:rsidRPr="008E7786" w:rsidRDefault="002138B0" w:rsidP="002138B0">
            <w:pPr>
              <w:jc w:val="center"/>
              <w:rPr>
                <w:b/>
                <w:lang w:eastAsia="es-ES"/>
              </w:rPr>
            </w:pPr>
            <w:r w:rsidRPr="008E7786">
              <w:rPr>
                <w:b/>
                <w:lang w:eastAsia="es-ES"/>
              </w:rPr>
              <w:t>Lo que el amor hace.</w:t>
            </w:r>
          </w:p>
        </w:tc>
        <w:tc>
          <w:tcPr>
            <w:tcW w:w="5522" w:type="dxa"/>
          </w:tcPr>
          <w:p w14:paraId="70A9D2AB" w14:textId="77777777" w:rsidR="002138B0" w:rsidRPr="008E7786" w:rsidRDefault="002138B0" w:rsidP="002138B0">
            <w:pPr>
              <w:jc w:val="center"/>
              <w:rPr>
                <w:b/>
                <w:lang w:eastAsia="es-ES"/>
              </w:rPr>
            </w:pPr>
            <w:r w:rsidRPr="008E7786">
              <w:rPr>
                <w:b/>
                <w:lang w:eastAsia="es-ES"/>
              </w:rPr>
              <w:t>Lo que el amor no hace.</w:t>
            </w:r>
          </w:p>
        </w:tc>
      </w:tr>
      <w:tr w:rsidR="002138B0" w:rsidRPr="008E7786" w14:paraId="12BE0574" w14:textId="77777777" w:rsidTr="002138B0">
        <w:tc>
          <w:tcPr>
            <w:tcW w:w="756" w:type="dxa"/>
          </w:tcPr>
          <w:p w14:paraId="370AA648" w14:textId="77777777" w:rsidR="002138B0" w:rsidRPr="008E7786" w:rsidRDefault="002138B0" w:rsidP="002138B0">
            <w:pPr>
              <w:jc w:val="center"/>
              <w:rPr>
                <w:lang w:eastAsia="es-ES"/>
              </w:rPr>
            </w:pPr>
            <w:r w:rsidRPr="008E7786">
              <w:rPr>
                <w:lang w:eastAsia="es-ES"/>
              </w:rPr>
              <w:t>4</w:t>
            </w:r>
          </w:p>
        </w:tc>
        <w:tc>
          <w:tcPr>
            <w:tcW w:w="3942" w:type="dxa"/>
          </w:tcPr>
          <w:p w14:paraId="2E99F31F" w14:textId="77777777" w:rsidR="002138B0" w:rsidRPr="008E7786" w:rsidRDefault="002138B0" w:rsidP="002138B0">
            <w:pPr>
              <w:pStyle w:val="respuesta"/>
              <w:rPr>
                <w:lang w:val="es-MX" w:eastAsia="es-ES"/>
              </w:rPr>
            </w:pPr>
            <w:r w:rsidRPr="008E7786">
              <w:rPr>
                <w:lang w:val="es-MX" w:eastAsia="es-ES"/>
              </w:rPr>
              <w:t>Es paciente y bondadoso.</w:t>
            </w:r>
          </w:p>
        </w:tc>
        <w:tc>
          <w:tcPr>
            <w:tcW w:w="5522" w:type="dxa"/>
          </w:tcPr>
          <w:p w14:paraId="6310B35E" w14:textId="77777777" w:rsidR="002138B0" w:rsidRPr="008E7786" w:rsidRDefault="002138B0" w:rsidP="002138B0">
            <w:pPr>
              <w:pStyle w:val="respuesta"/>
              <w:rPr>
                <w:lang w:val="es-MX" w:eastAsia="es-ES"/>
              </w:rPr>
            </w:pPr>
            <w:r w:rsidRPr="008E7786">
              <w:rPr>
                <w:lang w:val="es-MX" w:eastAsia="es-ES"/>
              </w:rPr>
              <w:t>No es envidioso, ni jactancioso ni orgulloso.</w:t>
            </w:r>
          </w:p>
        </w:tc>
      </w:tr>
      <w:tr w:rsidR="002138B0" w:rsidRPr="008E7786" w14:paraId="712D1C76" w14:textId="77777777" w:rsidTr="002138B0">
        <w:tc>
          <w:tcPr>
            <w:tcW w:w="756" w:type="dxa"/>
          </w:tcPr>
          <w:p w14:paraId="1EE3E0A0" w14:textId="77777777" w:rsidR="002138B0" w:rsidRPr="008E7786" w:rsidRDefault="002138B0" w:rsidP="002138B0">
            <w:pPr>
              <w:jc w:val="center"/>
              <w:rPr>
                <w:lang w:eastAsia="es-ES"/>
              </w:rPr>
            </w:pPr>
            <w:r w:rsidRPr="008E7786">
              <w:rPr>
                <w:lang w:eastAsia="es-ES"/>
              </w:rPr>
              <w:t>5</w:t>
            </w:r>
          </w:p>
        </w:tc>
        <w:tc>
          <w:tcPr>
            <w:tcW w:w="3942" w:type="dxa"/>
          </w:tcPr>
          <w:p w14:paraId="272D176B" w14:textId="77777777" w:rsidR="002138B0" w:rsidRPr="008E7786" w:rsidRDefault="002138B0" w:rsidP="002138B0">
            <w:pPr>
              <w:pStyle w:val="respuesta"/>
              <w:rPr>
                <w:lang w:val="es-MX" w:eastAsia="es-ES"/>
              </w:rPr>
            </w:pPr>
          </w:p>
        </w:tc>
        <w:tc>
          <w:tcPr>
            <w:tcW w:w="5522" w:type="dxa"/>
          </w:tcPr>
          <w:p w14:paraId="07E82DAE" w14:textId="77777777" w:rsidR="002138B0" w:rsidRPr="008E7786" w:rsidRDefault="002138B0" w:rsidP="002138B0">
            <w:pPr>
              <w:pStyle w:val="respuesta"/>
              <w:rPr>
                <w:lang w:val="es-MX" w:eastAsia="es-ES"/>
              </w:rPr>
            </w:pPr>
            <w:r w:rsidRPr="008E7786">
              <w:rPr>
                <w:lang w:val="es-MX" w:eastAsia="es-ES"/>
              </w:rPr>
              <w:t>No se comporta con rudeza, no es egoísta, no se enoja fácilmente y no guarda rencor.</w:t>
            </w:r>
          </w:p>
        </w:tc>
      </w:tr>
      <w:tr w:rsidR="002138B0" w:rsidRPr="008E7786" w14:paraId="4D2D3A69" w14:textId="77777777" w:rsidTr="002138B0">
        <w:tc>
          <w:tcPr>
            <w:tcW w:w="756" w:type="dxa"/>
          </w:tcPr>
          <w:p w14:paraId="6AA9DA2B" w14:textId="77777777" w:rsidR="002138B0" w:rsidRPr="008E7786" w:rsidRDefault="002138B0" w:rsidP="002138B0">
            <w:pPr>
              <w:jc w:val="center"/>
              <w:rPr>
                <w:lang w:eastAsia="es-ES"/>
              </w:rPr>
            </w:pPr>
            <w:r w:rsidRPr="008E7786">
              <w:rPr>
                <w:lang w:eastAsia="es-ES"/>
              </w:rPr>
              <w:t>6</w:t>
            </w:r>
          </w:p>
        </w:tc>
        <w:tc>
          <w:tcPr>
            <w:tcW w:w="3942" w:type="dxa"/>
          </w:tcPr>
          <w:p w14:paraId="112394D7" w14:textId="77777777" w:rsidR="002138B0" w:rsidRPr="008E7786" w:rsidRDefault="002138B0" w:rsidP="002138B0">
            <w:pPr>
              <w:pStyle w:val="respuesta"/>
              <w:rPr>
                <w:lang w:val="es-MX" w:eastAsia="es-ES"/>
              </w:rPr>
            </w:pPr>
            <w:r w:rsidRPr="008E7786">
              <w:rPr>
                <w:lang w:val="es-MX" w:eastAsia="es-ES"/>
              </w:rPr>
              <w:t>Se regocija en la verdad</w:t>
            </w:r>
          </w:p>
        </w:tc>
        <w:tc>
          <w:tcPr>
            <w:tcW w:w="5522" w:type="dxa"/>
          </w:tcPr>
          <w:p w14:paraId="1D11C131" w14:textId="77777777" w:rsidR="002138B0" w:rsidRPr="008E7786" w:rsidRDefault="002138B0" w:rsidP="002138B0">
            <w:pPr>
              <w:pStyle w:val="respuesta"/>
              <w:rPr>
                <w:lang w:val="es-MX" w:eastAsia="es-ES"/>
              </w:rPr>
            </w:pPr>
            <w:r w:rsidRPr="008E7786">
              <w:rPr>
                <w:lang w:val="es-MX" w:eastAsia="es-ES"/>
              </w:rPr>
              <w:t>No se deleita en la maldad</w:t>
            </w:r>
          </w:p>
        </w:tc>
      </w:tr>
      <w:tr w:rsidR="002138B0" w:rsidRPr="008E7786" w14:paraId="65D2591C" w14:textId="77777777" w:rsidTr="002138B0">
        <w:tc>
          <w:tcPr>
            <w:tcW w:w="756" w:type="dxa"/>
          </w:tcPr>
          <w:p w14:paraId="5B269E2B" w14:textId="77777777" w:rsidR="002138B0" w:rsidRPr="008E7786" w:rsidRDefault="002138B0" w:rsidP="002138B0">
            <w:pPr>
              <w:jc w:val="center"/>
              <w:rPr>
                <w:lang w:eastAsia="es-ES"/>
              </w:rPr>
            </w:pPr>
            <w:r w:rsidRPr="008E7786">
              <w:rPr>
                <w:lang w:eastAsia="es-ES"/>
              </w:rPr>
              <w:t>7</w:t>
            </w:r>
          </w:p>
        </w:tc>
        <w:tc>
          <w:tcPr>
            <w:tcW w:w="3942" w:type="dxa"/>
          </w:tcPr>
          <w:p w14:paraId="738EB128" w14:textId="77777777" w:rsidR="002138B0" w:rsidRPr="008E7786" w:rsidRDefault="002138B0" w:rsidP="002138B0">
            <w:pPr>
              <w:pStyle w:val="respuesta"/>
              <w:rPr>
                <w:lang w:val="es-MX" w:eastAsia="es-ES"/>
              </w:rPr>
            </w:pPr>
            <w:r w:rsidRPr="008E7786">
              <w:rPr>
                <w:lang w:val="es-MX" w:eastAsia="es-ES"/>
              </w:rPr>
              <w:t>Todo lo disculpa, todo lo cree, todo lo espera y todo lo soporta.</w:t>
            </w:r>
          </w:p>
        </w:tc>
        <w:tc>
          <w:tcPr>
            <w:tcW w:w="5522" w:type="dxa"/>
          </w:tcPr>
          <w:p w14:paraId="442F4E0E" w14:textId="77777777" w:rsidR="002138B0" w:rsidRPr="008E7786" w:rsidRDefault="002138B0" w:rsidP="002138B0">
            <w:pPr>
              <w:pStyle w:val="respuesta"/>
              <w:rPr>
                <w:lang w:val="es-MX" w:eastAsia="es-ES"/>
              </w:rPr>
            </w:pPr>
          </w:p>
        </w:tc>
      </w:tr>
    </w:tbl>
    <w:p w14:paraId="51B161D6" w14:textId="77777777" w:rsidR="00B44F91" w:rsidRPr="008E7786" w:rsidRDefault="00B44F91" w:rsidP="00B44F91"/>
    <w:p w14:paraId="1D032057" w14:textId="77777777" w:rsidR="002138B0" w:rsidRPr="008E7786" w:rsidRDefault="006D376A" w:rsidP="002138B0">
      <w:pPr>
        <w:pStyle w:val="numbering"/>
        <w:rPr>
          <w:lang w:val="es-MX"/>
        </w:rPr>
      </w:pPr>
      <w:r w:rsidRPr="008E7786">
        <w:rPr>
          <w:lang w:val="es-MX"/>
        </w:rPr>
        <w:t>Según Romanos 5:5, ¿</w:t>
      </w:r>
      <w:r w:rsidR="00284B5F" w:rsidRPr="008E7786">
        <w:rPr>
          <w:lang w:val="es-MX"/>
        </w:rPr>
        <w:t>Cómo</w:t>
      </w:r>
      <w:r w:rsidRPr="008E7786">
        <w:rPr>
          <w:lang w:val="es-MX"/>
        </w:rPr>
        <w:t xml:space="preserve"> nos ha dado Dios su amor?</w:t>
      </w:r>
    </w:p>
    <w:p w14:paraId="1BFC7C07" w14:textId="77777777" w:rsidR="006D376A" w:rsidRPr="008E7786" w:rsidRDefault="006D376A" w:rsidP="006D376A">
      <w:pPr>
        <w:pStyle w:val="respuesta"/>
        <w:rPr>
          <w:lang w:val="es-MX" w:eastAsia="es-ES"/>
        </w:rPr>
      </w:pPr>
      <w:r w:rsidRPr="008E7786">
        <w:rPr>
          <w:lang w:val="es-MX" w:eastAsia="es-ES"/>
        </w:rPr>
        <w:t>Dios ha derramado su amor en nuestro corazón por el Espíritu Santo que nos fue dado.</w:t>
      </w:r>
    </w:p>
    <w:p w14:paraId="402EEAE4" w14:textId="77777777" w:rsidR="006D376A" w:rsidRPr="008E7786" w:rsidRDefault="00761C95" w:rsidP="006D376A">
      <w:pPr>
        <w:pStyle w:val="numbering"/>
        <w:rPr>
          <w:lang w:val="es-MX"/>
        </w:rPr>
      </w:pPr>
      <w:r w:rsidRPr="008E7786">
        <w:rPr>
          <w:lang w:val="es-MX"/>
        </w:rPr>
        <w:t>¿Quién nos enseña a amar? 1 Tesalonicenses 4:9</w:t>
      </w:r>
    </w:p>
    <w:p w14:paraId="62F5F834" w14:textId="54E79FF1" w:rsidR="00761C95" w:rsidRPr="008E7786" w:rsidRDefault="00761C95" w:rsidP="00761C95">
      <w:pPr>
        <w:pStyle w:val="respuesta"/>
        <w:rPr>
          <w:lang w:val="es-MX" w:eastAsia="es-ES"/>
        </w:rPr>
      </w:pPr>
      <w:bookmarkStart w:id="55" w:name="_Hlk132034628"/>
      <w:r w:rsidRPr="008E7786">
        <w:rPr>
          <w:lang w:val="es-MX" w:eastAsia="es-ES"/>
        </w:rPr>
        <w:t>Dios mismo nos enseña</w:t>
      </w:r>
      <w:r w:rsidR="007023DF">
        <w:rPr>
          <w:lang w:val="es-MX" w:eastAsia="es-ES"/>
        </w:rPr>
        <w:t>, él es buen maestro.</w:t>
      </w:r>
      <w:bookmarkEnd w:id="55"/>
    </w:p>
    <w:p w14:paraId="113FD8C2" w14:textId="77777777" w:rsidR="00761C95" w:rsidRPr="008E7786" w:rsidRDefault="00761C95" w:rsidP="00761C95">
      <w:pPr>
        <w:pStyle w:val="numbering"/>
        <w:rPr>
          <w:lang w:val="es-MX"/>
        </w:rPr>
      </w:pPr>
      <w:r w:rsidRPr="008E7786">
        <w:rPr>
          <w:lang w:val="es-MX"/>
        </w:rPr>
        <w:t>¿Cuál es el fin por lo cual Dios nos ha</w:t>
      </w:r>
      <w:r w:rsidR="00E6172E" w:rsidRPr="008E7786">
        <w:rPr>
          <w:lang w:val="es-MX"/>
        </w:rPr>
        <w:t>ce</w:t>
      </w:r>
      <w:r w:rsidRPr="008E7786">
        <w:rPr>
          <w:lang w:val="es-MX"/>
        </w:rPr>
        <w:t xml:space="preserve"> crecer? 1 Tesalonicenses 3:12</w:t>
      </w:r>
    </w:p>
    <w:p w14:paraId="596B333D" w14:textId="77777777" w:rsidR="00761C95" w:rsidRPr="008E7786" w:rsidRDefault="00761C95" w:rsidP="00761C95">
      <w:pPr>
        <w:pStyle w:val="respuesta"/>
        <w:rPr>
          <w:lang w:val="es-MX" w:eastAsia="es-ES"/>
        </w:rPr>
      </w:pPr>
      <w:r w:rsidRPr="008E7786">
        <w:rPr>
          <w:lang w:val="es-MX" w:eastAsia="es-ES"/>
        </w:rPr>
        <w:t>Para que nos amemos más y más los unos a los otros y a todos. Si no  amamos más y más no estamos creciendo. Es El Señor que nos hace crecer.</w:t>
      </w:r>
    </w:p>
    <w:p w14:paraId="00997DCF" w14:textId="77777777" w:rsidR="00A14463" w:rsidRPr="008E7786" w:rsidRDefault="00A14463" w:rsidP="00A14463">
      <w:pPr>
        <w:pStyle w:val="numbering"/>
        <w:rPr>
          <w:lang w:val="es-MX"/>
        </w:rPr>
      </w:pPr>
      <w:r w:rsidRPr="008E7786">
        <w:rPr>
          <w:lang w:val="es-MX"/>
        </w:rPr>
        <w:t>Antes de poder amar bien necesitamos entender que somos amados. ¿Cómo podemos saber que somos amados según los siguientes pasajes?</w:t>
      </w:r>
    </w:p>
    <w:p w14:paraId="1B7C2F17" w14:textId="77777777" w:rsidR="00414252" w:rsidRPr="008E7786" w:rsidRDefault="00414252" w:rsidP="00221B9C">
      <w:pPr>
        <w:pStyle w:val="A0"/>
        <w:numPr>
          <w:ilvl w:val="0"/>
          <w:numId w:val="39"/>
        </w:numPr>
        <w:ind w:left="720"/>
      </w:pPr>
      <w:r w:rsidRPr="008E7786">
        <w:t xml:space="preserve">Juan 15:9   </w:t>
      </w:r>
    </w:p>
    <w:p w14:paraId="06274460" w14:textId="77777777" w:rsidR="00414252" w:rsidRPr="008E7786" w:rsidRDefault="00414252" w:rsidP="00414252">
      <w:pPr>
        <w:pStyle w:val="respuesta"/>
        <w:rPr>
          <w:lang w:val="es-MX" w:eastAsia="es-ES"/>
        </w:rPr>
      </w:pPr>
      <w:r w:rsidRPr="008E7786">
        <w:rPr>
          <w:lang w:val="es-MX" w:eastAsia="es-ES"/>
        </w:rPr>
        <w:t>Cristo nos ama así como el Padre le ha amado a Él.</w:t>
      </w:r>
    </w:p>
    <w:p w14:paraId="2B76CCA3" w14:textId="77777777" w:rsidR="00A14463" w:rsidRPr="008E7786" w:rsidRDefault="00A14463" w:rsidP="00432DF1">
      <w:pPr>
        <w:pStyle w:val="A0"/>
      </w:pPr>
      <w:r w:rsidRPr="008E7786">
        <w:t xml:space="preserve">Efesios 5.1-2 </w:t>
      </w:r>
    </w:p>
    <w:p w14:paraId="07955C6D" w14:textId="77777777" w:rsidR="00A14463" w:rsidRPr="008E7786" w:rsidRDefault="00A14463" w:rsidP="00A14463">
      <w:pPr>
        <w:pStyle w:val="respuesta"/>
        <w:rPr>
          <w:lang w:val="es-MX" w:eastAsia="es-ES"/>
        </w:rPr>
      </w:pPr>
      <w:r w:rsidRPr="008E7786">
        <w:rPr>
          <w:lang w:val="es-MX" w:eastAsia="es-ES"/>
        </w:rPr>
        <w:t>Porque somos hijos muy amados y Cristo nos amó y se entregó por nosotros.</w:t>
      </w:r>
    </w:p>
    <w:p w14:paraId="08077D35" w14:textId="77777777" w:rsidR="00A14463" w:rsidRPr="008E7786" w:rsidRDefault="00A14463" w:rsidP="00432DF1">
      <w:pPr>
        <w:pStyle w:val="A0"/>
      </w:pPr>
      <w:r w:rsidRPr="008E7786">
        <w:t xml:space="preserve">1 Juan 3.1 </w:t>
      </w:r>
    </w:p>
    <w:p w14:paraId="225B0D8B" w14:textId="3C9DA552" w:rsidR="00D270F6" w:rsidRDefault="00A14463" w:rsidP="003F62EC">
      <w:pPr>
        <w:pStyle w:val="respuesta"/>
      </w:pPr>
      <w:r w:rsidRPr="008E7786">
        <w:rPr>
          <w:lang w:val="es-MX" w:eastAsia="es-ES"/>
        </w:rPr>
        <w:t>¡Porque somos llamados hijos de Dios! ¡Y lo somos!</w:t>
      </w:r>
      <w:r w:rsidR="0065669A">
        <w:rPr>
          <w:lang w:val="es-MX" w:eastAsia="es-ES"/>
        </w:rPr>
        <w:br/>
      </w:r>
      <w:r w:rsidR="0065669A">
        <w:rPr>
          <w:lang w:val="es-MX" w:eastAsia="es-ES"/>
        </w:rPr>
        <w:br/>
      </w:r>
    </w:p>
    <w:p w14:paraId="1A2360EE" w14:textId="77777777" w:rsidR="00414252" w:rsidRPr="008E7786" w:rsidRDefault="00414252" w:rsidP="00432DF1">
      <w:pPr>
        <w:pStyle w:val="A0"/>
      </w:pPr>
      <w:r w:rsidRPr="008E7786">
        <w:t>1 Juan 4:10-11</w:t>
      </w:r>
    </w:p>
    <w:p w14:paraId="5A4A5AF8" w14:textId="77777777" w:rsidR="00B44F91" w:rsidRPr="008E7786" w:rsidRDefault="00284B5F" w:rsidP="00F861F1">
      <w:pPr>
        <w:pStyle w:val="respuesta"/>
      </w:pPr>
      <w:r w:rsidRPr="008E7786">
        <w:rPr>
          <w:lang w:val="es-MX" w:eastAsia="es-ES"/>
        </w:rPr>
        <w:t>El amor no consiste en que nosotros hayamos amado a Dios sino en que él nos amó y envió a su Hijo para que fuera ofrecido en sacrificio por el perdón de nuestros pecados. Siendo que Dios nos ha amado así también nosotros debemos amarnos los unos a los otros.</w:t>
      </w:r>
    </w:p>
    <w:p w14:paraId="7190CFBE" w14:textId="77777777" w:rsidR="004D24E4" w:rsidRPr="008E7786" w:rsidRDefault="00E30BDC" w:rsidP="00284B5F">
      <w:pPr>
        <w:pStyle w:val="Ttulo"/>
      </w:pPr>
      <w:bookmarkStart w:id="56" w:name="_Toc4251902"/>
      <w:bookmarkStart w:id="57" w:name="_Toc4682054"/>
      <w:r w:rsidRPr="008E7786">
        <w:t xml:space="preserve">#2 </w:t>
      </w:r>
      <w:r w:rsidR="00284B5F" w:rsidRPr="008E7786">
        <w:t>Alegría</w:t>
      </w:r>
      <w:bookmarkEnd w:id="56"/>
      <w:bookmarkEnd w:id="57"/>
    </w:p>
    <w:p w14:paraId="5B7EA6E8" w14:textId="77777777" w:rsidR="00702140" w:rsidRPr="008E7786" w:rsidRDefault="00702140" w:rsidP="00702140">
      <w:pPr>
        <w:pStyle w:val="numbering"/>
        <w:rPr>
          <w:lang w:val="es-MX"/>
        </w:rPr>
      </w:pPr>
      <w:r w:rsidRPr="008E7786">
        <w:rPr>
          <w:lang w:val="es-MX"/>
        </w:rPr>
        <w:t>¿Por cuáles razones debemos estar alegres?</w:t>
      </w:r>
    </w:p>
    <w:p w14:paraId="24D5E7ED" w14:textId="77777777" w:rsidR="00702140" w:rsidRPr="008E7786" w:rsidRDefault="00702140" w:rsidP="00221B9C">
      <w:pPr>
        <w:pStyle w:val="A0"/>
        <w:numPr>
          <w:ilvl w:val="0"/>
          <w:numId w:val="40"/>
        </w:numPr>
        <w:ind w:left="720"/>
      </w:pPr>
      <w:r w:rsidRPr="008E7786">
        <w:t>Salmo 16:8-9</w:t>
      </w:r>
    </w:p>
    <w:p w14:paraId="3D2F3A2D" w14:textId="77777777" w:rsidR="00702140" w:rsidRPr="008E7786" w:rsidRDefault="00702140" w:rsidP="00702140">
      <w:pPr>
        <w:pStyle w:val="respuesta"/>
        <w:rPr>
          <w:lang w:val="es-MX" w:eastAsia="es-ES"/>
        </w:rPr>
      </w:pPr>
      <w:r w:rsidRPr="008E7786">
        <w:rPr>
          <w:lang w:val="es-MX" w:eastAsia="es-ES"/>
        </w:rPr>
        <w:t>Porque el Señor está conmigo siempre. Está a mi derecha y por eso no voy a caer.</w:t>
      </w:r>
    </w:p>
    <w:p w14:paraId="57D7AA56" w14:textId="77777777" w:rsidR="00702140" w:rsidRPr="008E7786" w:rsidRDefault="00C7207E" w:rsidP="00432DF1">
      <w:pPr>
        <w:pStyle w:val="A0"/>
      </w:pPr>
      <w:r w:rsidRPr="008E7786">
        <w:t>Salmo 30:5</w:t>
      </w:r>
    </w:p>
    <w:p w14:paraId="07AE84DB" w14:textId="77777777" w:rsidR="00C7207E" w:rsidRPr="008E7786" w:rsidRDefault="00C7207E" w:rsidP="00C7207E">
      <w:pPr>
        <w:pStyle w:val="respuesta"/>
        <w:rPr>
          <w:lang w:val="es-MX" w:eastAsia="es-ES"/>
        </w:rPr>
      </w:pPr>
      <w:r w:rsidRPr="008E7786">
        <w:rPr>
          <w:lang w:val="es-MX" w:eastAsia="es-ES"/>
        </w:rPr>
        <w:t>En la noche hay llanto pero en la mañana gritos de alegría. Tenemos la esperanza de la alegría después de las lágrimas. Esperanza en el futuro.</w:t>
      </w:r>
    </w:p>
    <w:p w14:paraId="4D2B7058" w14:textId="77777777" w:rsidR="00C7207E" w:rsidRPr="008E7786" w:rsidRDefault="005335E4" w:rsidP="005335E4">
      <w:pPr>
        <w:pStyle w:val="numbering"/>
        <w:rPr>
          <w:lang w:val="es-MX"/>
        </w:rPr>
      </w:pPr>
      <w:r w:rsidRPr="008E7786">
        <w:rPr>
          <w:lang w:val="es-MX"/>
        </w:rPr>
        <w:t>Lea Filipenses 4:4-7. ¿Qué nos manda a hacer en el versículo 4?</w:t>
      </w:r>
    </w:p>
    <w:p w14:paraId="1681AEF2" w14:textId="77777777" w:rsidR="005335E4" w:rsidRPr="008E7786" w:rsidRDefault="005335E4" w:rsidP="005335E4">
      <w:pPr>
        <w:pStyle w:val="respuesta"/>
        <w:rPr>
          <w:lang w:val="es-MX" w:eastAsia="es-ES"/>
        </w:rPr>
      </w:pPr>
      <w:r w:rsidRPr="008E7786">
        <w:rPr>
          <w:lang w:val="es-MX" w:eastAsia="es-ES"/>
        </w:rPr>
        <w:t>Alegrarnos siempre en el Señor.</w:t>
      </w:r>
    </w:p>
    <w:p w14:paraId="08213EA1" w14:textId="77777777" w:rsidR="005335E4" w:rsidRPr="008E7786" w:rsidRDefault="005335E4" w:rsidP="005335E4">
      <w:pPr>
        <w:pStyle w:val="Ilust"/>
      </w:pPr>
      <w:r w:rsidRPr="008E7786">
        <w:t>Quizás no podemos alegrarnos por causa de nuestras circunstancias pero siempre podemos alegrarnos en el Señor.</w:t>
      </w:r>
    </w:p>
    <w:p w14:paraId="7E6C4940" w14:textId="77777777" w:rsidR="005335E4" w:rsidRPr="008E7786" w:rsidRDefault="006007CC" w:rsidP="006007CC">
      <w:pPr>
        <w:pStyle w:val="numbering"/>
        <w:rPr>
          <w:lang w:val="es-MX"/>
        </w:rPr>
      </w:pPr>
      <w:r w:rsidRPr="008E7786">
        <w:rPr>
          <w:lang w:val="es-MX"/>
        </w:rPr>
        <w:t>Podemos ser muy preocupados por muchas cosas. Cu</w:t>
      </w:r>
      <w:r w:rsidR="00EE0215">
        <w:rPr>
          <w:lang w:val="es-MX"/>
        </w:rPr>
        <w:t>a</w:t>
      </w:r>
      <w:r w:rsidRPr="008E7786">
        <w:rPr>
          <w:lang w:val="es-MX"/>
        </w:rPr>
        <w:t>ndo nos encontramos inquietos</w:t>
      </w:r>
      <w:r w:rsidR="003238D3">
        <w:rPr>
          <w:lang w:val="es-MX"/>
        </w:rPr>
        <w:t xml:space="preserve"> y nos falta alegría</w:t>
      </w:r>
      <w:r w:rsidRPr="008E7786">
        <w:rPr>
          <w:lang w:val="es-MX"/>
        </w:rPr>
        <w:t>, ¿qué debemos hacer según el versículo 6?</w:t>
      </w:r>
    </w:p>
    <w:p w14:paraId="1B43273F" w14:textId="77777777" w:rsidR="006007CC" w:rsidRPr="008E7786" w:rsidRDefault="006007CC" w:rsidP="006007CC">
      <w:pPr>
        <w:pStyle w:val="respuesta"/>
        <w:rPr>
          <w:lang w:val="es-MX" w:eastAsia="es-ES"/>
        </w:rPr>
      </w:pPr>
      <w:r w:rsidRPr="008E7786">
        <w:rPr>
          <w:lang w:val="es-MX" w:eastAsia="es-ES"/>
        </w:rPr>
        <w:t>Presentar nuestras peticiones a Dios con acciones de gracias.</w:t>
      </w:r>
    </w:p>
    <w:p w14:paraId="7A454D43" w14:textId="77777777" w:rsidR="006007CC" w:rsidRPr="008E7786" w:rsidRDefault="006007CC" w:rsidP="006007CC">
      <w:pPr>
        <w:pStyle w:val="numbering"/>
        <w:rPr>
          <w:lang w:val="es-MX"/>
        </w:rPr>
      </w:pPr>
      <w:r w:rsidRPr="008E7786">
        <w:rPr>
          <w:lang w:val="es-MX"/>
        </w:rPr>
        <w:t>Si practicamos el versículo 6, ¿qué será el resultado según el versículo 7?</w:t>
      </w:r>
    </w:p>
    <w:p w14:paraId="4FB1F814" w14:textId="3418B1FB" w:rsidR="006007CC" w:rsidRPr="008E7786" w:rsidRDefault="006007CC" w:rsidP="006007CC">
      <w:pPr>
        <w:pStyle w:val="respuesta"/>
        <w:rPr>
          <w:lang w:val="es-MX" w:eastAsia="es-ES"/>
        </w:rPr>
      </w:pPr>
      <w:r w:rsidRPr="008E7786">
        <w:rPr>
          <w:lang w:val="es-MX" w:eastAsia="es-ES"/>
        </w:rPr>
        <w:t xml:space="preserve">La paz de Dios que sobre pasa todo entendimiento cuidará nuestros corazones y pensamientos en Cristo Jesús. </w:t>
      </w:r>
    </w:p>
    <w:p w14:paraId="7986F11A" w14:textId="77777777" w:rsidR="003238D3" w:rsidRPr="00F861F1" w:rsidRDefault="006007CC" w:rsidP="003238D3">
      <w:pPr>
        <w:pStyle w:val="numbering"/>
        <w:rPr>
          <w:lang w:val="es-MX"/>
        </w:rPr>
      </w:pPr>
      <w:r w:rsidRPr="00F861F1">
        <w:rPr>
          <w:lang w:val="es-MX"/>
        </w:rPr>
        <w:t xml:space="preserve">Lea 1 Pedro 1:3-9. </w:t>
      </w:r>
      <w:r w:rsidR="00B77BE7" w:rsidRPr="00F861F1">
        <w:rPr>
          <w:lang w:val="es-MX"/>
        </w:rPr>
        <w:t xml:space="preserve">Termine la tabla  con las razones porque podemos </w:t>
      </w:r>
      <w:r w:rsidR="004F422B" w:rsidRPr="00F861F1">
        <w:rPr>
          <w:lang w:val="es-MX"/>
        </w:rPr>
        <w:t>siempre a</w:t>
      </w:r>
      <w:r w:rsidR="00B77BE7" w:rsidRPr="00F861F1">
        <w:rPr>
          <w:lang w:val="es-MX"/>
        </w:rPr>
        <w:t>legrarnos.</w:t>
      </w:r>
    </w:p>
    <w:tbl>
      <w:tblPr>
        <w:tblStyle w:val="Tablaconcuadrcula"/>
        <w:tblW w:w="0" w:type="auto"/>
        <w:tblLook w:val="04A0" w:firstRow="1" w:lastRow="0" w:firstColumn="1" w:lastColumn="0" w:noHBand="0" w:noVBand="1"/>
      </w:tblPr>
      <w:tblGrid>
        <w:gridCol w:w="1276"/>
        <w:gridCol w:w="8794"/>
      </w:tblGrid>
      <w:tr w:rsidR="00B77BE7" w:rsidRPr="008E7786" w14:paraId="1F73C8DF" w14:textId="77777777" w:rsidTr="00B77BE7">
        <w:tc>
          <w:tcPr>
            <w:tcW w:w="1278" w:type="dxa"/>
          </w:tcPr>
          <w:p w14:paraId="48DC6A7B" w14:textId="77777777" w:rsidR="00B77BE7" w:rsidRPr="008E7786" w:rsidRDefault="00B77BE7" w:rsidP="00B77BE7">
            <w:pPr>
              <w:jc w:val="center"/>
              <w:rPr>
                <w:b/>
                <w:lang w:eastAsia="es-ES"/>
              </w:rPr>
            </w:pPr>
            <w:r w:rsidRPr="008E7786">
              <w:rPr>
                <w:b/>
                <w:lang w:eastAsia="es-ES"/>
              </w:rPr>
              <w:t>Versículo</w:t>
            </w:r>
          </w:p>
        </w:tc>
        <w:tc>
          <w:tcPr>
            <w:tcW w:w="8942" w:type="dxa"/>
          </w:tcPr>
          <w:p w14:paraId="4AEDCA39" w14:textId="77777777" w:rsidR="00B77BE7" w:rsidRPr="008E7786" w:rsidRDefault="00B77BE7" w:rsidP="00B77BE7">
            <w:pPr>
              <w:jc w:val="center"/>
              <w:rPr>
                <w:b/>
                <w:lang w:eastAsia="es-ES"/>
              </w:rPr>
            </w:pPr>
            <w:r w:rsidRPr="008E7786">
              <w:rPr>
                <w:b/>
                <w:lang w:eastAsia="es-ES"/>
              </w:rPr>
              <w:t>Razones para alegrarnos siempre en el Señor.</w:t>
            </w:r>
          </w:p>
        </w:tc>
      </w:tr>
      <w:tr w:rsidR="00B77BE7" w:rsidRPr="008E7786" w14:paraId="022F32A0" w14:textId="77777777" w:rsidTr="00B77BE7">
        <w:tc>
          <w:tcPr>
            <w:tcW w:w="1278" w:type="dxa"/>
          </w:tcPr>
          <w:p w14:paraId="37EDD686" w14:textId="77777777" w:rsidR="00B77BE7" w:rsidRPr="008E7786" w:rsidRDefault="00B77BE7" w:rsidP="004F422B">
            <w:pPr>
              <w:jc w:val="center"/>
              <w:rPr>
                <w:lang w:eastAsia="es-ES"/>
              </w:rPr>
            </w:pPr>
            <w:r w:rsidRPr="008E7786">
              <w:rPr>
                <w:lang w:eastAsia="es-ES"/>
              </w:rPr>
              <w:t>3</w:t>
            </w:r>
          </w:p>
        </w:tc>
        <w:tc>
          <w:tcPr>
            <w:tcW w:w="8942" w:type="dxa"/>
          </w:tcPr>
          <w:p w14:paraId="3A4B9F68" w14:textId="77777777" w:rsidR="00B77BE7" w:rsidRPr="008E7786" w:rsidRDefault="00B77BE7" w:rsidP="00B77BE7">
            <w:pPr>
              <w:pStyle w:val="respuesta"/>
              <w:rPr>
                <w:lang w:val="es-MX" w:eastAsia="es-ES"/>
              </w:rPr>
            </w:pPr>
            <w:r w:rsidRPr="008E7786">
              <w:rPr>
                <w:lang w:val="es-MX" w:eastAsia="es-ES"/>
              </w:rPr>
              <w:t>Por la gran misericordia de Dios que nos ha hecho nacer de nuevo mediante la resurrección de Jesucristo para poder tener una esperanza viva.</w:t>
            </w:r>
            <w:r w:rsidR="003238D3">
              <w:rPr>
                <w:lang w:val="es-MX" w:eastAsia="es-ES"/>
              </w:rPr>
              <w:br/>
            </w:r>
          </w:p>
        </w:tc>
      </w:tr>
      <w:tr w:rsidR="00B77BE7" w:rsidRPr="008E7786" w14:paraId="6DB287B5" w14:textId="77777777" w:rsidTr="00B77BE7">
        <w:tc>
          <w:tcPr>
            <w:tcW w:w="1278" w:type="dxa"/>
          </w:tcPr>
          <w:p w14:paraId="67B5CF6E" w14:textId="77777777" w:rsidR="00B77BE7" w:rsidRPr="008E7786" w:rsidRDefault="00B77BE7" w:rsidP="004F422B">
            <w:pPr>
              <w:jc w:val="center"/>
              <w:rPr>
                <w:lang w:eastAsia="es-ES"/>
              </w:rPr>
            </w:pPr>
            <w:r w:rsidRPr="008E7786">
              <w:rPr>
                <w:lang w:eastAsia="es-ES"/>
              </w:rPr>
              <w:t>4</w:t>
            </w:r>
          </w:p>
        </w:tc>
        <w:tc>
          <w:tcPr>
            <w:tcW w:w="8942" w:type="dxa"/>
          </w:tcPr>
          <w:p w14:paraId="44E3AEB7" w14:textId="77777777" w:rsidR="00B77BE7" w:rsidRPr="008E7786" w:rsidRDefault="00B77BE7" w:rsidP="00B77BE7">
            <w:pPr>
              <w:pStyle w:val="respuesta"/>
              <w:rPr>
                <w:lang w:val="es-MX" w:eastAsia="es-ES"/>
              </w:rPr>
            </w:pPr>
            <w:r w:rsidRPr="008E7786">
              <w:rPr>
                <w:lang w:val="es-MX" w:eastAsia="es-ES"/>
              </w:rPr>
              <w:t>Tenemos una herencia indestructible, incontaminada e inmarchitable reservada en el cielo.</w:t>
            </w:r>
            <w:r w:rsidR="003238D3">
              <w:rPr>
                <w:lang w:val="es-MX" w:eastAsia="es-ES"/>
              </w:rPr>
              <w:br/>
            </w:r>
          </w:p>
        </w:tc>
      </w:tr>
      <w:tr w:rsidR="00B77BE7" w:rsidRPr="008E7786" w14:paraId="2E605F62" w14:textId="77777777" w:rsidTr="00B77BE7">
        <w:tc>
          <w:tcPr>
            <w:tcW w:w="1278" w:type="dxa"/>
          </w:tcPr>
          <w:p w14:paraId="750D13CD" w14:textId="77777777" w:rsidR="00B77BE7" w:rsidRPr="008E7786" w:rsidRDefault="00B77BE7" w:rsidP="004F422B">
            <w:pPr>
              <w:jc w:val="center"/>
              <w:rPr>
                <w:lang w:eastAsia="es-ES"/>
              </w:rPr>
            </w:pPr>
            <w:r w:rsidRPr="008E7786">
              <w:rPr>
                <w:lang w:eastAsia="es-ES"/>
              </w:rPr>
              <w:t>5</w:t>
            </w:r>
          </w:p>
        </w:tc>
        <w:tc>
          <w:tcPr>
            <w:tcW w:w="8942" w:type="dxa"/>
          </w:tcPr>
          <w:p w14:paraId="11BD92CA" w14:textId="77777777" w:rsidR="00B77BE7" w:rsidRPr="008E7786" w:rsidRDefault="00B77BE7" w:rsidP="00B77BE7">
            <w:pPr>
              <w:pStyle w:val="respuesta"/>
              <w:rPr>
                <w:lang w:val="es-MX" w:eastAsia="es-ES"/>
              </w:rPr>
            </w:pPr>
            <w:r w:rsidRPr="008E7786">
              <w:rPr>
                <w:lang w:val="es-MX" w:eastAsia="es-ES"/>
              </w:rPr>
              <w:t xml:space="preserve">Dios nos protege mediante la fe hasta que llegue la salvación que se ha de </w:t>
            </w:r>
            <w:r w:rsidR="004F422B" w:rsidRPr="008E7786">
              <w:rPr>
                <w:lang w:val="es-MX" w:eastAsia="es-ES"/>
              </w:rPr>
              <w:t>revelar en los últimos tiempos.</w:t>
            </w:r>
          </w:p>
          <w:p w14:paraId="30B517D7" w14:textId="77777777" w:rsidR="004F422B" w:rsidRPr="008E7786" w:rsidRDefault="004F422B" w:rsidP="004F422B"/>
        </w:tc>
      </w:tr>
      <w:tr w:rsidR="00B77BE7" w:rsidRPr="008E7786" w14:paraId="606A588E" w14:textId="77777777" w:rsidTr="00B77BE7">
        <w:tc>
          <w:tcPr>
            <w:tcW w:w="1278" w:type="dxa"/>
          </w:tcPr>
          <w:p w14:paraId="423808FE" w14:textId="77777777" w:rsidR="00B77BE7" w:rsidRPr="008E7786" w:rsidRDefault="004F422B" w:rsidP="004F422B">
            <w:pPr>
              <w:jc w:val="center"/>
              <w:rPr>
                <w:lang w:eastAsia="es-ES"/>
              </w:rPr>
            </w:pPr>
            <w:r w:rsidRPr="008E7786">
              <w:rPr>
                <w:lang w:eastAsia="es-ES"/>
              </w:rPr>
              <w:t>6-7</w:t>
            </w:r>
          </w:p>
        </w:tc>
        <w:tc>
          <w:tcPr>
            <w:tcW w:w="8942" w:type="dxa"/>
          </w:tcPr>
          <w:p w14:paraId="7ABDE2AB" w14:textId="77777777" w:rsidR="004F422B" w:rsidRPr="008E7786" w:rsidRDefault="004F422B" w:rsidP="004F422B">
            <w:pPr>
              <w:pStyle w:val="respuesta"/>
              <w:rPr>
                <w:lang w:val="es-MX" w:eastAsia="es-ES"/>
              </w:rPr>
            </w:pPr>
            <w:r w:rsidRPr="008E7786">
              <w:rPr>
                <w:lang w:val="es-MX" w:eastAsia="es-ES"/>
              </w:rPr>
              <w:t>Que las pruebas fortalecerán nuestra fe y demostrará que nuestra fe es digna de aprobación, gloria y honor cuando Jesucristo se revele.</w:t>
            </w:r>
          </w:p>
          <w:p w14:paraId="61ADB7A0" w14:textId="77777777" w:rsidR="004F422B" w:rsidRPr="008E7786" w:rsidRDefault="004F422B" w:rsidP="004F422B"/>
        </w:tc>
      </w:tr>
      <w:tr w:rsidR="00B77BE7" w:rsidRPr="008E7786" w14:paraId="15AED875" w14:textId="77777777" w:rsidTr="00B77BE7">
        <w:tc>
          <w:tcPr>
            <w:tcW w:w="1278" w:type="dxa"/>
          </w:tcPr>
          <w:p w14:paraId="6AD41AD9" w14:textId="77777777" w:rsidR="00B77BE7" w:rsidRPr="008E7786" w:rsidRDefault="004F422B" w:rsidP="004F422B">
            <w:pPr>
              <w:jc w:val="center"/>
              <w:rPr>
                <w:lang w:eastAsia="es-ES"/>
              </w:rPr>
            </w:pPr>
            <w:r w:rsidRPr="008E7786">
              <w:rPr>
                <w:lang w:eastAsia="es-ES"/>
              </w:rPr>
              <w:t>8-9</w:t>
            </w:r>
          </w:p>
        </w:tc>
        <w:tc>
          <w:tcPr>
            <w:tcW w:w="8942" w:type="dxa"/>
          </w:tcPr>
          <w:p w14:paraId="6616D9CF" w14:textId="77777777" w:rsidR="004F422B" w:rsidRPr="002C6D8D" w:rsidRDefault="004F422B" w:rsidP="002C6D8D">
            <w:pPr>
              <w:pStyle w:val="respuesta"/>
              <w:rPr>
                <w:lang w:val="es-MX" w:eastAsia="es-ES"/>
              </w:rPr>
            </w:pPr>
            <w:r w:rsidRPr="008E7786">
              <w:rPr>
                <w:lang w:val="es-MX" w:eastAsia="es-ES"/>
              </w:rPr>
              <w:t>Nos alegramos con un gozo indescriptible y glorioso porque estamos obteniendo la mea de nuestra fe que es la salvación</w:t>
            </w:r>
          </w:p>
        </w:tc>
      </w:tr>
    </w:tbl>
    <w:p w14:paraId="6FB2B673" w14:textId="77777777" w:rsidR="00B44F91" w:rsidRPr="008E7786" w:rsidRDefault="00B44F91" w:rsidP="00B44F91">
      <w:pPr>
        <w:pStyle w:val="Ttulo1"/>
      </w:pPr>
      <w:bookmarkStart w:id="58" w:name="_Toc4682055"/>
      <w:r w:rsidRPr="008E7786">
        <w:t>Lección 11</w:t>
      </w:r>
      <w:r w:rsidRPr="008E7786">
        <w:br/>
        <w:t>El fruto del Espíritu (segunda parte)</w:t>
      </w:r>
      <w:bookmarkEnd w:id="58"/>
      <w:r w:rsidRPr="008E7786">
        <w:t xml:space="preserve"> </w:t>
      </w:r>
    </w:p>
    <w:p w14:paraId="360E5197" w14:textId="77777777" w:rsidR="0038133C" w:rsidRPr="0065669A" w:rsidRDefault="00A70CC3" w:rsidP="0038133C">
      <w:pPr>
        <w:rPr>
          <w:sz w:val="22"/>
          <w:lang w:eastAsia="es-ES"/>
        </w:rPr>
      </w:pPr>
      <w:r w:rsidRPr="0065669A">
        <w:rPr>
          <w:sz w:val="22"/>
          <w:lang w:eastAsia="es-ES"/>
        </w:rPr>
        <w:t>Seguimos en esta lección examinando las características del fruto del Espíritu</w:t>
      </w:r>
      <w:r w:rsidR="00991741" w:rsidRPr="0065669A">
        <w:rPr>
          <w:sz w:val="22"/>
          <w:lang w:eastAsia="es-ES"/>
        </w:rPr>
        <w:t>.</w:t>
      </w:r>
      <w:r w:rsidR="003238D3" w:rsidRPr="0065669A">
        <w:rPr>
          <w:sz w:val="22"/>
          <w:lang w:eastAsia="es-ES"/>
        </w:rPr>
        <w:t xml:space="preserve"> </w:t>
      </w:r>
      <w:r w:rsidR="00991741" w:rsidRPr="0065669A">
        <w:rPr>
          <w:b/>
          <w:i/>
          <w:sz w:val="22"/>
        </w:rPr>
        <w:t>El fruto del Esp</w:t>
      </w:r>
      <w:r w:rsidR="00991741" w:rsidRPr="0065669A">
        <w:rPr>
          <w:rFonts w:eastAsia="Times New Roman"/>
          <w:b/>
          <w:i/>
          <w:sz w:val="22"/>
        </w:rPr>
        <w:t xml:space="preserve">íritu es amor, alegría, paz, paciencia, amabilidad, bondad, fidelidad, </w:t>
      </w:r>
      <w:r w:rsidR="00991741" w:rsidRPr="0065669A">
        <w:rPr>
          <w:b/>
          <w:i/>
          <w:sz w:val="22"/>
        </w:rPr>
        <w:t>humildad y dominio propio.</w:t>
      </w:r>
      <w:r w:rsidR="00991741" w:rsidRPr="0065669A">
        <w:rPr>
          <w:sz w:val="22"/>
        </w:rPr>
        <w:t xml:space="preserve"> Gálatas 5:22-23</w:t>
      </w:r>
    </w:p>
    <w:p w14:paraId="5E5CD26A" w14:textId="77777777" w:rsidR="00991741" w:rsidRPr="008E7786" w:rsidRDefault="00E30BDC" w:rsidP="00991741">
      <w:pPr>
        <w:pStyle w:val="Ttulo"/>
        <w:rPr>
          <w:lang w:eastAsia="es-ES"/>
        </w:rPr>
      </w:pPr>
      <w:bookmarkStart w:id="59" w:name="_Toc4251904"/>
      <w:bookmarkStart w:id="60" w:name="_Toc4682056"/>
      <w:r w:rsidRPr="008E7786">
        <w:rPr>
          <w:lang w:eastAsia="es-ES"/>
        </w:rPr>
        <w:t xml:space="preserve">#3 </w:t>
      </w:r>
      <w:r w:rsidR="00991741" w:rsidRPr="008E7786">
        <w:rPr>
          <w:lang w:eastAsia="es-ES"/>
        </w:rPr>
        <w:t>Paz</w:t>
      </w:r>
      <w:bookmarkEnd w:id="59"/>
      <w:bookmarkEnd w:id="60"/>
    </w:p>
    <w:p w14:paraId="2A010E11" w14:textId="77777777" w:rsidR="00570EF3" w:rsidRPr="008E7786" w:rsidRDefault="00570EF3" w:rsidP="00221B9C">
      <w:pPr>
        <w:pStyle w:val="numbering"/>
        <w:numPr>
          <w:ilvl w:val="0"/>
          <w:numId w:val="17"/>
        </w:numPr>
        <w:rPr>
          <w:lang w:val="es-MX"/>
        </w:rPr>
      </w:pPr>
      <w:r w:rsidRPr="008E7786">
        <w:rPr>
          <w:lang w:val="es-MX"/>
        </w:rPr>
        <w:t xml:space="preserve">Paz significa un bienestar total, que implica también tranquilidad y serenidad de espíritu. Esta paz es consecuencia de nuestra relación con Dios. Dios es quien nos da la paz. ¿Qué prometió Jesús a sus discípulos en Juan 14:27? </w:t>
      </w:r>
    </w:p>
    <w:p w14:paraId="058568B0" w14:textId="77777777" w:rsidR="00570EF3" w:rsidRDefault="00570EF3" w:rsidP="00570EF3">
      <w:pPr>
        <w:pStyle w:val="respuesta"/>
        <w:rPr>
          <w:lang w:val="es-MX" w:eastAsia="es-ES"/>
        </w:rPr>
      </w:pPr>
      <w:r w:rsidRPr="008E7786">
        <w:rPr>
          <w:lang w:val="es-MX" w:eastAsia="es-ES"/>
        </w:rPr>
        <w:t>Nos da su paz, no la paz que da el mundo sino la paz de Cristo mismo.</w:t>
      </w:r>
      <w:r w:rsidR="00D9138D">
        <w:rPr>
          <w:lang w:val="es-MX" w:eastAsia="es-ES"/>
        </w:rPr>
        <w:br/>
      </w:r>
    </w:p>
    <w:p w14:paraId="6A0DD87D" w14:textId="77777777" w:rsidR="009A7842" w:rsidRDefault="009A7842" w:rsidP="009A7842">
      <w:pPr>
        <w:pStyle w:val="numbering"/>
        <w:rPr>
          <w:lang w:val="es-MX"/>
        </w:rPr>
      </w:pPr>
      <w:r>
        <w:rPr>
          <w:lang w:val="es-MX"/>
        </w:rPr>
        <w:t xml:space="preserve">Para tener la paz de Dios primeramente necesitamos estar en paz con Dios. ¿Cómo tenemos paz con Dios en Romanos 5:1?  </w:t>
      </w:r>
    </w:p>
    <w:p w14:paraId="3037283A" w14:textId="211C7C06" w:rsidR="009A7842" w:rsidRPr="009A7842" w:rsidRDefault="009A7842" w:rsidP="009A7842">
      <w:pPr>
        <w:pStyle w:val="respuesta"/>
        <w:rPr>
          <w:lang w:val="es-MX" w:eastAsia="es-ES"/>
        </w:rPr>
      </w:pPr>
      <w:r>
        <w:rPr>
          <w:lang w:val="es-MX" w:eastAsia="es-ES"/>
        </w:rPr>
        <w:t>Por medio de la fe en el Señor Jesucristo.</w:t>
      </w:r>
      <w:r w:rsidR="002C6D8D">
        <w:rPr>
          <w:lang w:val="es-MX" w:eastAsia="es-ES"/>
        </w:rPr>
        <w:t xml:space="preserve"> Rom. 5:</w:t>
      </w:r>
      <w:r w:rsidR="00E67612">
        <w:rPr>
          <w:lang w:val="es-MX" w:eastAsia="es-ES"/>
        </w:rPr>
        <w:t>1</w:t>
      </w:r>
      <w:r w:rsidR="002C6D8D">
        <w:rPr>
          <w:lang w:val="es-MX" w:eastAsia="es-ES"/>
        </w:rPr>
        <w:t>0, éramos sus enemigos.</w:t>
      </w:r>
    </w:p>
    <w:p w14:paraId="4F0EF35D" w14:textId="77777777" w:rsidR="003F62EC" w:rsidRDefault="00570EF3" w:rsidP="00570EF3">
      <w:pPr>
        <w:pStyle w:val="numbering"/>
        <w:rPr>
          <w:lang w:val="es-MX"/>
        </w:rPr>
      </w:pPr>
      <w:r w:rsidRPr="003F62EC">
        <w:rPr>
          <w:lang w:val="es-MX"/>
        </w:rPr>
        <w:t xml:space="preserve">La paz que el mundo da es una paz pasajera que depende de nuestras circunstancias. Si todo va bien sentimos paz. Sin embargo la paz que Cristo nos da es una paz que no depende de nuestra situación, depende únicamente de nuestra relación con </w:t>
      </w:r>
      <w:r w:rsidR="00DA3ADD" w:rsidRPr="003F62EC">
        <w:rPr>
          <w:lang w:val="es-MX"/>
        </w:rPr>
        <w:t>É</w:t>
      </w:r>
      <w:r w:rsidRPr="003F62EC">
        <w:rPr>
          <w:lang w:val="es-MX"/>
        </w:rPr>
        <w:t xml:space="preserve">l. ¿Cómo podemos tener perfecta paz según Isaías 26:3? </w:t>
      </w:r>
    </w:p>
    <w:p w14:paraId="0B9B1CC4" w14:textId="77777777" w:rsidR="00570EF3" w:rsidRPr="003F62EC" w:rsidRDefault="00570EF3" w:rsidP="003F62EC">
      <w:pPr>
        <w:pStyle w:val="Respuesta0"/>
      </w:pPr>
      <w:r w:rsidRPr="003F62EC">
        <w:t>Tener el carácter firme y confiar en Dios.</w:t>
      </w:r>
      <w:r w:rsidR="00D9138D" w:rsidRPr="003F62EC">
        <w:br/>
      </w:r>
    </w:p>
    <w:p w14:paraId="58AB46D8" w14:textId="77777777" w:rsidR="00570EF3" w:rsidRPr="008E7786" w:rsidRDefault="00570EF3" w:rsidP="00DA3ADD">
      <w:pPr>
        <w:pStyle w:val="Ilust"/>
      </w:pPr>
      <w:r w:rsidRPr="008E7786">
        <w:t>Cuando confiamos en Dios no importa lo que pueda suceder, sabemos que Dios dispone todas las cosas para nuestro bien como declara Romanos 8:28.</w:t>
      </w:r>
    </w:p>
    <w:p w14:paraId="3DC9BCC9" w14:textId="77777777" w:rsidR="00D270F6" w:rsidRPr="008E7786" w:rsidRDefault="00D270F6" w:rsidP="00D270F6">
      <w:pPr>
        <w:pStyle w:val="numbering"/>
        <w:rPr>
          <w:lang w:val="es-MX"/>
        </w:rPr>
      </w:pPr>
      <w:r w:rsidRPr="008E7786">
        <w:rPr>
          <w:lang w:val="es-MX"/>
        </w:rPr>
        <w:t>Muchas veces batallamos para dormir cuando tenemos muchos problemas. ¿Por qué en el Salmo 4:8</w:t>
      </w:r>
      <w:r>
        <w:rPr>
          <w:lang w:val="es-MX"/>
        </w:rPr>
        <w:t xml:space="preserve"> </w:t>
      </w:r>
      <w:r w:rsidRPr="008E7786">
        <w:rPr>
          <w:lang w:val="es-MX"/>
        </w:rPr>
        <w:t>el salmista pudo dormir a gusto?</w:t>
      </w:r>
    </w:p>
    <w:p w14:paraId="7F5C4F92" w14:textId="77777777" w:rsidR="00D270F6" w:rsidRDefault="00D270F6" w:rsidP="00D270F6">
      <w:pPr>
        <w:pStyle w:val="respuesta"/>
      </w:pPr>
      <w:r w:rsidRPr="008E7786">
        <w:t>Porque se acostó en paz porque confiaba en el Señor.</w:t>
      </w:r>
    </w:p>
    <w:p w14:paraId="13658B1A" w14:textId="77777777" w:rsidR="00570EF3" w:rsidRPr="008E7786" w:rsidRDefault="00570EF3" w:rsidP="00D270F6">
      <w:pPr>
        <w:pStyle w:val="numbering"/>
      </w:pPr>
      <w:r w:rsidRPr="008E7786">
        <w:t>¿Por qué podemos tener paz en un mundo de aflicciones según Jesucristo en Juan 16:33?</w:t>
      </w:r>
    </w:p>
    <w:p w14:paraId="3996300C" w14:textId="77777777" w:rsidR="00E30BDC" w:rsidRPr="008E7786" w:rsidRDefault="00570EF3" w:rsidP="00E30BDC">
      <w:pPr>
        <w:pStyle w:val="respuesta"/>
        <w:rPr>
          <w:lang w:val="es-MX" w:eastAsia="es-ES"/>
        </w:rPr>
      </w:pPr>
      <w:r w:rsidRPr="008E7786">
        <w:rPr>
          <w:lang w:val="es-MX" w:eastAsia="es-ES"/>
        </w:rPr>
        <w:t>Porque él ha vencido el mundo y por eso podemos animarnos y hallar su paz al afrontar aflicciones.</w:t>
      </w:r>
    </w:p>
    <w:p w14:paraId="51BE20C3" w14:textId="77777777" w:rsidR="00E30BDC" w:rsidRPr="008E7786" w:rsidRDefault="00E30BDC" w:rsidP="00E30BDC">
      <w:pPr>
        <w:pStyle w:val="numbering"/>
        <w:rPr>
          <w:lang w:val="es-MX"/>
        </w:rPr>
      </w:pPr>
      <w:r w:rsidRPr="008E7786">
        <w:rPr>
          <w:lang w:val="es-MX"/>
        </w:rPr>
        <w:t xml:space="preserve">La razón porque podemos experimentar la paz en medio de las aflicciones es porque tenemos esperanza. Sin esperanza no tenemos paz. ¿Qué hace el Espíritu Santo para que tengamos paz según </w:t>
      </w:r>
      <w:r w:rsidR="009A7842">
        <w:rPr>
          <w:lang w:val="es-MX"/>
        </w:rPr>
        <w:t>R</w:t>
      </w:r>
      <w:r w:rsidRPr="008E7786">
        <w:rPr>
          <w:lang w:val="es-MX"/>
        </w:rPr>
        <w:t>omanos 15:13?</w:t>
      </w:r>
    </w:p>
    <w:p w14:paraId="05FBC1F8" w14:textId="77777777" w:rsidR="00E30BDC" w:rsidRPr="008E7786" w:rsidRDefault="00E30BDC" w:rsidP="00E30BDC">
      <w:pPr>
        <w:pStyle w:val="respuesta"/>
        <w:rPr>
          <w:lang w:val="es-MX" w:eastAsia="es-ES"/>
        </w:rPr>
      </w:pPr>
      <w:r w:rsidRPr="008E7786">
        <w:rPr>
          <w:lang w:val="es-MX" w:eastAsia="es-ES"/>
        </w:rPr>
        <w:t>El Dios de la esperanza nos llena de alegría y paz para que rebocemos de esperanza por el poder del Espíritu.</w:t>
      </w:r>
    </w:p>
    <w:p w14:paraId="264CF481" w14:textId="77777777" w:rsidR="00991741" w:rsidRPr="008E7786" w:rsidRDefault="00E30BDC" w:rsidP="00E30BDC">
      <w:pPr>
        <w:pStyle w:val="Ttulo"/>
      </w:pPr>
      <w:bookmarkStart w:id="61" w:name="_Toc4251905"/>
      <w:bookmarkStart w:id="62" w:name="_Toc4682057"/>
      <w:r w:rsidRPr="008E7786">
        <w:t>#4 Paciencia</w:t>
      </w:r>
      <w:bookmarkEnd w:id="61"/>
      <w:bookmarkEnd w:id="62"/>
    </w:p>
    <w:p w14:paraId="25E9925D" w14:textId="34D701FA" w:rsidR="00D270F6" w:rsidRDefault="009E0D85" w:rsidP="009A427D">
      <w:pPr>
        <w:rPr>
          <w:rFonts w:eastAsia="Times New Roman" w:cs="Times New Roman"/>
          <w:bCs/>
          <w:szCs w:val="20"/>
          <w:lang w:eastAsia="es-ES"/>
        </w:rPr>
      </w:pPr>
      <w:r w:rsidRPr="002B1448">
        <w:rPr>
          <w:rFonts w:eastAsia="Times New Roman" w:cs="Times New Roman"/>
          <w:bCs/>
          <w:szCs w:val="20"/>
          <w:lang w:eastAsia="es-ES"/>
        </w:rPr>
        <w:t xml:space="preserve">Creo que </w:t>
      </w:r>
      <w:r w:rsidR="009A7842">
        <w:rPr>
          <w:rFonts w:eastAsia="Times New Roman" w:cs="Times New Roman"/>
          <w:bCs/>
          <w:szCs w:val="20"/>
          <w:lang w:eastAsia="es-ES"/>
        </w:rPr>
        <w:t xml:space="preserve">todos sentimos </w:t>
      </w:r>
      <w:r w:rsidRPr="002B1448">
        <w:rPr>
          <w:rFonts w:eastAsia="Times New Roman" w:cs="Times New Roman"/>
          <w:bCs/>
          <w:szCs w:val="20"/>
          <w:lang w:eastAsia="es-ES"/>
        </w:rPr>
        <w:t xml:space="preserve">la necesidad de tener más paciencia. </w:t>
      </w:r>
      <w:r w:rsidR="009A427D" w:rsidRPr="002B1448">
        <w:rPr>
          <w:rFonts w:eastAsia="Times New Roman" w:cs="Times New Roman"/>
          <w:bCs/>
          <w:szCs w:val="20"/>
          <w:lang w:eastAsia="es-ES"/>
        </w:rPr>
        <w:t xml:space="preserve">Paciencia es </w:t>
      </w:r>
      <w:r w:rsidR="003B701C" w:rsidRPr="002B1448">
        <w:rPr>
          <w:rFonts w:eastAsia="Times New Roman" w:cs="Times New Roman"/>
          <w:bCs/>
          <w:szCs w:val="20"/>
          <w:lang w:eastAsia="es-ES"/>
        </w:rPr>
        <w:t>la actitud que lleva al ser humano a poder soportar contratiempos y dif</w:t>
      </w:r>
      <w:r w:rsidR="009A427D" w:rsidRPr="002B1448">
        <w:rPr>
          <w:rFonts w:eastAsia="Times New Roman" w:cs="Times New Roman"/>
          <w:bCs/>
          <w:szCs w:val="20"/>
          <w:lang w:eastAsia="es-ES"/>
        </w:rPr>
        <w:t xml:space="preserve">icultades para conseguir algo bien. Implica sufrir circunstancias adversas esperando, pero de una manera voluntaria, y no por mera necesidad. La perseverancia y constancia </w:t>
      </w:r>
      <w:r w:rsidR="00E67612" w:rsidRPr="002B1448">
        <w:rPr>
          <w:rFonts w:eastAsia="Times New Roman" w:cs="Times New Roman"/>
          <w:bCs/>
          <w:szCs w:val="20"/>
          <w:lang w:eastAsia="es-ES"/>
        </w:rPr>
        <w:t>son palabras</w:t>
      </w:r>
      <w:r w:rsidR="009A427D" w:rsidRPr="002B1448">
        <w:rPr>
          <w:rFonts w:eastAsia="Times New Roman" w:cs="Times New Roman"/>
          <w:bCs/>
          <w:szCs w:val="20"/>
          <w:lang w:eastAsia="es-ES"/>
        </w:rPr>
        <w:t xml:space="preserve"> sinónimas de la paciencia.</w:t>
      </w:r>
    </w:p>
    <w:p w14:paraId="0CA0D008" w14:textId="77777777" w:rsidR="00D270F6" w:rsidRPr="002B1448" w:rsidRDefault="00D270F6" w:rsidP="009A427D">
      <w:pPr>
        <w:rPr>
          <w:rFonts w:eastAsia="Times New Roman" w:cs="Times New Roman"/>
          <w:bCs/>
          <w:szCs w:val="20"/>
          <w:lang w:eastAsia="es-ES"/>
        </w:rPr>
      </w:pPr>
    </w:p>
    <w:p w14:paraId="10597902" w14:textId="77777777" w:rsidR="00D270F6" w:rsidRPr="008E7786" w:rsidRDefault="00D270F6" w:rsidP="00D270F6">
      <w:pPr>
        <w:pStyle w:val="numbering"/>
        <w:rPr>
          <w:lang w:val="es-MX"/>
        </w:rPr>
      </w:pPr>
      <w:r w:rsidRPr="008E7786">
        <w:rPr>
          <w:lang w:val="es-MX"/>
        </w:rPr>
        <w:t>Según Romanos 5:</w:t>
      </w:r>
      <w:r w:rsidR="002C6D8D">
        <w:rPr>
          <w:lang w:val="es-MX"/>
        </w:rPr>
        <w:t>1-5</w:t>
      </w:r>
      <w:r w:rsidRPr="008E7786">
        <w:rPr>
          <w:lang w:val="es-MX"/>
        </w:rPr>
        <w:t>, ¿qué es lo que produce perseverancia (paciencia)?</w:t>
      </w:r>
    </w:p>
    <w:p w14:paraId="5383FABF" w14:textId="098D3AF7" w:rsidR="00D270F6" w:rsidRPr="008E7786" w:rsidRDefault="00D270F6" w:rsidP="00D270F6">
      <w:pPr>
        <w:pStyle w:val="respuesta"/>
        <w:rPr>
          <w:lang w:val="es-MX" w:eastAsia="es-ES"/>
        </w:rPr>
      </w:pPr>
      <w:r w:rsidRPr="008E7786">
        <w:rPr>
          <w:lang w:val="es-MX" w:eastAsia="es-ES"/>
        </w:rPr>
        <w:t>Nuestros sufrimientos.</w:t>
      </w:r>
      <w:r w:rsidR="00201232">
        <w:rPr>
          <w:lang w:val="es-MX" w:eastAsia="es-ES"/>
        </w:rPr>
        <w:t xml:space="preserve">                                        Nb     </w:t>
      </w:r>
    </w:p>
    <w:p w14:paraId="093753FF" w14:textId="77777777" w:rsidR="00E30BDC" w:rsidRPr="008E7786" w:rsidRDefault="009E0D85" w:rsidP="009E0D85">
      <w:pPr>
        <w:pStyle w:val="numbering"/>
        <w:rPr>
          <w:lang w:val="es-MX"/>
        </w:rPr>
      </w:pPr>
      <w:r w:rsidRPr="008E7786">
        <w:rPr>
          <w:lang w:val="es-MX"/>
        </w:rPr>
        <w:t>¿</w:t>
      </w:r>
      <w:r w:rsidR="00F861F1">
        <w:rPr>
          <w:lang w:val="es-MX"/>
        </w:rPr>
        <w:t xml:space="preserve">Qué es necesario para tener paciencia </w:t>
      </w:r>
      <w:r w:rsidRPr="008E7786">
        <w:rPr>
          <w:lang w:val="es-MX"/>
        </w:rPr>
        <w:t>en todas las situaciones según Colosenses 1:11?</w:t>
      </w:r>
    </w:p>
    <w:p w14:paraId="2A9E129D" w14:textId="77777777" w:rsidR="009E0D85" w:rsidRPr="008E7786" w:rsidRDefault="00F861F1" w:rsidP="009E0D85">
      <w:pPr>
        <w:pStyle w:val="respuesta"/>
        <w:rPr>
          <w:lang w:val="es-MX" w:eastAsia="es-ES"/>
        </w:rPr>
      </w:pPr>
      <w:r>
        <w:rPr>
          <w:lang w:val="es-MX" w:eastAsia="es-ES"/>
        </w:rPr>
        <w:t xml:space="preserve">Ser </w:t>
      </w:r>
      <w:r w:rsidR="009E0D85" w:rsidRPr="008E7786">
        <w:rPr>
          <w:lang w:val="es-MX" w:eastAsia="es-ES"/>
        </w:rPr>
        <w:t>fortalecidos en todo sentido con su glorioso poder. Así perseveraremos con paciencia en toda situación.</w:t>
      </w:r>
    </w:p>
    <w:p w14:paraId="0D3CD4A0" w14:textId="77777777" w:rsidR="0075550A" w:rsidRPr="008E7786" w:rsidRDefault="0075550A" w:rsidP="0075550A">
      <w:pPr>
        <w:pStyle w:val="numbering"/>
        <w:rPr>
          <w:lang w:val="es-MX"/>
        </w:rPr>
      </w:pPr>
      <w:r w:rsidRPr="008E7786">
        <w:rPr>
          <w:lang w:val="es-MX"/>
        </w:rPr>
        <w:t>Para que un corredor termina su carrera ocupa perseverancia. ¿Qué debemos hacer para poder  correr con perseverancia nuestra carrera según Hebreos 12:1?</w:t>
      </w:r>
    </w:p>
    <w:p w14:paraId="71B5AB74" w14:textId="77777777" w:rsidR="0075550A" w:rsidRPr="008E7786" w:rsidRDefault="0075550A" w:rsidP="0075550A">
      <w:pPr>
        <w:pStyle w:val="respuesta"/>
        <w:rPr>
          <w:lang w:val="es-MX" w:eastAsia="es-ES"/>
        </w:rPr>
      </w:pPr>
      <w:r w:rsidRPr="008E7786">
        <w:rPr>
          <w:lang w:val="es-MX" w:eastAsia="es-ES"/>
        </w:rPr>
        <w:t>Despojarnos del lastre que nos estorba en especial el pecado que nos asedia.</w:t>
      </w:r>
    </w:p>
    <w:p w14:paraId="617F7D38" w14:textId="77777777" w:rsidR="003B701C" w:rsidRPr="008E7786" w:rsidRDefault="003B701C" w:rsidP="003B701C">
      <w:pPr>
        <w:pStyle w:val="numbering"/>
        <w:rPr>
          <w:lang w:val="es-MX"/>
        </w:rPr>
      </w:pPr>
      <w:r w:rsidRPr="008E7786">
        <w:rPr>
          <w:lang w:val="es-MX"/>
        </w:rPr>
        <w:t>Lea 1 Tesalonicenses 1:3.  ¿Qué es lo que sostenía la constancia de los tesalonicenses?</w:t>
      </w:r>
    </w:p>
    <w:p w14:paraId="72F3C5C0" w14:textId="77777777" w:rsidR="003B701C" w:rsidRPr="008E7786" w:rsidRDefault="003B701C" w:rsidP="003B701C">
      <w:pPr>
        <w:pStyle w:val="respuesta"/>
        <w:rPr>
          <w:lang w:val="es-MX" w:eastAsia="es-ES"/>
        </w:rPr>
      </w:pPr>
      <w:r w:rsidRPr="008E7786">
        <w:rPr>
          <w:lang w:val="es-MX" w:eastAsia="es-ES"/>
        </w:rPr>
        <w:t xml:space="preserve">Su esperanza </w:t>
      </w:r>
      <w:r w:rsidR="002B1448">
        <w:rPr>
          <w:lang w:val="es-MX" w:eastAsia="es-ES"/>
        </w:rPr>
        <w:t>en el</w:t>
      </w:r>
      <w:r w:rsidRPr="008E7786">
        <w:rPr>
          <w:lang w:val="es-MX" w:eastAsia="es-ES"/>
        </w:rPr>
        <w:t xml:space="preserve"> Señor Jesús.</w:t>
      </w:r>
    </w:p>
    <w:p w14:paraId="0CF652FC" w14:textId="77777777" w:rsidR="003B701C" w:rsidRPr="008E7786" w:rsidRDefault="008E0D51" w:rsidP="003B701C">
      <w:pPr>
        <w:pStyle w:val="numbering"/>
        <w:rPr>
          <w:lang w:val="es-MX"/>
        </w:rPr>
      </w:pPr>
      <w:r w:rsidRPr="008E7786">
        <w:rPr>
          <w:lang w:val="es-MX"/>
        </w:rPr>
        <w:t>Los tesalonicenses sostenían su constancia en su esperanza en el Señor Jesús. ¿Cuál fue esta esperanza según 1 Tesalonicenses 1:10?</w:t>
      </w:r>
    </w:p>
    <w:p w14:paraId="60DA4751" w14:textId="77777777" w:rsidR="008E0D51" w:rsidRPr="008E7786" w:rsidRDefault="008E0D51" w:rsidP="008E0D51">
      <w:pPr>
        <w:pStyle w:val="respuesta"/>
        <w:rPr>
          <w:lang w:val="es-MX" w:eastAsia="es-ES"/>
        </w:rPr>
      </w:pPr>
      <w:r w:rsidRPr="008E7786">
        <w:rPr>
          <w:lang w:val="es-MX" w:eastAsia="es-ES"/>
        </w:rPr>
        <w:t>La segunda venida de Cristo desde el cielo por ellos.</w:t>
      </w:r>
    </w:p>
    <w:p w14:paraId="30EEC9FD" w14:textId="77777777" w:rsidR="008E0D51" w:rsidRPr="008E7786" w:rsidRDefault="008E0D51" w:rsidP="008E0D51">
      <w:pPr>
        <w:pStyle w:val="numbering"/>
        <w:rPr>
          <w:lang w:val="es-MX"/>
        </w:rPr>
      </w:pPr>
      <w:r w:rsidRPr="008E7786">
        <w:rPr>
          <w:lang w:val="es-MX"/>
        </w:rPr>
        <w:t>El desánimo nos puede afectar nuestra paciencia, especialmente en medio de pruebas. ¿Cuál es nuestra esperanza en 2 Corintios 4:14?</w:t>
      </w:r>
    </w:p>
    <w:p w14:paraId="53C7C766" w14:textId="77777777" w:rsidR="008E0D51" w:rsidRPr="008E7786" w:rsidRDefault="008E0D51" w:rsidP="008E0D51">
      <w:pPr>
        <w:pStyle w:val="respuesta"/>
        <w:rPr>
          <w:lang w:val="es-MX" w:eastAsia="es-ES"/>
        </w:rPr>
      </w:pPr>
      <w:r w:rsidRPr="008E7786">
        <w:rPr>
          <w:lang w:val="es-MX" w:eastAsia="es-ES"/>
        </w:rPr>
        <w:t>Que seremos resucitados y llevados a la presencia de Cristo.</w:t>
      </w:r>
    </w:p>
    <w:p w14:paraId="323981C0" w14:textId="77777777" w:rsidR="008E0D51" w:rsidRPr="008E7786" w:rsidRDefault="008E0D51" w:rsidP="008E0D51">
      <w:pPr>
        <w:pStyle w:val="numbering"/>
        <w:rPr>
          <w:lang w:val="es-MX"/>
        </w:rPr>
      </w:pPr>
      <w:r w:rsidRPr="008E7786">
        <w:rPr>
          <w:lang w:val="es-MX"/>
        </w:rPr>
        <w:t>¿Por qué Pablo se mantenía firme con paci</w:t>
      </w:r>
      <w:r w:rsidR="002C6D8D">
        <w:rPr>
          <w:lang w:val="es-MX"/>
        </w:rPr>
        <w:t>encia  sin desanimarse en 2</w:t>
      </w:r>
      <w:r w:rsidRPr="008E7786">
        <w:rPr>
          <w:lang w:val="es-MX"/>
        </w:rPr>
        <w:t xml:space="preserve"> Corintios 4:16-18?</w:t>
      </w:r>
    </w:p>
    <w:p w14:paraId="63337997" w14:textId="77777777" w:rsidR="008E0D51" w:rsidRDefault="008E0D51" w:rsidP="008E0D51">
      <w:pPr>
        <w:pStyle w:val="respuesta"/>
        <w:rPr>
          <w:lang w:val="es-MX" w:eastAsia="es-ES"/>
        </w:rPr>
      </w:pPr>
      <w:r w:rsidRPr="008E7786">
        <w:rPr>
          <w:lang w:val="es-MX" w:eastAsia="es-ES"/>
        </w:rPr>
        <w:t>Porque los sufrimientos ligeros y efímeros producen una gloria eterna que vale mucho más que todo sufrimiento. Se fijaba en lo invisible porque lo visible es pasajero.</w:t>
      </w:r>
    </w:p>
    <w:p w14:paraId="48CC83B3" w14:textId="77777777" w:rsidR="002B1448" w:rsidRDefault="002B1448" w:rsidP="002B1448">
      <w:pPr>
        <w:pStyle w:val="numbering"/>
        <w:rPr>
          <w:lang w:val="es-MX"/>
        </w:rPr>
      </w:pPr>
      <w:r>
        <w:rPr>
          <w:lang w:val="es-MX"/>
        </w:rPr>
        <w:t>¿En cuáles situaciones le es difícil ser paciente?</w:t>
      </w:r>
    </w:p>
    <w:p w14:paraId="68E54ECE" w14:textId="77777777" w:rsidR="002B1448" w:rsidRDefault="002B1448" w:rsidP="002B1448">
      <w:pPr>
        <w:pStyle w:val="respuesta"/>
        <w:rPr>
          <w:lang w:val="es-MX" w:eastAsia="es-ES"/>
        </w:rPr>
      </w:pPr>
    </w:p>
    <w:p w14:paraId="400D1A70" w14:textId="77777777" w:rsidR="002B1448" w:rsidRPr="002B1448" w:rsidRDefault="002B1448" w:rsidP="002B1448"/>
    <w:p w14:paraId="51BC2037" w14:textId="77777777" w:rsidR="008E0D51" w:rsidRPr="008E7786" w:rsidRDefault="00E014EC" w:rsidP="00E014EC">
      <w:pPr>
        <w:pStyle w:val="Ttulo"/>
      </w:pPr>
      <w:bookmarkStart w:id="63" w:name="_Toc4251906"/>
      <w:bookmarkStart w:id="64" w:name="_Toc4682058"/>
      <w:r w:rsidRPr="008E7786">
        <w:t>Amabilidad</w:t>
      </w:r>
      <w:bookmarkEnd w:id="63"/>
      <w:bookmarkEnd w:id="64"/>
    </w:p>
    <w:p w14:paraId="392CBC8A" w14:textId="77777777" w:rsidR="008E7786" w:rsidRDefault="00A50A2E" w:rsidP="00A50A2E">
      <w:pPr>
        <w:rPr>
          <w:rFonts w:cs="Times New Roman"/>
          <w:szCs w:val="24"/>
          <w:lang w:eastAsia="es-MX"/>
        </w:rPr>
      </w:pPr>
      <w:r w:rsidRPr="008E7786">
        <w:t xml:space="preserve">La palabra amabilidad  viene de dos palabras en latín. Amare (que es sinónimo de “amar”) y el </w:t>
      </w:r>
      <w:r w:rsidR="00DA3ADD">
        <w:br/>
      </w:r>
      <w:r w:rsidRPr="008E7786">
        <w:t>sufijo – “</w:t>
      </w:r>
      <w:proofErr w:type="spellStart"/>
      <w:r w:rsidRPr="008E7786">
        <w:t>idad</w:t>
      </w:r>
      <w:proofErr w:type="spellEnd"/>
      <w:r w:rsidRPr="008E7786">
        <w:t>” que es equivalente a “cualidad”. Entonces la amabilidad es la cualidad de amar. La amabilidad  puede definirse como un comportamiento o acto que resulta caritativo, solidario o afectuoso con otras personas</w:t>
      </w:r>
      <w:r w:rsidR="002B3D5D" w:rsidRPr="008E7786">
        <w:t xml:space="preserve">. </w:t>
      </w:r>
      <w:r w:rsidRPr="008E7786">
        <w:t xml:space="preserve">Algunas palabras sinónimas son </w:t>
      </w:r>
      <w:r w:rsidRPr="008E7786">
        <w:rPr>
          <w:shd w:val="clear" w:color="auto" w:fill="FFFFFF"/>
        </w:rPr>
        <w:t xml:space="preserve">nobleza, benevolencia, generosidad, lealtad, magnanimidad, longanimidad, clemencia,  afabilidad, benignidad y bondad. </w:t>
      </w:r>
      <w:r w:rsidRPr="008E7786">
        <w:t xml:space="preserve"> </w:t>
      </w:r>
      <w:r w:rsidR="00276915" w:rsidRPr="008E7786">
        <w:rPr>
          <w:rFonts w:cs="Times New Roman"/>
          <w:szCs w:val="24"/>
          <w:lang w:eastAsia="es-MX"/>
        </w:rPr>
        <w:t xml:space="preserve">Amabilidad </w:t>
      </w:r>
      <w:r w:rsidR="008E7786" w:rsidRPr="008E7786">
        <w:rPr>
          <w:rFonts w:cs="Times New Roman"/>
          <w:szCs w:val="24"/>
          <w:lang w:eastAsia="es-MX"/>
        </w:rPr>
        <w:t xml:space="preserve">es la gracia o gentileza que produce </w:t>
      </w:r>
      <w:r w:rsidR="008E7786">
        <w:rPr>
          <w:rFonts w:cs="Times New Roman"/>
          <w:szCs w:val="24"/>
          <w:lang w:eastAsia="es-MX"/>
        </w:rPr>
        <w:t xml:space="preserve">la </w:t>
      </w:r>
      <w:r w:rsidR="008E7786" w:rsidRPr="008E7786">
        <w:rPr>
          <w:rFonts w:cs="Times New Roman"/>
          <w:szCs w:val="24"/>
          <w:lang w:eastAsia="es-MX"/>
        </w:rPr>
        <w:t xml:space="preserve">paciencia  para aguantar injusticias  y malos tratos, sin desear vengarse o amargarse. Es contentamiento.  </w:t>
      </w:r>
      <w:r w:rsidR="002B1448">
        <w:t>(</w:t>
      </w:r>
      <w:hyperlink r:id="rId15" w:history="1">
        <w:r w:rsidR="002B1448" w:rsidRPr="002B1448">
          <w:rPr>
            <w:rStyle w:val="Hipervnculo"/>
            <w:sz w:val="20"/>
            <w:szCs w:val="20"/>
          </w:rPr>
          <w:t>https://definicion.de/amabilidad/</w:t>
        </w:r>
      </w:hyperlink>
      <w:r w:rsidR="002B1448" w:rsidRPr="002B1448">
        <w:rPr>
          <w:sz w:val="20"/>
          <w:szCs w:val="20"/>
        </w:rPr>
        <w:t>)</w:t>
      </w:r>
    </w:p>
    <w:p w14:paraId="0449DCD1" w14:textId="77777777" w:rsidR="00276915" w:rsidRPr="008E7786" w:rsidRDefault="00276915" w:rsidP="00A50A2E">
      <w:pPr>
        <w:rPr>
          <w:lang w:eastAsia="es-ES"/>
        </w:rPr>
      </w:pPr>
      <w:r w:rsidRPr="008E7786">
        <w:rPr>
          <w:rFonts w:cs="Times New Roman"/>
          <w:szCs w:val="24"/>
          <w:lang w:eastAsia="es-MX"/>
        </w:rPr>
        <w:t xml:space="preserve">    </w:t>
      </w:r>
    </w:p>
    <w:p w14:paraId="20A8F9DF" w14:textId="77777777" w:rsidR="008E7786" w:rsidRPr="008E7786" w:rsidRDefault="008E7786" w:rsidP="008E7786">
      <w:pPr>
        <w:pStyle w:val="numbering"/>
        <w:rPr>
          <w:lang w:val="es-MX"/>
        </w:rPr>
      </w:pPr>
      <w:r w:rsidRPr="008E7786">
        <w:rPr>
          <w:lang w:val="es-MX"/>
        </w:rPr>
        <w:t xml:space="preserve">Las características del fruto </w:t>
      </w:r>
      <w:r w:rsidR="002B1448">
        <w:rPr>
          <w:lang w:val="es-MX"/>
        </w:rPr>
        <w:t xml:space="preserve">del Espíritu </w:t>
      </w:r>
      <w:r w:rsidRPr="008E7786">
        <w:rPr>
          <w:lang w:val="es-MX"/>
        </w:rPr>
        <w:t>no son aislados, siempre vienen juntos. En el pasaje de Filipenses 4:4-7,</w:t>
      </w:r>
      <w:r>
        <w:rPr>
          <w:lang w:val="es-MX"/>
        </w:rPr>
        <w:t xml:space="preserve"> </w:t>
      </w:r>
      <w:r w:rsidRPr="008E7786">
        <w:rPr>
          <w:lang w:val="es-MX"/>
        </w:rPr>
        <w:t>¿cuáles son las tres manifestaciones del fruto del Espíritu?</w:t>
      </w:r>
    </w:p>
    <w:p w14:paraId="0D869F7B" w14:textId="77777777" w:rsidR="008E7786" w:rsidRPr="008E7786" w:rsidRDefault="008E7786" w:rsidP="008E7786">
      <w:pPr>
        <w:pStyle w:val="respuesta"/>
        <w:rPr>
          <w:lang w:val="es-MX" w:eastAsia="es-ES"/>
        </w:rPr>
      </w:pPr>
      <w:r w:rsidRPr="008E7786">
        <w:rPr>
          <w:lang w:val="es-MX" w:eastAsia="es-ES"/>
        </w:rPr>
        <w:t>Alegría – 4, amabilidad – 5, paz -7.</w:t>
      </w:r>
      <w:r w:rsidR="00F861F1">
        <w:rPr>
          <w:lang w:val="es-MX" w:eastAsia="es-ES"/>
        </w:rPr>
        <w:br/>
      </w:r>
    </w:p>
    <w:p w14:paraId="00A0DF65" w14:textId="77777777" w:rsidR="00A50A2E" w:rsidRPr="008E7786" w:rsidRDefault="00A50A2E" w:rsidP="00E014EC">
      <w:pPr>
        <w:pStyle w:val="numbering"/>
        <w:rPr>
          <w:lang w:val="es-MX"/>
        </w:rPr>
      </w:pPr>
      <w:r w:rsidRPr="008E7786">
        <w:rPr>
          <w:lang w:val="es-MX"/>
        </w:rPr>
        <w:t>Según Filipenses 4:5,  ¿por qué nuestra amabilidad debe ser evidente a todos?</w:t>
      </w:r>
    </w:p>
    <w:p w14:paraId="36A6D186" w14:textId="593FCF73" w:rsidR="00A50A2E" w:rsidRDefault="00A50A2E" w:rsidP="00A50A2E">
      <w:pPr>
        <w:pStyle w:val="respuesta"/>
        <w:rPr>
          <w:lang w:val="es-MX" w:eastAsia="es-ES"/>
        </w:rPr>
      </w:pPr>
      <w:r w:rsidRPr="008E7786">
        <w:rPr>
          <w:lang w:val="es-MX" w:eastAsia="es-ES"/>
        </w:rPr>
        <w:t>Porque el Señor está cerca.</w:t>
      </w:r>
      <w:r w:rsidR="007B3B62">
        <w:rPr>
          <w:lang w:val="es-MX" w:eastAsia="es-ES"/>
        </w:rPr>
        <w:br/>
      </w:r>
      <w:r w:rsidR="007B3B62">
        <w:rPr>
          <w:lang w:val="es-MX" w:eastAsia="es-ES"/>
        </w:rPr>
        <w:br/>
      </w:r>
      <w:r w:rsidR="007B3B62">
        <w:rPr>
          <w:lang w:val="es-MX" w:eastAsia="es-ES"/>
        </w:rPr>
        <w:br/>
      </w:r>
    </w:p>
    <w:p w14:paraId="38C0E57C" w14:textId="77777777" w:rsidR="008E7786" w:rsidRDefault="008E7786" w:rsidP="008E7786">
      <w:pPr>
        <w:pStyle w:val="numbering"/>
      </w:pPr>
      <w:r>
        <w:t>Cuando todo nos va bien no es tan difícil ser amable. Sin embargo en esta vida tenemos muchas pruebas y sufrimos injusticias. ¿Cuándo le es más difícil ser amable?</w:t>
      </w:r>
      <w:r>
        <w:br/>
      </w:r>
    </w:p>
    <w:p w14:paraId="5B30A940" w14:textId="77777777" w:rsidR="008E7786" w:rsidRPr="008E7786" w:rsidRDefault="008E7786" w:rsidP="008E7786">
      <w:pPr>
        <w:pStyle w:val="respuesta"/>
        <w:rPr>
          <w:lang w:eastAsia="es-ES"/>
        </w:rPr>
      </w:pPr>
    </w:p>
    <w:p w14:paraId="74D9E8F8" w14:textId="77777777" w:rsidR="002B3D5D" w:rsidRPr="008E7786" w:rsidRDefault="002B3D5D" w:rsidP="002B3D5D">
      <w:pPr>
        <w:pStyle w:val="numbering"/>
        <w:rPr>
          <w:lang w:val="es-MX"/>
        </w:rPr>
      </w:pPr>
      <w:r w:rsidRPr="008E7786">
        <w:rPr>
          <w:lang w:val="es-MX"/>
        </w:rPr>
        <w:t>Lea Colosenses 3:12-14. ¿Cuáles son las son las cinco evidencias del fruto del Espíritu?</w:t>
      </w:r>
    </w:p>
    <w:p w14:paraId="66CB616F" w14:textId="77777777" w:rsidR="002B3D5D" w:rsidRPr="008E7786" w:rsidRDefault="002B3D5D" w:rsidP="002B3D5D">
      <w:pPr>
        <w:pStyle w:val="respuesta"/>
        <w:rPr>
          <w:lang w:val="es-MX"/>
        </w:rPr>
      </w:pPr>
      <w:r w:rsidRPr="008E7786">
        <w:rPr>
          <w:lang w:val="es-MX"/>
        </w:rPr>
        <w:t>Bondad, humildad, amabilidad y paciencia – 12. Amor – 14.</w:t>
      </w:r>
    </w:p>
    <w:p w14:paraId="2365DC88" w14:textId="77777777" w:rsidR="002B1448" w:rsidRDefault="002B1448" w:rsidP="008D16AE">
      <w:pPr>
        <w:pStyle w:val="Ttulo"/>
      </w:pPr>
    </w:p>
    <w:p w14:paraId="15CA14E4" w14:textId="77777777" w:rsidR="002B1448" w:rsidRDefault="002B1448" w:rsidP="008D16AE">
      <w:pPr>
        <w:pStyle w:val="Ttulo"/>
      </w:pPr>
    </w:p>
    <w:p w14:paraId="04902D3F" w14:textId="77777777" w:rsidR="008D16AE" w:rsidRDefault="008D16AE" w:rsidP="008D16AE">
      <w:pPr>
        <w:pStyle w:val="Ttulo"/>
      </w:pPr>
      <w:bookmarkStart w:id="65" w:name="_Toc4251907"/>
      <w:bookmarkStart w:id="66" w:name="_Toc4682059"/>
      <w:r>
        <w:t>Bondad</w:t>
      </w:r>
      <w:bookmarkEnd w:id="65"/>
      <w:bookmarkEnd w:id="66"/>
    </w:p>
    <w:p w14:paraId="2A248921" w14:textId="77777777" w:rsidR="008D16AE" w:rsidRPr="002B1448" w:rsidRDefault="008D16AE" w:rsidP="008D16AE">
      <w:pPr>
        <w:rPr>
          <w:sz w:val="20"/>
          <w:szCs w:val="20"/>
        </w:rPr>
      </w:pPr>
      <w:r>
        <w:t xml:space="preserve">Bondad es la cualidad de bueno, </w:t>
      </w:r>
      <w:r w:rsidR="00372EEE">
        <w:t>y</w:t>
      </w:r>
      <w:r>
        <w:t xml:space="preserve"> hace referencia a lo útil, agradable, apetecible, gustoso o divertido. Una persona con bondad, por lo tanto, tiene un</w:t>
      </w:r>
      <w:r w:rsidR="00372EEE">
        <w:t>a</w:t>
      </w:r>
      <w:r>
        <w:t xml:space="preserve"> inclinación natural a hacer el bien. En este sentido se considera que una persona tiene la cualidad de la bondad cuando siempre se mantiene dispuesta a ayudar a quien lo necesita, cuando se muestra compasiva con las personas que se encuentran sufriendo por distintas circunstancias y también cuando mantiene una actitud amable y generosa hacia los demás.</w:t>
      </w:r>
      <w:r w:rsidR="002E3353">
        <w:t xml:space="preserve">  </w:t>
      </w:r>
      <w:r w:rsidR="002B1448" w:rsidRPr="002B1448">
        <w:rPr>
          <w:sz w:val="20"/>
          <w:szCs w:val="20"/>
        </w:rPr>
        <w:t>(</w:t>
      </w:r>
      <w:hyperlink r:id="rId16" w:history="1">
        <w:r w:rsidR="002E3353" w:rsidRPr="002B1448">
          <w:rPr>
            <w:rStyle w:val="Hipervnculo"/>
            <w:sz w:val="20"/>
            <w:szCs w:val="20"/>
          </w:rPr>
          <w:t>https://definicion.de/bondad/</w:t>
        </w:r>
      </w:hyperlink>
      <w:r w:rsidR="002B1448" w:rsidRPr="002B1448">
        <w:rPr>
          <w:rStyle w:val="Hipervnculo"/>
          <w:sz w:val="20"/>
          <w:szCs w:val="20"/>
        </w:rPr>
        <w:t>)</w:t>
      </w:r>
    </w:p>
    <w:p w14:paraId="56AD7627" w14:textId="77777777" w:rsidR="00372EEE" w:rsidRDefault="00665F4F" w:rsidP="00372EE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before="60" w:after="60"/>
        <w:rPr>
          <w:lang w:eastAsia="x-none"/>
        </w:rPr>
      </w:pPr>
      <w:r>
        <w:t>La palabra bondad es mencionada en muchas ocasiones en la Biblia haciendo referencia a Dios</w:t>
      </w:r>
      <w:r w:rsidR="002B1448">
        <w:t xml:space="preserve">. </w:t>
      </w:r>
      <w:r w:rsidR="002B1448">
        <w:br/>
      </w:r>
      <w:r w:rsidRPr="00372EEE">
        <w:rPr>
          <w:b/>
          <w:i/>
        </w:rPr>
        <w:t>Él es bondadoso con nosotros.</w:t>
      </w:r>
      <w:r w:rsidR="00372EEE" w:rsidRPr="00372EEE">
        <w:rPr>
          <w:b/>
          <w:i/>
        </w:rPr>
        <w:t xml:space="preserve"> </w:t>
      </w:r>
      <w:r w:rsidR="00372EEE" w:rsidRPr="00372EEE">
        <w:rPr>
          <w:b/>
          <w:i/>
          <w:lang w:val="x-none" w:eastAsia="x-none"/>
        </w:rPr>
        <w:t>El Señor es justo en todos sus caminos y bondadoso en todas sus obras.</w:t>
      </w:r>
      <w:r w:rsidR="00372EEE" w:rsidRPr="00372EEE">
        <w:rPr>
          <w:lang w:val="x-none" w:eastAsia="x-none"/>
        </w:rPr>
        <w:t xml:space="preserve"> </w:t>
      </w:r>
      <w:r w:rsidR="00372EEE">
        <w:rPr>
          <w:lang w:eastAsia="x-none"/>
        </w:rPr>
        <w:t>Salmo 145:17.</w:t>
      </w:r>
    </w:p>
    <w:p w14:paraId="579A94BA" w14:textId="77777777" w:rsidR="00372EEE" w:rsidRDefault="00372EEE" w:rsidP="00372EEE">
      <w:pPr>
        <w:pStyle w:val="numbering"/>
      </w:pPr>
      <w:r>
        <w:t xml:space="preserve">¿De qué podemos estar seguros según Lamentaciones 3:23? </w:t>
      </w:r>
    </w:p>
    <w:p w14:paraId="60488640" w14:textId="77777777" w:rsidR="00372EEE" w:rsidRPr="00372EEE" w:rsidRDefault="00372EEE" w:rsidP="00372EEE">
      <w:pPr>
        <w:pStyle w:val="respuesta"/>
        <w:rPr>
          <w:lang w:eastAsia="es-ES"/>
        </w:rPr>
      </w:pPr>
      <w:r>
        <w:rPr>
          <w:lang w:eastAsia="es-ES"/>
        </w:rPr>
        <w:t>Que se renuevan sus bondades por nosotros cada mañana.</w:t>
      </w:r>
    </w:p>
    <w:p w14:paraId="5953278E" w14:textId="77777777" w:rsidR="008925CE" w:rsidRDefault="008925CE" w:rsidP="008925CE">
      <w:pPr>
        <w:pStyle w:val="numbering"/>
      </w:pPr>
      <w:r>
        <w:t>¿Qué es necesario para producir el bien según Lucas 6:45?</w:t>
      </w:r>
    </w:p>
    <w:p w14:paraId="66215869" w14:textId="77777777" w:rsidR="008925CE" w:rsidRPr="000A434B" w:rsidRDefault="008925CE" w:rsidP="008925CE">
      <w:pPr>
        <w:pStyle w:val="respuesta"/>
        <w:rPr>
          <w:lang w:eastAsia="es-ES"/>
        </w:rPr>
      </w:pPr>
      <w:r>
        <w:rPr>
          <w:lang w:eastAsia="es-ES"/>
        </w:rPr>
        <w:t>Atesorar la bondad en el corazón.</w:t>
      </w:r>
    </w:p>
    <w:p w14:paraId="2849AE94" w14:textId="77777777" w:rsidR="00665F4F" w:rsidRDefault="00665F4F" w:rsidP="00665F4F">
      <w:pPr>
        <w:pStyle w:val="numbering"/>
      </w:pPr>
      <w:r>
        <w:t xml:space="preserve"> ¿Cuál era nuestra condición cuando Dios mostró su bondad y amor a nosotros </w:t>
      </w:r>
      <w:r w:rsidR="00372EEE">
        <w:t xml:space="preserve">al salvarnos </w:t>
      </w:r>
      <w:r>
        <w:t>según Tito 3:3-5?</w:t>
      </w:r>
    </w:p>
    <w:p w14:paraId="2DBB35F7" w14:textId="77777777" w:rsidR="00665F4F" w:rsidRDefault="00665F4F" w:rsidP="00665F4F">
      <w:pPr>
        <w:pStyle w:val="respuesta"/>
      </w:pPr>
      <w:r>
        <w:t>É</w:t>
      </w:r>
      <w:r w:rsidRPr="00D429C2">
        <w:t xml:space="preserve">ramos necios y desobedientes. Estábamos descarriados y éramos esclavos de todo género de pasiones y placeres. Vivíamos en la malicia y en la envidia. Éramos detestables y nos odiábamos unos a otros. </w:t>
      </w:r>
    </w:p>
    <w:p w14:paraId="0212022D" w14:textId="77777777" w:rsidR="000A434B" w:rsidRDefault="000A434B" w:rsidP="000A434B">
      <w:pPr>
        <w:pStyle w:val="numbering"/>
        <w:rPr>
          <w:lang w:eastAsia="en-US"/>
        </w:rPr>
      </w:pPr>
      <w:r>
        <w:rPr>
          <w:lang w:eastAsia="en-US"/>
        </w:rPr>
        <w:t>¿Qué es lo que mostró Dios en su misericordia a Pablo</w:t>
      </w:r>
      <w:r w:rsidR="00372EEE">
        <w:rPr>
          <w:lang w:eastAsia="en-US"/>
        </w:rPr>
        <w:t xml:space="preserve"> en 1 Timoteo 1:15-16</w:t>
      </w:r>
      <w:r>
        <w:rPr>
          <w:lang w:eastAsia="en-US"/>
        </w:rPr>
        <w:t>?</w:t>
      </w:r>
    </w:p>
    <w:p w14:paraId="07EA29BB" w14:textId="77777777" w:rsidR="000A434B" w:rsidRPr="000A434B" w:rsidRDefault="00D9138D" w:rsidP="000A434B">
      <w:pPr>
        <w:pStyle w:val="respuesta"/>
      </w:pPr>
      <w:r>
        <w:t>Mostrar su infinita bondad en salvar a Pablo quien era el primero de los pecadores.</w:t>
      </w:r>
    </w:p>
    <w:p w14:paraId="3D4F92F3" w14:textId="77777777" w:rsidR="000A434B" w:rsidRDefault="000A434B" w:rsidP="00665F4F">
      <w:pPr>
        <w:pStyle w:val="numbering"/>
      </w:pPr>
      <w:r>
        <w:t>Dios ha sido bondadoso al perdonarnos. ¿Cómo debemos nosotros mostrar bondad a otros según Efesios 4:32?</w:t>
      </w:r>
    </w:p>
    <w:p w14:paraId="30C53E99" w14:textId="77777777" w:rsidR="000A434B" w:rsidRDefault="000A434B" w:rsidP="000A434B">
      <w:pPr>
        <w:pStyle w:val="respuesta"/>
      </w:pPr>
      <w:r>
        <w:t>Perdonar a los que me ofenden o me hacen daño así como Dios me ha perdonado.</w:t>
      </w:r>
    </w:p>
    <w:p w14:paraId="19FF4555" w14:textId="77777777" w:rsidR="000A434B" w:rsidRDefault="000A434B" w:rsidP="000A434B">
      <w:pPr>
        <w:pStyle w:val="numbering"/>
        <w:rPr>
          <w:lang w:eastAsia="en-US"/>
        </w:rPr>
      </w:pPr>
      <w:r>
        <w:rPr>
          <w:lang w:eastAsia="en-US"/>
        </w:rPr>
        <w:t>Lea Efesios 5:8-9. Este pasaje nos enseña que antes éramos oscuridad pero ahora somos luz. ¿Cuál es el fruto de la luz?</w:t>
      </w:r>
    </w:p>
    <w:p w14:paraId="711387DF" w14:textId="77777777" w:rsidR="000A434B" w:rsidRDefault="000A434B" w:rsidP="000A434B">
      <w:pPr>
        <w:pStyle w:val="respuesta"/>
      </w:pPr>
      <w:r>
        <w:t>Toda bondad, justicia y verdad.</w:t>
      </w:r>
    </w:p>
    <w:p w14:paraId="1550667B" w14:textId="77777777" w:rsidR="00CB7A8B" w:rsidRDefault="00CB7A8B" w:rsidP="00CB7A8B">
      <w:pPr>
        <w:pStyle w:val="numbering"/>
        <w:rPr>
          <w:lang w:eastAsia="en-US"/>
        </w:rPr>
      </w:pPr>
      <w:r>
        <w:rPr>
          <w:lang w:eastAsia="en-US"/>
        </w:rPr>
        <w:t>Escriba una lista de maneras en que usted puede ser bondadoso.</w:t>
      </w:r>
    </w:p>
    <w:p w14:paraId="487848E3" w14:textId="77777777" w:rsidR="00CB7A8B" w:rsidRPr="00CB7A8B" w:rsidRDefault="00CB7A8B" w:rsidP="00CB7A8B">
      <w:pPr>
        <w:pStyle w:val="respuesta"/>
      </w:pPr>
      <w:r>
        <w:t xml:space="preserve">Ayudar a necesitados. Perdonar a quien me ofende. Ofrecer palabras de ánimo. Prestar servicio a otras personas. Practicar la empatía (ponerme en los zapatos de la otra personas. No criticar y juzgar. Mostrar compasión. Comenzar una  amistad con una persona que ocupa un amigo. </w:t>
      </w:r>
    </w:p>
    <w:p w14:paraId="4990FBE3" w14:textId="77777777" w:rsidR="002B1448" w:rsidRDefault="002B1448" w:rsidP="002B1448">
      <w:pPr>
        <w:pStyle w:val="Ttulo1"/>
      </w:pPr>
      <w:bookmarkStart w:id="67" w:name="_Toc4682060"/>
      <w:r w:rsidRPr="008E7786">
        <w:t>Lección 1</w:t>
      </w:r>
      <w:r>
        <w:t>2</w:t>
      </w:r>
      <w:r w:rsidRPr="008E7786">
        <w:br/>
        <w:t>El fruto del Espíritu (</w:t>
      </w:r>
      <w:r>
        <w:t>tercer</w:t>
      </w:r>
      <w:r w:rsidRPr="008E7786">
        <w:t>a parte)</w:t>
      </w:r>
      <w:bookmarkEnd w:id="67"/>
      <w:r w:rsidRPr="008E7786">
        <w:t xml:space="preserve"> </w:t>
      </w:r>
    </w:p>
    <w:p w14:paraId="5A1C21FC" w14:textId="77777777" w:rsidR="002B1448" w:rsidRDefault="002B1448" w:rsidP="00221B9C">
      <w:pPr>
        <w:pStyle w:val="numbering"/>
        <w:numPr>
          <w:ilvl w:val="0"/>
          <w:numId w:val="18"/>
        </w:numPr>
      </w:pPr>
      <w:r>
        <w:t xml:space="preserve">Ya hemos visto seis de las </w:t>
      </w:r>
      <w:r w:rsidR="00F861F1">
        <w:t>características</w:t>
      </w:r>
      <w:r>
        <w:t xml:space="preserve"> del fruto del Espíritu. Ahora vamos a ver las últimas tres.</w:t>
      </w:r>
      <w:r w:rsidR="00391440">
        <w:t xml:space="preserve"> ¿Cuál es la séptima característica del fruto del Espíritu en Gálatas 5:22?</w:t>
      </w:r>
    </w:p>
    <w:p w14:paraId="04509751" w14:textId="77777777" w:rsidR="002B1448" w:rsidRDefault="00391440" w:rsidP="00391440">
      <w:pPr>
        <w:pStyle w:val="respuesta"/>
      </w:pPr>
      <w:r>
        <w:t>Fidelidad</w:t>
      </w:r>
    </w:p>
    <w:p w14:paraId="22C9BEF1" w14:textId="77777777" w:rsidR="005541CC" w:rsidRPr="005541CC" w:rsidRDefault="005541CC" w:rsidP="00C24534"/>
    <w:p w14:paraId="30AEE617" w14:textId="77777777" w:rsidR="00684CF3" w:rsidRDefault="00D9138D" w:rsidP="00391440">
      <w:pPr>
        <w:pStyle w:val="numbering"/>
      </w:pPr>
      <w:r>
        <w:t>Así como con</w:t>
      </w:r>
      <w:r w:rsidR="00391440">
        <w:t xml:space="preserve"> las otras características del fruto del Espíritu, Dios es siempre fiel. Cuando su Espíritu nos llena nos capacita a nosotros a ser fieles también.</w:t>
      </w:r>
      <w:r w:rsidR="00684CF3">
        <w:t xml:space="preserve"> ¿Cómo es fiel Dios con nosotros en los siguientes pasajes? </w:t>
      </w:r>
    </w:p>
    <w:p w14:paraId="40BDBF38" w14:textId="77777777" w:rsidR="00684CF3" w:rsidRDefault="00684CF3" w:rsidP="00684CF3">
      <w:pPr>
        <w:pStyle w:val="check"/>
      </w:pPr>
      <w:r>
        <w:t>1 Corintios 10:13.</w:t>
      </w:r>
    </w:p>
    <w:p w14:paraId="4A5DB065" w14:textId="77777777" w:rsidR="00684CF3" w:rsidRPr="00684CF3" w:rsidRDefault="00684CF3" w:rsidP="00684CF3">
      <w:pPr>
        <w:pStyle w:val="respuesta"/>
        <w:rPr>
          <w:lang w:val="es-MX" w:eastAsia="es-ES"/>
        </w:rPr>
      </w:pPr>
      <w:r>
        <w:rPr>
          <w:lang w:val="es-MX" w:eastAsia="es-ES"/>
        </w:rPr>
        <w:t>No permitir que seamos tentados más de lo que podemos resistir.</w:t>
      </w:r>
    </w:p>
    <w:p w14:paraId="0744DF7F" w14:textId="30C86341" w:rsidR="00684CF3" w:rsidRDefault="00684CF3" w:rsidP="00684CF3">
      <w:pPr>
        <w:pStyle w:val="check"/>
      </w:pPr>
      <w:r>
        <w:t>1 Tesalonicenses 5:23-24.</w:t>
      </w:r>
    </w:p>
    <w:p w14:paraId="783EC594" w14:textId="77777777" w:rsidR="00684CF3" w:rsidRPr="00684CF3" w:rsidRDefault="00684CF3" w:rsidP="00684CF3">
      <w:pPr>
        <w:pStyle w:val="respuesta"/>
        <w:rPr>
          <w:lang w:val="es-MX" w:eastAsia="es-ES"/>
        </w:rPr>
      </w:pPr>
      <w:r>
        <w:rPr>
          <w:lang w:val="es-MX" w:eastAsia="es-ES"/>
        </w:rPr>
        <w:t>Dios es fiel para santificarnos por completo, y conservar todo nuestro ser irreprochable para la venida de nuestro Señor Jesucristo. El que llama es fiel y así lo hará.</w:t>
      </w:r>
      <w:r w:rsidR="007C5631">
        <w:rPr>
          <w:lang w:val="es-MX" w:eastAsia="es-ES"/>
        </w:rPr>
        <w:br/>
      </w:r>
    </w:p>
    <w:p w14:paraId="1B2EB2AF" w14:textId="77777777" w:rsidR="00684CF3" w:rsidRDefault="005541CC" w:rsidP="00222C6D">
      <w:pPr>
        <w:pStyle w:val="numbering"/>
      </w:pPr>
      <w:r>
        <w:t xml:space="preserve">Pedro no fue fiel a Cristo cuando lo negó tres veces. Sin embargo después llegó a ser un apóstol fiel a su Señor. </w:t>
      </w:r>
      <w:r w:rsidR="00C24534">
        <w:t>N</w:t>
      </w:r>
      <w:r>
        <w:t xml:space="preserve">osotros también hemos sido infieles a Cristo. </w:t>
      </w:r>
      <w:r w:rsidR="00D9138D">
        <w:t>Tal como lo hizo con Pedro</w:t>
      </w:r>
      <w:r>
        <w:t xml:space="preserve"> el Espíritu Santo quiere fortalecernos para que de ahora y en adelante seamos fieles. </w:t>
      </w:r>
      <w:r w:rsidR="00222C6D">
        <w:t xml:space="preserve">¿Por qué debemos </w:t>
      </w:r>
      <w:r>
        <w:t xml:space="preserve">nosotros </w:t>
      </w:r>
      <w:r w:rsidR="00222C6D">
        <w:t>ser fieles a Dios según los siguientes textos?</w:t>
      </w:r>
    </w:p>
    <w:p w14:paraId="6989970C" w14:textId="77777777" w:rsidR="008925CE" w:rsidRDefault="008925CE" w:rsidP="008925CE">
      <w:pPr>
        <w:pStyle w:val="check"/>
      </w:pPr>
      <w:r>
        <w:t>Mateo 25.21.</w:t>
      </w:r>
    </w:p>
    <w:p w14:paraId="5E749F65" w14:textId="77777777" w:rsidR="008925CE" w:rsidRDefault="008925CE" w:rsidP="008925CE">
      <w:pPr>
        <w:pStyle w:val="respuesta"/>
      </w:pPr>
      <w:r>
        <w:t>Porque nos va a recompensar por nuestra fidelidad y nos compartirá su felicidad.</w:t>
      </w:r>
    </w:p>
    <w:p w14:paraId="3B13BF15" w14:textId="77777777" w:rsidR="00D050BE" w:rsidRDefault="00D050BE" w:rsidP="00D050BE">
      <w:pPr>
        <w:pStyle w:val="check"/>
      </w:pPr>
      <w:r>
        <w:t>Hechos 13:36</w:t>
      </w:r>
    </w:p>
    <w:p w14:paraId="7F9656DA" w14:textId="77777777" w:rsidR="00D050BE" w:rsidRDefault="00D050BE" w:rsidP="00D050BE">
      <w:pPr>
        <w:pStyle w:val="respuesta"/>
        <w:rPr>
          <w:lang w:val="es-MX" w:eastAsia="es-ES"/>
        </w:rPr>
      </w:pPr>
      <w:r>
        <w:rPr>
          <w:lang w:val="es-MX" w:eastAsia="es-ES"/>
        </w:rPr>
        <w:t>David fue fiel a su generación conforme al propósito de Dios.</w:t>
      </w:r>
    </w:p>
    <w:p w14:paraId="458EDB50" w14:textId="77777777" w:rsidR="00D050BE" w:rsidRDefault="00D050BE" w:rsidP="00D050BE">
      <w:pPr>
        <w:pStyle w:val="check"/>
      </w:pPr>
      <w:r>
        <w:t xml:space="preserve">Hechos 20:17-21 </w:t>
      </w:r>
    </w:p>
    <w:p w14:paraId="1480581E" w14:textId="77777777" w:rsidR="00D050BE" w:rsidRDefault="00D050BE" w:rsidP="00D050BE">
      <w:pPr>
        <w:pStyle w:val="respuesta"/>
      </w:pPr>
      <w:r>
        <w:t>A pesar de todas sus pruebas Pablo fue fiel siervo a los efesios al no vacilar en predicarles nada que les fuera de provecho. Nuestra responsabilidad de amar y servir a nuestros hermanos.</w:t>
      </w:r>
    </w:p>
    <w:p w14:paraId="1AC13863" w14:textId="77777777" w:rsidR="00D050BE" w:rsidRDefault="00D050BE" w:rsidP="00D050BE">
      <w:pPr>
        <w:pStyle w:val="check"/>
      </w:pPr>
      <w:r>
        <w:t xml:space="preserve">2 Corintios 11:2-3. </w:t>
      </w:r>
    </w:p>
    <w:p w14:paraId="019CFE5E" w14:textId="77777777" w:rsidR="00D050BE" w:rsidRPr="00D050BE" w:rsidRDefault="00D050BE" w:rsidP="00D050BE">
      <w:pPr>
        <w:pStyle w:val="respuesta"/>
      </w:pPr>
      <w:r w:rsidRPr="00D050BE">
        <w:t>Porque hemos sido prometidos a un solo esposo que es Cristo. El peligro es que nuestros pensamientos sean desviados de un compromiso con Cristo. No estaremos en buenas condiciones para la boda.</w:t>
      </w:r>
    </w:p>
    <w:p w14:paraId="7ED70BCD" w14:textId="77777777" w:rsidR="00D050BE" w:rsidRDefault="00D050BE" w:rsidP="00D050BE">
      <w:pPr>
        <w:pStyle w:val="check"/>
      </w:pPr>
      <w:r>
        <w:t>Hebreos 10:23.</w:t>
      </w:r>
    </w:p>
    <w:p w14:paraId="1AECA565" w14:textId="77777777" w:rsidR="008925CE" w:rsidRDefault="00D050BE" w:rsidP="008925CE">
      <w:pPr>
        <w:pStyle w:val="respuesta"/>
        <w:rPr>
          <w:lang w:val="es-MX" w:eastAsia="es-ES"/>
        </w:rPr>
      </w:pPr>
      <w:r>
        <w:rPr>
          <w:lang w:val="es-MX" w:eastAsia="es-ES"/>
        </w:rPr>
        <w:t>Mantenernos firmes en la esperanza que profesamos, porque f</w:t>
      </w:r>
      <w:r w:rsidR="00BB27AB">
        <w:rPr>
          <w:lang w:val="es-MX" w:eastAsia="es-ES"/>
        </w:rPr>
        <w:t xml:space="preserve">iel es el que hizo la promesa. </w:t>
      </w:r>
    </w:p>
    <w:p w14:paraId="0391E4B1" w14:textId="77777777" w:rsidR="005541CC" w:rsidRDefault="005541CC" w:rsidP="005541CC">
      <w:pPr>
        <w:pStyle w:val="numbering"/>
        <w:rPr>
          <w:lang w:val="es-MX"/>
        </w:rPr>
      </w:pPr>
      <w:r>
        <w:rPr>
          <w:lang w:val="es-MX"/>
        </w:rPr>
        <w:t xml:space="preserve">¿Cómo podemos ser fieles a nuestros prójimos? </w:t>
      </w:r>
    </w:p>
    <w:p w14:paraId="0EFF1B58" w14:textId="77777777" w:rsidR="005541CC" w:rsidRDefault="005541CC" w:rsidP="005541CC">
      <w:pPr>
        <w:pStyle w:val="check"/>
      </w:pPr>
      <w:r>
        <w:t>Filipenses 2:19-2</w:t>
      </w:r>
      <w:r w:rsidR="00F861F1">
        <w:t>2</w:t>
      </w:r>
      <w:r>
        <w:t>.</w:t>
      </w:r>
    </w:p>
    <w:p w14:paraId="6BC8A58E" w14:textId="77777777" w:rsidR="005541CC" w:rsidRDefault="005541CC" w:rsidP="005541CC">
      <w:pPr>
        <w:pStyle w:val="respuesta"/>
        <w:rPr>
          <w:lang w:val="es-MX" w:eastAsia="es-ES"/>
        </w:rPr>
      </w:pPr>
      <w:r>
        <w:rPr>
          <w:lang w:val="es-MX" w:eastAsia="es-ES"/>
        </w:rPr>
        <w:t>Ser fiel como Timoteo que se preocupaba por el bienestar de otros sin buscar sus propios intereses.</w:t>
      </w:r>
    </w:p>
    <w:p w14:paraId="0B842755" w14:textId="77777777" w:rsidR="00D050BE" w:rsidRDefault="00D050BE" w:rsidP="00D050BE">
      <w:pPr>
        <w:pStyle w:val="check"/>
      </w:pPr>
      <w:r>
        <w:t>Hebreos 13:4</w:t>
      </w:r>
    </w:p>
    <w:p w14:paraId="67E5AD56" w14:textId="77777777" w:rsidR="00D050BE" w:rsidRDefault="00D050BE" w:rsidP="00D050BE">
      <w:pPr>
        <w:pStyle w:val="respuesta"/>
        <w:rPr>
          <w:lang w:val="es-MX" w:eastAsia="es-ES"/>
        </w:rPr>
      </w:pPr>
      <w:r>
        <w:rPr>
          <w:lang w:val="es-MX" w:eastAsia="es-ES"/>
        </w:rPr>
        <w:t>La fidelidad con su cónyuge.</w:t>
      </w:r>
    </w:p>
    <w:p w14:paraId="7137A4B1" w14:textId="77777777" w:rsidR="00D9138D" w:rsidRPr="00F861F1" w:rsidRDefault="00D9138D" w:rsidP="00D9138D">
      <w:pPr>
        <w:pStyle w:val="I"/>
        <w:rPr>
          <w:lang w:val="es-MX"/>
        </w:rPr>
      </w:pPr>
      <w:r w:rsidRPr="00F861F1">
        <w:rPr>
          <w:lang w:val="es-MX"/>
        </w:rPr>
        <w:t>#8 Humildad</w:t>
      </w:r>
    </w:p>
    <w:p w14:paraId="7EB5FC14" w14:textId="77777777" w:rsidR="00DB7079" w:rsidRDefault="003D2B3F" w:rsidP="00DB7079">
      <w:pPr>
        <w:pStyle w:val="numbering"/>
        <w:rPr>
          <w:lang w:val="es-MX"/>
        </w:rPr>
      </w:pPr>
      <w:r>
        <w:rPr>
          <w:lang w:val="es-MX"/>
        </w:rPr>
        <w:t>La octava característica del fr</w:t>
      </w:r>
      <w:r w:rsidR="00DB7079">
        <w:rPr>
          <w:lang w:val="es-MX"/>
        </w:rPr>
        <w:t xml:space="preserve">uto del Espíritu es la </w:t>
      </w:r>
      <w:r w:rsidR="00DB7079" w:rsidRPr="00325FD1">
        <w:rPr>
          <w:b/>
          <w:u w:val="single"/>
          <w:lang w:val="es-MX"/>
        </w:rPr>
        <w:t>humildad</w:t>
      </w:r>
      <w:r w:rsidR="00DB7079">
        <w:rPr>
          <w:lang w:val="es-MX"/>
        </w:rPr>
        <w:t xml:space="preserve">. El fruto del Espíritu es el carácter de Dios manifestado en su Hijo Jesucristo. </w:t>
      </w:r>
      <w:r w:rsidR="00F861F1">
        <w:rPr>
          <w:lang w:val="es-MX"/>
        </w:rPr>
        <w:t>¿Qué p</w:t>
      </w:r>
      <w:r w:rsidR="00DB7079">
        <w:rPr>
          <w:lang w:val="es-MX"/>
        </w:rPr>
        <w:t xml:space="preserve">odemos aprender de </w:t>
      </w:r>
      <w:r w:rsidR="00F861F1">
        <w:rPr>
          <w:lang w:val="es-MX"/>
        </w:rPr>
        <w:t>Cristo</w:t>
      </w:r>
      <w:r w:rsidR="00DB7079">
        <w:rPr>
          <w:lang w:val="es-MX"/>
        </w:rPr>
        <w:t xml:space="preserve"> </w:t>
      </w:r>
      <w:r w:rsidR="00325FD1">
        <w:rPr>
          <w:lang w:val="es-MX"/>
        </w:rPr>
        <w:t xml:space="preserve">en </w:t>
      </w:r>
      <w:r w:rsidR="00DB7079">
        <w:rPr>
          <w:lang w:val="es-MX"/>
        </w:rPr>
        <w:t>Mateo</w:t>
      </w:r>
      <w:r w:rsidR="00325FD1">
        <w:rPr>
          <w:lang w:val="es-MX"/>
        </w:rPr>
        <w:t xml:space="preserve"> </w:t>
      </w:r>
      <w:r w:rsidR="00DB7079">
        <w:rPr>
          <w:lang w:val="es-MX"/>
        </w:rPr>
        <w:t>11:29?</w:t>
      </w:r>
    </w:p>
    <w:p w14:paraId="26948D1E" w14:textId="77777777" w:rsidR="00DB7079" w:rsidRDefault="003A4BF4" w:rsidP="00DB7079">
      <w:pPr>
        <w:pStyle w:val="respuesta"/>
        <w:rPr>
          <w:lang w:val="es-MX" w:eastAsia="es-ES"/>
        </w:rPr>
      </w:pPr>
      <w:r>
        <w:rPr>
          <w:lang w:val="es-MX" w:eastAsia="es-ES"/>
        </w:rPr>
        <w:t xml:space="preserve">Él </w:t>
      </w:r>
      <w:r w:rsidR="00DB7079">
        <w:rPr>
          <w:lang w:val="es-MX" w:eastAsia="es-ES"/>
        </w:rPr>
        <w:t xml:space="preserve">es apacible y humilde de corazón. Puedo aprender de </w:t>
      </w:r>
      <w:r w:rsidR="00C8166E">
        <w:rPr>
          <w:lang w:val="es-MX" w:eastAsia="es-ES"/>
        </w:rPr>
        <w:t>ser apacible y humilde</w:t>
      </w:r>
      <w:r w:rsidR="00DB7079">
        <w:rPr>
          <w:lang w:val="es-MX" w:eastAsia="es-ES"/>
        </w:rPr>
        <w:t xml:space="preserve"> a</w:t>
      </w:r>
      <w:r w:rsidR="00C8166E">
        <w:rPr>
          <w:lang w:val="es-MX" w:eastAsia="es-ES"/>
        </w:rPr>
        <w:t>l</w:t>
      </w:r>
      <w:r w:rsidR="00DB7079">
        <w:rPr>
          <w:lang w:val="es-MX" w:eastAsia="es-ES"/>
        </w:rPr>
        <w:t xml:space="preserve"> estar enyugado con Él.</w:t>
      </w:r>
    </w:p>
    <w:p w14:paraId="2BF6897F" w14:textId="77777777" w:rsidR="00325FD1" w:rsidRDefault="00325FD1" w:rsidP="00325FD1">
      <w:pPr>
        <w:pStyle w:val="numbering"/>
        <w:rPr>
          <w:lang w:val="es-MX"/>
        </w:rPr>
      </w:pPr>
      <w:r>
        <w:rPr>
          <w:lang w:val="es-MX"/>
        </w:rPr>
        <w:t xml:space="preserve">¿Cómo manifestó el Hijo de Dios </w:t>
      </w:r>
      <w:r w:rsidR="00D9138D">
        <w:rPr>
          <w:lang w:val="es-MX"/>
        </w:rPr>
        <w:t xml:space="preserve">humildad </w:t>
      </w:r>
      <w:r>
        <w:rPr>
          <w:lang w:val="es-MX"/>
        </w:rPr>
        <w:t>según Filipenses 2:8?</w:t>
      </w:r>
    </w:p>
    <w:p w14:paraId="2C059F8F" w14:textId="77777777" w:rsidR="00325FD1" w:rsidRDefault="00325FD1" w:rsidP="00325FD1">
      <w:pPr>
        <w:pStyle w:val="respuesta"/>
        <w:rPr>
          <w:lang w:val="es-MX" w:eastAsia="es-ES"/>
        </w:rPr>
      </w:pPr>
      <w:r>
        <w:rPr>
          <w:lang w:val="es-MX" w:eastAsia="es-ES"/>
        </w:rPr>
        <w:t>Humillarse al manifestarse como hombre, y luego se humilló al ser obediente hasta la muerte, ¡y muerte de cruz!</w:t>
      </w:r>
    </w:p>
    <w:p w14:paraId="6EC7034B" w14:textId="77777777" w:rsidR="004D3508" w:rsidRDefault="004D3508" w:rsidP="00325FD1">
      <w:pPr>
        <w:pStyle w:val="numbering"/>
        <w:rPr>
          <w:lang w:val="es-MX"/>
        </w:rPr>
      </w:pPr>
      <w:r>
        <w:rPr>
          <w:lang w:val="es-MX"/>
        </w:rPr>
        <w:t>¿Por qué debemos ser humildes de acuerdo con 1 Pedro 5:5?</w:t>
      </w:r>
    </w:p>
    <w:p w14:paraId="63D645FC" w14:textId="77777777" w:rsidR="004D3508" w:rsidRPr="004D3508" w:rsidRDefault="004D3508" w:rsidP="004D3508">
      <w:pPr>
        <w:pStyle w:val="respuesta"/>
        <w:rPr>
          <w:lang w:val="es-MX" w:eastAsia="es-ES"/>
        </w:rPr>
      </w:pPr>
      <w:r>
        <w:rPr>
          <w:lang w:val="es-MX" w:eastAsia="es-ES"/>
        </w:rPr>
        <w:t>Porque Dios se opone a los orgullosos pero da gracia a los humildes.</w:t>
      </w:r>
    </w:p>
    <w:p w14:paraId="2E47CA8F" w14:textId="77777777" w:rsidR="00325FD1" w:rsidRDefault="00325FD1" w:rsidP="00325FD1">
      <w:pPr>
        <w:pStyle w:val="numbering"/>
        <w:rPr>
          <w:lang w:val="es-MX"/>
        </w:rPr>
      </w:pPr>
      <w:r>
        <w:rPr>
          <w:lang w:val="es-MX"/>
        </w:rPr>
        <w:t>¿Cómo debemos practicar la humildad entre nosotros los creyentes?</w:t>
      </w:r>
    </w:p>
    <w:p w14:paraId="1332AD03" w14:textId="77777777" w:rsidR="004D3508" w:rsidRDefault="004D3508" w:rsidP="004D3508">
      <w:pPr>
        <w:pStyle w:val="check"/>
      </w:pPr>
      <w:r>
        <w:t>Romanos 12:16</w:t>
      </w:r>
    </w:p>
    <w:p w14:paraId="1A24167F" w14:textId="77777777" w:rsidR="004D3508" w:rsidRDefault="004D3508" w:rsidP="004D3508">
      <w:pPr>
        <w:pStyle w:val="respuesta"/>
        <w:rPr>
          <w:lang w:val="es-MX" w:eastAsia="es-ES"/>
        </w:rPr>
      </w:pPr>
      <w:r>
        <w:rPr>
          <w:lang w:val="es-MX" w:eastAsia="es-ES"/>
        </w:rPr>
        <w:t>Vivir en armonía unos con otros. No ser arrogantes sino hacernos solidarios con los humildes. Tener cuidado de no creer que soy el único que sabe. No creer que yo siempre tengo la razón</w:t>
      </w:r>
    </w:p>
    <w:p w14:paraId="757FC7C5" w14:textId="77777777" w:rsidR="003F62EC" w:rsidRDefault="008925CE" w:rsidP="008925CE">
      <w:pPr>
        <w:pStyle w:val="check"/>
      </w:pPr>
      <w:r>
        <w:t xml:space="preserve">Gálatas 6.1 </w:t>
      </w:r>
    </w:p>
    <w:p w14:paraId="421FD544" w14:textId="77777777" w:rsidR="008925CE" w:rsidRPr="003F62EC" w:rsidRDefault="008925CE" w:rsidP="003F62EC">
      <w:pPr>
        <w:pStyle w:val="Respuesta0"/>
      </w:pPr>
      <w:r w:rsidRPr="003F62EC">
        <w:t>Restaurar un hermano caído con la actitud de humildad porque también yo puedo ser tentado.</w:t>
      </w:r>
    </w:p>
    <w:p w14:paraId="5A455F8D" w14:textId="77777777" w:rsidR="00325FD1" w:rsidRDefault="00325FD1" w:rsidP="00325FD1">
      <w:pPr>
        <w:pStyle w:val="check"/>
      </w:pPr>
      <w:r>
        <w:t>Efesios 4:2</w:t>
      </w:r>
    </w:p>
    <w:p w14:paraId="326F99DC" w14:textId="77777777" w:rsidR="00325FD1" w:rsidRDefault="00325FD1" w:rsidP="00325FD1">
      <w:pPr>
        <w:pStyle w:val="respuesta"/>
        <w:rPr>
          <w:lang w:val="es-MX" w:eastAsia="es-ES"/>
        </w:rPr>
      </w:pPr>
      <w:r>
        <w:rPr>
          <w:lang w:val="es-MX" w:eastAsia="es-ES"/>
        </w:rPr>
        <w:t>Ser siempre humildes y amables, pacientes, tolerantes unos con otros en amor.</w:t>
      </w:r>
    </w:p>
    <w:p w14:paraId="7E6E6D80" w14:textId="77777777" w:rsidR="004D3508" w:rsidRDefault="004D3508" w:rsidP="004D3508">
      <w:pPr>
        <w:pStyle w:val="check"/>
      </w:pPr>
      <w:r>
        <w:t xml:space="preserve">Filipenses 2:3 </w:t>
      </w:r>
    </w:p>
    <w:p w14:paraId="6D6BCCDF" w14:textId="77777777" w:rsidR="004D3508" w:rsidRDefault="004D3508" w:rsidP="004D3508">
      <w:pPr>
        <w:pStyle w:val="respuesta"/>
        <w:rPr>
          <w:lang w:val="es-MX" w:eastAsia="es-ES"/>
        </w:rPr>
      </w:pPr>
      <w:r>
        <w:rPr>
          <w:lang w:val="es-MX" w:eastAsia="es-ES"/>
        </w:rPr>
        <w:t>No hacer las cosas por egoísmo o vanidad. Humildemente considerar a otros como superiores a mí.</w:t>
      </w:r>
    </w:p>
    <w:p w14:paraId="5B9F6D23" w14:textId="77777777" w:rsidR="005541CC" w:rsidRDefault="004D3508" w:rsidP="004D3508">
      <w:pPr>
        <w:pStyle w:val="numbering"/>
      </w:pPr>
      <w:r>
        <w:t>¿Cómo debemos practicar la humildad con los no creyentes?</w:t>
      </w:r>
    </w:p>
    <w:p w14:paraId="0E2AC7BC" w14:textId="77777777" w:rsidR="004D3508" w:rsidRDefault="004D3508" w:rsidP="004D3508">
      <w:pPr>
        <w:pStyle w:val="check"/>
      </w:pPr>
      <w:r>
        <w:t>2 Timoteo 2:25</w:t>
      </w:r>
    </w:p>
    <w:p w14:paraId="1A3D3FFB" w14:textId="77777777" w:rsidR="004D3508" w:rsidRDefault="004D3508" w:rsidP="004D3508">
      <w:pPr>
        <w:pStyle w:val="respuesta"/>
        <w:rPr>
          <w:lang w:val="es-MX" w:eastAsia="es-ES"/>
        </w:rPr>
      </w:pPr>
      <w:r>
        <w:rPr>
          <w:lang w:val="es-MX" w:eastAsia="es-ES"/>
        </w:rPr>
        <w:t>Humildemente corregir y enseñar a los adversarios con la esperanza que Dios obrara en ellos para el arrepentimiento y para conocer la verdad.</w:t>
      </w:r>
    </w:p>
    <w:p w14:paraId="3ACC3B01" w14:textId="77777777" w:rsidR="004D3508" w:rsidRDefault="004D3508" w:rsidP="004D3508">
      <w:pPr>
        <w:pStyle w:val="check"/>
      </w:pPr>
      <w:r>
        <w:t>Tito 3.2</w:t>
      </w:r>
    </w:p>
    <w:p w14:paraId="48005F64" w14:textId="77777777" w:rsidR="004D3508" w:rsidRDefault="004D3508" w:rsidP="004D3508">
      <w:pPr>
        <w:pStyle w:val="respuesta"/>
        <w:rPr>
          <w:lang w:val="es-MX" w:eastAsia="es-ES"/>
        </w:rPr>
      </w:pPr>
      <w:r>
        <w:rPr>
          <w:lang w:val="es-MX" w:eastAsia="es-ES"/>
        </w:rPr>
        <w:t>No hablar mal de nadie, buscar la paz y ser respetuoso demostrando plena humildad con ellos.</w:t>
      </w:r>
      <w:r w:rsidR="007C5631">
        <w:rPr>
          <w:lang w:val="es-MX" w:eastAsia="es-ES"/>
        </w:rPr>
        <w:br/>
      </w:r>
    </w:p>
    <w:p w14:paraId="51586AD9" w14:textId="77777777" w:rsidR="004D3508" w:rsidRDefault="00D9138D" w:rsidP="00D9138D">
      <w:pPr>
        <w:pStyle w:val="I"/>
      </w:pPr>
      <w:bookmarkStart w:id="68" w:name="_Toc4251909"/>
      <w:r>
        <w:t xml:space="preserve">#9 </w:t>
      </w:r>
      <w:r w:rsidR="0063449F">
        <w:t xml:space="preserve">Dominio </w:t>
      </w:r>
      <w:proofErr w:type="spellStart"/>
      <w:r w:rsidR="0063449F">
        <w:t>propio</w:t>
      </w:r>
      <w:bookmarkEnd w:id="68"/>
      <w:proofErr w:type="spellEnd"/>
    </w:p>
    <w:p w14:paraId="4807F9C6" w14:textId="77777777" w:rsidR="0063449F" w:rsidRDefault="0063449F" w:rsidP="0063449F">
      <w:pPr>
        <w:pStyle w:val="numbering"/>
      </w:pPr>
      <w:r>
        <w:t>La última virtud del fruto del Espíritu es el dominio propio. ¿Por qué cree que es muy importante tener dominio propio?</w:t>
      </w:r>
    </w:p>
    <w:p w14:paraId="7505ECD4" w14:textId="77777777" w:rsidR="0063449F" w:rsidRDefault="0063449F" w:rsidP="0063449F">
      <w:pPr>
        <w:pStyle w:val="respuesta"/>
        <w:rPr>
          <w:lang w:eastAsia="es-ES"/>
        </w:rPr>
      </w:pPr>
      <w:r>
        <w:rPr>
          <w:lang w:eastAsia="es-ES"/>
        </w:rPr>
        <w:t>Muchas veces sabemos bien lo que debemos hacer o no hacer pero al final lo hacemos porque no dominamos nuestros deseos pecaminosos.</w:t>
      </w:r>
    </w:p>
    <w:p w14:paraId="7F5B814A" w14:textId="77777777" w:rsidR="0063449F" w:rsidRDefault="00121E9C" w:rsidP="0063449F">
      <w:pPr>
        <w:pStyle w:val="numbering"/>
      </w:pPr>
      <w:r>
        <w:t>¿A qué estamos expuestos si no nos dominamos? Proverbios 25:28</w:t>
      </w:r>
    </w:p>
    <w:p w14:paraId="747BF2E2" w14:textId="77777777" w:rsidR="00222C6D" w:rsidRDefault="00121E9C" w:rsidP="00222C6D">
      <w:pPr>
        <w:pStyle w:val="respuesta"/>
        <w:rPr>
          <w:lang w:eastAsia="es-ES"/>
        </w:rPr>
      </w:pPr>
      <w:r>
        <w:rPr>
          <w:lang w:eastAsia="es-ES"/>
        </w:rPr>
        <w:t xml:space="preserve">No tenemos defensas y fácilmente somos llevados por nuestros deseos malos. </w:t>
      </w:r>
    </w:p>
    <w:p w14:paraId="5221C3CF" w14:textId="77777777" w:rsidR="00121E9C" w:rsidRDefault="00121E9C" w:rsidP="00121E9C">
      <w:pPr>
        <w:pStyle w:val="numbering"/>
      </w:pPr>
      <w:r>
        <w:t xml:space="preserve">Esaú no practicó el dominio propio al vender sus derechos como hijo mayor por un plato de comida. ¿Cuál fue el resultado de su falta de dominio propio según Hebreos </w:t>
      </w:r>
      <w:r w:rsidR="0024595B">
        <w:t>12:15-17?</w:t>
      </w:r>
    </w:p>
    <w:p w14:paraId="7461B1D7" w14:textId="77777777" w:rsidR="0024595B" w:rsidRDefault="0024595B" w:rsidP="0024595B">
      <w:pPr>
        <w:pStyle w:val="respuesta"/>
        <w:rPr>
          <w:lang w:eastAsia="es-ES"/>
        </w:rPr>
      </w:pPr>
      <w:r>
        <w:rPr>
          <w:lang w:eastAsia="es-ES"/>
        </w:rPr>
        <w:t>Después cuando quiso heredar esa bendición, fue rechazado. No se dio lugar al arrepentimiento, aunque con lágrimas buscó la bendición.</w:t>
      </w:r>
    </w:p>
    <w:p w14:paraId="62F0768C" w14:textId="77777777" w:rsidR="00684CF3" w:rsidRDefault="00FC399B" w:rsidP="0024595B">
      <w:pPr>
        <w:pStyle w:val="numbering"/>
      </w:pPr>
      <w:r>
        <w:t xml:space="preserve">¿Por qué debemos practicar el dominio propio según 1 Pedro 5:8?  </w:t>
      </w:r>
    </w:p>
    <w:p w14:paraId="3E00B300" w14:textId="77777777" w:rsidR="00FC399B" w:rsidRDefault="00FC399B" w:rsidP="00FC399B">
      <w:pPr>
        <w:pStyle w:val="respuesta"/>
        <w:rPr>
          <w:lang w:eastAsia="es-ES"/>
        </w:rPr>
      </w:pPr>
      <w:r>
        <w:rPr>
          <w:lang w:eastAsia="es-ES"/>
        </w:rPr>
        <w:t>Para no ser devorado por el diablo.</w:t>
      </w:r>
    </w:p>
    <w:p w14:paraId="3BDFCE2F" w14:textId="77777777" w:rsidR="00155D75" w:rsidRDefault="00155D75" w:rsidP="00FC399B">
      <w:pPr>
        <w:pStyle w:val="numbering"/>
      </w:pPr>
      <w:r>
        <w:t>¿Qué nos pasará si pecamos a sabiendas (sabemos bien que estamos haciendo mal) según Salmo 19:13?</w:t>
      </w:r>
    </w:p>
    <w:p w14:paraId="13F5A9FC" w14:textId="77777777" w:rsidR="00155D75" w:rsidRDefault="00155D75" w:rsidP="00155D75">
      <w:pPr>
        <w:pStyle w:val="respuesta"/>
        <w:rPr>
          <w:lang w:eastAsia="es-ES"/>
        </w:rPr>
      </w:pPr>
      <w:r>
        <w:rPr>
          <w:lang w:eastAsia="es-ES"/>
        </w:rPr>
        <w:t>Cuando peco a sabiendas voy a ser dominado por ellos y se van a multiplicar.</w:t>
      </w:r>
    </w:p>
    <w:p w14:paraId="5286D1E8" w14:textId="77777777" w:rsidR="00702EB4" w:rsidRDefault="00702EB4" w:rsidP="00702EB4">
      <w:pPr>
        <w:pStyle w:val="numbering"/>
        <w:rPr>
          <w:lang w:eastAsia="en-US"/>
        </w:rPr>
      </w:pPr>
      <w:r>
        <w:rPr>
          <w:lang w:eastAsia="en-US"/>
        </w:rPr>
        <w:t>¿Cuáles son algunas cosas que nos pueden dominar?</w:t>
      </w:r>
    </w:p>
    <w:p w14:paraId="192F9550" w14:textId="77777777" w:rsidR="00702EB4" w:rsidRDefault="00702EB4" w:rsidP="00221B9C">
      <w:pPr>
        <w:pStyle w:val="A0"/>
        <w:numPr>
          <w:ilvl w:val="0"/>
          <w:numId w:val="41"/>
        </w:numPr>
        <w:ind w:left="720"/>
      </w:pPr>
      <w:r>
        <w:t>Proverbios 29:11</w:t>
      </w:r>
    </w:p>
    <w:p w14:paraId="517FE458" w14:textId="77777777" w:rsidR="00702EB4" w:rsidRDefault="00702EB4" w:rsidP="00702EB4">
      <w:pPr>
        <w:pStyle w:val="respuesta"/>
        <w:rPr>
          <w:lang w:val="es-MX" w:eastAsia="es-ES"/>
        </w:rPr>
      </w:pPr>
      <w:r>
        <w:rPr>
          <w:lang w:val="es-MX" w:eastAsia="es-ES"/>
        </w:rPr>
        <w:t>La ira.</w:t>
      </w:r>
    </w:p>
    <w:p w14:paraId="3267EC58" w14:textId="77777777" w:rsidR="00702EB4" w:rsidRDefault="00702EB4" w:rsidP="00432DF1">
      <w:pPr>
        <w:pStyle w:val="A0"/>
      </w:pPr>
      <w:r>
        <w:t>Proverbios 23:2</w:t>
      </w:r>
    </w:p>
    <w:p w14:paraId="57E2C6C8" w14:textId="77777777" w:rsidR="00702EB4" w:rsidRDefault="00702EB4" w:rsidP="00702EB4">
      <w:pPr>
        <w:pStyle w:val="respuesta"/>
        <w:rPr>
          <w:lang w:val="es-MX" w:eastAsia="es-ES"/>
        </w:rPr>
      </w:pPr>
      <w:r>
        <w:rPr>
          <w:lang w:val="es-MX" w:eastAsia="es-ES"/>
        </w:rPr>
        <w:t>La glotonería. Hay que dominar su apetito.</w:t>
      </w:r>
    </w:p>
    <w:p w14:paraId="31F0C631" w14:textId="77777777" w:rsidR="00702EB4" w:rsidRDefault="00702EB4" w:rsidP="00702EB4">
      <w:pPr>
        <w:pStyle w:val="numbering"/>
        <w:rPr>
          <w:lang w:val="es-MX"/>
        </w:rPr>
      </w:pPr>
      <w:r>
        <w:rPr>
          <w:lang w:val="es-MX"/>
        </w:rPr>
        <w:t>Claro que debemos evitar ser dominados por malos deseos. Pero también debemos evitar ser dominados por cosas que aún son permitidas. Cosas como el deporte, la comida, las diversiones, el descanso, redes sociales, etc. ¿Cuál es la enseñanza de Pablo en 1 Corintios 6:12?</w:t>
      </w:r>
    </w:p>
    <w:p w14:paraId="7CF00FFA" w14:textId="77777777" w:rsidR="00702EB4" w:rsidRDefault="00702EB4" w:rsidP="00702EB4">
      <w:pPr>
        <w:pStyle w:val="respuesta"/>
        <w:rPr>
          <w:lang w:val="es-MX" w:eastAsia="es-ES"/>
        </w:rPr>
      </w:pPr>
      <w:r>
        <w:rPr>
          <w:lang w:val="es-MX" w:eastAsia="es-ES"/>
        </w:rPr>
        <w:t>Debo tener cuidado que no sea dominado por cosas que me son permitidas.</w:t>
      </w:r>
    </w:p>
    <w:p w14:paraId="20A1E348" w14:textId="77777777" w:rsidR="0085086C" w:rsidRPr="0085086C" w:rsidRDefault="0085086C" w:rsidP="0085086C">
      <w:pPr>
        <w:pStyle w:val="Ttulo"/>
      </w:pPr>
      <w:bookmarkStart w:id="69" w:name="_Toc4251910"/>
      <w:bookmarkStart w:id="70" w:name="_Toc4682061"/>
      <w:r>
        <w:t>¿Cómo tener el auto dominio?</w:t>
      </w:r>
      <w:bookmarkEnd w:id="69"/>
      <w:bookmarkEnd w:id="70"/>
    </w:p>
    <w:p w14:paraId="7D990590" w14:textId="77777777" w:rsidR="00702EB4" w:rsidRDefault="00702EB4" w:rsidP="00702EB4">
      <w:pPr>
        <w:pStyle w:val="numbering"/>
      </w:pPr>
      <w:r>
        <w:t xml:space="preserve">Lea Romanos 6:12-14. El versículo14 nos dice que podemos ser libres del dominio del pecado. Según los versículos 12-13, ¿qué tenemos que hacer para disfrutar de esta libertad? </w:t>
      </w:r>
    </w:p>
    <w:p w14:paraId="72775F4B" w14:textId="77777777" w:rsidR="00702EB4" w:rsidRDefault="00702EB4" w:rsidP="00702EB4">
      <w:pPr>
        <w:pStyle w:val="respuesta"/>
      </w:pPr>
      <w:r>
        <w:t>No permitir que el pecado reine en nuestro cuerpo ni obedecer sus malos deseos. No ofrecer los miembros de su cuerpo como instrumentos de injusticia sino ofrecerlos como instrumentos de justicia.</w:t>
      </w:r>
    </w:p>
    <w:p w14:paraId="688FB55B" w14:textId="77777777" w:rsidR="00702EB4" w:rsidRDefault="00702EB4" w:rsidP="00702EB4">
      <w:pPr>
        <w:pStyle w:val="numbering"/>
      </w:pPr>
      <w:r>
        <w:t>¿Cuál es la provisión de Dios para sus hijos para poder practicar el dominio propio? 2 Timoteo 1:7 (1246)</w:t>
      </w:r>
    </w:p>
    <w:p w14:paraId="6C2D60A9" w14:textId="77777777" w:rsidR="00702EB4" w:rsidRPr="00702EB4" w:rsidRDefault="00702EB4" w:rsidP="00702EB4">
      <w:pPr>
        <w:pStyle w:val="respuesta"/>
        <w:rPr>
          <w:lang w:eastAsia="es-ES"/>
        </w:rPr>
      </w:pPr>
      <w:r>
        <w:rPr>
          <w:lang w:eastAsia="es-ES"/>
        </w:rPr>
        <w:t>Nos ha dado un espíritu de poder, amor y de dominio propio.</w:t>
      </w:r>
    </w:p>
    <w:p w14:paraId="23E23639" w14:textId="77777777" w:rsidR="00155D75" w:rsidRDefault="00155D75" w:rsidP="00155D75">
      <w:pPr>
        <w:pStyle w:val="numbering"/>
        <w:rPr>
          <w:lang w:val="es-MX"/>
        </w:rPr>
      </w:pPr>
      <w:r>
        <w:rPr>
          <w:lang w:val="es-MX"/>
        </w:rPr>
        <w:t>¿Qué debe motivarnos para tener dominio propio según 1 Pedro 1:13?</w:t>
      </w:r>
    </w:p>
    <w:p w14:paraId="3846E1E1" w14:textId="77777777" w:rsidR="00155D75" w:rsidRDefault="00155D75" w:rsidP="00155D75">
      <w:pPr>
        <w:pStyle w:val="respuesta"/>
        <w:rPr>
          <w:lang w:val="es-MX" w:eastAsia="es-ES"/>
        </w:rPr>
      </w:pPr>
      <w:r>
        <w:rPr>
          <w:lang w:val="es-MX" w:eastAsia="es-ES"/>
        </w:rPr>
        <w:t>Actuaremos con inteligencia y tendremos dominio propio cuando ponemos nuestra esperanza completamente en la gracia que se nos dará cuando regrese Jesucristo.</w:t>
      </w:r>
    </w:p>
    <w:p w14:paraId="12543EEC" w14:textId="77777777" w:rsidR="00702EB4" w:rsidRDefault="00702EB4" w:rsidP="00702EB4">
      <w:pPr>
        <w:pStyle w:val="numbering"/>
        <w:rPr>
          <w:lang w:val="es-MX"/>
        </w:rPr>
      </w:pPr>
      <w:r>
        <w:rPr>
          <w:lang w:val="es-MX"/>
        </w:rPr>
        <w:t>¿Cuáles son algunas cosas que le quiere dominar?</w:t>
      </w:r>
    </w:p>
    <w:p w14:paraId="44FE9077" w14:textId="77777777" w:rsidR="00702EB4" w:rsidRDefault="00702EB4" w:rsidP="00702EB4">
      <w:pPr>
        <w:pStyle w:val="respuesta"/>
        <w:rPr>
          <w:lang w:val="es-MX" w:eastAsia="es-ES"/>
        </w:rPr>
      </w:pPr>
    </w:p>
    <w:p w14:paraId="74F90FED" w14:textId="77777777" w:rsidR="0085086C" w:rsidRDefault="0085086C" w:rsidP="0085086C"/>
    <w:p w14:paraId="11E4EA1E" w14:textId="77777777" w:rsidR="0085086C" w:rsidRPr="0085086C" w:rsidRDefault="0085086C" w:rsidP="0085086C"/>
    <w:p w14:paraId="15F62D7C" w14:textId="77777777" w:rsidR="00702EB4" w:rsidRPr="00702EB4" w:rsidRDefault="00702EB4" w:rsidP="00702EB4">
      <w:pPr>
        <w:rPr>
          <w:lang w:eastAsia="es-ES"/>
        </w:rPr>
      </w:pPr>
      <w:r>
        <w:t>Le recomiendo que memorice y medite en uno o todos los versículos que hemos visto en las preguntas 1</w:t>
      </w:r>
      <w:r w:rsidR="0085086C">
        <w:t>7</w:t>
      </w:r>
      <w:r>
        <w:t>-</w:t>
      </w:r>
      <w:r w:rsidR="0085086C">
        <w:t>19</w:t>
      </w:r>
      <w:r>
        <w:t>.</w:t>
      </w:r>
    </w:p>
    <w:p w14:paraId="203BA472" w14:textId="77777777" w:rsidR="003D2B3F" w:rsidRDefault="003D2B3F" w:rsidP="00FC399B"/>
    <w:p w14:paraId="2B207E4F" w14:textId="77777777" w:rsidR="00702EB4" w:rsidRDefault="00702EB4" w:rsidP="00FC399B"/>
    <w:p w14:paraId="189A6ED3" w14:textId="77777777" w:rsidR="00702EB4" w:rsidRDefault="005412DB" w:rsidP="007C5631">
      <w:pPr>
        <w:pStyle w:val="Ttulo"/>
      </w:pPr>
      <w:bookmarkStart w:id="71" w:name="_Toc4682062"/>
      <w:r>
        <w:rPr>
          <w:noProof/>
          <w:lang w:eastAsia="es-MX"/>
        </w:rPr>
        <w:drawing>
          <wp:anchor distT="0" distB="0" distL="114300" distR="114300" simplePos="0" relativeHeight="251661312" behindDoc="0" locked="0" layoutInCell="1" allowOverlap="1" wp14:anchorId="5E61A372" wp14:editId="62C82EA5">
            <wp:simplePos x="0" y="0"/>
            <wp:positionH relativeFrom="column">
              <wp:posOffset>3622040</wp:posOffset>
            </wp:positionH>
            <wp:positionV relativeFrom="paragraph">
              <wp:posOffset>110490</wp:posOffset>
            </wp:positionV>
            <wp:extent cx="2795905" cy="1572260"/>
            <wp:effectExtent l="0" t="0" r="4445" b="8890"/>
            <wp:wrapSquare wrapText="bothSides"/>
            <wp:docPr id="5" name="Imagen 5" descr="Image result for imagen podado viÃ±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imagen podado viÃ±a"/>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795905" cy="1572260"/>
                    </a:xfrm>
                    <a:prstGeom prst="rect">
                      <a:avLst/>
                    </a:prstGeom>
                    <a:noFill/>
                    <a:ln>
                      <a:noFill/>
                    </a:ln>
                  </pic:spPr>
                </pic:pic>
              </a:graphicData>
            </a:graphic>
            <wp14:sizeRelH relativeFrom="page">
              <wp14:pctWidth>0</wp14:pctWidth>
            </wp14:sizeRelH>
            <wp14:sizeRelV relativeFrom="page">
              <wp14:pctHeight>0</wp14:pctHeight>
            </wp14:sizeRelV>
          </wp:anchor>
        </w:drawing>
      </w:r>
      <w:r w:rsidR="007C5631">
        <w:t>Lección 13</w:t>
      </w:r>
      <w:bookmarkEnd w:id="71"/>
    </w:p>
    <w:p w14:paraId="779A4B1F" w14:textId="77777777" w:rsidR="007C5631" w:rsidRDefault="007C5631" w:rsidP="001676DB">
      <w:pPr>
        <w:pStyle w:val="Ttulo"/>
      </w:pPr>
      <w:bookmarkStart w:id="72" w:name="_Toc4682063"/>
      <w:r>
        <w:t>Dando mucho fruto</w:t>
      </w:r>
      <w:bookmarkEnd w:id="72"/>
    </w:p>
    <w:p w14:paraId="7540E67C" w14:textId="77777777" w:rsidR="00600DAA" w:rsidRDefault="00600DAA" w:rsidP="00221B9C">
      <w:pPr>
        <w:pStyle w:val="numbering"/>
        <w:numPr>
          <w:ilvl w:val="0"/>
          <w:numId w:val="21"/>
        </w:numPr>
      </w:pPr>
      <w:r>
        <w:t>¿Cuál es la meta de este curso sobre la persona y obra del Espíritu Santo de acuerdo con Juan 15:8?</w:t>
      </w:r>
    </w:p>
    <w:p w14:paraId="55D7178F" w14:textId="77777777" w:rsidR="005412DB" w:rsidRDefault="00600DAA" w:rsidP="003A4BF4">
      <w:pPr>
        <w:pStyle w:val="respuesta"/>
      </w:pPr>
      <w:r>
        <w:t>Que el Padre sea glorificado porque damos mucho fruto y mostramos que somos sus discípulos.</w:t>
      </w:r>
    </w:p>
    <w:p w14:paraId="37AFB42C" w14:textId="77777777" w:rsidR="005412DB" w:rsidRDefault="005412DB" w:rsidP="005412DB"/>
    <w:p w14:paraId="6A9FD30C" w14:textId="77777777" w:rsidR="00A822F2" w:rsidRDefault="00A822F2" w:rsidP="00A822F2">
      <w:pPr>
        <w:pStyle w:val="numbering"/>
        <w:rPr>
          <w:lang w:eastAsia="en-US"/>
        </w:rPr>
      </w:pPr>
      <w:r>
        <w:rPr>
          <w:lang w:eastAsia="en-US"/>
        </w:rPr>
        <w:t>Leamos Efesios 2:8-10. Los versículos 8-9 nos enseñan que somos salvos por la gracia mediante la fe y no por nuestras obras. Según el versículo 10, ¿para qué propósito somos salvos?</w:t>
      </w:r>
    </w:p>
    <w:p w14:paraId="1070761D" w14:textId="77777777" w:rsidR="00A822F2" w:rsidRPr="00A822F2" w:rsidRDefault="00A822F2" w:rsidP="00A822F2">
      <w:pPr>
        <w:pStyle w:val="respuesta"/>
      </w:pPr>
      <w:r>
        <w:t>Fuimos creados (nuevas criaturas) en Cristo para hacer buenas obras (fruto) que Dios hay había destinado.</w:t>
      </w:r>
    </w:p>
    <w:p w14:paraId="456FE896" w14:textId="307FE77F" w:rsidR="00600DAA" w:rsidRDefault="00600DAA" w:rsidP="00600DAA">
      <w:pPr>
        <w:pStyle w:val="numbering"/>
        <w:rPr>
          <w:lang w:eastAsia="en-US"/>
        </w:rPr>
      </w:pPr>
      <w:r>
        <w:rPr>
          <w:lang w:eastAsia="en-US"/>
        </w:rPr>
        <w:t xml:space="preserve">Leamos Juan 15:1-8. En Juan 15 Jesús usa el ejemplo de la vid para enseñarnos como nosotros podemos producir mucho fruto </w:t>
      </w:r>
      <w:r w:rsidR="00A822F2">
        <w:rPr>
          <w:lang w:eastAsia="en-US"/>
        </w:rPr>
        <w:t>y así Dios será</w:t>
      </w:r>
      <w:r>
        <w:rPr>
          <w:lang w:eastAsia="en-US"/>
        </w:rPr>
        <w:t xml:space="preserve"> glorificado. Jesucristo es la vid y el Padre es el labrador. </w:t>
      </w:r>
      <w:r w:rsidR="00775B23">
        <w:rPr>
          <w:lang w:eastAsia="en-US"/>
        </w:rPr>
        <w:t xml:space="preserve">En el versículo </w:t>
      </w:r>
      <w:r w:rsidR="007253AC">
        <w:rPr>
          <w:lang w:eastAsia="en-US"/>
        </w:rPr>
        <w:t>dos</w:t>
      </w:r>
      <w:r w:rsidR="00775B23">
        <w:rPr>
          <w:lang w:eastAsia="en-US"/>
        </w:rPr>
        <w:t xml:space="preserve"> el labrador corta y quita las ramas que no dan fruto. </w:t>
      </w:r>
      <w:r>
        <w:rPr>
          <w:lang w:eastAsia="en-US"/>
        </w:rPr>
        <w:t xml:space="preserve">¿Qué hace el labrador </w:t>
      </w:r>
      <w:r w:rsidR="00775B23">
        <w:rPr>
          <w:lang w:eastAsia="en-US"/>
        </w:rPr>
        <w:t>a las ramas que dan fruto y por qué lo hace</w:t>
      </w:r>
      <w:r w:rsidR="00102B71">
        <w:rPr>
          <w:lang w:eastAsia="en-US"/>
        </w:rPr>
        <w:t xml:space="preserve"> en el versículo dos</w:t>
      </w:r>
      <w:r>
        <w:rPr>
          <w:lang w:eastAsia="en-US"/>
        </w:rPr>
        <w:t>?</w:t>
      </w:r>
      <w:r w:rsidR="00102B71">
        <w:rPr>
          <w:lang w:eastAsia="en-US"/>
        </w:rPr>
        <w:t xml:space="preserve"> </w:t>
      </w:r>
    </w:p>
    <w:p w14:paraId="713AA937" w14:textId="77777777" w:rsidR="00775B23" w:rsidRDefault="00775B23" w:rsidP="00775B23">
      <w:pPr>
        <w:pStyle w:val="respuesta"/>
      </w:pPr>
      <w:proofErr w:type="gramStart"/>
      <w:r>
        <w:t>Las poda</w:t>
      </w:r>
      <w:proofErr w:type="gramEnd"/>
      <w:r>
        <w:t xml:space="preserve"> para que den más fruto.</w:t>
      </w:r>
      <w:r w:rsidR="00005BAC">
        <w:t xml:space="preserve"> El Padre hará todo lo necesario para que demos más fruto.</w:t>
      </w:r>
    </w:p>
    <w:p w14:paraId="727AA44E" w14:textId="77777777" w:rsidR="00775B23" w:rsidRPr="00775B23" w:rsidRDefault="00775B23" w:rsidP="00775B23">
      <w:pPr>
        <w:pStyle w:val="Ilust"/>
      </w:pPr>
      <w:r>
        <w:t>Recuerden que el Padre (el labrador) es glorificado cuando las ramas dan mucho fruto. (Juan 15:8) Así cuando una viña produce mucho fruto las ramas no reciben el crédito por su producción, sino el labrador por su buen trabajo al fertilizar, regar, cuidar y podar las ramas de la vid.</w:t>
      </w:r>
    </w:p>
    <w:p w14:paraId="65FE31F4" w14:textId="77777777" w:rsidR="00600DAA" w:rsidRDefault="00071B09" w:rsidP="005412DB">
      <w:r>
        <w:rPr>
          <w:noProof/>
          <w:lang w:eastAsia="es-MX"/>
        </w:rPr>
        <mc:AlternateContent>
          <mc:Choice Requires="wps">
            <w:drawing>
              <wp:anchor distT="0" distB="0" distL="114300" distR="114300" simplePos="0" relativeHeight="251662336" behindDoc="0" locked="0" layoutInCell="1" allowOverlap="1" wp14:anchorId="34B24ECD" wp14:editId="3785E6AA">
                <wp:simplePos x="0" y="0"/>
                <wp:positionH relativeFrom="column">
                  <wp:posOffset>-8890</wp:posOffset>
                </wp:positionH>
                <wp:positionV relativeFrom="paragraph">
                  <wp:posOffset>106680</wp:posOffset>
                </wp:positionV>
                <wp:extent cx="3489960" cy="1125220"/>
                <wp:effectExtent l="0" t="0" r="15240" b="17780"/>
                <wp:wrapSquare wrapText="bothSides"/>
                <wp:docPr id="6" name="6 Cuadro de texto"/>
                <wp:cNvGraphicFramePr/>
                <a:graphic xmlns:a="http://schemas.openxmlformats.org/drawingml/2006/main">
                  <a:graphicData uri="http://schemas.microsoft.com/office/word/2010/wordprocessingShape">
                    <wps:wsp>
                      <wps:cNvSpPr txBox="1"/>
                      <wps:spPr>
                        <a:xfrm>
                          <a:off x="0" y="0"/>
                          <a:ext cx="3489960" cy="112522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FF9071A" w14:textId="77777777" w:rsidR="002005D2" w:rsidRDefault="002005D2">
                            <w:r>
                              <w:t>Cristo es la vida y nosotros las ramas. La vid produce la rama. La rama es unida a la vid. La sabia de la vid fluye en la rama. Por eso la rama es semejante a la vid. La rama tiene la misma vida, naturaleza y el mismo propósito. Pero la rama depende de la vid, la vid no depende de la rama.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B24ECD" id="6 Cuadro de texto" o:spid="_x0000_s1028" type="#_x0000_t202" style="position:absolute;margin-left:-.7pt;margin-top:8.4pt;width:274.8pt;height:88.6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" fillcolor="white [3201]" strokeweight=".5pt">
                <v:textbox>
                  <w:txbxContent>
                    <w:p w14:paraId="1FF9071A" w14:textId="77777777" w:rsidR="002005D2" w:rsidRDefault="002005D2">
                      <w:r>
                        <w:t>Cristo es la vida y nosotros las ramas. La vid produce la rama. La rama es unida a la vid. La sabia de la vid fluye en la rama. Por eso la rama es semejante a la vid. La rama tiene la misma vida, naturaleza y el mismo propósito. Pero la rama depende de la vid, la vid no depende de la rama.</w:t>
                      </w:r>
                    </w:p>
                  </w:txbxContent>
                </v:textbox>
                <w10:wrap type="square"/>
              </v:shape>
            </w:pict>
          </mc:Fallback>
        </mc:AlternateContent>
      </w:r>
      <w:r w:rsidR="005412DB">
        <w:t>La poda es una operación que vigoriza el tronco y las ramas, regula el crecimiento y elimina las partes dañadas o enfermas.  El resultado de la buena poda es que la vid da mucho más fruto.</w:t>
      </w:r>
      <w:r w:rsidR="00005BAC">
        <w:t xml:space="preserve"> </w:t>
      </w:r>
      <w:r w:rsidR="005412DB">
        <w:t>Un propósito de la poda de la vid es eliminar las cosas que toman el vigor de la planta pero no producen uvas.</w:t>
      </w:r>
      <w:r w:rsidR="00402393">
        <w:br/>
      </w:r>
    </w:p>
    <w:p w14:paraId="63CF53F3" w14:textId="77777777" w:rsidR="00071B09" w:rsidRDefault="00071B09" w:rsidP="00071B09">
      <w:pPr>
        <w:pStyle w:val="numbering"/>
      </w:pPr>
      <w:r>
        <w:t>Los discípulos ya habían sido podados (limpiados) según Juan 15:3. ¿Cómo nos limpia (santifica) el Señor en Juan 17:</w:t>
      </w:r>
      <w:r w:rsidR="00402393">
        <w:t>16-</w:t>
      </w:r>
      <w:r>
        <w:t>17?</w:t>
      </w:r>
    </w:p>
    <w:p w14:paraId="23D48A37" w14:textId="77777777" w:rsidR="00071B09" w:rsidRPr="00071B09" w:rsidRDefault="00402393" w:rsidP="00071B09">
      <w:pPr>
        <w:pStyle w:val="respuesta"/>
        <w:rPr>
          <w:lang w:val="es-MX" w:eastAsia="es-ES"/>
        </w:rPr>
      </w:pPr>
      <w:r>
        <w:rPr>
          <w:lang w:val="es-MX" w:eastAsia="es-ES"/>
        </w:rPr>
        <w:t>Al obedecer su palabra así fueron limpiados – santificados.</w:t>
      </w:r>
    </w:p>
    <w:p w14:paraId="2BC719E7" w14:textId="77777777" w:rsidR="00600DAA" w:rsidRDefault="00600DAA" w:rsidP="00071B09">
      <w:pPr>
        <w:pStyle w:val="numbering"/>
      </w:pPr>
      <w:r>
        <w:t xml:space="preserve">¿Cuáles son algunas cosas que Dios quiere podar o quitar de nuestras vidas para que </w:t>
      </w:r>
      <w:r w:rsidR="00071B09">
        <w:t>demos</w:t>
      </w:r>
      <w:r>
        <w:t xml:space="preserve"> más fruto para </w:t>
      </w:r>
      <w:r w:rsidR="00071B09">
        <w:t>la gloria de Él</w:t>
      </w:r>
      <w:r>
        <w:t>?</w:t>
      </w:r>
    </w:p>
    <w:p w14:paraId="1039760F" w14:textId="77777777" w:rsidR="005412DB" w:rsidRDefault="00592656" w:rsidP="00221B9C">
      <w:pPr>
        <w:pStyle w:val="A0"/>
        <w:numPr>
          <w:ilvl w:val="0"/>
          <w:numId w:val="42"/>
        </w:numPr>
        <w:ind w:left="720"/>
      </w:pPr>
      <w:r>
        <w:rPr>
          <w:noProof/>
          <w:lang w:eastAsia="es-MX"/>
        </w:rPr>
        <mc:AlternateContent>
          <mc:Choice Requires="wps">
            <w:drawing>
              <wp:anchor distT="0" distB="0" distL="114300" distR="114300" simplePos="0" relativeHeight="251663360" behindDoc="0" locked="0" layoutInCell="1" allowOverlap="1" wp14:anchorId="26EED995" wp14:editId="341DEA18">
                <wp:simplePos x="0" y="0"/>
                <wp:positionH relativeFrom="column">
                  <wp:posOffset>3710305</wp:posOffset>
                </wp:positionH>
                <wp:positionV relativeFrom="paragraph">
                  <wp:posOffset>4445</wp:posOffset>
                </wp:positionV>
                <wp:extent cx="2470150" cy="817245"/>
                <wp:effectExtent l="0" t="0" r="25400" b="20955"/>
                <wp:wrapSquare wrapText="bothSides"/>
                <wp:docPr id="7" name="7 Cuadro de texto"/>
                <wp:cNvGraphicFramePr/>
                <a:graphic xmlns:a="http://schemas.openxmlformats.org/drawingml/2006/main">
                  <a:graphicData uri="http://schemas.microsoft.com/office/word/2010/wordprocessingShape">
                    <wps:wsp>
                      <wps:cNvSpPr txBox="1"/>
                      <wps:spPr>
                        <a:xfrm>
                          <a:off x="0" y="0"/>
                          <a:ext cx="2470150" cy="81724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4D4E245" w14:textId="77777777" w:rsidR="002005D2" w:rsidRDefault="002005D2">
                            <w:r>
                              <w:rPr>
                                <w:b/>
                                <w:i/>
                              </w:rPr>
                              <w:t>Y</w:t>
                            </w:r>
                            <w:r w:rsidRPr="00592656">
                              <w:rPr>
                                <w:b/>
                                <w:i/>
                              </w:rPr>
                              <w:t>o soy la vida y ustedes son las ramas.”</w:t>
                            </w:r>
                            <w:r>
                              <w:t xml:space="preserve"> Juan 15:5 </w:t>
                            </w:r>
                          </w:p>
                          <w:p w14:paraId="45F939AC" w14:textId="77777777" w:rsidR="002005D2" w:rsidRDefault="002005D2">
                            <w:r>
                              <w:t xml:space="preserve">Como ramas nuestra vida, fuerza y fruto dependen de la vid.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6EED995" id="7 Cuadro de texto" o:spid="_x0000_s1029" type="#_x0000_t202" style="position:absolute;left:0;text-align:left;margin-left:292.15pt;margin-top:.35pt;width:194.5pt;height:64.3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" fillcolor="white [3201]" strokeweight=".5pt">
                <v:textbox>
                  <w:txbxContent>
                    <w:p w14:paraId="14D4E245" w14:textId="77777777" w:rsidR="002005D2" w:rsidRDefault="002005D2">
                      <w:r>
                        <w:rPr>
                          <w:b/>
                          <w:i/>
                        </w:rPr>
                        <w:t>Y</w:t>
                      </w:r>
                      <w:r w:rsidRPr="00592656">
                        <w:rPr>
                          <w:b/>
                          <w:i/>
                        </w:rPr>
                        <w:t>o soy la vida y ustedes son las ramas.”</w:t>
                      </w:r>
                      <w:r>
                        <w:t xml:space="preserve"> Juan 15:5 </w:t>
                      </w:r>
                    </w:p>
                    <w:p w14:paraId="45F939AC" w14:textId="77777777" w:rsidR="002005D2" w:rsidRDefault="002005D2">
                      <w:r>
                        <w:t xml:space="preserve">Como ramas nuestra vida, fuerza y fruto dependen de la vid.  </w:t>
                      </w:r>
                    </w:p>
                  </w:txbxContent>
                </v:textbox>
                <w10:wrap type="square"/>
              </v:shape>
            </w:pict>
          </mc:Fallback>
        </mc:AlternateContent>
      </w:r>
      <w:r w:rsidR="0078691B">
        <w:t xml:space="preserve">Mateo 13:22. </w:t>
      </w:r>
      <w:r w:rsidR="00600DAA">
        <w:t xml:space="preserve"> </w:t>
      </w:r>
    </w:p>
    <w:p w14:paraId="0772C757" w14:textId="77777777" w:rsidR="00600DAA" w:rsidRDefault="00600DAA" w:rsidP="005412DB">
      <w:pPr>
        <w:pStyle w:val="respuesta"/>
      </w:pPr>
      <w:r>
        <w:t>Las preocupaciones de esta vida y el engaño de las riquezas.</w:t>
      </w:r>
    </w:p>
    <w:p w14:paraId="5955F652" w14:textId="77777777" w:rsidR="00005BAC" w:rsidRDefault="00005BAC" w:rsidP="00432DF1">
      <w:pPr>
        <w:pStyle w:val="A0"/>
      </w:pPr>
      <w:r>
        <w:t>Mateo 10:37-39</w:t>
      </w:r>
    </w:p>
    <w:p w14:paraId="51D79DF3" w14:textId="77777777" w:rsidR="00005BAC" w:rsidRPr="00005BAC" w:rsidRDefault="00005BAC" w:rsidP="00005BAC">
      <w:pPr>
        <w:pStyle w:val="respuesta"/>
        <w:rPr>
          <w:lang w:val="es-MX" w:eastAsia="es-ES"/>
        </w:rPr>
      </w:pPr>
      <w:r>
        <w:rPr>
          <w:lang w:val="es-MX" w:eastAsia="es-ES"/>
        </w:rPr>
        <w:t>Más amor por otros que por Dios. Tomar la cruz (morir a su propia vida) y perder su vida por Cristo.</w:t>
      </w:r>
      <w:r w:rsidR="00432DF1">
        <w:rPr>
          <w:lang w:val="es-MX" w:eastAsia="es-ES"/>
        </w:rPr>
        <w:br/>
      </w:r>
      <w:r w:rsidR="00432DF1">
        <w:rPr>
          <w:lang w:val="es-MX" w:eastAsia="es-ES"/>
        </w:rPr>
        <w:br/>
      </w:r>
    </w:p>
    <w:p w14:paraId="57D35E46" w14:textId="77777777" w:rsidR="005412DB" w:rsidRDefault="00600DAA" w:rsidP="00432DF1">
      <w:pPr>
        <w:pStyle w:val="A0"/>
      </w:pPr>
      <w:r>
        <w:t xml:space="preserve">Hebreos 12:1 </w:t>
      </w:r>
    </w:p>
    <w:p w14:paraId="62D48BF4" w14:textId="77777777" w:rsidR="00600DAA" w:rsidRDefault="00600DAA" w:rsidP="005412DB">
      <w:pPr>
        <w:pStyle w:val="respuesta"/>
      </w:pPr>
      <w:r>
        <w:t xml:space="preserve">El pecado, malos hábitos y actitudes que tenemos.  </w:t>
      </w:r>
    </w:p>
    <w:p w14:paraId="0C8AEBA0" w14:textId="5812E909" w:rsidR="00600DAA" w:rsidRDefault="00600DAA" w:rsidP="006E1EE6">
      <w:pPr>
        <w:pStyle w:val="A0"/>
      </w:pPr>
      <w:r>
        <w:t>1 Pedro 2:1</w:t>
      </w:r>
      <w:r w:rsidR="00102B71">
        <w:t>-23</w:t>
      </w:r>
      <w:r>
        <w:t>Maldad, engaño, hipocresía, envidias y calumnias.</w:t>
      </w:r>
    </w:p>
    <w:p w14:paraId="487DFDB1" w14:textId="77777777" w:rsidR="007253AC" w:rsidRDefault="007253AC" w:rsidP="007253AC">
      <w:pPr>
        <w:pStyle w:val="numbering"/>
      </w:pPr>
      <w:r>
        <w:t>Después de ser podados ¿que ocupamos para dar mucho fruto según Juan 15:4-5?</w:t>
      </w:r>
    </w:p>
    <w:p w14:paraId="247A3B5B" w14:textId="77777777" w:rsidR="00600DAA" w:rsidRDefault="007253AC" w:rsidP="00600DAA">
      <w:pPr>
        <w:pStyle w:val="respuesta"/>
      </w:pPr>
      <w:r>
        <w:rPr>
          <w:lang w:eastAsia="es-ES"/>
        </w:rPr>
        <w:t>Permanecer en Cristo porque separados de él nada podemos hacer (producir). N</w:t>
      </w:r>
      <w:r w:rsidR="00600DAA">
        <w:t xml:space="preserve">osotros </w:t>
      </w:r>
      <w:r>
        <w:t xml:space="preserve">no </w:t>
      </w:r>
      <w:r w:rsidR="00600DAA">
        <w:t>podemos dar fruto si no permanecemos en Jesucristo.</w:t>
      </w:r>
    </w:p>
    <w:p w14:paraId="0043D38D" w14:textId="77777777" w:rsidR="0017451F" w:rsidRDefault="0017451F" w:rsidP="0017451F">
      <w:pPr>
        <w:pStyle w:val="numbering"/>
        <w:rPr>
          <w:lang w:eastAsia="en-US"/>
        </w:rPr>
      </w:pPr>
      <w:r>
        <w:rPr>
          <w:lang w:eastAsia="en-US"/>
        </w:rPr>
        <w:t>¿Cómo podemos permanecer en Él según los siguientes pasajes?</w:t>
      </w:r>
    </w:p>
    <w:p w14:paraId="45177242" w14:textId="77777777" w:rsidR="0017451F" w:rsidRDefault="0017451F" w:rsidP="00221B9C">
      <w:pPr>
        <w:pStyle w:val="A0"/>
        <w:numPr>
          <w:ilvl w:val="0"/>
          <w:numId w:val="43"/>
        </w:numPr>
        <w:ind w:left="720"/>
      </w:pPr>
      <w:r>
        <w:t>Salmo 63:8</w:t>
      </w:r>
    </w:p>
    <w:p w14:paraId="2F8723FF" w14:textId="77777777" w:rsidR="0017451F" w:rsidRDefault="0017451F" w:rsidP="0017451F">
      <w:pPr>
        <w:pStyle w:val="respuesta"/>
        <w:rPr>
          <w:lang w:val="es-MX" w:eastAsia="es-ES"/>
        </w:rPr>
      </w:pPr>
      <w:r>
        <w:rPr>
          <w:lang w:val="es-MX" w:eastAsia="es-ES"/>
        </w:rPr>
        <w:t>Aferrarnos de él, su mano me sostiene tal como la vid sostiene la rama.</w:t>
      </w:r>
    </w:p>
    <w:p w14:paraId="6E7CC394" w14:textId="77777777" w:rsidR="008925CE" w:rsidRDefault="008925CE" w:rsidP="00432DF1">
      <w:pPr>
        <w:pStyle w:val="A0"/>
      </w:pPr>
      <w:r>
        <w:t>Filipenses 4:1.</w:t>
      </w:r>
    </w:p>
    <w:p w14:paraId="4367EBB8" w14:textId="77777777" w:rsidR="008925CE" w:rsidRPr="003D2B3F" w:rsidRDefault="008925CE" w:rsidP="008925CE">
      <w:pPr>
        <w:pStyle w:val="respuesta"/>
      </w:pPr>
      <w:r>
        <w:rPr>
          <w:lang w:val="es-MX" w:eastAsia="es-ES"/>
        </w:rPr>
        <w:t>Mantenernos firmes en el Señor.</w:t>
      </w:r>
    </w:p>
    <w:p w14:paraId="04CABB81" w14:textId="77777777" w:rsidR="007705E6" w:rsidRDefault="007705E6" w:rsidP="00432DF1">
      <w:pPr>
        <w:pStyle w:val="A0"/>
      </w:pPr>
      <w:r>
        <w:t>1 Juan 3:6.</w:t>
      </w:r>
    </w:p>
    <w:p w14:paraId="7087E62E" w14:textId="77777777" w:rsidR="007705E6" w:rsidRDefault="007705E6" w:rsidP="007705E6">
      <w:pPr>
        <w:pStyle w:val="respuesta"/>
      </w:pPr>
      <w:r>
        <w:t xml:space="preserve">No practicar el pecado. </w:t>
      </w:r>
    </w:p>
    <w:p w14:paraId="289653E5" w14:textId="77777777" w:rsidR="007253AC" w:rsidRDefault="007253AC" w:rsidP="007253AC">
      <w:pPr>
        <w:pStyle w:val="numbering"/>
      </w:pPr>
      <w:r>
        <w:t>Podemos pasar por tantas dificultades que s</w:t>
      </w:r>
      <w:r w:rsidR="008925CE">
        <w:t>ea</w:t>
      </w:r>
      <w:r>
        <w:t>mos tentados de alejarnos del Señor en lugar de permanecer en Él. En lugar de desanimarnos, ¿qué debemos hacer según Hebreos 12:2-3?</w:t>
      </w:r>
    </w:p>
    <w:p w14:paraId="2A1D424C" w14:textId="6882D21D" w:rsidR="003A4BF4" w:rsidRPr="003A4BF4" w:rsidRDefault="007253AC" w:rsidP="00BB27AB">
      <w:pPr>
        <w:pStyle w:val="respuesta"/>
      </w:pPr>
      <w:r>
        <w:rPr>
          <w:lang w:eastAsia="es-ES"/>
        </w:rPr>
        <w:t xml:space="preserve">Fijar nuestra mirada en Jesús, la vid.  Al considerarlo como sufrió pero por el gozo que le esperaba perseveró fiel. </w:t>
      </w:r>
      <w:r w:rsidR="007705E6">
        <w:rPr>
          <w:lang w:eastAsia="es-ES"/>
        </w:rPr>
        <w:t xml:space="preserve">El sufrió mucha oposición y por eso </w:t>
      </w:r>
      <w:r>
        <w:rPr>
          <w:lang w:eastAsia="es-ES"/>
        </w:rPr>
        <w:t xml:space="preserve">no tenemos que cansarnos </w:t>
      </w:r>
      <w:r w:rsidR="007705E6">
        <w:rPr>
          <w:lang w:eastAsia="es-ES"/>
        </w:rPr>
        <w:t>ni</w:t>
      </w:r>
      <w:r>
        <w:rPr>
          <w:lang w:eastAsia="es-ES"/>
        </w:rPr>
        <w:t xml:space="preserve"> desanimarnos. </w:t>
      </w:r>
    </w:p>
    <w:p w14:paraId="3F8529BD" w14:textId="77777777" w:rsidR="007705E6" w:rsidRDefault="007705E6" w:rsidP="007705E6">
      <w:pPr>
        <w:pStyle w:val="numbering"/>
      </w:pPr>
      <w:r>
        <w:t>¿Cómo describe el apóstol pablo esta unión permaneciendo en Cristo en Gálatas 2:20?</w:t>
      </w:r>
    </w:p>
    <w:p w14:paraId="729F001D" w14:textId="77777777" w:rsidR="00C97D42" w:rsidRDefault="00C97D42" w:rsidP="00C97D42">
      <w:pPr>
        <w:pStyle w:val="respuesta"/>
        <w:rPr>
          <w:lang w:eastAsia="es-ES"/>
        </w:rPr>
      </w:pPr>
      <w:r>
        <w:rPr>
          <w:lang w:eastAsia="es-ES"/>
        </w:rPr>
        <w:t>No vivo yo sino que Cristo vive en mí. Ahora lo que vivo lo vivo por la fe en el Hijo de Dios. Es su vida en mí tal como la savia de la vid fluye en la rama y así se produce mucho fruto.</w:t>
      </w:r>
    </w:p>
    <w:p w14:paraId="58D44B2D" w14:textId="77777777" w:rsidR="00C97D42" w:rsidRDefault="00C97D42" w:rsidP="00C97D42">
      <w:pPr>
        <w:pStyle w:val="numbering"/>
      </w:pPr>
      <w:r>
        <w:t xml:space="preserve">En Juan 15:1 Jesús nos habla de la rama que </w:t>
      </w:r>
      <w:r w:rsidRPr="00C97D42">
        <w:rPr>
          <w:b/>
          <w:u w:val="single"/>
        </w:rPr>
        <w:t>da fruto</w:t>
      </w:r>
      <w:r>
        <w:t xml:space="preserve">. Luego después de ser podado </w:t>
      </w:r>
      <w:r w:rsidRPr="00C97D42">
        <w:rPr>
          <w:b/>
          <w:u w:val="single"/>
        </w:rPr>
        <w:t>da más fruto.</w:t>
      </w:r>
      <w:r>
        <w:t xml:space="preserve"> En el versículo 5 Jesús dice que el que permanece en él </w:t>
      </w:r>
      <w:r w:rsidRPr="00C97D42">
        <w:rPr>
          <w:b/>
          <w:u w:val="single"/>
        </w:rPr>
        <w:t>dará mucho fruto.</w:t>
      </w:r>
      <w:r>
        <w:rPr>
          <w:b/>
          <w:u w:val="single"/>
        </w:rPr>
        <w:t xml:space="preserve"> </w:t>
      </w:r>
      <w:r w:rsidR="007865AE">
        <w:rPr>
          <w:b/>
          <w:u w:val="single"/>
        </w:rPr>
        <w:t xml:space="preserve"> </w:t>
      </w:r>
      <w:r>
        <w:t xml:space="preserve">Podemos </w:t>
      </w:r>
      <w:r w:rsidR="003A4BF4">
        <w:t>ser tentados de desanimarnos</w:t>
      </w:r>
      <w:r w:rsidR="007865AE">
        <w:t xml:space="preserve"> porque creemos que no estamos dando mucho fruto. </w:t>
      </w:r>
      <w:r>
        <w:t xml:space="preserve"> </w:t>
      </w:r>
      <w:r w:rsidR="007865AE">
        <w:t>¿Cuál es el remedio a este desanimo en 1 Corintios 15:</w:t>
      </w:r>
      <w:r w:rsidR="00BB27AB">
        <w:t>5</w:t>
      </w:r>
      <w:r w:rsidR="007865AE">
        <w:t>8</w:t>
      </w:r>
      <w:r w:rsidR="00635730">
        <w:t>?</w:t>
      </w:r>
    </w:p>
    <w:p w14:paraId="6354D3E3" w14:textId="77777777" w:rsidR="007865AE" w:rsidRDefault="007865AE" w:rsidP="007865AE">
      <w:pPr>
        <w:pStyle w:val="respuesta"/>
        <w:rPr>
          <w:lang w:eastAsia="es-ES"/>
        </w:rPr>
      </w:pPr>
      <w:r>
        <w:rPr>
          <w:lang w:eastAsia="es-ES"/>
        </w:rPr>
        <w:t>Mantenernos firmes e inconmovibles, progresando siempre en la obra del Señor porque nuestro trabajo en el Señor no es en vano.</w:t>
      </w:r>
    </w:p>
    <w:p w14:paraId="4851A3CD" w14:textId="77777777" w:rsidR="007865AE" w:rsidRDefault="005C64EF" w:rsidP="007865AE">
      <w:pPr>
        <w:pStyle w:val="numbering"/>
      </w:pPr>
      <w:r>
        <w:t>Lea Juan 15:6. Este texto habla de los que profesan ser unidos a Cristo pero al no producir fruto muestran que no tiene</w:t>
      </w:r>
      <w:r w:rsidR="00D6468F">
        <w:t>n</w:t>
      </w:r>
      <w:r>
        <w:t xml:space="preserve"> la vida de Cristo en ellos. ¿Qué dice los siguientes pasajes acerca de ellos’</w:t>
      </w:r>
    </w:p>
    <w:p w14:paraId="7F05BE5E" w14:textId="77777777" w:rsidR="005C64EF" w:rsidRDefault="005C64EF" w:rsidP="00221B9C">
      <w:pPr>
        <w:pStyle w:val="A0"/>
        <w:numPr>
          <w:ilvl w:val="0"/>
          <w:numId w:val="44"/>
        </w:numPr>
        <w:ind w:left="720"/>
      </w:pPr>
      <w:r>
        <w:t>Mateo 7:15-20</w:t>
      </w:r>
      <w:r w:rsidR="0078691B">
        <w:t>.</w:t>
      </w:r>
    </w:p>
    <w:p w14:paraId="1A65269E" w14:textId="77777777" w:rsidR="005C64EF" w:rsidRDefault="005C64EF" w:rsidP="005C64EF">
      <w:pPr>
        <w:pStyle w:val="respuesta"/>
        <w:rPr>
          <w:lang w:val="es-MX" w:eastAsia="es-ES"/>
        </w:rPr>
      </w:pPr>
      <w:r>
        <w:rPr>
          <w:lang w:val="es-MX" w:eastAsia="es-ES"/>
        </w:rPr>
        <w:t>Son falsos profetas disfrazados como ovejas que en realidad son lobos feroces. Son conocidos por sus frutos o falta de frutos. Su fin es de ser cortados y arrojados al fuego.</w:t>
      </w:r>
    </w:p>
    <w:p w14:paraId="358748A7" w14:textId="77777777" w:rsidR="00BB27AB" w:rsidRDefault="005C64EF" w:rsidP="005C64EF">
      <w:pPr>
        <w:pStyle w:val="A0"/>
      </w:pPr>
      <w:r>
        <w:t>Mateo 3:7-10.</w:t>
      </w:r>
      <w:r w:rsidR="00BB27AB">
        <w:t xml:space="preserve"> </w:t>
      </w:r>
    </w:p>
    <w:p w14:paraId="21FAEC90" w14:textId="77777777" w:rsidR="005C64EF" w:rsidRPr="00BB27AB" w:rsidRDefault="005C64EF" w:rsidP="00BB27AB">
      <w:pPr>
        <w:pStyle w:val="respuesta"/>
      </w:pPr>
      <w:r w:rsidRPr="00BB27AB">
        <w:t>No se arrep</w:t>
      </w:r>
      <w:r w:rsidR="00D6468F" w:rsidRPr="00BB27AB">
        <w:t>i</w:t>
      </w:r>
      <w:r w:rsidRPr="00BB27AB">
        <w:t xml:space="preserve">ntieron porque creyeron por ser hijos de Abraham eran salvos. Todo </w:t>
      </w:r>
      <w:r w:rsidR="00D6468F" w:rsidRPr="00BB27AB">
        <w:t>árbol que no produce buen fruto será cortado y arrojado al fuego.</w:t>
      </w:r>
    </w:p>
    <w:p w14:paraId="32520523" w14:textId="77777777" w:rsidR="00D6468F" w:rsidRDefault="00635730" w:rsidP="00D6468F">
      <w:pPr>
        <w:pStyle w:val="numbering"/>
        <w:rPr>
          <w:lang w:val="es-MX"/>
        </w:rPr>
      </w:pPr>
      <w:r>
        <w:rPr>
          <w:lang w:val="es-MX"/>
        </w:rPr>
        <w:t xml:space="preserve">¿Cuál es la promesa que Jesús nos da en Juan 15:7? </w:t>
      </w:r>
    </w:p>
    <w:p w14:paraId="0F9BEBBB" w14:textId="77777777" w:rsidR="00635730" w:rsidRDefault="00635730" w:rsidP="00635730">
      <w:pPr>
        <w:pStyle w:val="respuesta"/>
        <w:rPr>
          <w:lang w:val="es-MX" w:eastAsia="es-ES"/>
        </w:rPr>
      </w:pPr>
      <w:r>
        <w:rPr>
          <w:lang w:val="es-MX" w:eastAsia="es-ES"/>
        </w:rPr>
        <w:t>Si permanecemos en él y sus palabras permanecen en nosotros nos será concedido lo que pedimos.</w:t>
      </w:r>
    </w:p>
    <w:p w14:paraId="6BAF1A81" w14:textId="77777777" w:rsidR="003175B0" w:rsidRDefault="003175B0" w:rsidP="00635730">
      <w:pPr>
        <w:pStyle w:val="numbering"/>
        <w:rPr>
          <w:lang w:val="es-MX"/>
        </w:rPr>
      </w:pPr>
      <w:r>
        <w:rPr>
          <w:lang w:val="es-MX"/>
        </w:rPr>
        <w:t xml:space="preserve">¿Cuál es la promesa en Juan 15:16 si damos fruto, un fruto que perdure? </w:t>
      </w:r>
    </w:p>
    <w:p w14:paraId="3798C232" w14:textId="77777777" w:rsidR="003175B0" w:rsidRDefault="003175B0" w:rsidP="003175B0">
      <w:pPr>
        <w:pStyle w:val="respuesta"/>
        <w:rPr>
          <w:lang w:val="es-MX" w:eastAsia="es-ES"/>
        </w:rPr>
      </w:pPr>
      <w:r>
        <w:rPr>
          <w:lang w:val="es-MX" w:eastAsia="es-ES"/>
        </w:rPr>
        <w:t>El Padre nos dará todo lo que le pedimos en el nombre de Jesucristo.</w:t>
      </w:r>
    </w:p>
    <w:p w14:paraId="7A5ED167" w14:textId="77777777" w:rsidR="003364B6" w:rsidRPr="003364B6" w:rsidRDefault="003364B6" w:rsidP="003364B6">
      <w:pPr>
        <w:pStyle w:val="Ilust"/>
      </w:pPr>
      <w:r>
        <w:t>En estos textos encontramos la relación estrecha entre la oración y dar fruto. No podemos dar mucho fruto sin mucha oración y nuestras oraciones serán en vano si no damos mucho fruto.</w:t>
      </w:r>
    </w:p>
    <w:p w14:paraId="22944312" w14:textId="6ACF2570" w:rsidR="005715CC" w:rsidRDefault="00635730" w:rsidP="00635730">
      <w:pPr>
        <w:pStyle w:val="numbering"/>
        <w:rPr>
          <w:lang w:val="es-MX"/>
        </w:rPr>
      </w:pPr>
      <w:r>
        <w:rPr>
          <w:lang w:val="es-MX"/>
        </w:rPr>
        <w:t xml:space="preserve">Juan 15:7 dice que para producir mucho fruto es necesario permanecer en Cristo y que sus palabras permanezcan en nosotros. </w:t>
      </w:r>
      <w:r w:rsidR="005715CC">
        <w:rPr>
          <w:lang w:val="es-MX"/>
        </w:rPr>
        <w:t>¿Qué tenemos que hacer para que su palabra permane</w:t>
      </w:r>
      <w:r w:rsidR="00594B6E">
        <w:rPr>
          <w:lang w:val="es-MX"/>
        </w:rPr>
        <w:t>ce</w:t>
      </w:r>
      <w:r w:rsidR="005715CC">
        <w:rPr>
          <w:lang w:val="es-MX"/>
        </w:rPr>
        <w:t xml:space="preserve"> en nosotros según Salmo 1:1-</w:t>
      </w:r>
      <w:r w:rsidR="00102B71">
        <w:rPr>
          <w:lang w:val="es-MX"/>
        </w:rPr>
        <w:t>3</w:t>
      </w:r>
      <w:r w:rsidR="005715CC">
        <w:rPr>
          <w:lang w:val="es-MX"/>
        </w:rPr>
        <w:t xml:space="preserve">?  </w:t>
      </w:r>
    </w:p>
    <w:p w14:paraId="2CDDDDAF" w14:textId="77777777" w:rsidR="005715CC" w:rsidRDefault="005715CC" w:rsidP="005715CC">
      <w:pPr>
        <w:pStyle w:val="respuesta"/>
      </w:pPr>
      <w:r>
        <w:t xml:space="preserve">Deleitarme en la ley del  Señor y meditar en ella día y noche. Así la rama unida a la vida recibe continuamente la vida de la vida para producir fruto. </w:t>
      </w:r>
    </w:p>
    <w:p w14:paraId="568E5BBD" w14:textId="0047F043" w:rsidR="00594B6E" w:rsidRDefault="00594B6E" w:rsidP="00594B6E">
      <w:pPr>
        <w:pStyle w:val="numbering"/>
        <w:rPr>
          <w:lang w:eastAsia="en-US"/>
        </w:rPr>
      </w:pPr>
      <w:r>
        <w:rPr>
          <w:lang w:eastAsia="en-US"/>
        </w:rPr>
        <w:t>Lea Juan 15:9-11. ¿Cuánto nos ama Cristo y qué debemos hacer según el versículo 9?</w:t>
      </w:r>
    </w:p>
    <w:p w14:paraId="2E624158" w14:textId="77777777" w:rsidR="00594B6E" w:rsidRDefault="00594B6E" w:rsidP="00594B6E">
      <w:pPr>
        <w:pStyle w:val="respuesta"/>
      </w:pPr>
      <w:r>
        <w:t>Nos ama así como el Padre l</w:t>
      </w:r>
      <w:r w:rsidR="008925CE">
        <w:t>e</w:t>
      </w:r>
      <w:r>
        <w:t xml:space="preserve"> ha amado a él.  </w:t>
      </w:r>
      <w:r w:rsidR="008925CE">
        <w:t>Esto es</w:t>
      </w:r>
      <w:r>
        <w:t xml:space="preserve"> tremendo, más allá </w:t>
      </w:r>
      <w:r w:rsidR="008925CE">
        <w:t xml:space="preserve">de nuestra </w:t>
      </w:r>
      <w:r>
        <w:t>capacidad de entenderlo. Nosotros debemos permanecer en su amor.</w:t>
      </w:r>
    </w:p>
    <w:p w14:paraId="0A71A517" w14:textId="77777777" w:rsidR="00594B6E" w:rsidRDefault="00594B6E" w:rsidP="00594B6E">
      <w:pPr>
        <w:pStyle w:val="numbering"/>
        <w:rPr>
          <w:lang w:eastAsia="en-US"/>
        </w:rPr>
      </w:pPr>
      <w:r>
        <w:rPr>
          <w:lang w:eastAsia="en-US"/>
        </w:rPr>
        <w:t>¿Cómo podemos permanecer en el amor de Cristo por nosotros según el versículo 10?</w:t>
      </w:r>
    </w:p>
    <w:p w14:paraId="44D707D8" w14:textId="77777777" w:rsidR="00594B6E" w:rsidRDefault="00594B6E" w:rsidP="00594B6E">
      <w:pPr>
        <w:pStyle w:val="respuesta"/>
      </w:pPr>
      <w:r>
        <w:t>Obedecer sus mandamientos como él ha obedecido los mandamientos de su Padre.</w:t>
      </w:r>
    </w:p>
    <w:p w14:paraId="0854D4EB" w14:textId="77777777" w:rsidR="00594B6E" w:rsidRDefault="00594B6E" w:rsidP="00594B6E">
      <w:pPr>
        <w:pStyle w:val="numbering"/>
        <w:rPr>
          <w:lang w:eastAsia="en-US"/>
        </w:rPr>
      </w:pPr>
      <w:r>
        <w:rPr>
          <w:lang w:eastAsia="en-US"/>
        </w:rPr>
        <w:t>¿Cuál será el resultado para nosotros si permanecemos en Cristo y obedecemos su mandamientos en el versículo 11?</w:t>
      </w:r>
    </w:p>
    <w:p w14:paraId="397900FB" w14:textId="77777777" w:rsidR="00594B6E" w:rsidRDefault="00594B6E" w:rsidP="00594B6E">
      <w:pPr>
        <w:pStyle w:val="respuesta"/>
      </w:pPr>
      <w:r>
        <w:t>Tendremos la alegría de Cristo y así nuestra alegría será completa.</w:t>
      </w:r>
    </w:p>
    <w:p w14:paraId="72276D34" w14:textId="77777777" w:rsidR="00594B6E" w:rsidRDefault="00594B6E" w:rsidP="00594B6E">
      <w:pPr>
        <w:pStyle w:val="numbering"/>
        <w:rPr>
          <w:lang w:eastAsia="en-US"/>
        </w:rPr>
      </w:pPr>
      <w:r>
        <w:rPr>
          <w:lang w:eastAsia="en-US"/>
        </w:rPr>
        <w:t>¿Por qué cree que nuestra alegría será completa?</w:t>
      </w:r>
    </w:p>
    <w:p w14:paraId="6D9563CA" w14:textId="77777777" w:rsidR="00594B6E" w:rsidRDefault="00594B6E" w:rsidP="00594B6E">
      <w:pPr>
        <w:pStyle w:val="respuesta"/>
      </w:pPr>
      <w:r>
        <w:t xml:space="preserve">Porque al estar unidos a Cristo es su alegría que nos llena. Fuimos creados para disfrutar de la alegría de Dios. El pecado no separó de esta alegría pero está disponible ahora al permanecer en Cristo. Lo vamos a disfrutar completamente y eternamente cuando estamos en su presencia. </w:t>
      </w:r>
    </w:p>
    <w:p w14:paraId="17223EFC" w14:textId="77777777" w:rsidR="001676DB" w:rsidRPr="001676DB" w:rsidRDefault="001676DB" w:rsidP="001676DB"/>
    <w:p w14:paraId="17D7141A" w14:textId="77777777" w:rsidR="00594B6E" w:rsidRPr="00594B6E" w:rsidRDefault="00594B6E" w:rsidP="00687AA4">
      <w:pPr>
        <w:pStyle w:val="Ilust"/>
      </w:pPr>
      <w:r>
        <w:t xml:space="preserve">El plan de Dios aun antes de la creación era que </w:t>
      </w:r>
      <w:r w:rsidR="00687AA4">
        <w:t xml:space="preserve">pudiéramos </w:t>
      </w:r>
      <w:r>
        <w:t>experimentar un</w:t>
      </w:r>
      <w:r w:rsidR="00687AA4">
        <w:t xml:space="preserve">a relación con Dios que </w:t>
      </w:r>
      <w:r>
        <w:t xml:space="preserve">nos  traerá alegría y satisfacción. </w:t>
      </w:r>
      <w:r w:rsidR="00687AA4">
        <w:t>Ahora al permanecer en Cristo como la rama permanece en la vid podemos comenzar a disfrutar de esta relación.</w:t>
      </w:r>
    </w:p>
    <w:p w14:paraId="312AF905" w14:textId="77777777" w:rsidR="00635730" w:rsidRPr="00635730" w:rsidRDefault="00635730" w:rsidP="001676DB">
      <w:pPr>
        <w:pStyle w:val="numbering"/>
      </w:pPr>
      <w:r>
        <w:t xml:space="preserve"> </w:t>
      </w:r>
      <w:r w:rsidR="001676DB">
        <w:t>Escriba lo que la ha ayudado más en este curso sobre el Espíritu Santo.</w:t>
      </w:r>
    </w:p>
    <w:p w14:paraId="58A00AE8" w14:textId="77777777" w:rsidR="00CB7A8B" w:rsidRPr="003D2B3F" w:rsidRDefault="00CB7A8B" w:rsidP="004B0644">
      <w:pPr>
        <w:rPr>
          <w:color w:val="008000"/>
          <w:u w:val="single"/>
        </w:rPr>
      </w:pPr>
    </w:p>
    <w:p w14:paraId="0ECF5B2C" w14:textId="77777777" w:rsidR="00CB7A8B" w:rsidRDefault="00CB7A8B" w:rsidP="004B0644">
      <w:pPr>
        <w:rPr>
          <w:color w:val="008000"/>
          <w:u w:val="single"/>
        </w:rPr>
      </w:pPr>
    </w:p>
    <w:p w14:paraId="43E9683F" w14:textId="77777777" w:rsidR="00CB7A8B" w:rsidRDefault="00CB7A8B" w:rsidP="00FC399B">
      <w:pPr>
        <w:rPr>
          <w:color w:val="008000"/>
          <w:u w:val="single"/>
        </w:rPr>
      </w:pPr>
    </w:p>
    <w:p w14:paraId="6C511ABE" w14:textId="77777777" w:rsidR="00CB7A8B" w:rsidRDefault="00CB7A8B" w:rsidP="00FC399B">
      <w:pPr>
        <w:rPr>
          <w:color w:val="008000"/>
          <w:u w:val="single"/>
        </w:rPr>
      </w:pPr>
    </w:p>
    <w:p w14:paraId="7E7BCD67" w14:textId="77777777" w:rsidR="00CB7A8B" w:rsidRDefault="00CB7A8B" w:rsidP="00FC399B">
      <w:pPr>
        <w:rPr>
          <w:color w:val="008000"/>
          <w:u w:val="single"/>
        </w:rPr>
      </w:pPr>
    </w:p>
    <w:p w14:paraId="6E83D549" w14:textId="77777777" w:rsidR="00CB7A8B" w:rsidRDefault="00CB7A8B" w:rsidP="00FC399B">
      <w:pPr>
        <w:rPr>
          <w:color w:val="008000"/>
          <w:u w:val="single"/>
        </w:rPr>
      </w:pPr>
    </w:p>
    <w:p w14:paraId="529A4EE0" w14:textId="77777777" w:rsidR="00CB7A8B" w:rsidRDefault="00CB7A8B" w:rsidP="00FC399B">
      <w:pPr>
        <w:rPr>
          <w:color w:val="008000"/>
          <w:u w:val="single"/>
        </w:rPr>
      </w:pPr>
    </w:p>
    <w:p w14:paraId="04D0BCDF" w14:textId="77777777" w:rsidR="0078691B" w:rsidRDefault="0078691B" w:rsidP="00FC399B">
      <w:pPr>
        <w:rPr>
          <w:color w:val="008000"/>
          <w:u w:val="single"/>
        </w:rPr>
      </w:pPr>
    </w:p>
    <w:p w14:paraId="56EA7427" w14:textId="77777777" w:rsidR="0078691B" w:rsidRDefault="0078691B" w:rsidP="00FC399B">
      <w:pPr>
        <w:rPr>
          <w:color w:val="008000"/>
          <w:u w:val="single"/>
        </w:rPr>
      </w:pPr>
    </w:p>
    <w:p w14:paraId="7B76DE65" w14:textId="77777777" w:rsidR="0078691B" w:rsidRDefault="0078691B" w:rsidP="00FC399B">
      <w:pPr>
        <w:rPr>
          <w:color w:val="008000"/>
          <w:u w:val="single"/>
        </w:rPr>
      </w:pPr>
    </w:p>
    <w:p w14:paraId="1A3ECDEB" w14:textId="77777777" w:rsidR="00CB7A8B" w:rsidRDefault="00CB7A8B" w:rsidP="00FC399B">
      <w:pPr>
        <w:rPr>
          <w:color w:val="008000"/>
          <w:u w:val="single"/>
        </w:rPr>
      </w:pPr>
    </w:p>
    <w:p w14:paraId="38C34A1B" w14:textId="77777777" w:rsidR="00102B71" w:rsidRDefault="00102B71" w:rsidP="001A2B1F">
      <w:pPr>
        <w:pStyle w:val="Ttulo"/>
      </w:pPr>
      <w:bookmarkStart w:id="73" w:name="_Toc4682064"/>
    </w:p>
    <w:p w14:paraId="6740DCD8" w14:textId="77777777" w:rsidR="00102B71" w:rsidRDefault="00102B71" w:rsidP="001A2B1F">
      <w:pPr>
        <w:pStyle w:val="Ttulo"/>
      </w:pPr>
    </w:p>
    <w:p w14:paraId="766E6258" w14:textId="36FEC7B9" w:rsidR="001A2B1F" w:rsidRPr="008E7786" w:rsidRDefault="00B00BB2" w:rsidP="001A2B1F">
      <w:pPr>
        <w:pStyle w:val="Ttulo"/>
        <w:rPr>
          <w:shd w:val="clear" w:color="auto" w:fill="FFFFFF"/>
        </w:rPr>
      </w:pPr>
      <w:r w:rsidRPr="008E7786">
        <w:t>Apéndice 1</w:t>
      </w:r>
      <w:r w:rsidR="003C1DCB" w:rsidRPr="008E7786">
        <w:br/>
      </w:r>
      <w:r w:rsidR="001A2B1F" w:rsidRPr="008E7786">
        <w:rPr>
          <w:shd w:val="clear" w:color="auto" w:fill="FFFFFF"/>
        </w:rPr>
        <w:t>Nombres o títulos dados al Espíritu Santo.</w:t>
      </w:r>
      <w:bookmarkEnd w:id="73"/>
    </w:p>
    <w:p w14:paraId="03BFD018" w14:textId="77777777" w:rsidR="001A2B1F" w:rsidRPr="003A4BF4" w:rsidRDefault="001A2B1F" w:rsidP="001676DB">
      <w:pPr>
        <w:spacing w:line="360" w:lineRule="auto"/>
        <w:rPr>
          <w:rFonts w:ascii="Arial" w:hAnsi="Arial" w:cs="Arial"/>
          <w:color w:val="444444"/>
          <w:sz w:val="20"/>
          <w:szCs w:val="20"/>
          <w:shd w:val="clear" w:color="auto" w:fill="FFFFFF"/>
        </w:rPr>
      </w:pPr>
      <w:r w:rsidRPr="003A4BF4">
        <w:rPr>
          <w:rFonts w:ascii="Arial" w:hAnsi="Arial" w:cs="Arial"/>
          <w:color w:val="444444"/>
          <w:sz w:val="20"/>
          <w:szCs w:val="20"/>
          <w:shd w:val="clear" w:color="auto" w:fill="FFFFFF"/>
        </w:rPr>
        <w:t>El Espíritu Santo es mencionado por muchos nombres en la Biblia, casi siempre refiriéndose a un rol o función espec</w:t>
      </w:r>
      <w:r w:rsidR="00B00BB2" w:rsidRPr="003A4BF4">
        <w:rPr>
          <w:rFonts w:ascii="Arial" w:hAnsi="Arial" w:cs="Arial"/>
          <w:color w:val="444444"/>
          <w:sz w:val="20"/>
          <w:szCs w:val="20"/>
          <w:shd w:val="clear" w:color="auto" w:fill="FFFFFF"/>
        </w:rPr>
        <w:t>í</w:t>
      </w:r>
      <w:r w:rsidRPr="003A4BF4">
        <w:rPr>
          <w:rFonts w:ascii="Arial" w:hAnsi="Arial" w:cs="Arial"/>
          <w:color w:val="444444"/>
          <w:sz w:val="20"/>
          <w:szCs w:val="20"/>
          <w:shd w:val="clear" w:color="auto" w:fill="FFFFFF"/>
        </w:rPr>
        <w:t>fica. La siguiente es una lista de nombres bíblicos del Espíritu Santo y donde se encuentran en la Biblia (de </w:t>
      </w:r>
      <w:proofErr w:type="spellStart"/>
      <w:r w:rsidRPr="003A4BF4">
        <w:rPr>
          <w:rFonts w:ascii="Arial" w:hAnsi="Arial" w:cs="Arial"/>
          <w:i/>
          <w:iCs/>
          <w:color w:val="444444"/>
          <w:sz w:val="20"/>
          <w:szCs w:val="20"/>
          <w:shd w:val="clear" w:color="auto" w:fill="FFFFFF"/>
        </w:rPr>
        <w:t>Torrey’s</w:t>
      </w:r>
      <w:proofErr w:type="spellEnd"/>
      <w:r w:rsidRPr="003A4BF4">
        <w:rPr>
          <w:rFonts w:ascii="Arial" w:hAnsi="Arial" w:cs="Arial"/>
          <w:i/>
          <w:iCs/>
          <w:color w:val="444444"/>
          <w:sz w:val="20"/>
          <w:szCs w:val="20"/>
          <w:shd w:val="clear" w:color="auto" w:fill="FFFFFF"/>
        </w:rPr>
        <w:t xml:space="preserve"> New </w:t>
      </w:r>
      <w:proofErr w:type="spellStart"/>
      <w:r w:rsidRPr="003A4BF4">
        <w:rPr>
          <w:rFonts w:ascii="Arial" w:hAnsi="Arial" w:cs="Arial"/>
          <w:i/>
          <w:iCs/>
          <w:color w:val="444444"/>
          <w:sz w:val="20"/>
          <w:szCs w:val="20"/>
          <w:shd w:val="clear" w:color="auto" w:fill="FFFFFF"/>
        </w:rPr>
        <w:t>Topical</w:t>
      </w:r>
      <w:proofErr w:type="spellEnd"/>
      <w:r w:rsidRPr="003A4BF4">
        <w:rPr>
          <w:rFonts w:ascii="Arial" w:hAnsi="Arial" w:cs="Arial"/>
          <w:i/>
          <w:iCs/>
          <w:color w:val="444444"/>
          <w:sz w:val="20"/>
          <w:szCs w:val="20"/>
          <w:shd w:val="clear" w:color="auto" w:fill="FFFFFF"/>
        </w:rPr>
        <w:t xml:space="preserve"> </w:t>
      </w:r>
      <w:proofErr w:type="spellStart"/>
      <w:r w:rsidRPr="003A4BF4">
        <w:rPr>
          <w:rFonts w:ascii="Arial" w:hAnsi="Arial" w:cs="Arial"/>
          <w:i/>
          <w:iCs/>
          <w:color w:val="444444"/>
          <w:sz w:val="20"/>
          <w:szCs w:val="20"/>
          <w:shd w:val="clear" w:color="auto" w:fill="FFFFFF"/>
        </w:rPr>
        <w:t>Textbook</w:t>
      </w:r>
      <w:proofErr w:type="spellEnd"/>
      <w:r w:rsidRPr="003A4BF4">
        <w:rPr>
          <w:rFonts w:ascii="Arial" w:hAnsi="Arial" w:cs="Arial"/>
          <w:color w:val="444444"/>
          <w:sz w:val="20"/>
          <w:szCs w:val="20"/>
          <w:shd w:val="clear" w:color="auto" w:fill="FFFFFF"/>
        </w:rPr>
        <w:t>): </w:t>
      </w:r>
      <w:r w:rsidRPr="003A4BF4">
        <w:rPr>
          <w:rFonts w:ascii="Arial" w:hAnsi="Arial" w:cs="Arial"/>
          <w:color w:val="444444"/>
          <w:sz w:val="20"/>
          <w:szCs w:val="20"/>
        </w:rPr>
        <w:br/>
      </w:r>
      <w:r w:rsidRPr="003A4BF4">
        <w:rPr>
          <w:rFonts w:ascii="Arial" w:hAnsi="Arial" w:cs="Arial"/>
          <w:color w:val="444444"/>
          <w:sz w:val="20"/>
          <w:szCs w:val="20"/>
          <w:shd w:val="clear" w:color="auto" w:fill="FFFFFF"/>
        </w:rPr>
        <w:t>1. Espíritu de gloria (</w:t>
      </w:r>
      <w:hyperlink r:id="rId18" w:tgtFrame="_blank" w:history="1">
        <w:r w:rsidRPr="003A4BF4">
          <w:rPr>
            <w:rStyle w:val="Hipervnculo"/>
            <w:rFonts w:ascii="Arial" w:hAnsi="Arial" w:cs="Arial"/>
            <w:color w:val="777777"/>
            <w:sz w:val="20"/>
            <w:szCs w:val="20"/>
            <w:shd w:val="clear" w:color="auto" w:fill="FFFFFF"/>
          </w:rPr>
          <w:t>1 Pedro 4:14</w:t>
        </w:r>
      </w:hyperlink>
      <w:r w:rsidRPr="003A4BF4">
        <w:rPr>
          <w:rFonts w:ascii="Arial" w:hAnsi="Arial" w:cs="Arial"/>
          <w:color w:val="444444"/>
          <w:sz w:val="20"/>
          <w:szCs w:val="20"/>
          <w:shd w:val="clear" w:color="auto" w:fill="FFFFFF"/>
        </w:rPr>
        <w:t>)</w:t>
      </w:r>
      <w:r w:rsidRPr="003A4BF4">
        <w:rPr>
          <w:rFonts w:ascii="Arial" w:hAnsi="Arial" w:cs="Arial"/>
          <w:color w:val="444444"/>
          <w:sz w:val="20"/>
          <w:szCs w:val="20"/>
        </w:rPr>
        <w:br/>
      </w:r>
      <w:r w:rsidRPr="003A4BF4">
        <w:rPr>
          <w:rFonts w:ascii="Arial" w:hAnsi="Arial" w:cs="Arial"/>
          <w:color w:val="444444"/>
          <w:sz w:val="20"/>
          <w:szCs w:val="20"/>
          <w:shd w:val="clear" w:color="auto" w:fill="FFFFFF"/>
        </w:rPr>
        <w:t>2. El Señor (</w:t>
      </w:r>
      <w:hyperlink r:id="rId19" w:tgtFrame="_blank" w:history="1">
        <w:r w:rsidRPr="003A4BF4">
          <w:rPr>
            <w:rStyle w:val="Hipervnculo"/>
            <w:rFonts w:ascii="Arial" w:hAnsi="Arial" w:cs="Arial"/>
            <w:color w:val="777777"/>
            <w:sz w:val="20"/>
            <w:szCs w:val="20"/>
            <w:shd w:val="clear" w:color="auto" w:fill="FFFFFF"/>
          </w:rPr>
          <w:t>1 Tesalonicenses 3:5</w:t>
        </w:r>
      </w:hyperlink>
      <w:r w:rsidRPr="003A4BF4">
        <w:rPr>
          <w:rFonts w:ascii="Arial" w:hAnsi="Arial" w:cs="Arial"/>
          <w:color w:val="444444"/>
          <w:sz w:val="20"/>
          <w:szCs w:val="20"/>
          <w:shd w:val="clear" w:color="auto" w:fill="FFFFFF"/>
        </w:rPr>
        <w:t>)</w:t>
      </w:r>
      <w:r w:rsidRPr="003A4BF4">
        <w:rPr>
          <w:rFonts w:ascii="Arial" w:hAnsi="Arial" w:cs="Arial"/>
          <w:color w:val="444444"/>
          <w:sz w:val="20"/>
          <w:szCs w:val="20"/>
        </w:rPr>
        <w:br/>
      </w:r>
      <w:r w:rsidRPr="003A4BF4">
        <w:rPr>
          <w:rFonts w:ascii="Arial" w:hAnsi="Arial" w:cs="Arial"/>
          <w:color w:val="444444"/>
          <w:sz w:val="20"/>
          <w:szCs w:val="20"/>
          <w:shd w:val="clear" w:color="auto" w:fill="FFFFFF"/>
        </w:rPr>
        <w:t>3. Dios (</w:t>
      </w:r>
      <w:hyperlink r:id="rId20" w:tgtFrame="_blank" w:history="1">
        <w:r w:rsidRPr="003A4BF4">
          <w:rPr>
            <w:rStyle w:val="Hipervnculo"/>
            <w:rFonts w:ascii="Arial" w:hAnsi="Arial" w:cs="Arial"/>
            <w:color w:val="777777"/>
            <w:sz w:val="20"/>
            <w:szCs w:val="20"/>
            <w:shd w:val="clear" w:color="auto" w:fill="FFFFFF"/>
          </w:rPr>
          <w:t>Hechos 5:3-4</w:t>
        </w:r>
      </w:hyperlink>
      <w:r w:rsidRPr="003A4BF4">
        <w:rPr>
          <w:rFonts w:ascii="Arial" w:hAnsi="Arial" w:cs="Arial"/>
          <w:color w:val="444444"/>
          <w:sz w:val="20"/>
          <w:szCs w:val="20"/>
          <w:shd w:val="clear" w:color="auto" w:fill="FFFFFF"/>
        </w:rPr>
        <w:t>)</w:t>
      </w:r>
      <w:r w:rsidRPr="003A4BF4">
        <w:rPr>
          <w:rFonts w:ascii="Arial" w:hAnsi="Arial" w:cs="Arial"/>
          <w:color w:val="444444"/>
          <w:sz w:val="20"/>
          <w:szCs w:val="20"/>
        </w:rPr>
        <w:br/>
      </w:r>
      <w:r w:rsidRPr="003A4BF4">
        <w:rPr>
          <w:rFonts w:ascii="Arial" w:hAnsi="Arial" w:cs="Arial"/>
          <w:color w:val="444444"/>
          <w:sz w:val="20"/>
          <w:szCs w:val="20"/>
          <w:shd w:val="clear" w:color="auto" w:fill="FFFFFF"/>
        </w:rPr>
        <w:t>4. El Espíritu de revelación (</w:t>
      </w:r>
      <w:hyperlink r:id="rId21" w:tgtFrame="_blank" w:history="1">
        <w:r w:rsidRPr="003A4BF4">
          <w:rPr>
            <w:rStyle w:val="Hipervnculo"/>
            <w:rFonts w:ascii="Arial" w:hAnsi="Arial" w:cs="Arial"/>
            <w:color w:val="777777"/>
            <w:sz w:val="20"/>
            <w:szCs w:val="20"/>
            <w:shd w:val="clear" w:color="auto" w:fill="FFFFFF"/>
          </w:rPr>
          <w:t>Efesios 1:17</w:t>
        </w:r>
      </w:hyperlink>
      <w:r w:rsidRPr="003A4BF4">
        <w:rPr>
          <w:rFonts w:ascii="Arial" w:hAnsi="Arial" w:cs="Arial"/>
          <w:color w:val="444444"/>
          <w:sz w:val="20"/>
          <w:szCs w:val="20"/>
          <w:shd w:val="clear" w:color="auto" w:fill="FFFFFF"/>
        </w:rPr>
        <w:t>)</w:t>
      </w:r>
      <w:r w:rsidRPr="003A4BF4">
        <w:rPr>
          <w:rFonts w:ascii="Arial" w:hAnsi="Arial" w:cs="Arial"/>
          <w:color w:val="444444"/>
          <w:sz w:val="20"/>
          <w:szCs w:val="20"/>
        </w:rPr>
        <w:br/>
      </w:r>
      <w:r w:rsidRPr="003A4BF4">
        <w:rPr>
          <w:rFonts w:ascii="Arial" w:hAnsi="Arial" w:cs="Arial"/>
          <w:color w:val="444444"/>
          <w:sz w:val="20"/>
          <w:szCs w:val="20"/>
          <w:shd w:val="clear" w:color="auto" w:fill="FFFFFF"/>
        </w:rPr>
        <w:t>5. El Espíritu del Hijo (</w:t>
      </w:r>
      <w:hyperlink r:id="rId22" w:tgtFrame="_blank" w:history="1">
        <w:r w:rsidRPr="003A4BF4">
          <w:rPr>
            <w:rStyle w:val="Hipervnculo"/>
            <w:rFonts w:ascii="Arial" w:hAnsi="Arial" w:cs="Arial"/>
            <w:color w:val="777777"/>
            <w:sz w:val="20"/>
            <w:szCs w:val="20"/>
            <w:shd w:val="clear" w:color="auto" w:fill="FFFFFF"/>
          </w:rPr>
          <w:t>Gálatas 4:6</w:t>
        </w:r>
      </w:hyperlink>
      <w:r w:rsidRPr="003A4BF4">
        <w:rPr>
          <w:rFonts w:ascii="Arial" w:hAnsi="Arial" w:cs="Arial"/>
          <w:color w:val="444444"/>
          <w:sz w:val="20"/>
          <w:szCs w:val="20"/>
          <w:shd w:val="clear" w:color="auto" w:fill="FFFFFF"/>
        </w:rPr>
        <w:t>)</w:t>
      </w:r>
      <w:r w:rsidRPr="003A4BF4">
        <w:rPr>
          <w:rFonts w:ascii="Arial" w:hAnsi="Arial" w:cs="Arial"/>
          <w:color w:val="444444"/>
          <w:sz w:val="20"/>
          <w:szCs w:val="20"/>
        </w:rPr>
        <w:br/>
      </w:r>
      <w:r w:rsidRPr="003A4BF4">
        <w:rPr>
          <w:rFonts w:ascii="Arial" w:hAnsi="Arial" w:cs="Arial"/>
          <w:color w:val="444444"/>
          <w:sz w:val="20"/>
          <w:szCs w:val="20"/>
          <w:shd w:val="clear" w:color="auto" w:fill="FFFFFF"/>
        </w:rPr>
        <w:t>6. El Espíritu de Dios (</w:t>
      </w:r>
      <w:hyperlink r:id="rId23" w:tgtFrame="_blank" w:history="1">
        <w:r w:rsidRPr="003A4BF4">
          <w:rPr>
            <w:rStyle w:val="Hipervnculo"/>
            <w:rFonts w:ascii="Arial" w:hAnsi="Arial" w:cs="Arial"/>
            <w:color w:val="777777"/>
            <w:sz w:val="20"/>
            <w:szCs w:val="20"/>
            <w:shd w:val="clear" w:color="auto" w:fill="FFFFFF"/>
          </w:rPr>
          <w:t>Génesis 1:2</w:t>
        </w:r>
      </w:hyperlink>
      <w:r w:rsidRPr="003A4BF4">
        <w:rPr>
          <w:rFonts w:ascii="Arial" w:hAnsi="Arial" w:cs="Arial"/>
          <w:color w:val="444444"/>
          <w:sz w:val="20"/>
          <w:szCs w:val="20"/>
          <w:shd w:val="clear" w:color="auto" w:fill="FFFFFF"/>
        </w:rPr>
        <w:t>,</w:t>
      </w:r>
      <w:hyperlink r:id="rId24" w:tgtFrame="_blank" w:history="1">
        <w:r w:rsidRPr="003A4BF4">
          <w:rPr>
            <w:rStyle w:val="Hipervnculo"/>
            <w:rFonts w:ascii="Arial" w:hAnsi="Arial" w:cs="Arial"/>
            <w:color w:val="777777"/>
            <w:sz w:val="20"/>
            <w:szCs w:val="20"/>
            <w:shd w:val="clear" w:color="auto" w:fill="FFFFFF"/>
          </w:rPr>
          <w:t>1 Corintios 2:11</w:t>
        </w:r>
      </w:hyperlink>
      <w:r w:rsidRPr="003A4BF4">
        <w:rPr>
          <w:rFonts w:ascii="Arial" w:hAnsi="Arial" w:cs="Arial"/>
          <w:color w:val="444444"/>
          <w:sz w:val="20"/>
          <w:szCs w:val="20"/>
          <w:shd w:val="clear" w:color="auto" w:fill="FFFFFF"/>
        </w:rPr>
        <w:t>; </w:t>
      </w:r>
      <w:hyperlink r:id="rId25" w:tgtFrame="_blank" w:history="1">
        <w:r w:rsidRPr="003A4BF4">
          <w:rPr>
            <w:rStyle w:val="Hipervnculo"/>
            <w:rFonts w:ascii="Arial" w:hAnsi="Arial" w:cs="Arial"/>
            <w:color w:val="777777"/>
            <w:sz w:val="20"/>
            <w:szCs w:val="20"/>
            <w:shd w:val="clear" w:color="auto" w:fill="FFFFFF"/>
          </w:rPr>
          <w:t>Job 33:4</w:t>
        </w:r>
      </w:hyperlink>
      <w:r w:rsidRPr="003A4BF4">
        <w:rPr>
          <w:rFonts w:ascii="Arial" w:hAnsi="Arial" w:cs="Arial"/>
          <w:color w:val="444444"/>
          <w:sz w:val="20"/>
          <w:szCs w:val="20"/>
          <w:shd w:val="clear" w:color="auto" w:fill="FFFFFF"/>
        </w:rPr>
        <w:t>)</w:t>
      </w:r>
      <w:r w:rsidRPr="003A4BF4">
        <w:rPr>
          <w:rFonts w:ascii="Arial" w:hAnsi="Arial" w:cs="Arial"/>
          <w:color w:val="444444"/>
          <w:sz w:val="20"/>
          <w:szCs w:val="20"/>
        </w:rPr>
        <w:br/>
      </w:r>
      <w:r w:rsidRPr="003A4BF4">
        <w:rPr>
          <w:rFonts w:ascii="Arial" w:hAnsi="Arial" w:cs="Arial"/>
          <w:color w:val="444444"/>
          <w:sz w:val="20"/>
          <w:szCs w:val="20"/>
          <w:shd w:val="clear" w:color="auto" w:fill="FFFFFF"/>
        </w:rPr>
        <w:t>7. El Espíritu Eterno (</w:t>
      </w:r>
      <w:hyperlink r:id="rId26" w:tgtFrame="_blank" w:history="1">
        <w:r w:rsidRPr="003A4BF4">
          <w:rPr>
            <w:rStyle w:val="Hipervnculo"/>
            <w:rFonts w:ascii="Arial" w:hAnsi="Arial" w:cs="Arial"/>
            <w:color w:val="777777"/>
            <w:sz w:val="20"/>
            <w:szCs w:val="20"/>
            <w:shd w:val="clear" w:color="auto" w:fill="FFFFFF"/>
          </w:rPr>
          <w:t>Hebreos 9:14</w:t>
        </w:r>
      </w:hyperlink>
      <w:r w:rsidRPr="003A4BF4">
        <w:rPr>
          <w:rFonts w:ascii="Arial" w:hAnsi="Arial" w:cs="Arial"/>
          <w:color w:val="444444"/>
          <w:sz w:val="20"/>
          <w:szCs w:val="20"/>
          <w:shd w:val="clear" w:color="auto" w:fill="FFFFFF"/>
        </w:rPr>
        <w:t>)</w:t>
      </w:r>
      <w:r w:rsidRPr="003A4BF4">
        <w:rPr>
          <w:rFonts w:ascii="Arial" w:hAnsi="Arial" w:cs="Arial"/>
          <w:color w:val="444444"/>
          <w:sz w:val="20"/>
          <w:szCs w:val="20"/>
        </w:rPr>
        <w:br/>
      </w:r>
      <w:r w:rsidRPr="003A4BF4">
        <w:rPr>
          <w:rFonts w:ascii="Arial" w:hAnsi="Arial" w:cs="Arial"/>
          <w:color w:val="444444"/>
          <w:sz w:val="20"/>
          <w:szCs w:val="20"/>
          <w:shd w:val="clear" w:color="auto" w:fill="FFFFFF"/>
        </w:rPr>
        <w:t>8. El Espíritu del Señor (</w:t>
      </w:r>
      <w:hyperlink r:id="rId27" w:tgtFrame="_blank" w:history="1">
        <w:r w:rsidRPr="003A4BF4">
          <w:rPr>
            <w:rStyle w:val="Hipervnculo"/>
            <w:rFonts w:ascii="Arial" w:hAnsi="Arial" w:cs="Arial"/>
            <w:color w:val="777777"/>
            <w:sz w:val="20"/>
            <w:szCs w:val="20"/>
            <w:shd w:val="clear" w:color="auto" w:fill="FFFFFF"/>
          </w:rPr>
          <w:t>Isaías 11:2</w:t>
        </w:r>
      </w:hyperlink>
      <w:r w:rsidRPr="003A4BF4">
        <w:rPr>
          <w:rFonts w:ascii="Arial" w:hAnsi="Arial" w:cs="Arial"/>
          <w:color w:val="444444"/>
          <w:sz w:val="20"/>
          <w:szCs w:val="20"/>
          <w:shd w:val="clear" w:color="auto" w:fill="FFFFFF"/>
        </w:rPr>
        <w:t>; </w:t>
      </w:r>
      <w:hyperlink r:id="rId28" w:tgtFrame="_blank" w:history="1">
        <w:r w:rsidRPr="003A4BF4">
          <w:rPr>
            <w:rStyle w:val="Hipervnculo"/>
            <w:rFonts w:ascii="Arial" w:hAnsi="Arial" w:cs="Arial"/>
            <w:color w:val="777777"/>
            <w:sz w:val="20"/>
            <w:szCs w:val="20"/>
            <w:shd w:val="clear" w:color="auto" w:fill="FFFFFF"/>
          </w:rPr>
          <w:t>Hechos 5:9</w:t>
        </w:r>
      </w:hyperlink>
      <w:r w:rsidRPr="003A4BF4">
        <w:rPr>
          <w:rFonts w:ascii="Arial" w:hAnsi="Arial" w:cs="Arial"/>
          <w:color w:val="444444"/>
          <w:sz w:val="20"/>
          <w:szCs w:val="20"/>
          <w:shd w:val="clear" w:color="auto" w:fill="FFFFFF"/>
        </w:rPr>
        <w:t>)</w:t>
      </w:r>
      <w:r w:rsidRPr="003A4BF4">
        <w:rPr>
          <w:rFonts w:ascii="Arial" w:hAnsi="Arial" w:cs="Arial"/>
          <w:color w:val="444444"/>
          <w:sz w:val="20"/>
          <w:szCs w:val="20"/>
        </w:rPr>
        <w:br/>
      </w:r>
      <w:r w:rsidRPr="003A4BF4">
        <w:rPr>
          <w:rFonts w:ascii="Arial" w:hAnsi="Arial" w:cs="Arial"/>
          <w:color w:val="444444"/>
          <w:sz w:val="20"/>
          <w:szCs w:val="20"/>
          <w:shd w:val="clear" w:color="auto" w:fill="FFFFFF"/>
        </w:rPr>
        <w:t>9. El Espíritu de Sabiduría (</w:t>
      </w:r>
      <w:hyperlink r:id="rId29" w:tgtFrame="_blank" w:history="1">
        <w:r w:rsidRPr="003A4BF4">
          <w:rPr>
            <w:rStyle w:val="Hipervnculo"/>
            <w:rFonts w:ascii="Arial" w:hAnsi="Arial" w:cs="Arial"/>
            <w:color w:val="777777"/>
            <w:sz w:val="20"/>
            <w:szCs w:val="20"/>
            <w:shd w:val="clear" w:color="auto" w:fill="FFFFFF"/>
          </w:rPr>
          <w:t>Isaías 11:2</w:t>
        </w:r>
      </w:hyperlink>
      <w:r w:rsidRPr="003A4BF4">
        <w:rPr>
          <w:rFonts w:ascii="Arial" w:hAnsi="Arial" w:cs="Arial"/>
          <w:color w:val="444444"/>
          <w:sz w:val="20"/>
          <w:szCs w:val="20"/>
          <w:shd w:val="clear" w:color="auto" w:fill="FFFFFF"/>
        </w:rPr>
        <w:t>; </w:t>
      </w:r>
      <w:hyperlink r:id="rId30" w:tgtFrame="_blank" w:history="1">
        <w:r w:rsidRPr="003A4BF4">
          <w:rPr>
            <w:rStyle w:val="Hipervnculo"/>
            <w:rFonts w:ascii="Arial" w:hAnsi="Arial" w:cs="Arial"/>
            <w:color w:val="777777"/>
            <w:sz w:val="20"/>
            <w:szCs w:val="20"/>
            <w:shd w:val="clear" w:color="auto" w:fill="FFFFFF"/>
          </w:rPr>
          <w:t>Efesios 1:17</w:t>
        </w:r>
      </w:hyperlink>
      <w:r w:rsidRPr="003A4BF4">
        <w:rPr>
          <w:rFonts w:ascii="Arial" w:hAnsi="Arial" w:cs="Arial"/>
          <w:color w:val="444444"/>
          <w:sz w:val="20"/>
          <w:szCs w:val="20"/>
          <w:shd w:val="clear" w:color="auto" w:fill="FFFFFF"/>
        </w:rPr>
        <w:t>)</w:t>
      </w:r>
      <w:r w:rsidRPr="003A4BF4">
        <w:rPr>
          <w:rFonts w:ascii="Arial" w:hAnsi="Arial" w:cs="Arial"/>
          <w:color w:val="444444"/>
          <w:sz w:val="20"/>
          <w:szCs w:val="20"/>
        </w:rPr>
        <w:br/>
      </w:r>
      <w:r w:rsidRPr="003A4BF4">
        <w:rPr>
          <w:rFonts w:ascii="Arial" w:hAnsi="Arial" w:cs="Arial"/>
          <w:color w:val="444444"/>
          <w:sz w:val="20"/>
          <w:szCs w:val="20"/>
          <w:shd w:val="clear" w:color="auto" w:fill="FFFFFF"/>
        </w:rPr>
        <w:t>10. El Espíritu de Consejo (</w:t>
      </w:r>
      <w:hyperlink r:id="rId31" w:tgtFrame="_blank" w:history="1">
        <w:r w:rsidRPr="003A4BF4">
          <w:rPr>
            <w:rStyle w:val="Hipervnculo"/>
            <w:rFonts w:ascii="Arial" w:hAnsi="Arial" w:cs="Arial"/>
            <w:color w:val="777777"/>
            <w:sz w:val="20"/>
            <w:szCs w:val="20"/>
            <w:shd w:val="clear" w:color="auto" w:fill="FFFFFF"/>
          </w:rPr>
          <w:t>Isaías 11:2</w:t>
        </w:r>
      </w:hyperlink>
      <w:r w:rsidRPr="003A4BF4">
        <w:rPr>
          <w:rFonts w:ascii="Arial" w:hAnsi="Arial" w:cs="Arial"/>
          <w:color w:val="444444"/>
          <w:sz w:val="20"/>
          <w:szCs w:val="20"/>
          <w:shd w:val="clear" w:color="auto" w:fill="FFFFFF"/>
        </w:rPr>
        <w:t>)</w:t>
      </w:r>
      <w:r w:rsidRPr="003A4BF4">
        <w:rPr>
          <w:rFonts w:ascii="Arial" w:hAnsi="Arial" w:cs="Arial"/>
          <w:color w:val="444444"/>
          <w:sz w:val="20"/>
          <w:szCs w:val="20"/>
        </w:rPr>
        <w:br/>
      </w:r>
      <w:r w:rsidRPr="003A4BF4">
        <w:rPr>
          <w:rFonts w:ascii="Arial" w:hAnsi="Arial" w:cs="Arial"/>
          <w:color w:val="444444"/>
          <w:sz w:val="20"/>
          <w:szCs w:val="20"/>
          <w:shd w:val="clear" w:color="auto" w:fill="FFFFFF"/>
        </w:rPr>
        <w:t>11. El Espíritu de Poder (</w:t>
      </w:r>
      <w:hyperlink r:id="rId32" w:tgtFrame="_blank" w:history="1">
        <w:r w:rsidRPr="003A4BF4">
          <w:rPr>
            <w:rStyle w:val="Hipervnculo"/>
            <w:rFonts w:ascii="Arial" w:hAnsi="Arial" w:cs="Arial"/>
            <w:color w:val="777777"/>
            <w:sz w:val="20"/>
            <w:szCs w:val="20"/>
            <w:shd w:val="clear" w:color="auto" w:fill="FFFFFF"/>
          </w:rPr>
          <w:t>Isaías 11:2</w:t>
        </w:r>
      </w:hyperlink>
      <w:r w:rsidRPr="003A4BF4">
        <w:rPr>
          <w:rFonts w:ascii="Arial" w:hAnsi="Arial" w:cs="Arial"/>
          <w:color w:val="444444"/>
          <w:sz w:val="20"/>
          <w:szCs w:val="20"/>
          <w:shd w:val="clear" w:color="auto" w:fill="FFFFFF"/>
        </w:rPr>
        <w:t>)</w:t>
      </w:r>
      <w:r w:rsidRPr="003A4BF4">
        <w:rPr>
          <w:rFonts w:ascii="Arial" w:hAnsi="Arial" w:cs="Arial"/>
          <w:color w:val="444444"/>
          <w:sz w:val="20"/>
          <w:szCs w:val="20"/>
        </w:rPr>
        <w:br/>
      </w:r>
      <w:r w:rsidRPr="003A4BF4">
        <w:rPr>
          <w:rFonts w:ascii="Arial" w:hAnsi="Arial" w:cs="Arial"/>
          <w:color w:val="444444"/>
          <w:sz w:val="20"/>
          <w:szCs w:val="20"/>
          <w:shd w:val="clear" w:color="auto" w:fill="FFFFFF"/>
        </w:rPr>
        <w:t>12. El Espíritu de Entendimiento (</w:t>
      </w:r>
      <w:hyperlink r:id="rId33" w:tgtFrame="_blank" w:history="1">
        <w:r w:rsidRPr="003A4BF4">
          <w:rPr>
            <w:rStyle w:val="Hipervnculo"/>
            <w:rFonts w:ascii="Arial" w:hAnsi="Arial" w:cs="Arial"/>
            <w:color w:val="777777"/>
            <w:sz w:val="20"/>
            <w:szCs w:val="20"/>
            <w:shd w:val="clear" w:color="auto" w:fill="FFFFFF"/>
          </w:rPr>
          <w:t>Isaías 11:2</w:t>
        </w:r>
      </w:hyperlink>
      <w:r w:rsidRPr="003A4BF4">
        <w:rPr>
          <w:rFonts w:ascii="Arial" w:hAnsi="Arial" w:cs="Arial"/>
          <w:color w:val="444444"/>
          <w:sz w:val="20"/>
          <w:szCs w:val="20"/>
          <w:shd w:val="clear" w:color="auto" w:fill="FFFFFF"/>
        </w:rPr>
        <w:t>)</w:t>
      </w:r>
      <w:r w:rsidRPr="003A4BF4">
        <w:rPr>
          <w:rFonts w:ascii="Arial" w:hAnsi="Arial" w:cs="Arial"/>
          <w:color w:val="444444"/>
          <w:sz w:val="20"/>
          <w:szCs w:val="20"/>
        </w:rPr>
        <w:br/>
      </w:r>
      <w:r w:rsidRPr="003A4BF4">
        <w:rPr>
          <w:rFonts w:ascii="Arial" w:hAnsi="Arial" w:cs="Arial"/>
          <w:color w:val="444444"/>
          <w:sz w:val="20"/>
          <w:szCs w:val="20"/>
          <w:shd w:val="clear" w:color="auto" w:fill="FFFFFF"/>
        </w:rPr>
        <w:t>13. El Espíritu de Conocimiento (</w:t>
      </w:r>
      <w:hyperlink r:id="rId34" w:tgtFrame="_blank" w:history="1">
        <w:r w:rsidRPr="003A4BF4">
          <w:rPr>
            <w:rStyle w:val="Hipervnculo"/>
            <w:rFonts w:ascii="Arial" w:hAnsi="Arial" w:cs="Arial"/>
            <w:color w:val="777777"/>
            <w:sz w:val="20"/>
            <w:szCs w:val="20"/>
            <w:shd w:val="clear" w:color="auto" w:fill="FFFFFF"/>
          </w:rPr>
          <w:t>Isaías 11:2</w:t>
        </w:r>
      </w:hyperlink>
      <w:r w:rsidRPr="003A4BF4">
        <w:rPr>
          <w:rFonts w:ascii="Arial" w:hAnsi="Arial" w:cs="Arial"/>
          <w:color w:val="444444"/>
          <w:sz w:val="20"/>
          <w:szCs w:val="20"/>
          <w:shd w:val="clear" w:color="auto" w:fill="FFFFFF"/>
        </w:rPr>
        <w:t>)</w:t>
      </w:r>
      <w:r w:rsidRPr="003A4BF4">
        <w:rPr>
          <w:rFonts w:ascii="Arial" w:hAnsi="Arial" w:cs="Arial"/>
          <w:color w:val="444444"/>
          <w:sz w:val="20"/>
          <w:szCs w:val="20"/>
        </w:rPr>
        <w:br/>
      </w:r>
      <w:r w:rsidRPr="003A4BF4">
        <w:rPr>
          <w:rFonts w:ascii="Arial" w:hAnsi="Arial" w:cs="Arial"/>
          <w:color w:val="444444"/>
          <w:sz w:val="20"/>
          <w:szCs w:val="20"/>
          <w:shd w:val="clear" w:color="auto" w:fill="FFFFFF"/>
        </w:rPr>
        <w:t>14. El Espíritu de Temor del Señor (</w:t>
      </w:r>
      <w:hyperlink r:id="rId35" w:tgtFrame="_blank" w:history="1">
        <w:r w:rsidRPr="003A4BF4">
          <w:rPr>
            <w:rStyle w:val="Hipervnculo"/>
            <w:rFonts w:ascii="Arial" w:hAnsi="Arial" w:cs="Arial"/>
            <w:color w:val="777777"/>
            <w:sz w:val="20"/>
            <w:szCs w:val="20"/>
            <w:shd w:val="clear" w:color="auto" w:fill="FFFFFF"/>
          </w:rPr>
          <w:t>Isaías 11:2</w:t>
        </w:r>
      </w:hyperlink>
      <w:r w:rsidRPr="003A4BF4">
        <w:rPr>
          <w:rFonts w:ascii="Arial" w:hAnsi="Arial" w:cs="Arial"/>
          <w:color w:val="444444"/>
          <w:sz w:val="20"/>
          <w:szCs w:val="20"/>
          <w:shd w:val="clear" w:color="auto" w:fill="FFFFFF"/>
        </w:rPr>
        <w:t>)</w:t>
      </w:r>
      <w:r w:rsidRPr="003A4BF4">
        <w:rPr>
          <w:rFonts w:ascii="Arial" w:hAnsi="Arial" w:cs="Arial"/>
          <w:color w:val="444444"/>
          <w:sz w:val="20"/>
          <w:szCs w:val="20"/>
        </w:rPr>
        <w:br/>
      </w:r>
      <w:r w:rsidRPr="003A4BF4">
        <w:rPr>
          <w:rFonts w:ascii="Arial" w:hAnsi="Arial" w:cs="Arial"/>
          <w:color w:val="444444"/>
          <w:sz w:val="20"/>
          <w:szCs w:val="20"/>
          <w:shd w:val="clear" w:color="auto" w:fill="FFFFFF"/>
        </w:rPr>
        <w:t>15. El Espíritu de Juicio (</w:t>
      </w:r>
      <w:hyperlink r:id="rId36" w:tgtFrame="_blank" w:history="1">
        <w:r w:rsidRPr="003A4BF4">
          <w:rPr>
            <w:rStyle w:val="Hipervnculo"/>
            <w:rFonts w:ascii="Arial" w:hAnsi="Arial" w:cs="Arial"/>
            <w:color w:val="777777"/>
            <w:sz w:val="20"/>
            <w:szCs w:val="20"/>
            <w:shd w:val="clear" w:color="auto" w:fill="FFFFFF"/>
          </w:rPr>
          <w:t>Isaías 4:4</w:t>
        </w:r>
      </w:hyperlink>
      <w:r w:rsidRPr="003A4BF4">
        <w:rPr>
          <w:rFonts w:ascii="Arial" w:hAnsi="Arial" w:cs="Arial"/>
          <w:color w:val="444444"/>
          <w:sz w:val="20"/>
          <w:szCs w:val="20"/>
          <w:shd w:val="clear" w:color="auto" w:fill="FFFFFF"/>
        </w:rPr>
        <w:t>; </w:t>
      </w:r>
      <w:hyperlink r:id="rId37" w:tgtFrame="_blank" w:history="1">
        <w:r w:rsidRPr="003A4BF4">
          <w:rPr>
            <w:rStyle w:val="Hipervnculo"/>
            <w:rFonts w:ascii="Arial" w:hAnsi="Arial" w:cs="Arial"/>
            <w:color w:val="777777"/>
            <w:sz w:val="20"/>
            <w:szCs w:val="20"/>
            <w:shd w:val="clear" w:color="auto" w:fill="FFFFFF"/>
          </w:rPr>
          <w:t>28:6</w:t>
        </w:r>
      </w:hyperlink>
      <w:r w:rsidRPr="003A4BF4">
        <w:rPr>
          <w:rFonts w:ascii="Arial" w:hAnsi="Arial" w:cs="Arial"/>
          <w:color w:val="444444"/>
          <w:sz w:val="20"/>
          <w:szCs w:val="20"/>
          <w:shd w:val="clear" w:color="auto" w:fill="FFFFFF"/>
        </w:rPr>
        <w:t>)</w:t>
      </w:r>
      <w:r w:rsidRPr="003A4BF4">
        <w:rPr>
          <w:rFonts w:ascii="Arial" w:hAnsi="Arial" w:cs="Arial"/>
          <w:color w:val="444444"/>
          <w:sz w:val="20"/>
          <w:szCs w:val="20"/>
        </w:rPr>
        <w:br/>
      </w:r>
      <w:r w:rsidRPr="003A4BF4">
        <w:rPr>
          <w:rFonts w:ascii="Arial" w:hAnsi="Arial" w:cs="Arial"/>
          <w:color w:val="444444"/>
          <w:sz w:val="20"/>
          <w:szCs w:val="20"/>
          <w:shd w:val="clear" w:color="auto" w:fill="FFFFFF"/>
        </w:rPr>
        <w:t>16. El Espíritu Abrasador (</w:t>
      </w:r>
      <w:hyperlink r:id="rId38" w:tgtFrame="_blank" w:history="1">
        <w:r w:rsidRPr="003A4BF4">
          <w:rPr>
            <w:rStyle w:val="Hipervnculo"/>
            <w:rFonts w:ascii="Arial" w:hAnsi="Arial" w:cs="Arial"/>
            <w:color w:val="777777"/>
            <w:sz w:val="20"/>
            <w:szCs w:val="20"/>
            <w:shd w:val="clear" w:color="auto" w:fill="FFFFFF"/>
          </w:rPr>
          <w:t>Isaías 4:4</w:t>
        </w:r>
      </w:hyperlink>
      <w:r w:rsidRPr="003A4BF4">
        <w:rPr>
          <w:rFonts w:ascii="Arial" w:hAnsi="Arial" w:cs="Arial"/>
          <w:color w:val="444444"/>
          <w:sz w:val="20"/>
          <w:szCs w:val="20"/>
          <w:shd w:val="clear" w:color="auto" w:fill="FFFFFF"/>
        </w:rPr>
        <w:t>)</w:t>
      </w:r>
      <w:r w:rsidRPr="003A4BF4">
        <w:rPr>
          <w:rFonts w:ascii="Arial" w:hAnsi="Arial" w:cs="Arial"/>
          <w:color w:val="444444"/>
          <w:sz w:val="20"/>
          <w:szCs w:val="20"/>
        </w:rPr>
        <w:br/>
      </w:r>
      <w:r w:rsidRPr="003A4BF4">
        <w:rPr>
          <w:rFonts w:ascii="Arial" w:hAnsi="Arial" w:cs="Arial"/>
          <w:color w:val="444444"/>
          <w:sz w:val="20"/>
          <w:szCs w:val="20"/>
          <w:shd w:val="clear" w:color="auto" w:fill="FFFFFF"/>
        </w:rPr>
        <w:t>17. El Espíritu del Señor (</w:t>
      </w:r>
      <w:hyperlink r:id="rId39" w:tgtFrame="_blank" w:history="1">
        <w:r w:rsidRPr="003A4BF4">
          <w:rPr>
            <w:rStyle w:val="Hipervnculo"/>
            <w:rFonts w:ascii="Arial" w:hAnsi="Arial" w:cs="Arial"/>
            <w:color w:val="777777"/>
            <w:sz w:val="20"/>
            <w:szCs w:val="20"/>
            <w:shd w:val="clear" w:color="auto" w:fill="FFFFFF"/>
          </w:rPr>
          <w:t>Isaías 61:1</w:t>
        </w:r>
      </w:hyperlink>
      <w:r w:rsidRPr="003A4BF4">
        <w:rPr>
          <w:rFonts w:ascii="Arial" w:hAnsi="Arial" w:cs="Arial"/>
          <w:color w:val="444444"/>
          <w:sz w:val="20"/>
          <w:szCs w:val="20"/>
          <w:shd w:val="clear" w:color="auto" w:fill="FFFFFF"/>
        </w:rPr>
        <w:t>)</w:t>
      </w:r>
      <w:r w:rsidRPr="003A4BF4">
        <w:rPr>
          <w:rFonts w:ascii="Arial" w:hAnsi="Arial" w:cs="Arial"/>
          <w:color w:val="444444"/>
          <w:sz w:val="20"/>
          <w:szCs w:val="20"/>
        </w:rPr>
        <w:br/>
      </w:r>
      <w:r w:rsidRPr="003A4BF4">
        <w:rPr>
          <w:rFonts w:ascii="Arial" w:hAnsi="Arial" w:cs="Arial"/>
          <w:color w:val="444444"/>
          <w:sz w:val="20"/>
          <w:szCs w:val="20"/>
          <w:shd w:val="clear" w:color="auto" w:fill="FFFFFF"/>
        </w:rPr>
        <w:t>18. El Hálito del Todopoderoso (</w:t>
      </w:r>
      <w:hyperlink r:id="rId40" w:tgtFrame="_blank" w:history="1">
        <w:r w:rsidRPr="003A4BF4">
          <w:rPr>
            <w:rStyle w:val="Hipervnculo"/>
            <w:rFonts w:ascii="Arial" w:hAnsi="Arial" w:cs="Arial"/>
            <w:color w:val="777777"/>
            <w:sz w:val="20"/>
            <w:szCs w:val="20"/>
            <w:shd w:val="clear" w:color="auto" w:fill="FFFFFF"/>
          </w:rPr>
          <w:t>Job 33:4</w:t>
        </w:r>
      </w:hyperlink>
      <w:r w:rsidRPr="003A4BF4">
        <w:rPr>
          <w:rFonts w:ascii="Arial" w:hAnsi="Arial" w:cs="Arial"/>
          <w:color w:val="444444"/>
          <w:sz w:val="20"/>
          <w:szCs w:val="20"/>
          <w:shd w:val="clear" w:color="auto" w:fill="FFFFFF"/>
        </w:rPr>
        <w:t>)</w:t>
      </w:r>
      <w:r w:rsidRPr="003A4BF4">
        <w:rPr>
          <w:rFonts w:ascii="Arial" w:hAnsi="Arial" w:cs="Arial"/>
          <w:color w:val="444444"/>
          <w:sz w:val="20"/>
          <w:szCs w:val="20"/>
        </w:rPr>
        <w:br/>
      </w:r>
      <w:r w:rsidRPr="003A4BF4">
        <w:rPr>
          <w:rFonts w:ascii="Arial" w:hAnsi="Arial" w:cs="Arial"/>
          <w:color w:val="444444"/>
          <w:sz w:val="20"/>
          <w:szCs w:val="20"/>
          <w:shd w:val="clear" w:color="auto" w:fill="FFFFFF"/>
        </w:rPr>
        <w:t>19. El Consolador (</w:t>
      </w:r>
      <w:hyperlink r:id="rId41" w:tgtFrame="_blank" w:history="1">
        <w:r w:rsidRPr="003A4BF4">
          <w:rPr>
            <w:rStyle w:val="Hipervnculo"/>
            <w:rFonts w:ascii="Arial" w:hAnsi="Arial" w:cs="Arial"/>
            <w:color w:val="777777"/>
            <w:sz w:val="20"/>
            <w:szCs w:val="20"/>
            <w:shd w:val="clear" w:color="auto" w:fill="FFFFFF"/>
          </w:rPr>
          <w:t>Juan 14:16</w:t>
        </w:r>
      </w:hyperlink>
      <w:r w:rsidRPr="003A4BF4">
        <w:rPr>
          <w:rFonts w:ascii="Arial" w:hAnsi="Arial" w:cs="Arial"/>
          <w:color w:val="444444"/>
          <w:sz w:val="20"/>
          <w:szCs w:val="20"/>
          <w:shd w:val="clear" w:color="auto" w:fill="FFFFFF"/>
        </w:rPr>
        <w:t>, </w:t>
      </w:r>
      <w:hyperlink r:id="rId42" w:tgtFrame="_blank" w:history="1">
        <w:r w:rsidRPr="003A4BF4">
          <w:rPr>
            <w:rStyle w:val="Hipervnculo"/>
            <w:rFonts w:ascii="Arial" w:hAnsi="Arial" w:cs="Arial"/>
            <w:color w:val="777777"/>
            <w:sz w:val="20"/>
            <w:szCs w:val="20"/>
            <w:shd w:val="clear" w:color="auto" w:fill="FFFFFF"/>
          </w:rPr>
          <w:t>26</w:t>
        </w:r>
      </w:hyperlink>
      <w:r w:rsidRPr="003A4BF4">
        <w:rPr>
          <w:rFonts w:ascii="Arial" w:hAnsi="Arial" w:cs="Arial"/>
          <w:color w:val="444444"/>
          <w:sz w:val="20"/>
          <w:szCs w:val="20"/>
          <w:shd w:val="clear" w:color="auto" w:fill="FFFFFF"/>
        </w:rPr>
        <w:t>; </w:t>
      </w:r>
      <w:hyperlink r:id="rId43" w:tgtFrame="_blank" w:history="1">
        <w:r w:rsidRPr="003A4BF4">
          <w:rPr>
            <w:rStyle w:val="Hipervnculo"/>
            <w:rFonts w:ascii="Arial" w:hAnsi="Arial" w:cs="Arial"/>
            <w:color w:val="777777"/>
            <w:sz w:val="20"/>
            <w:szCs w:val="20"/>
            <w:shd w:val="clear" w:color="auto" w:fill="FFFFFF"/>
          </w:rPr>
          <w:t>15:26</w:t>
        </w:r>
      </w:hyperlink>
      <w:r w:rsidRPr="003A4BF4">
        <w:rPr>
          <w:rFonts w:ascii="Arial" w:hAnsi="Arial" w:cs="Arial"/>
          <w:color w:val="444444"/>
          <w:sz w:val="20"/>
          <w:szCs w:val="20"/>
          <w:shd w:val="clear" w:color="auto" w:fill="FFFFFF"/>
        </w:rPr>
        <w:t>)</w:t>
      </w:r>
      <w:r w:rsidRPr="003A4BF4">
        <w:rPr>
          <w:rFonts w:ascii="Arial" w:hAnsi="Arial" w:cs="Arial"/>
          <w:color w:val="444444"/>
          <w:sz w:val="20"/>
          <w:szCs w:val="20"/>
        </w:rPr>
        <w:br/>
      </w:r>
      <w:r w:rsidRPr="003A4BF4">
        <w:rPr>
          <w:rFonts w:ascii="Arial" w:hAnsi="Arial" w:cs="Arial"/>
          <w:color w:val="444444"/>
          <w:sz w:val="20"/>
          <w:szCs w:val="20"/>
          <w:shd w:val="clear" w:color="auto" w:fill="FFFFFF"/>
        </w:rPr>
        <w:t>20. El Espíritu de la Verdad (</w:t>
      </w:r>
      <w:hyperlink r:id="rId44" w:tgtFrame="_blank" w:history="1">
        <w:r w:rsidRPr="003A4BF4">
          <w:rPr>
            <w:rStyle w:val="Hipervnculo"/>
            <w:rFonts w:ascii="Arial" w:hAnsi="Arial" w:cs="Arial"/>
            <w:color w:val="777777"/>
            <w:sz w:val="20"/>
            <w:szCs w:val="20"/>
            <w:shd w:val="clear" w:color="auto" w:fill="FFFFFF"/>
          </w:rPr>
          <w:t>Juan 14:17</w:t>
        </w:r>
      </w:hyperlink>
      <w:r w:rsidRPr="003A4BF4">
        <w:rPr>
          <w:rFonts w:ascii="Arial" w:hAnsi="Arial" w:cs="Arial"/>
          <w:color w:val="444444"/>
          <w:sz w:val="20"/>
          <w:szCs w:val="20"/>
          <w:shd w:val="clear" w:color="auto" w:fill="FFFFFF"/>
        </w:rPr>
        <w:t>; </w:t>
      </w:r>
      <w:hyperlink r:id="rId45" w:tgtFrame="_blank" w:history="1">
        <w:r w:rsidRPr="003A4BF4">
          <w:rPr>
            <w:rStyle w:val="Hipervnculo"/>
            <w:rFonts w:ascii="Arial" w:hAnsi="Arial" w:cs="Arial"/>
            <w:color w:val="777777"/>
            <w:sz w:val="20"/>
            <w:szCs w:val="20"/>
            <w:shd w:val="clear" w:color="auto" w:fill="FFFFFF"/>
          </w:rPr>
          <w:t>15:26</w:t>
        </w:r>
      </w:hyperlink>
      <w:r w:rsidRPr="003A4BF4">
        <w:rPr>
          <w:rFonts w:ascii="Arial" w:hAnsi="Arial" w:cs="Arial"/>
          <w:color w:val="444444"/>
          <w:sz w:val="20"/>
          <w:szCs w:val="20"/>
          <w:shd w:val="clear" w:color="auto" w:fill="FFFFFF"/>
        </w:rPr>
        <w:t>)</w:t>
      </w:r>
      <w:r w:rsidRPr="003A4BF4">
        <w:rPr>
          <w:rFonts w:ascii="Arial" w:hAnsi="Arial" w:cs="Arial"/>
          <w:color w:val="444444"/>
          <w:sz w:val="20"/>
          <w:szCs w:val="20"/>
        </w:rPr>
        <w:br/>
      </w:r>
      <w:r w:rsidRPr="003A4BF4">
        <w:rPr>
          <w:rFonts w:ascii="Arial" w:hAnsi="Arial" w:cs="Arial"/>
          <w:color w:val="444444"/>
          <w:sz w:val="20"/>
          <w:szCs w:val="20"/>
          <w:shd w:val="clear" w:color="auto" w:fill="FFFFFF"/>
        </w:rPr>
        <w:t>21. El Poder del Altísimo (</w:t>
      </w:r>
      <w:hyperlink r:id="rId46" w:tgtFrame="_blank" w:history="1">
        <w:r w:rsidRPr="003A4BF4">
          <w:rPr>
            <w:rStyle w:val="Hipervnculo"/>
            <w:rFonts w:ascii="Arial" w:hAnsi="Arial" w:cs="Arial"/>
            <w:color w:val="777777"/>
            <w:sz w:val="20"/>
            <w:szCs w:val="20"/>
            <w:shd w:val="clear" w:color="auto" w:fill="FFFFFF"/>
          </w:rPr>
          <w:t>Lucas 1:35</w:t>
        </w:r>
      </w:hyperlink>
      <w:r w:rsidRPr="003A4BF4">
        <w:rPr>
          <w:rFonts w:ascii="Arial" w:hAnsi="Arial" w:cs="Arial"/>
          <w:color w:val="444444"/>
          <w:sz w:val="20"/>
          <w:szCs w:val="20"/>
          <w:shd w:val="clear" w:color="auto" w:fill="FFFFFF"/>
        </w:rPr>
        <w:t>)</w:t>
      </w:r>
      <w:r w:rsidRPr="003A4BF4">
        <w:rPr>
          <w:rFonts w:ascii="Arial" w:hAnsi="Arial" w:cs="Arial"/>
          <w:color w:val="444444"/>
          <w:sz w:val="20"/>
          <w:szCs w:val="20"/>
        </w:rPr>
        <w:br/>
      </w:r>
      <w:r w:rsidRPr="003A4BF4">
        <w:rPr>
          <w:rFonts w:ascii="Arial" w:hAnsi="Arial" w:cs="Arial"/>
          <w:color w:val="444444"/>
          <w:sz w:val="20"/>
          <w:szCs w:val="20"/>
          <w:shd w:val="clear" w:color="auto" w:fill="FFFFFF"/>
        </w:rPr>
        <w:t>22. El Espíritu del Padre (</w:t>
      </w:r>
      <w:hyperlink r:id="rId47" w:tgtFrame="_blank" w:history="1">
        <w:r w:rsidRPr="003A4BF4">
          <w:rPr>
            <w:rStyle w:val="Hipervnculo"/>
            <w:rFonts w:ascii="Arial" w:hAnsi="Arial" w:cs="Arial"/>
            <w:color w:val="777777"/>
            <w:sz w:val="20"/>
            <w:szCs w:val="20"/>
            <w:shd w:val="clear" w:color="auto" w:fill="FFFFFF"/>
          </w:rPr>
          <w:t>Mateo 10:20</w:t>
        </w:r>
      </w:hyperlink>
      <w:r w:rsidRPr="003A4BF4">
        <w:rPr>
          <w:rFonts w:ascii="Arial" w:hAnsi="Arial" w:cs="Arial"/>
          <w:color w:val="444444"/>
          <w:sz w:val="20"/>
          <w:szCs w:val="20"/>
          <w:shd w:val="clear" w:color="auto" w:fill="FFFFFF"/>
        </w:rPr>
        <w:t>)</w:t>
      </w:r>
      <w:r w:rsidRPr="003A4BF4">
        <w:rPr>
          <w:rFonts w:ascii="Arial" w:hAnsi="Arial" w:cs="Arial"/>
          <w:color w:val="444444"/>
          <w:sz w:val="20"/>
          <w:szCs w:val="20"/>
        </w:rPr>
        <w:br/>
      </w:r>
      <w:r w:rsidRPr="003A4BF4">
        <w:rPr>
          <w:rFonts w:ascii="Arial" w:hAnsi="Arial" w:cs="Arial"/>
          <w:color w:val="444444"/>
          <w:sz w:val="20"/>
          <w:szCs w:val="20"/>
          <w:shd w:val="clear" w:color="auto" w:fill="FFFFFF"/>
        </w:rPr>
        <w:t>23. El Espíritu (</w:t>
      </w:r>
      <w:hyperlink r:id="rId48" w:tgtFrame="_blank" w:history="1">
        <w:r w:rsidRPr="003A4BF4">
          <w:rPr>
            <w:rStyle w:val="Hipervnculo"/>
            <w:rFonts w:ascii="Arial" w:hAnsi="Arial" w:cs="Arial"/>
            <w:color w:val="777777"/>
            <w:sz w:val="20"/>
            <w:szCs w:val="20"/>
            <w:shd w:val="clear" w:color="auto" w:fill="FFFFFF"/>
          </w:rPr>
          <w:t>Mateo 4:1</w:t>
        </w:r>
      </w:hyperlink>
      <w:r w:rsidRPr="003A4BF4">
        <w:rPr>
          <w:rFonts w:ascii="Arial" w:hAnsi="Arial" w:cs="Arial"/>
          <w:color w:val="444444"/>
          <w:sz w:val="20"/>
          <w:szCs w:val="20"/>
          <w:shd w:val="clear" w:color="auto" w:fill="FFFFFF"/>
        </w:rPr>
        <w:t>; </w:t>
      </w:r>
      <w:hyperlink r:id="rId49" w:tgtFrame="_blank" w:history="1">
        <w:r w:rsidRPr="003A4BF4">
          <w:rPr>
            <w:rStyle w:val="Hipervnculo"/>
            <w:rFonts w:ascii="Arial" w:hAnsi="Arial" w:cs="Arial"/>
            <w:color w:val="777777"/>
            <w:sz w:val="20"/>
            <w:szCs w:val="20"/>
            <w:shd w:val="clear" w:color="auto" w:fill="FFFFFF"/>
          </w:rPr>
          <w:t>Juan 3:6</w:t>
        </w:r>
      </w:hyperlink>
      <w:r w:rsidRPr="003A4BF4">
        <w:rPr>
          <w:rFonts w:ascii="Arial" w:hAnsi="Arial" w:cs="Arial"/>
          <w:color w:val="444444"/>
          <w:sz w:val="20"/>
          <w:szCs w:val="20"/>
          <w:shd w:val="clear" w:color="auto" w:fill="FFFFFF"/>
        </w:rPr>
        <w:t>; </w:t>
      </w:r>
      <w:hyperlink r:id="rId50" w:tgtFrame="_blank" w:history="1">
        <w:r w:rsidRPr="003A4BF4">
          <w:rPr>
            <w:rStyle w:val="Hipervnculo"/>
            <w:rFonts w:ascii="Arial" w:hAnsi="Arial" w:cs="Arial"/>
            <w:color w:val="777777"/>
            <w:sz w:val="20"/>
            <w:szCs w:val="20"/>
            <w:shd w:val="clear" w:color="auto" w:fill="FFFFFF"/>
          </w:rPr>
          <w:t>1 Timoteo 4:1</w:t>
        </w:r>
      </w:hyperlink>
      <w:r w:rsidRPr="003A4BF4">
        <w:rPr>
          <w:rFonts w:ascii="Arial" w:hAnsi="Arial" w:cs="Arial"/>
          <w:color w:val="444444"/>
          <w:sz w:val="20"/>
          <w:szCs w:val="20"/>
          <w:shd w:val="clear" w:color="auto" w:fill="FFFFFF"/>
        </w:rPr>
        <w:t>)</w:t>
      </w:r>
      <w:r w:rsidRPr="003A4BF4">
        <w:rPr>
          <w:rFonts w:ascii="Arial" w:hAnsi="Arial" w:cs="Arial"/>
          <w:color w:val="444444"/>
          <w:sz w:val="20"/>
          <w:szCs w:val="20"/>
        </w:rPr>
        <w:br/>
      </w:r>
      <w:r w:rsidRPr="003A4BF4">
        <w:rPr>
          <w:rFonts w:ascii="Arial" w:hAnsi="Arial" w:cs="Arial"/>
          <w:color w:val="444444"/>
          <w:sz w:val="20"/>
          <w:szCs w:val="20"/>
          <w:shd w:val="clear" w:color="auto" w:fill="FFFFFF"/>
        </w:rPr>
        <w:t>24. El Buen Espíritu (</w:t>
      </w:r>
      <w:hyperlink r:id="rId51" w:tgtFrame="_blank" w:history="1">
        <w:r w:rsidRPr="003A4BF4">
          <w:rPr>
            <w:rStyle w:val="Hipervnculo"/>
            <w:rFonts w:ascii="Arial" w:hAnsi="Arial" w:cs="Arial"/>
            <w:color w:val="777777"/>
            <w:sz w:val="20"/>
            <w:szCs w:val="20"/>
            <w:shd w:val="clear" w:color="auto" w:fill="FFFFFF"/>
          </w:rPr>
          <w:t>Nehemías 9:20</w:t>
        </w:r>
      </w:hyperlink>
      <w:r w:rsidRPr="003A4BF4">
        <w:rPr>
          <w:rFonts w:ascii="Arial" w:hAnsi="Arial" w:cs="Arial"/>
          <w:color w:val="444444"/>
          <w:sz w:val="20"/>
          <w:szCs w:val="20"/>
          <w:shd w:val="clear" w:color="auto" w:fill="FFFFFF"/>
        </w:rPr>
        <w:t>; </w:t>
      </w:r>
      <w:hyperlink r:id="rId52" w:tgtFrame="_blank" w:history="1">
        <w:r w:rsidRPr="003A4BF4">
          <w:rPr>
            <w:rStyle w:val="Hipervnculo"/>
            <w:rFonts w:ascii="Arial" w:hAnsi="Arial" w:cs="Arial"/>
            <w:color w:val="777777"/>
            <w:sz w:val="20"/>
            <w:szCs w:val="20"/>
            <w:shd w:val="clear" w:color="auto" w:fill="FFFFFF"/>
          </w:rPr>
          <w:t>Salmos 143:10</w:t>
        </w:r>
      </w:hyperlink>
      <w:r w:rsidRPr="003A4BF4">
        <w:rPr>
          <w:rFonts w:ascii="Arial" w:hAnsi="Arial" w:cs="Arial"/>
          <w:color w:val="444444"/>
          <w:sz w:val="20"/>
          <w:szCs w:val="20"/>
          <w:shd w:val="clear" w:color="auto" w:fill="FFFFFF"/>
        </w:rPr>
        <w:t>)</w:t>
      </w:r>
      <w:r w:rsidRPr="003A4BF4">
        <w:rPr>
          <w:rFonts w:ascii="Arial" w:hAnsi="Arial" w:cs="Arial"/>
          <w:color w:val="444444"/>
          <w:sz w:val="20"/>
          <w:szCs w:val="20"/>
        </w:rPr>
        <w:br/>
      </w:r>
      <w:r w:rsidRPr="003A4BF4">
        <w:rPr>
          <w:rFonts w:ascii="Arial" w:hAnsi="Arial" w:cs="Arial"/>
          <w:color w:val="444444"/>
          <w:sz w:val="20"/>
          <w:szCs w:val="20"/>
          <w:shd w:val="clear" w:color="auto" w:fill="FFFFFF"/>
        </w:rPr>
        <w:t>25. El Espíritu Santo (</w:t>
      </w:r>
      <w:hyperlink r:id="rId53" w:tgtFrame="_blank" w:history="1">
        <w:r w:rsidRPr="003A4BF4">
          <w:rPr>
            <w:rStyle w:val="Hipervnculo"/>
            <w:rFonts w:ascii="Arial" w:hAnsi="Arial" w:cs="Arial"/>
            <w:color w:val="777777"/>
            <w:sz w:val="20"/>
            <w:szCs w:val="20"/>
            <w:shd w:val="clear" w:color="auto" w:fill="FFFFFF"/>
          </w:rPr>
          <w:t>Salmos 51:11</w:t>
        </w:r>
      </w:hyperlink>
      <w:r w:rsidRPr="003A4BF4">
        <w:rPr>
          <w:rFonts w:ascii="Arial" w:hAnsi="Arial" w:cs="Arial"/>
          <w:color w:val="444444"/>
          <w:sz w:val="20"/>
          <w:szCs w:val="20"/>
          <w:shd w:val="clear" w:color="auto" w:fill="FFFFFF"/>
        </w:rPr>
        <w:t>; </w:t>
      </w:r>
      <w:hyperlink r:id="rId54" w:tgtFrame="_blank" w:history="1">
        <w:r w:rsidRPr="003A4BF4">
          <w:rPr>
            <w:rStyle w:val="Hipervnculo"/>
            <w:rFonts w:ascii="Arial" w:hAnsi="Arial" w:cs="Arial"/>
            <w:color w:val="777777"/>
            <w:sz w:val="20"/>
            <w:szCs w:val="20"/>
            <w:shd w:val="clear" w:color="auto" w:fill="FFFFFF"/>
          </w:rPr>
          <w:t>Lucas 11:13</w:t>
        </w:r>
      </w:hyperlink>
      <w:r w:rsidRPr="003A4BF4">
        <w:rPr>
          <w:rFonts w:ascii="Arial" w:hAnsi="Arial" w:cs="Arial"/>
          <w:color w:val="444444"/>
          <w:sz w:val="20"/>
          <w:szCs w:val="20"/>
          <w:shd w:val="clear" w:color="auto" w:fill="FFFFFF"/>
        </w:rPr>
        <w:t>; </w:t>
      </w:r>
      <w:hyperlink r:id="rId55" w:tgtFrame="_blank" w:history="1">
        <w:r w:rsidRPr="003A4BF4">
          <w:rPr>
            <w:rStyle w:val="Hipervnculo"/>
            <w:rFonts w:ascii="Arial" w:hAnsi="Arial" w:cs="Arial"/>
            <w:color w:val="777777"/>
            <w:sz w:val="20"/>
            <w:szCs w:val="20"/>
            <w:shd w:val="clear" w:color="auto" w:fill="FFFFFF"/>
          </w:rPr>
          <w:t>Efesios 1:13</w:t>
        </w:r>
      </w:hyperlink>
      <w:r w:rsidRPr="003A4BF4">
        <w:rPr>
          <w:rFonts w:ascii="Arial" w:hAnsi="Arial" w:cs="Arial"/>
          <w:color w:val="444444"/>
          <w:sz w:val="20"/>
          <w:szCs w:val="20"/>
          <w:shd w:val="clear" w:color="auto" w:fill="FFFFFF"/>
        </w:rPr>
        <w:t>; </w:t>
      </w:r>
      <w:hyperlink r:id="rId56" w:tgtFrame="_blank" w:history="1">
        <w:r w:rsidRPr="003A4BF4">
          <w:rPr>
            <w:rStyle w:val="Hipervnculo"/>
            <w:rFonts w:ascii="Arial" w:hAnsi="Arial" w:cs="Arial"/>
            <w:color w:val="777777"/>
            <w:sz w:val="20"/>
            <w:szCs w:val="20"/>
            <w:shd w:val="clear" w:color="auto" w:fill="FFFFFF"/>
          </w:rPr>
          <w:t>4:30</w:t>
        </w:r>
      </w:hyperlink>
      <w:r w:rsidRPr="003A4BF4">
        <w:rPr>
          <w:rFonts w:ascii="Arial" w:hAnsi="Arial" w:cs="Arial"/>
          <w:color w:val="444444"/>
          <w:sz w:val="20"/>
          <w:szCs w:val="20"/>
          <w:shd w:val="clear" w:color="auto" w:fill="FFFFFF"/>
        </w:rPr>
        <w:t>)</w:t>
      </w:r>
      <w:r w:rsidRPr="003A4BF4">
        <w:rPr>
          <w:rFonts w:ascii="Arial" w:hAnsi="Arial" w:cs="Arial"/>
          <w:color w:val="444444"/>
          <w:sz w:val="20"/>
          <w:szCs w:val="20"/>
        </w:rPr>
        <w:br/>
      </w:r>
      <w:r w:rsidRPr="003A4BF4">
        <w:rPr>
          <w:rFonts w:ascii="Arial" w:hAnsi="Arial" w:cs="Arial"/>
          <w:color w:val="444444"/>
          <w:sz w:val="20"/>
          <w:szCs w:val="20"/>
          <w:shd w:val="clear" w:color="auto" w:fill="FFFFFF"/>
        </w:rPr>
        <w:t>26. El Espíritu Libre (</w:t>
      </w:r>
      <w:hyperlink r:id="rId57" w:tgtFrame="_blank" w:history="1">
        <w:r w:rsidRPr="003A4BF4">
          <w:rPr>
            <w:rStyle w:val="Hipervnculo"/>
            <w:rFonts w:ascii="Arial" w:hAnsi="Arial" w:cs="Arial"/>
            <w:color w:val="777777"/>
            <w:sz w:val="20"/>
            <w:szCs w:val="20"/>
            <w:shd w:val="clear" w:color="auto" w:fill="FFFFFF"/>
          </w:rPr>
          <w:t>Salmos 51:12</w:t>
        </w:r>
      </w:hyperlink>
      <w:r w:rsidRPr="003A4BF4">
        <w:rPr>
          <w:rFonts w:ascii="Arial" w:hAnsi="Arial" w:cs="Arial"/>
          <w:color w:val="444444"/>
          <w:sz w:val="20"/>
          <w:szCs w:val="20"/>
          <w:shd w:val="clear" w:color="auto" w:fill="FFFFFF"/>
        </w:rPr>
        <w:t>)</w:t>
      </w:r>
      <w:r w:rsidRPr="003A4BF4">
        <w:rPr>
          <w:rFonts w:ascii="Arial" w:hAnsi="Arial" w:cs="Arial"/>
          <w:color w:val="444444"/>
          <w:sz w:val="20"/>
          <w:szCs w:val="20"/>
        </w:rPr>
        <w:br/>
      </w:r>
      <w:r w:rsidRPr="003A4BF4">
        <w:rPr>
          <w:rFonts w:ascii="Arial" w:hAnsi="Arial" w:cs="Arial"/>
          <w:color w:val="444444"/>
          <w:sz w:val="20"/>
          <w:szCs w:val="20"/>
          <w:shd w:val="clear" w:color="auto" w:fill="FFFFFF"/>
        </w:rPr>
        <w:t>27. El Espíritu de Profecía (</w:t>
      </w:r>
      <w:hyperlink r:id="rId58" w:tgtFrame="_blank" w:history="1">
        <w:r w:rsidRPr="003A4BF4">
          <w:rPr>
            <w:rStyle w:val="Hipervnculo"/>
            <w:rFonts w:ascii="Arial" w:hAnsi="Arial" w:cs="Arial"/>
            <w:color w:val="777777"/>
            <w:sz w:val="20"/>
            <w:szCs w:val="20"/>
            <w:shd w:val="clear" w:color="auto" w:fill="FFFFFF"/>
          </w:rPr>
          <w:t>Apocalipsis 19:10</w:t>
        </w:r>
      </w:hyperlink>
      <w:r w:rsidRPr="003A4BF4">
        <w:rPr>
          <w:rFonts w:ascii="Arial" w:hAnsi="Arial" w:cs="Arial"/>
          <w:color w:val="444444"/>
          <w:sz w:val="20"/>
          <w:szCs w:val="20"/>
          <w:shd w:val="clear" w:color="auto" w:fill="FFFFFF"/>
        </w:rPr>
        <w:t>)</w:t>
      </w:r>
      <w:r w:rsidRPr="003A4BF4">
        <w:rPr>
          <w:rFonts w:ascii="Arial" w:hAnsi="Arial" w:cs="Arial"/>
          <w:color w:val="444444"/>
          <w:sz w:val="20"/>
          <w:szCs w:val="20"/>
        </w:rPr>
        <w:br/>
      </w:r>
      <w:r w:rsidRPr="003A4BF4">
        <w:rPr>
          <w:rFonts w:ascii="Arial" w:hAnsi="Arial" w:cs="Arial"/>
          <w:color w:val="444444"/>
          <w:sz w:val="20"/>
          <w:szCs w:val="20"/>
          <w:shd w:val="clear" w:color="auto" w:fill="FFFFFF"/>
        </w:rPr>
        <w:t>28. Los Siete Espíritus de Dios (</w:t>
      </w:r>
      <w:hyperlink r:id="rId59" w:tgtFrame="_blank" w:history="1">
        <w:r w:rsidRPr="003A4BF4">
          <w:rPr>
            <w:rStyle w:val="Hipervnculo"/>
            <w:rFonts w:ascii="Arial" w:hAnsi="Arial" w:cs="Arial"/>
            <w:color w:val="777777"/>
            <w:sz w:val="20"/>
            <w:szCs w:val="20"/>
            <w:shd w:val="clear" w:color="auto" w:fill="FFFFFF"/>
          </w:rPr>
          <w:t>Apocalipsis 1:4</w:t>
        </w:r>
      </w:hyperlink>
      <w:r w:rsidRPr="003A4BF4">
        <w:rPr>
          <w:rFonts w:ascii="Arial" w:hAnsi="Arial" w:cs="Arial"/>
          <w:color w:val="444444"/>
          <w:sz w:val="20"/>
          <w:szCs w:val="20"/>
          <w:shd w:val="clear" w:color="auto" w:fill="FFFFFF"/>
        </w:rPr>
        <w:t>)</w:t>
      </w:r>
      <w:r w:rsidRPr="003A4BF4">
        <w:rPr>
          <w:rFonts w:ascii="Arial" w:hAnsi="Arial" w:cs="Arial"/>
          <w:color w:val="444444"/>
          <w:sz w:val="20"/>
          <w:szCs w:val="20"/>
        </w:rPr>
        <w:br/>
      </w:r>
      <w:r w:rsidRPr="003A4BF4">
        <w:rPr>
          <w:rFonts w:ascii="Arial" w:hAnsi="Arial" w:cs="Arial"/>
          <w:color w:val="444444"/>
          <w:sz w:val="20"/>
          <w:szCs w:val="20"/>
          <w:shd w:val="clear" w:color="auto" w:fill="FFFFFF"/>
        </w:rPr>
        <w:t>29. El Espíritu de Santidad (</w:t>
      </w:r>
      <w:hyperlink r:id="rId60" w:tgtFrame="_blank" w:history="1">
        <w:r w:rsidRPr="003A4BF4">
          <w:rPr>
            <w:rStyle w:val="Hipervnculo"/>
            <w:rFonts w:ascii="Arial" w:hAnsi="Arial" w:cs="Arial"/>
            <w:color w:val="777777"/>
            <w:sz w:val="20"/>
            <w:szCs w:val="20"/>
            <w:shd w:val="clear" w:color="auto" w:fill="FFFFFF"/>
          </w:rPr>
          <w:t>Romanos 1:4</w:t>
        </w:r>
      </w:hyperlink>
      <w:r w:rsidRPr="003A4BF4">
        <w:rPr>
          <w:rFonts w:ascii="Arial" w:hAnsi="Arial" w:cs="Arial"/>
          <w:color w:val="444444"/>
          <w:sz w:val="20"/>
          <w:szCs w:val="20"/>
          <w:shd w:val="clear" w:color="auto" w:fill="FFFFFF"/>
        </w:rPr>
        <w:t>)</w:t>
      </w:r>
      <w:r w:rsidRPr="003A4BF4">
        <w:rPr>
          <w:rFonts w:ascii="Arial" w:hAnsi="Arial" w:cs="Arial"/>
          <w:color w:val="444444"/>
          <w:sz w:val="20"/>
          <w:szCs w:val="20"/>
        </w:rPr>
        <w:br/>
      </w:r>
      <w:r w:rsidRPr="003A4BF4">
        <w:rPr>
          <w:rFonts w:ascii="Arial" w:hAnsi="Arial" w:cs="Arial"/>
          <w:color w:val="444444"/>
          <w:sz w:val="20"/>
          <w:szCs w:val="20"/>
          <w:shd w:val="clear" w:color="auto" w:fill="FFFFFF"/>
        </w:rPr>
        <w:t>30. El Espíritu de Adopción (</w:t>
      </w:r>
      <w:hyperlink r:id="rId61" w:tgtFrame="_blank" w:history="1">
        <w:r w:rsidRPr="003A4BF4">
          <w:rPr>
            <w:rStyle w:val="Hipervnculo"/>
            <w:rFonts w:ascii="Arial" w:hAnsi="Arial" w:cs="Arial"/>
            <w:color w:val="777777"/>
            <w:sz w:val="20"/>
            <w:szCs w:val="20"/>
            <w:shd w:val="clear" w:color="auto" w:fill="FFFFFF"/>
          </w:rPr>
          <w:t>Romanos 8:15</w:t>
        </w:r>
      </w:hyperlink>
      <w:r w:rsidRPr="003A4BF4">
        <w:rPr>
          <w:rFonts w:ascii="Arial" w:hAnsi="Arial" w:cs="Arial"/>
          <w:color w:val="444444"/>
          <w:sz w:val="20"/>
          <w:szCs w:val="20"/>
          <w:shd w:val="clear" w:color="auto" w:fill="FFFFFF"/>
        </w:rPr>
        <w:t>)</w:t>
      </w:r>
      <w:r w:rsidRPr="003A4BF4">
        <w:rPr>
          <w:rFonts w:ascii="Arial" w:hAnsi="Arial" w:cs="Arial"/>
          <w:color w:val="444444"/>
          <w:sz w:val="20"/>
          <w:szCs w:val="20"/>
        </w:rPr>
        <w:br/>
      </w:r>
      <w:r w:rsidRPr="003A4BF4">
        <w:rPr>
          <w:rFonts w:ascii="Arial" w:hAnsi="Arial" w:cs="Arial"/>
          <w:color w:val="444444"/>
          <w:sz w:val="20"/>
          <w:szCs w:val="20"/>
          <w:shd w:val="clear" w:color="auto" w:fill="FFFFFF"/>
        </w:rPr>
        <w:t>31. El Espíritu de Vida (</w:t>
      </w:r>
      <w:hyperlink r:id="rId62" w:tgtFrame="_blank" w:history="1">
        <w:r w:rsidRPr="003A4BF4">
          <w:rPr>
            <w:rStyle w:val="Hipervnculo"/>
            <w:rFonts w:ascii="Arial" w:hAnsi="Arial" w:cs="Arial"/>
            <w:color w:val="777777"/>
            <w:sz w:val="20"/>
            <w:szCs w:val="20"/>
            <w:shd w:val="clear" w:color="auto" w:fill="FFFFFF"/>
          </w:rPr>
          <w:t>Romanos 8:2</w:t>
        </w:r>
      </w:hyperlink>
      <w:r w:rsidRPr="003A4BF4">
        <w:rPr>
          <w:rFonts w:ascii="Arial" w:hAnsi="Arial" w:cs="Arial"/>
          <w:color w:val="444444"/>
          <w:sz w:val="20"/>
          <w:szCs w:val="20"/>
          <w:shd w:val="clear" w:color="auto" w:fill="FFFFFF"/>
        </w:rPr>
        <w:t>; </w:t>
      </w:r>
      <w:hyperlink r:id="rId63" w:tgtFrame="_blank" w:history="1">
        <w:r w:rsidRPr="003A4BF4">
          <w:rPr>
            <w:rStyle w:val="Hipervnculo"/>
            <w:rFonts w:ascii="Arial" w:hAnsi="Arial" w:cs="Arial"/>
            <w:color w:val="777777"/>
            <w:sz w:val="20"/>
            <w:szCs w:val="20"/>
            <w:shd w:val="clear" w:color="auto" w:fill="FFFFFF"/>
          </w:rPr>
          <w:t>Apocalipsis 11:11</w:t>
        </w:r>
      </w:hyperlink>
      <w:r w:rsidRPr="003A4BF4">
        <w:rPr>
          <w:rFonts w:ascii="Arial" w:hAnsi="Arial" w:cs="Arial"/>
          <w:color w:val="444444"/>
          <w:sz w:val="20"/>
          <w:szCs w:val="20"/>
          <w:shd w:val="clear" w:color="auto" w:fill="FFFFFF"/>
        </w:rPr>
        <w:t>)</w:t>
      </w:r>
      <w:r w:rsidRPr="003A4BF4">
        <w:rPr>
          <w:rFonts w:ascii="Arial" w:hAnsi="Arial" w:cs="Arial"/>
          <w:color w:val="444444"/>
          <w:sz w:val="20"/>
          <w:szCs w:val="20"/>
        </w:rPr>
        <w:br/>
      </w:r>
      <w:r w:rsidRPr="003A4BF4">
        <w:rPr>
          <w:rFonts w:ascii="Arial" w:hAnsi="Arial" w:cs="Arial"/>
          <w:color w:val="444444"/>
          <w:sz w:val="20"/>
          <w:szCs w:val="20"/>
          <w:shd w:val="clear" w:color="auto" w:fill="FFFFFF"/>
        </w:rPr>
        <w:t>32. El Espíritu de Cristo (</w:t>
      </w:r>
      <w:hyperlink r:id="rId64" w:tgtFrame="_blank" w:history="1">
        <w:r w:rsidRPr="003A4BF4">
          <w:rPr>
            <w:rStyle w:val="Hipervnculo"/>
            <w:rFonts w:ascii="Arial" w:hAnsi="Arial" w:cs="Arial"/>
            <w:color w:val="777777"/>
            <w:sz w:val="20"/>
            <w:szCs w:val="20"/>
            <w:shd w:val="clear" w:color="auto" w:fill="FFFFFF"/>
          </w:rPr>
          <w:t>Romanos 8:9</w:t>
        </w:r>
      </w:hyperlink>
      <w:r w:rsidRPr="003A4BF4">
        <w:rPr>
          <w:rFonts w:ascii="Arial" w:hAnsi="Arial" w:cs="Arial"/>
          <w:color w:val="444444"/>
          <w:sz w:val="20"/>
          <w:szCs w:val="20"/>
          <w:shd w:val="clear" w:color="auto" w:fill="FFFFFF"/>
        </w:rPr>
        <w:t>; </w:t>
      </w:r>
      <w:hyperlink r:id="rId65" w:tgtFrame="_blank" w:history="1">
        <w:r w:rsidRPr="003A4BF4">
          <w:rPr>
            <w:rStyle w:val="Hipervnculo"/>
            <w:rFonts w:ascii="Arial" w:hAnsi="Arial" w:cs="Arial"/>
            <w:color w:val="777777"/>
            <w:sz w:val="20"/>
            <w:szCs w:val="20"/>
            <w:shd w:val="clear" w:color="auto" w:fill="FFFFFF"/>
          </w:rPr>
          <w:t>1 Pedro 1:11</w:t>
        </w:r>
      </w:hyperlink>
      <w:r w:rsidRPr="003A4BF4">
        <w:rPr>
          <w:rFonts w:ascii="Arial" w:hAnsi="Arial" w:cs="Arial"/>
          <w:color w:val="444444"/>
          <w:sz w:val="20"/>
          <w:szCs w:val="20"/>
          <w:shd w:val="clear" w:color="auto" w:fill="FFFFFF"/>
        </w:rPr>
        <w:t>)</w:t>
      </w:r>
      <w:r w:rsidRPr="003A4BF4">
        <w:rPr>
          <w:rFonts w:ascii="Arial" w:hAnsi="Arial" w:cs="Arial"/>
          <w:color w:val="444444"/>
          <w:sz w:val="20"/>
          <w:szCs w:val="20"/>
        </w:rPr>
        <w:br/>
      </w:r>
      <w:r w:rsidRPr="003A4BF4">
        <w:rPr>
          <w:rFonts w:ascii="Arial" w:hAnsi="Arial" w:cs="Arial"/>
          <w:color w:val="444444"/>
          <w:sz w:val="20"/>
          <w:szCs w:val="20"/>
          <w:shd w:val="clear" w:color="auto" w:fill="FFFFFF"/>
        </w:rPr>
        <w:t>33. El Espíritu de Gracia (</w:t>
      </w:r>
      <w:hyperlink r:id="rId66" w:tgtFrame="_blank" w:history="1">
        <w:r w:rsidRPr="003A4BF4">
          <w:rPr>
            <w:rStyle w:val="Hipervnculo"/>
            <w:rFonts w:ascii="Arial" w:hAnsi="Arial" w:cs="Arial"/>
            <w:color w:val="777777"/>
            <w:sz w:val="20"/>
            <w:szCs w:val="20"/>
            <w:shd w:val="clear" w:color="auto" w:fill="FFFFFF"/>
          </w:rPr>
          <w:t>Zacarías 12:10</w:t>
        </w:r>
      </w:hyperlink>
      <w:r w:rsidRPr="003A4BF4">
        <w:rPr>
          <w:rFonts w:ascii="Arial" w:hAnsi="Arial" w:cs="Arial"/>
          <w:color w:val="444444"/>
          <w:sz w:val="20"/>
          <w:szCs w:val="20"/>
          <w:shd w:val="clear" w:color="auto" w:fill="FFFFFF"/>
        </w:rPr>
        <w:t>; </w:t>
      </w:r>
      <w:hyperlink r:id="rId67" w:tgtFrame="_blank" w:history="1">
        <w:r w:rsidRPr="003A4BF4">
          <w:rPr>
            <w:rStyle w:val="Hipervnculo"/>
            <w:rFonts w:ascii="Arial" w:hAnsi="Arial" w:cs="Arial"/>
            <w:color w:val="777777"/>
            <w:sz w:val="20"/>
            <w:szCs w:val="20"/>
            <w:shd w:val="clear" w:color="auto" w:fill="FFFFFF"/>
          </w:rPr>
          <w:t>Hebreos 10:29</w:t>
        </w:r>
      </w:hyperlink>
      <w:r w:rsidRPr="003A4BF4">
        <w:rPr>
          <w:rFonts w:ascii="Arial" w:hAnsi="Arial" w:cs="Arial"/>
          <w:color w:val="444444"/>
          <w:sz w:val="20"/>
          <w:szCs w:val="20"/>
          <w:shd w:val="clear" w:color="auto" w:fill="FFFFFF"/>
        </w:rPr>
        <w:t>)</w:t>
      </w:r>
    </w:p>
    <w:p w14:paraId="709EE196" w14:textId="77777777" w:rsidR="00C207A6" w:rsidRPr="008E7786" w:rsidRDefault="00C207A6" w:rsidP="00C207A6">
      <w:pPr>
        <w:pStyle w:val="Ttulo"/>
      </w:pPr>
      <w:bookmarkStart w:id="74" w:name="_Toc4682065"/>
      <w:r w:rsidRPr="008E7786">
        <w:t xml:space="preserve">Apéndice </w:t>
      </w:r>
      <w:r w:rsidR="00B00BB2" w:rsidRPr="008E7786">
        <w:t>2</w:t>
      </w:r>
      <w:r w:rsidR="003C1DCB" w:rsidRPr="008E7786">
        <w:br/>
      </w:r>
      <w:r w:rsidRPr="008E7786">
        <w:t>¿</w:t>
      </w:r>
      <w:r w:rsidR="003C1DCB" w:rsidRPr="008E7786">
        <w:t>Nacemos de nuevo</w:t>
      </w:r>
      <w:r w:rsidRPr="008E7786">
        <w:t xml:space="preserve"> por el bautismo?</w:t>
      </w:r>
      <w:bookmarkEnd w:id="74"/>
    </w:p>
    <w:p w14:paraId="1A413287" w14:textId="77777777" w:rsidR="00C207A6" w:rsidRPr="008E7786" w:rsidRDefault="00C207A6" w:rsidP="00C207A6">
      <w:r w:rsidRPr="008E7786">
        <w:t>Algunos dicen que el agua en el versículo 5 es el bautismo.  Jesús no dijo por el bautismo y por el Espíritu sino dijo por el agua y el Espíritu.  Ahora queremos determinar qué es el “agua” de que Jesús hace referencia en Juan 3:5. Ya vimos en Juan 1:12 que al recibir a Jesús o sea al creer en el llegamos a ser hijos de Dios. Entonces lo que Jesús dice en Juan 3:5 no puede contradecir Juan 1:12 que llegamos a ser hijos de Dios o sea nacemos de nuevo por la fe en Jesús.</w:t>
      </w:r>
      <w:r w:rsidRPr="008E7786">
        <w:br/>
      </w:r>
    </w:p>
    <w:p w14:paraId="523C2269" w14:textId="77777777" w:rsidR="00C207A6" w:rsidRPr="008E7786" w:rsidRDefault="00C207A6" w:rsidP="00221B9C">
      <w:pPr>
        <w:numPr>
          <w:ilvl w:val="0"/>
          <w:numId w:val="7"/>
        </w:numPr>
        <w:outlineLvl w:val="0"/>
      </w:pPr>
      <w:bookmarkStart w:id="75" w:name="_Toc4251913"/>
      <w:bookmarkStart w:id="76" w:name="_Toc4682066"/>
      <w:r w:rsidRPr="008E7786">
        <w:t>Lea Juan 3:14-18.  ¿Cuántas veces dice este pasaje que recibimos la vida eterna por creer en el Hijo de Dios?   _________</w:t>
      </w:r>
      <w:bookmarkEnd w:id="75"/>
      <w:bookmarkEnd w:id="76"/>
    </w:p>
    <w:p w14:paraId="6800E6EA" w14:textId="77777777" w:rsidR="00C207A6" w:rsidRPr="008E7786" w:rsidRDefault="00C207A6" w:rsidP="00C207A6"/>
    <w:p w14:paraId="05A797DF" w14:textId="77777777" w:rsidR="00C207A6" w:rsidRPr="008E7786" w:rsidRDefault="00C207A6" w:rsidP="00C207A6">
      <w:r w:rsidRPr="008E7786">
        <w:t xml:space="preserve">Entonces es claro que recibimos la vida eterna y llegamos a ser hijos de Dios por creer en Jesucristo.  Ahora en Juan 3:5 Jesús está diciendo como Dios obra esta regeneración en nosotros. </w:t>
      </w:r>
    </w:p>
    <w:p w14:paraId="0979F8F7" w14:textId="77777777" w:rsidR="00C207A6" w:rsidRPr="008E7786" w:rsidRDefault="00C207A6" w:rsidP="00C207A6">
      <w:r w:rsidRPr="008E7786">
        <w:t>Hay 4 diferentes interpretaciones de lo que es el agua.</w:t>
      </w:r>
      <w:r w:rsidRPr="008E7786">
        <w:br/>
        <w:t xml:space="preserve"> </w:t>
      </w:r>
    </w:p>
    <w:p w14:paraId="2750E2FD" w14:textId="77777777" w:rsidR="00C207A6" w:rsidRPr="008E7786" w:rsidRDefault="00C207A6" w:rsidP="00C207A6">
      <w:pPr>
        <w:rPr>
          <w:rFonts w:ascii="Arial Black" w:hAnsi="Arial Black"/>
          <w:sz w:val="20"/>
        </w:rPr>
      </w:pPr>
      <w:r w:rsidRPr="008E7786">
        <w:rPr>
          <w:rFonts w:ascii="Arial Black" w:hAnsi="Arial Black"/>
          <w:sz w:val="20"/>
        </w:rPr>
        <w:t xml:space="preserve">(1) La interpretación de que el agua es el bautismo. </w:t>
      </w:r>
    </w:p>
    <w:p w14:paraId="6520D3C8" w14:textId="77777777" w:rsidR="00C207A6" w:rsidRPr="008E7786" w:rsidRDefault="00C207A6" w:rsidP="00C207A6">
      <w:r w:rsidRPr="008E7786">
        <w:t>Algunos creen que el bautismo en agua es lo que nos hace nacer de nuevo.  El problema con esta interpretación es que el bautismo es una obra de obediencia. La Biblia enseña que no somos salvos por obras sino por la fe en Jesucristo.  Si el agua se refiere al bautismo es posible que Jesús esté haciendo referencia al bautismo de Juan el Bautista.</w:t>
      </w:r>
      <w:r w:rsidRPr="008E7786">
        <w:br/>
      </w:r>
    </w:p>
    <w:p w14:paraId="3769919F" w14:textId="77777777" w:rsidR="00C207A6" w:rsidRPr="008E7786" w:rsidRDefault="00C207A6" w:rsidP="00221B9C">
      <w:pPr>
        <w:numPr>
          <w:ilvl w:val="0"/>
          <w:numId w:val="7"/>
        </w:numPr>
        <w:outlineLvl w:val="0"/>
      </w:pPr>
      <w:bookmarkStart w:id="77" w:name="_Toc4251914"/>
      <w:bookmarkStart w:id="78" w:name="_Toc4682067"/>
      <w:r w:rsidRPr="008E7786">
        <w:t>Lea Mateo 3:1-6. ¿Cuál fue el mensaje que predicó Juan el Bautista en Mateo 3:2?</w:t>
      </w:r>
      <w:bookmarkEnd w:id="77"/>
      <w:bookmarkEnd w:id="78"/>
      <w:r w:rsidRPr="008E7786">
        <w:t xml:space="preserve"> </w:t>
      </w:r>
    </w:p>
    <w:p w14:paraId="6804652A" w14:textId="77777777" w:rsidR="00C207A6" w:rsidRPr="008E7786" w:rsidRDefault="00C207A6" w:rsidP="00C050F9">
      <w:pPr>
        <w:pStyle w:val="respuesta"/>
        <w:rPr>
          <w:lang w:val="es-MX"/>
        </w:rPr>
      </w:pPr>
      <w:r w:rsidRPr="008E7786">
        <w:rPr>
          <w:lang w:val="es-MX"/>
        </w:rPr>
        <w:t xml:space="preserve">Arrepiéntanse, porque el reino de los cielos está cerca. </w:t>
      </w:r>
      <w:r w:rsidR="001676DB">
        <w:rPr>
          <w:lang w:val="es-MX"/>
        </w:rPr>
        <w:br/>
      </w:r>
    </w:p>
    <w:p w14:paraId="0BA9E563" w14:textId="77777777" w:rsidR="00C207A6" w:rsidRPr="008E7786" w:rsidRDefault="00C207A6" w:rsidP="00221B9C">
      <w:pPr>
        <w:numPr>
          <w:ilvl w:val="0"/>
          <w:numId w:val="7"/>
        </w:numPr>
        <w:outlineLvl w:val="0"/>
      </w:pPr>
      <w:bookmarkStart w:id="79" w:name="_Toc4251915"/>
      <w:bookmarkStart w:id="80" w:name="_Toc4682068"/>
      <w:r w:rsidRPr="008E7786">
        <w:t>¿Qué tenían que hacer las personas antes de ser bautizados?  Mateo 3:6</w:t>
      </w:r>
      <w:bookmarkEnd w:id="79"/>
      <w:bookmarkEnd w:id="80"/>
    </w:p>
    <w:p w14:paraId="0FD1B460" w14:textId="77777777" w:rsidR="00C207A6" w:rsidRPr="008E7786" w:rsidRDefault="00C207A6" w:rsidP="00C050F9">
      <w:pPr>
        <w:pStyle w:val="respuesta"/>
        <w:rPr>
          <w:lang w:val="es-MX"/>
        </w:rPr>
      </w:pPr>
      <w:r w:rsidRPr="008E7786">
        <w:rPr>
          <w:lang w:val="es-MX"/>
        </w:rPr>
        <w:t>Confesar sus pecados.</w:t>
      </w:r>
      <w:r w:rsidR="001676DB">
        <w:rPr>
          <w:lang w:val="es-MX"/>
        </w:rPr>
        <w:br/>
      </w:r>
    </w:p>
    <w:p w14:paraId="7B017D32" w14:textId="77777777" w:rsidR="00C207A6" w:rsidRPr="008E7786" w:rsidRDefault="00C207A6" w:rsidP="00C207A6">
      <w:r w:rsidRPr="008E7786">
        <w:t>Es posible que Jesús esté haciendo referencia al bautismo de Juan y está diciendo a Nicodemo que para entrar en el reino de Dios es necesario arrepentirse.  No está enseñando que el bautismo nos salva pero el arrepentimiento que el bautismo representa es necesario para nacer de nuevo.</w:t>
      </w:r>
    </w:p>
    <w:p w14:paraId="032CDB75" w14:textId="77777777" w:rsidR="00C207A6" w:rsidRPr="008E7786" w:rsidRDefault="00C207A6" w:rsidP="00C207A6"/>
    <w:p w14:paraId="6AEBC761" w14:textId="77777777" w:rsidR="00C207A6" w:rsidRPr="008E7786" w:rsidRDefault="00C207A6" w:rsidP="00C207A6">
      <w:pPr>
        <w:rPr>
          <w:rFonts w:ascii="Arial Black" w:hAnsi="Arial Black"/>
          <w:sz w:val="20"/>
        </w:rPr>
      </w:pPr>
      <w:r w:rsidRPr="008E7786">
        <w:rPr>
          <w:rFonts w:ascii="Arial Black" w:hAnsi="Arial Black"/>
          <w:sz w:val="20"/>
        </w:rPr>
        <w:t>(2) La interpretación de que el agua es el Espíritu Santo.</w:t>
      </w:r>
    </w:p>
    <w:p w14:paraId="724CD710" w14:textId="77777777" w:rsidR="00C207A6" w:rsidRPr="008E7786" w:rsidRDefault="00C207A6" w:rsidP="00C207A6">
      <w:r w:rsidRPr="008E7786">
        <w:t xml:space="preserve">Es posible que el agua se refiera al Espíritu Santo.  La frase “de agua y </w:t>
      </w:r>
      <w:r w:rsidRPr="008E7786">
        <w:rPr>
          <w:b/>
          <w:u w:val="single"/>
        </w:rPr>
        <w:t>del</w:t>
      </w:r>
      <w:r w:rsidRPr="008E7786">
        <w:t xml:space="preserve">  Espíritu” también puede ser traducido “de agua </w:t>
      </w:r>
      <w:r w:rsidRPr="008E7786">
        <w:rPr>
          <w:b/>
          <w:u w:val="single"/>
        </w:rPr>
        <w:t>aún</w:t>
      </w:r>
      <w:r w:rsidRPr="008E7786">
        <w:t xml:space="preserve"> del Espíritu”.</w:t>
      </w:r>
      <w:r w:rsidRPr="008E7786">
        <w:br/>
      </w:r>
    </w:p>
    <w:p w14:paraId="08E37747" w14:textId="77777777" w:rsidR="00C207A6" w:rsidRPr="008E7786" w:rsidRDefault="00C207A6" w:rsidP="00221B9C">
      <w:pPr>
        <w:numPr>
          <w:ilvl w:val="0"/>
          <w:numId w:val="7"/>
        </w:numPr>
        <w:outlineLvl w:val="0"/>
      </w:pPr>
      <w:bookmarkStart w:id="81" w:name="_Toc4251916"/>
      <w:bookmarkStart w:id="82" w:name="_Toc4682069"/>
      <w:r w:rsidRPr="008E7786">
        <w:t>Según Juan 7:37-39, ¿qué representa el agua?</w:t>
      </w:r>
      <w:bookmarkEnd w:id="81"/>
      <w:bookmarkEnd w:id="82"/>
      <w:r w:rsidRPr="008E7786">
        <w:t xml:space="preserve"> </w:t>
      </w:r>
    </w:p>
    <w:p w14:paraId="19639904" w14:textId="77777777" w:rsidR="00C207A6" w:rsidRPr="008E7786" w:rsidRDefault="00C207A6" w:rsidP="00C050F9">
      <w:pPr>
        <w:pStyle w:val="respuesta"/>
        <w:rPr>
          <w:lang w:val="es-MX"/>
        </w:rPr>
      </w:pPr>
      <w:r w:rsidRPr="008E7786">
        <w:rPr>
          <w:lang w:val="es-MX"/>
        </w:rPr>
        <w:t>Al Espíritu Santo.</w:t>
      </w:r>
      <w:r w:rsidR="001676DB">
        <w:rPr>
          <w:lang w:val="es-MX"/>
        </w:rPr>
        <w:br/>
      </w:r>
    </w:p>
    <w:p w14:paraId="1CF1E71A" w14:textId="77777777" w:rsidR="00C207A6" w:rsidRPr="008E7786" w:rsidRDefault="00C207A6" w:rsidP="00221B9C">
      <w:pPr>
        <w:numPr>
          <w:ilvl w:val="0"/>
          <w:numId w:val="7"/>
        </w:numPr>
        <w:outlineLvl w:val="0"/>
      </w:pPr>
      <w:bookmarkStart w:id="83" w:name="_Toc4251917"/>
      <w:bookmarkStart w:id="84" w:name="_Toc4682070"/>
      <w:r w:rsidRPr="008E7786">
        <w:t xml:space="preserve">En Isaías 44:3 hay una profecía de la obra del Espíritu Santo en el pueblo de Dios.  </w:t>
      </w:r>
      <w:r w:rsidRPr="008E7786">
        <w:br/>
        <w:t>¿Cuál es la palabra que usa Isaías para describir el Espíritu Santo en este texto?</w:t>
      </w:r>
      <w:bookmarkEnd w:id="83"/>
      <w:bookmarkEnd w:id="84"/>
    </w:p>
    <w:p w14:paraId="073B9037" w14:textId="77777777" w:rsidR="00C207A6" w:rsidRPr="008E7786" w:rsidRDefault="00C207A6" w:rsidP="00C050F9">
      <w:pPr>
        <w:pStyle w:val="respuesta"/>
        <w:rPr>
          <w:lang w:val="es-MX"/>
        </w:rPr>
      </w:pPr>
      <w:r w:rsidRPr="008E7786">
        <w:rPr>
          <w:lang w:val="es-MX"/>
        </w:rPr>
        <w:t>Regar con agua.</w:t>
      </w:r>
      <w:r w:rsidR="001676DB">
        <w:rPr>
          <w:lang w:val="es-MX"/>
        </w:rPr>
        <w:br/>
      </w:r>
    </w:p>
    <w:p w14:paraId="13183133" w14:textId="77777777" w:rsidR="00C207A6" w:rsidRDefault="00C207A6" w:rsidP="00C207A6">
      <w:r w:rsidRPr="008E7786">
        <w:t>Según esta interpretación el agua representa al Espíritu Santo que regenera a la persona que pone su fe en Jesucristo y lo hace hijo de Dios.</w:t>
      </w:r>
    </w:p>
    <w:p w14:paraId="2224333E" w14:textId="77777777" w:rsidR="001676DB" w:rsidRPr="008E7786" w:rsidRDefault="001676DB" w:rsidP="00C207A6"/>
    <w:p w14:paraId="61CE9076" w14:textId="77777777" w:rsidR="00C207A6" w:rsidRPr="008E7786" w:rsidRDefault="00C207A6" w:rsidP="00C207A6">
      <w:pPr>
        <w:rPr>
          <w:rFonts w:ascii="Arial Black" w:hAnsi="Arial Black"/>
          <w:sz w:val="20"/>
        </w:rPr>
      </w:pPr>
      <w:r w:rsidRPr="008E7786">
        <w:rPr>
          <w:rFonts w:ascii="Arial Black" w:hAnsi="Arial Black"/>
          <w:sz w:val="20"/>
        </w:rPr>
        <w:t>(3) La interpretación de que el agua es el nacimiento físico.</w:t>
      </w:r>
    </w:p>
    <w:p w14:paraId="4C88EEE2" w14:textId="77777777" w:rsidR="00C207A6" w:rsidRPr="008E7786" w:rsidRDefault="00C207A6" w:rsidP="00C207A6"/>
    <w:p w14:paraId="3C414325" w14:textId="77777777" w:rsidR="00C207A6" w:rsidRPr="008E7786" w:rsidRDefault="00C207A6" w:rsidP="00221B9C">
      <w:pPr>
        <w:numPr>
          <w:ilvl w:val="0"/>
          <w:numId w:val="7"/>
        </w:numPr>
        <w:outlineLvl w:val="0"/>
      </w:pPr>
      <w:bookmarkStart w:id="85" w:name="_Toc4251918"/>
      <w:bookmarkStart w:id="86" w:name="_Toc4682071"/>
      <w:r w:rsidRPr="008E7786">
        <w:t xml:space="preserve">Hay algunos que creen que el agua representa el nacimiento físico. Dicen que el “agua” es la bolsa de agua que envuelve al bebé en su embarazó y se derrama al nacer.  Hallan apoyo de esta interpretación en Juan 3:6.  Según el versículo 6 lo que nace del ____________  </w:t>
      </w:r>
      <w:proofErr w:type="spellStart"/>
      <w:r w:rsidRPr="008E7786">
        <w:t>es</w:t>
      </w:r>
      <w:proofErr w:type="spellEnd"/>
      <w:r w:rsidRPr="008E7786">
        <w:t xml:space="preserve"> cuerpo; lo que nace del ______________  </w:t>
      </w:r>
      <w:proofErr w:type="spellStart"/>
      <w:r w:rsidRPr="008E7786">
        <w:t>es</w:t>
      </w:r>
      <w:proofErr w:type="spellEnd"/>
      <w:r w:rsidRPr="008E7786">
        <w:t xml:space="preserve"> espíritu. Dicen que el versículo 6 explica Juan 3:5.  Que el agua es el nacimiento físico (cuerpo) y el Espíritu Santo es quien trae el nuevo nacimiento.</w:t>
      </w:r>
      <w:bookmarkEnd w:id="85"/>
      <w:bookmarkEnd w:id="86"/>
    </w:p>
    <w:p w14:paraId="2EB9C3A0" w14:textId="77777777" w:rsidR="00C207A6" w:rsidRPr="008E7786" w:rsidRDefault="00C207A6" w:rsidP="00C207A6">
      <w:pPr>
        <w:pStyle w:val="Respuesta0"/>
      </w:pPr>
    </w:p>
    <w:p w14:paraId="27929B28" w14:textId="77777777" w:rsidR="00C207A6" w:rsidRPr="008E7786" w:rsidRDefault="00C207A6" w:rsidP="00C207A6">
      <w:pPr>
        <w:rPr>
          <w:rFonts w:ascii="Arial Black" w:hAnsi="Arial Black"/>
          <w:sz w:val="20"/>
        </w:rPr>
      </w:pPr>
      <w:r w:rsidRPr="008E7786">
        <w:rPr>
          <w:rFonts w:ascii="Arial Black" w:hAnsi="Arial Black"/>
          <w:sz w:val="20"/>
        </w:rPr>
        <w:t xml:space="preserve">(4) La interpretación </w:t>
      </w:r>
      <w:r w:rsidR="001676DB">
        <w:rPr>
          <w:rFonts w:ascii="Arial Black" w:hAnsi="Arial Black"/>
          <w:sz w:val="20"/>
        </w:rPr>
        <w:t xml:space="preserve">de </w:t>
      </w:r>
      <w:r w:rsidRPr="008E7786">
        <w:rPr>
          <w:rFonts w:ascii="Arial Black" w:hAnsi="Arial Black"/>
          <w:sz w:val="20"/>
        </w:rPr>
        <w:t>que el agua es la Palabra de Dios.</w:t>
      </w:r>
    </w:p>
    <w:p w14:paraId="3E5712B1" w14:textId="77777777" w:rsidR="00C207A6" w:rsidRPr="008E7786" w:rsidRDefault="00C207A6" w:rsidP="00C207A6"/>
    <w:p w14:paraId="2D74DCE1" w14:textId="77777777" w:rsidR="00C207A6" w:rsidRPr="008E7786" w:rsidRDefault="00C207A6" w:rsidP="00221B9C">
      <w:pPr>
        <w:numPr>
          <w:ilvl w:val="0"/>
          <w:numId w:val="7"/>
        </w:numPr>
        <w:outlineLvl w:val="0"/>
      </w:pPr>
      <w:bookmarkStart w:id="87" w:name="_Toc4251919"/>
      <w:bookmarkStart w:id="88" w:name="_Toc4682072"/>
      <w:r w:rsidRPr="008E7786">
        <w:t>Sí queremos entender una palabra o un pasaje de la Biblia es importante investigar otros pasajes que hablan de lo mismo.  Según Juan 15:3, ¿qué hizo la palabra de Cristo en las vidas de sus discípulos?</w:t>
      </w:r>
      <w:bookmarkEnd w:id="87"/>
      <w:bookmarkEnd w:id="88"/>
      <w:r w:rsidRPr="008E7786">
        <w:t xml:space="preserve"> </w:t>
      </w:r>
    </w:p>
    <w:p w14:paraId="774A6FA3" w14:textId="77777777" w:rsidR="00C207A6" w:rsidRPr="008E7786" w:rsidRDefault="00C207A6" w:rsidP="00C050F9">
      <w:pPr>
        <w:pStyle w:val="respuesta"/>
        <w:rPr>
          <w:lang w:val="es-MX"/>
        </w:rPr>
      </w:pPr>
      <w:r w:rsidRPr="008E7786">
        <w:rPr>
          <w:lang w:val="es-MX"/>
        </w:rPr>
        <w:t>Los limpió.</w:t>
      </w:r>
      <w:r w:rsidR="001676DB">
        <w:rPr>
          <w:lang w:val="es-MX"/>
        </w:rPr>
        <w:br/>
      </w:r>
    </w:p>
    <w:p w14:paraId="7DA9C07D" w14:textId="77777777" w:rsidR="00C207A6" w:rsidRPr="008E7786" w:rsidRDefault="00C207A6" w:rsidP="00221B9C">
      <w:pPr>
        <w:numPr>
          <w:ilvl w:val="0"/>
          <w:numId w:val="7"/>
        </w:numPr>
        <w:outlineLvl w:val="0"/>
      </w:pPr>
      <w:bookmarkStart w:id="89" w:name="_Toc4251920"/>
      <w:bookmarkStart w:id="90" w:name="_Toc4682073"/>
      <w:r w:rsidRPr="008E7786">
        <w:t>Según Efesios 5:25-26, ¿cómo purificó Cristo a su iglesia?</w:t>
      </w:r>
      <w:bookmarkEnd w:id="89"/>
      <w:bookmarkEnd w:id="90"/>
    </w:p>
    <w:p w14:paraId="744A7A69" w14:textId="77777777" w:rsidR="00C207A6" w:rsidRPr="008E7786" w:rsidRDefault="00C207A6" w:rsidP="00C050F9">
      <w:pPr>
        <w:pStyle w:val="respuesta"/>
        <w:rPr>
          <w:lang w:val="es-MX"/>
        </w:rPr>
      </w:pPr>
      <w:r w:rsidRPr="008E7786">
        <w:rPr>
          <w:lang w:val="es-MX"/>
        </w:rPr>
        <w:t>Lavándola con agua mediante la palabra.</w:t>
      </w:r>
      <w:r w:rsidR="001676DB">
        <w:rPr>
          <w:lang w:val="es-MX"/>
        </w:rPr>
        <w:br/>
      </w:r>
    </w:p>
    <w:p w14:paraId="684709D9" w14:textId="77777777" w:rsidR="00C207A6" w:rsidRPr="008E7786" w:rsidRDefault="00C207A6" w:rsidP="00221B9C">
      <w:pPr>
        <w:numPr>
          <w:ilvl w:val="0"/>
          <w:numId w:val="7"/>
        </w:numPr>
        <w:outlineLvl w:val="0"/>
      </w:pPr>
      <w:bookmarkStart w:id="91" w:name="_Toc4251921"/>
      <w:bookmarkStart w:id="92" w:name="_Toc4682074"/>
      <w:r w:rsidRPr="008E7786">
        <w:t>¿Cómo nacimos de nuevo según Santiago 1:18?</w:t>
      </w:r>
      <w:bookmarkEnd w:id="91"/>
      <w:bookmarkEnd w:id="92"/>
    </w:p>
    <w:p w14:paraId="0851C5D8" w14:textId="77777777" w:rsidR="00C207A6" w:rsidRPr="008E7786" w:rsidRDefault="00C207A6" w:rsidP="00C050F9">
      <w:pPr>
        <w:pStyle w:val="respuesta"/>
        <w:rPr>
          <w:lang w:val="es-MX"/>
        </w:rPr>
      </w:pPr>
      <w:r w:rsidRPr="008E7786">
        <w:rPr>
          <w:lang w:val="es-MX"/>
        </w:rPr>
        <w:t>Mediante la Palabra de verdad.</w:t>
      </w:r>
      <w:r w:rsidR="001676DB">
        <w:rPr>
          <w:lang w:val="es-MX"/>
        </w:rPr>
        <w:br/>
      </w:r>
    </w:p>
    <w:p w14:paraId="441F942F" w14:textId="77777777" w:rsidR="00C207A6" w:rsidRPr="008E7786" w:rsidRDefault="00C207A6" w:rsidP="00221B9C">
      <w:pPr>
        <w:numPr>
          <w:ilvl w:val="0"/>
          <w:numId w:val="7"/>
        </w:numPr>
        <w:outlineLvl w:val="0"/>
      </w:pPr>
      <w:bookmarkStart w:id="93" w:name="_Toc4251922"/>
      <w:bookmarkStart w:id="94" w:name="_Toc4682075"/>
      <w:r w:rsidRPr="008E7786">
        <w:t>Según 1 Pedro 1:23, (1270) ¿por medio de qué nacemos de nuevo?</w:t>
      </w:r>
      <w:bookmarkEnd w:id="93"/>
      <w:bookmarkEnd w:id="94"/>
      <w:r w:rsidRPr="008E7786">
        <w:t xml:space="preserve"> </w:t>
      </w:r>
    </w:p>
    <w:p w14:paraId="0A84A911" w14:textId="77777777" w:rsidR="00C207A6" w:rsidRPr="008E7786" w:rsidRDefault="00C207A6" w:rsidP="00C050F9">
      <w:pPr>
        <w:pStyle w:val="respuesta"/>
        <w:rPr>
          <w:lang w:val="es-MX"/>
        </w:rPr>
      </w:pPr>
      <w:r w:rsidRPr="008E7786">
        <w:rPr>
          <w:lang w:val="es-MX"/>
        </w:rPr>
        <w:t>De simiente imperecedera, mediante la palabra de Dios que vive y permanece para siempre.</w:t>
      </w:r>
      <w:r w:rsidR="001676DB">
        <w:rPr>
          <w:lang w:val="es-MX"/>
        </w:rPr>
        <w:br/>
      </w:r>
    </w:p>
    <w:p w14:paraId="1E56AA6C" w14:textId="77777777" w:rsidR="00C207A6" w:rsidRPr="008E7786" w:rsidRDefault="00C207A6" w:rsidP="00C207A6">
      <w:r w:rsidRPr="008E7786">
        <w:t>Considerando todos estos pasajes que hablan del nuevo nacimiento y de cómo Cristo nos limpia, llegamos a la conclusión que llegamos a nacer de nuevo por la Palabra de Dios y el Espíritu Santo.  Cuando oímos la palabra del evangelio el Espíritu Santo nos convenció de nuestra necesidad de creer en Jesucristo, y como nos dice Juan 1:12 a todos los que creen los dan el derecho de ser hijos de Dios (nacer de nuevo).</w:t>
      </w:r>
    </w:p>
    <w:p w14:paraId="7DD4C261" w14:textId="503611FE" w:rsidR="00C207A6" w:rsidRPr="008E7786" w:rsidRDefault="00C207A6" w:rsidP="00C050F9">
      <w:pPr>
        <w:pStyle w:val="respuesta"/>
        <w:rPr>
          <w:lang w:val="es-MX"/>
        </w:rPr>
      </w:pPr>
      <w:r w:rsidRPr="008E7786">
        <w:rPr>
          <w:lang w:val="es-MX"/>
        </w:rPr>
        <w:t>Efesios 1:13-14 y R</w:t>
      </w:r>
      <w:r w:rsidR="007B3B62">
        <w:rPr>
          <w:lang w:val="es-MX"/>
        </w:rPr>
        <w:t>omanos</w:t>
      </w:r>
      <w:r w:rsidRPr="008E7786">
        <w:rPr>
          <w:lang w:val="es-MX"/>
        </w:rPr>
        <w:t xml:space="preserve"> 10:13-15-17</w:t>
      </w:r>
    </w:p>
    <w:p w14:paraId="6631F893" w14:textId="77777777" w:rsidR="00C207A6" w:rsidRPr="008E7786" w:rsidRDefault="00C207A6" w:rsidP="00C207A6">
      <w:r w:rsidRPr="008E7786">
        <w:t>Todas las 4 interpretaciones mencionadas arriba contienen un elemento de verdad.  Si el agua representa el bautismo de arrepentimiento de Juan, sí concuerda con otros pasajes que hablan de la necesidad de arrepentirse.  Si el agua hace referencia al Espíritu Santo, también está de acuerdo con otros pasajes que indican claramente que es la obra del Espíritu Santo que nos hace hijos de Dios.  Si el agua simboliza la Palabra de Dios, hay muchos textos que declaran que no podemos ser regenerados aparte de la Palabra de Verdad.  Entonces, ¿a qué conclusión podemos llegar?</w:t>
      </w:r>
    </w:p>
    <w:p w14:paraId="261A0AA0" w14:textId="77777777" w:rsidR="00C207A6" w:rsidRPr="008E7786" w:rsidRDefault="00C207A6" w:rsidP="00C207A6"/>
    <w:p w14:paraId="50167331" w14:textId="77777777" w:rsidR="00C207A6" w:rsidRPr="008E7786" w:rsidRDefault="00C207A6" w:rsidP="00DB4F60">
      <w:r w:rsidRPr="008E7786">
        <w:t xml:space="preserve">Para poder nacer de nuevo es necesario arrepentirse.  Es un nacimiento espiritual que ocurre cuando el Espíritu Santo (usando la Palabra de Dios) nos convence de nuestro pecado y nos lleva a creer en Jesucristo (Juan 1:12). </w:t>
      </w:r>
    </w:p>
    <w:p w14:paraId="084DFB31" w14:textId="77777777" w:rsidR="00C207A6" w:rsidRPr="008E7786" w:rsidRDefault="00C207A6" w:rsidP="00DB4F60"/>
    <w:p w14:paraId="32AA38DB" w14:textId="77777777" w:rsidR="00DB4F60" w:rsidRPr="008E7786" w:rsidRDefault="00DB4F60" w:rsidP="00DB4F60">
      <w:pPr>
        <w:shd w:val="clear" w:color="auto" w:fill="FDFDFD"/>
        <w:jc w:val="center"/>
        <w:rPr>
          <w:rFonts w:ascii="Trebuchet MS" w:hAnsi="Trebuchet MS"/>
          <w:color w:val="252525"/>
        </w:rPr>
      </w:pPr>
      <w:r w:rsidRPr="008E7786">
        <w:rPr>
          <w:rFonts w:ascii="Trebuchet MS" w:hAnsi="Trebuchet MS"/>
          <w:color w:val="252525"/>
        </w:rPr>
        <w:t> </w:t>
      </w:r>
      <w:r w:rsidRPr="008E7786">
        <w:rPr>
          <w:rFonts w:ascii="Trebuchet MS" w:hAnsi="Trebuchet MS"/>
          <w:noProof/>
          <w:color w:val="2C5571"/>
          <w:lang w:eastAsia="es-MX"/>
        </w:rPr>
        <mc:AlternateContent>
          <mc:Choice Requires="wps">
            <w:drawing>
              <wp:inline distT="0" distB="0" distL="0" distR="0" wp14:anchorId="7AAA60B3" wp14:editId="754CA5E4">
                <wp:extent cx="304800" cy="304800"/>
                <wp:effectExtent l="0" t="0" r="0" b="0"/>
                <wp:docPr id="3" name="Rectángulo 3" descr="https://www.gotquestions.org/img/printer-friendly.svg">
                  <a:hlinkClick xmlns:a="http://schemas.openxmlformats.org/drawingml/2006/main" r:id="rId68"/>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8CBBE90" id="Rectángulo 3" o:spid="_x0000_s1026" alt="https://www.gotquestions.org/img/printer-friendly.svg" href="https://www.gotquestions.org/Espanol/Printer/blasfemia-Espiritu-Santo-PF.html"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" o:button="t" filled="f" stroked="f">
                <v:fill o:detectmouseclick="t"/>
                <o:lock v:ext="edit" aspectratio="t"/>
                <w10:anchorlock/>
              </v:rect>
            </w:pict>
          </mc:Fallback>
        </mc:AlternateContent>
      </w:r>
    </w:p>
    <w:p w14:paraId="4753E9EC" w14:textId="77777777" w:rsidR="001676DB" w:rsidRDefault="001676DB" w:rsidP="00DB4F60">
      <w:pPr>
        <w:pStyle w:val="Ttulo"/>
        <w:rPr>
          <w:rStyle w:val="Textoennegrita"/>
          <w:rFonts w:ascii="Trebuchet MS" w:hAnsi="Trebuchet MS"/>
          <w:color w:val="252525"/>
          <w:sz w:val="36"/>
          <w:szCs w:val="36"/>
          <w:shd w:val="clear" w:color="auto" w:fill="FDFDFD"/>
        </w:rPr>
      </w:pPr>
      <w:bookmarkStart w:id="95" w:name="_Toc4251923"/>
    </w:p>
    <w:p w14:paraId="7941DDB2" w14:textId="77777777" w:rsidR="0078691B" w:rsidRDefault="0078691B" w:rsidP="00432DF1">
      <w:pPr>
        <w:pStyle w:val="respuesta"/>
      </w:pPr>
      <w:bookmarkStart w:id="96" w:name="_Toc4682076"/>
    </w:p>
    <w:p w14:paraId="6EE2E322" w14:textId="77777777" w:rsidR="001676DB" w:rsidRPr="001676DB" w:rsidRDefault="001676DB" w:rsidP="0078691B">
      <w:pPr>
        <w:pStyle w:val="Ttulo"/>
      </w:pPr>
      <w:r w:rsidRPr="001676DB">
        <w:t>Apéndice 3</w:t>
      </w:r>
      <w:bookmarkEnd w:id="96"/>
    </w:p>
    <w:p w14:paraId="113077BB" w14:textId="77777777" w:rsidR="00DB4F60" w:rsidRPr="001676DB" w:rsidRDefault="00DB4F60" w:rsidP="001676DB">
      <w:pPr>
        <w:rPr>
          <w:rStyle w:val="Textoennegrita"/>
          <w:rFonts w:ascii="Trebuchet MS" w:hAnsi="Trebuchet MS"/>
          <w:color w:val="252525"/>
          <w:sz w:val="32"/>
          <w:szCs w:val="32"/>
          <w:shd w:val="clear" w:color="auto" w:fill="FDFDFD"/>
        </w:rPr>
      </w:pPr>
      <w:r w:rsidRPr="001676DB">
        <w:rPr>
          <w:rStyle w:val="Textoennegrita"/>
          <w:rFonts w:ascii="Trebuchet MS" w:hAnsi="Trebuchet MS"/>
          <w:color w:val="252525"/>
          <w:sz w:val="32"/>
          <w:szCs w:val="32"/>
          <w:shd w:val="clear" w:color="auto" w:fill="FDFDFD"/>
        </w:rPr>
        <w:t>Pregunta: "¿Cuál es la blasfemia contra el Espíritu Santo?"</w:t>
      </w:r>
      <w:bookmarkEnd w:id="95"/>
    </w:p>
    <w:p w14:paraId="0B6DF576" w14:textId="77777777" w:rsidR="001676DB" w:rsidRDefault="00DB4F60" w:rsidP="00DB4F60">
      <w:pPr>
        <w:rPr>
          <w:shd w:val="clear" w:color="auto" w:fill="FDFDFD"/>
        </w:rPr>
      </w:pPr>
      <w:r w:rsidRPr="008E7786">
        <w:rPr>
          <w:b/>
          <w:bCs/>
          <w:shd w:val="clear" w:color="auto" w:fill="FDFDFD"/>
        </w:rPr>
        <w:br/>
      </w:r>
      <w:r w:rsidRPr="008E7786">
        <w:rPr>
          <w:rStyle w:val="Textoennegrita"/>
          <w:rFonts w:ascii="Trebuchet MS" w:hAnsi="Trebuchet MS"/>
          <w:color w:val="252525"/>
          <w:shd w:val="clear" w:color="auto" w:fill="FDFDFD"/>
        </w:rPr>
        <w:t>Respuesta: </w:t>
      </w:r>
      <w:r w:rsidRPr="008E7786">
        <w:rPr>
          <w:shd w:val="clear" w:color="auto" w:fill="FDFDFD"/>
        </w:rPr>
        <w:t>El concepto de “blasfemia contra el Espíritu Santo”, se menciona en </w:t>
      </w:r>
      <w:hyperlink r:id="rId69" w:tgtFrame="_blank" w:history="1">
        <w:r w:rsidRPr="008E7786">
          <w:rPr>
            <w:rStyle w:val="Hipervnculo"/>
            <w:rFonts w:ascii="Trebuchet MS" w:hAnsi="Trebuchet MS"/>
            <w:color w:val="2C5571"/>
            <w:shd w:val="clear" w:color="auto" w:fill="FDFDFD"/>
          </w:rPr>
          <w:t>Marcos 3:22-30</w:t>
        </w:r>
      </w:hyperlink>
      <w:r w:rsidRPr="008E7786">
        <w:rPr>
          <w:shd w:val="clear" w:color="auto" w:fill="FDFDFD"/>
        </w:rPr>
        <w:t> y en </w:t>
      </w:r>
      <w:hyperlink r:id="rId70" w:tgtFrame="_blank" w:history="1">
        <w:r w:rsidRPr="008E7786">
          <w:rPr>
            <w:rStyle w:val="Hipervnculo"/>
            <w:rFonts w:ascii="Trebuchet MS" w:hAnsi="Trebuchet MS"/>
            <w:color w:val="2C5571"/>
            <w:shd w:val="clear" w:color="auto" w:fill="FDFDFD"/>
          </w:rPr>
          <w:t>Mateo 12:22-32</w:t>
        </w:r>
      </w:hyperlink>
      <w:r w:rsidRPr="008E7786">
        <w:rPr>
          <w:shd w:val="clear" w:color="auto" w:fill="FDFDFD"/>
        </w:rPr>
        <w:t>. Jesús acababa de realizar un milagro. Un hombre endemoniado ciego y mudo fue llevado a Jesús, y el Señor expulsó al demonio, sanando al hombre. Los testigos oculares de este exorcismo comenzaron a preguntarse si Jesús era realmente el Mesías que habían estado esperando. Un grupo de fariseos, al escuchar la conversación del Mesías, rápidamente aplastaron la fe de la multitud, diciendo “Este no echa fuera los demonios sino por Beelzebú, príncipe de los demonios” (</w:t>
      </w:r>
      <w:hyperlink r:id="rId71" w:tgtFrame="_blank" w:history="1">
        <w:r w:rsidRPr="008E7786">
          <w:rPr>
            <w:rStyle w:val="Hipervnculo"/>
            <w:rFonts w:ascii="Trebuchet MS" w:hAnsi="Trebuchet MS"/>
            <w:color w:val="2C5571"/>
            <w:shd w:val="clear" w:color="auto" w:fill="FDFDFD"/>
          </w:rPr>
          <w:t>Mateo 12:24</w:t>
        </w:r>
      </w:hyperlink>
      <w:r w:rsidRPr="008E7786">
        <w:rPr>
          <w:shd w:val="clear" w:color="auto" w:fill="FDFDFD"/>
        </w:rPr>
        <w:t>). </w:t>
      </w:r>
      <w:r w:rsidRPr="008E7786">
        <w:rPr>
          <w:shd w:val="clear" w:color="auto" w:fill="FDFDFD"/>
        </w:rPr>
        <w:br/>
      </w:r>
      <w:r w:rsidRPr="008E7786">
        <w:rPr>
          <w:shd w:val="clear" w:color="auto" w:fill="FDFDFD"/>
        </w:rPr>
        <w:br/>
        <w:t>Jesús refuta a los fariseos con algunos argumentos lógicos para explicar por qué no está echando fuera demonios en el poder de Satanás (</w:t>
      </w:r>
      <w:hyperlink r:id="rId72" w:tgtFrame="_blank" w:history="1">
        <w:r w:rsidRPr="008E7786">
          <w:rPr>
            <w:rStyle w:val="Hipervnculo"/>
            <w:rFonts w:ascii="Trebuchet MS" w:hAnsi="Trebuchet MS"/>
            <w:color w:val="2C5571"/>
            <w:shd w:val="clear" w:color="auto" w:fill="FDFDFD"/>
          </w:rPr>
          <w:t>Mateo 12:25-29</w:t>
        </w:r>
      </w:hyperlink>
      <w:r w:rsidRPr="008E7786">
        <w:rPr>
          <w:shd w:val="clear" w:color="auto" w:fill="FDFDFD"/>
        </w:rPr>
        <w:t>). Luego, Él habla de la blasfemia contra el Espíritu Santo: "Por tanto os digo: Todo pecado y blasfemia será perdonado a los hombres; más la blasfemia contra el Espíritu no les será perdonada. A cualquiera que dijere alguna palabra contra el Hijo del Hombre, le será perdonado; pero al que hable contra el Espíritu Santo, no le será perdonado, ni en este siglo ni en el venidero" (versículos 31-32). </w:t>
      </w:r>
      <w:r w:rsidRPr="008E7786">
        <w:rPr>
          <w:shd w:val="clear" w:color="auto" w:fill="FDFDFD"/>
        </w:rPr>
        <w:br/>
      </w:r>
      <w:r w:rsidRPr="008E7786">
        <w:rPr>
          <w:shd w:val="clear" w:color="auto" w:fill="FDFDFD"/>
        </w:rPr>
        <w:br/>
        <w:t>El término blasfemia puede definirse generalmente como "irreverencia desafiante". El término se puede aplicar a pecados tales como maldecir a Dios o a decir cosas intencionalmente degradantes relacionadas con Dios. La blasfemia es también atribuir algún mal a Dios, o negarle algún bien que deberíamos atribuirle a Él. Este caso particular de blasfemia, sin embargo, se llama "la blasfemia contra el Espíritu Santo" en </w:t>
      </w:r>
      <w:hyperlink r:id="rId73" w:tgtFrame="_blank" w:history="1">
        <w:r w:rsidRPr="008E7786">
          <w:rPr>
            <w:rStyle w:val="Hipervnculo"/>
            <w:rFonts w:ascii="Trebuchet MS" w:hAnsi="Trebuchet MS"/>
            <w:color w:val="2C5571"/>
            <w:shd w:val="clear" w:color="auto" w:fill="FDFDFD"/>
          </w:rPr>
          <w:t>Mateo 12:31</w:t>
        </w:r>
      </w:hyperlink>
      <w:r w:rsidRPr="008E7786">
        <w:rPr>
          <w:shd w:val="clear" w:color="auto" w:fill="FDFDFD"/>
        </w:rPr>
        <w:t>. Los fariseos, habiendo sido testigos de pruebas irrefutables de que Jesús estaba obrando milagros en el poder del Espíritu Santo, afirmaron en cambio que el Señor estaba poseído por un demonio (</w:t>
      </w:r>
      <w:hyperlink r:id="rId74" w:tgtFrame="_blank" w:history="1">
        <w:r w:rsidRPr="008E7786">
          <w:rPr>
            <w:rStyle w:val="Hipervnculo"/>
            <w:rFonts w:ascii="Trebuchet MS" w:hAnsi="Trebuchet MS"/>
            <w:color w:val="2C5571"/>
            <w:shd w:val="clear" w:color="auto" w:fill="FDFDFD"/>
          </w:rPr>
          <w:t>Mateo 12:24</w:t>
        </w:r>
      </w:hyperlink>
      <w:r w:rsidRPr="008E7786">
        <w:rPr>
          <w:shd w:val="clear" w:color="auto" w:fill="FDFDFD"/>
        </w:rPr>
        <w:t>). Fíjese que en </w:t>
      </w:r>
      <w:hyperlink r:id="rId75" w:tgtFrame="_blank" w:history="1">
        <w:r w:rsidRPr="008E7786">
          <w:rPr>
            <w:rStyle w:val="Hipervnculo"/>
            <w:rFonts w:ascii="Trebuchet MS" w:hAnsi="Trebuchet MS"/>
            <w:color w:val="2C5571"/>
            <w:shd w:val="clear" w:color="auto" w:fill="FDFDFD"/>
          </w:rPr>
          <w:t>Marcos 3:30</w:t>
        </w:r>
      </w:hyperlink>
      <w:r w:rsidRPr="008E7786">
        <w:rPr>
          <w:shd w:val="clear" w:color="auto" w:fill="FDFDFD"/>
        </w:rPr>
        <w:t> Jesús es muy específico acerca de lo que los fariseos hicieron para blasfemar contra el Espíritu Santo: "Porque ellos habían dicho: Tiene espíritu inmundo". </w:t>
      </w:r>
      <w:r w:rsidRPr="008E7786">
        <w:rPr>
          <w:shd w:val="clear" w:color="auto" w:fill="FDFDFD"/>
        </w:rPr>
        <w:br/>
      </w:r>
      <w:r w:rsidRPr="008E7786">
        <w:rPr>
          <w:shd w:val="clear" w:color="auto" w:fill="FDFDFD"/>
        </w:rPr>
        <w:br/>
        <w:t>La blasfemia contra el Espíritu Santo tiene que ver con alguien acusando a Jesucristo de estar poseído por demonios, en lugar de estar lleno del Espíritu. Este tipo particular de blasfemia no se puede duplicar hoy en día. Los fariseos estaban en un momento único de la historia: tenían la Ley y los Profetas, tenían al Espíritu Santo moviendo sus corazones, tenían al mismísimo Hijo de Dios estando de pie delante de ellos, y veían con sus propios ojos los milagros que Él hacía. Nunca antes en la historia del mundo (y nunca desde entonces) se había concedido tanta luz divina a los hombres; si alguien debería haber reconocido a Jesús por lo que era, eran los fariseos. Sin embargo, eligieron el desprecio. Ellos atribuyeron intencionalmente la obra del Espíritu al diablo, aunque conocían la verdad y tenían la prueba. Jesús declaró que su ceguera voluntaria era imperdonable. Su blasfemia contra el Espíritu Santo fue su rechazo final de la gracia de Dios. Habían fijado su curso, y Dios iba a dejarlos navegar sin restricciones hacia la perdición. </w:t>
      </w:r>
      <w:r w:rsidRPr="008E7786">
        <w:rPr>
          <w:shd w:val="clear" w:color="auto" w:fill="FDFDFD"/>
        </w:rPr>
        <w:br/>
      </w:r>
      <w:r w:rsidRPr="008E7786">
        <w:rPr>
          <w:shd w:val="clear" w:color="auto" w:fill="FDFDFD"/>
        </w:rPr>
        <w:br/>
        <w:t>Jesús dijo a la multitud que la blasfemia de los fariseos contra el Espíritu Santo "no le será perdonado, ni en este siglo ni en el venidero" (</w:t>
      </w:r>
      <w:hyperlink r:id="rId76" w:tgtFrame="_blank" w:history="1">
        <w:r w:rsidRPr="008E7786">
          <w:rPr>
            <w:rStyle w:val="Hipervnculo"/>
            <w:rFonts w:ascii="Trebuchet MS" w:hAnsi="Trebuchet MS"/>
            <w:color w:val="2C5571"/>
            <w:shd w:val="clear" w:color="auto" w:fill="FDFDFD"/>
          </w:rPr>
          <w:t>Mateo 12:32</w:t>
        </w:r>
      </w:hyperlink>
      <w:r w:rsidRPr="008E7786">
        <w:rPr>
          <w:shd w:val="clear" w:color="auto" w:fill="FDFDFD"/>
        </w:rPr>
        <w:t>). Esta es otra manera de decir que su pecado nunca jamás sería perdonado. Ni ahora, ni en la eternidad. Como dice </w:t>
      </w:r>
      <w:hyperlink r:id="rId77" w:tgtFrame="_blank" w:history="1">
        <w:r w:rsidRPr="008E7786">
          <w:rPr>
            <w:rStyle w:val="Hipervnculo"/>
            <w:rFonts w:ascii="Trebuchet MS" w:hAnsi="Trebuchet MS"/>
            <w:color w:val="2C5571"/>
            <w:shd w:val="clear" w:color="auto" w:fill="FDFDFD"/>
          </w:rPr>
          <w:t>Marcos 3:29</w:t>
        </w:r>
      </w:hyperlink>
      <w:r w:rsidRPr="008E7786">
        <w:rPr>
          <w:shd w:val="clear" w:color="auto" w:fill="FDFDFD"/>
        </w:rPr>
        <w:t>: "es reo de juicio eterno".</w:t>
      </w:r>
    </w:p>
    <w:p w14:paraId="146E7002" w14:textId="77777777" w:rsidR="00C207A6" w:rsidRPr="008E7786" w:rsidRDefault="00DB4F60" w:rsidP="00DB4F60">
      <w:r w:rsidRPr="008E7786">
        <w:rPr>
          <w:shd w:val="clear" w:color="auto" w:fill="FDFDFD"/>
        </w:rPr>
        <w:br/>
      </w:r>
      <w:r w:rsidRPr="008E7786">
        <w:rPr>
          <w:shd w:val="clear" w:color="auto" w:fill="FDFDFD"/>
        </w:rPr>
        <w:br/>
        <w:t>El resultado inmediato del rechazo público de los fariseos hacia Cristo (y el rechazo de Dios hacia ellos), se ve en el siguiente capítulo. Jesús, por primera vez, "les dijo muchas cosas en parábolas" (</w:t>
      </w:r>
      <w:hyperlink r:id="rId78" w:tgtFrame="_blank" w:history="1">
        <w:r w:rsidRPr="008E7786">
          <w:rPr>
            <w:rStyle w:val="Hipervnculo"/>
            <w:rFonts w:ascii="Trebuchet MS" w:hAnsi="Trebuchet MS"/>
            <w:color w:val="2C5571"/>
            <w:shd w:val="clear" w:color="auto" w:fill="FDFDFD"/>
          </w:rPr>
          <w:t>Mateo 13:3</w:t>
        </w:r>
      </w:hyperlink>
      <w:r w:rsidRPr="008E7786">
        <w:rPr>
          <w:shd w:val="clear" w:color="auto" w:fill="FDFDFD"/>
        </w:rPr>
        <w:t>; cf. </w:t>
      </w:r>
      <w:hyperlink r:id="rId79" w:tgtFrame="_blank" w:history="1">
        <w:r w:rsidRPr="008E7786">
          <w:rPr>
            <w:rStyle w:val="Hipervnculo"/>
            <w:rFonts w:ascii="Trebuchet MS" w:hAnsi="Trebuchet MS"/>
            <w:color w:val="2C5571"/>
            <w:shd w:val="clear" w:color="auto" w:fill="FDFDFD"/>
          </w:rPr>
          <w:t>Marcos 4:2</w:t>
        </w:r>
      </w:hyperlink>
      <w:r w:rsidRPr="008E7786">
        <w:rPr>
          <w:shd w:val="clear" w:color="auto" w:fill="FDFDFD"/>
        </w:rPr>
        <w:t>). Los discípulos estaban desconcertados por el cambio de método de enseñanza de Jesús, y Jesús les explicó el uso que Él hacía de las parábolas: "Porque a vosotros os es dado saber los misterios del reino de los cielos; más a ellos no les es dado….porque viendo no ven, y oyendo no oyen, ni entienden" (</w:t>
      </w:r>
      <w:hyperlink r:id="rId80" w:tgtFrame="_blank" w:history="1">
        <w:r w:rsidRPr="008E7786">
          <w:rPr>
            <w:rStyle w:val="Hipervnculo"/>
            <w:rFonts w:ascii="Trebuchet MS" w:hAnsi="Trebuchet MS"/>
            <w:color w:val="2C5571"/>
            <w:shd w:val="clear" w:color="auto" w:fill="FDFDFD"/>
          </w:rPr>
          <w:t>Mateo 13:11</w:t>
        </w:r>
      </w:hyperlink>
      <w:r w:rsidRPr="008E7786">
        <w:rPr>
          <w:shd w:val="clear" w:color="auto" w:fill="FDFDFD"/>
        </w:rPr>
        <w:t>, </w:t>
      </w:r>
      <w:hyperlink r:id="rId81" w:tgtFrame="_blank" w:history="1">
        <w:r w:rsidRPr="008E7786">
          <w:rPr>
            <w:rStyle w:val="Hipervnculo"/>
            <w:rFonts w:ascii="Trebuchet MS" w:hAnsi="Trebuchet MS"/>
            <w:color w:val="2C5571"/>
            <w:shd w:val="clear" w:color="auto" w:fill="FDFDFD"/>
          </w:rPr>
          <w:t>13</w:t>
        </w:r>
      </w:hyperlink>
      <w:r w:rsidRPr="008E7786">
        <w:rPr>
          <w:shd w:val="clear" w:color="auto" w:fill="FDFDFD"/>
        </w:rPr>
        <w:t>). Jesús comenzó a cubrir la verdad con parábolas y metáforas como resultado directo de la denuncia oficial de los líderes judíos. </w:t>
      </w:r>
      <w:r w:rsidRPr="008E7786">
        <w:rPr>
          <w:shd w:val="clear" w:color="auto" w:fill="FDFDFD"/>
        </w:rPr>
        <w:br/>
      </w:r>
      <w:r w:rsidRPr="008E7786">
        <w:rPr>
          <w:shd w:val="clear" w:color="auto" w:fill="FDFDFD"/>
        </w:rPr>
        <w:br/>
        <w:t>De nuevo, la blasfemia del Espíritu Santo no puede repetirse hoy, aunque algunas personas lo intenten. Jesucristo no está en la tierra ahora, sino sentado a la diestra de Dios. Además, nadie puede ver a Jesucristo realizando milagros y luego atribuirle ese poder a Satanás en lugar de al Espíritu Santo. </w:t>
      </w:r>
      <w:r w:rsidRPr="008E7786">
        <w:rPr>
          <w:shd w:val="clear" w:color="auto" w:fill="FDFDFD"/>
        </w:rPr>
        <w:br/>
      </w:r>
      <w:r w:rsidRPr="008E7786">
        <w:rPr>
          <w:shd w:val="clear" w:color="auto" w:fill="FDFDFD"/>
        </w:rPr>
        <w:br/>
        <w:t>El pecado imperdonable de hoy es el estado de continua incredulidad. El Espíritu actualmente convence de pecado, justicia y juicio, a aquellos del mundo que no son salvos (</w:t>
      </w:r>
      <w:hyperlink r:id="rId82" w:tgtFrame="_blank" w:history="1">
        <w:r w:rsidRPr="008E7786">
          <w:rPr>
            <w:rStyle w:val="Hipervnculo"/>
            <w:rFonts w:ascii="Trebuchet MS" w:hAnsi="Trebuchet MS"/>
            <w:color w:val="2C5571"/>
            <w:shd w:val="clear" w:color="auto" w:fill="FDFDFD"/>
          </w:rPr>
          <w:t>Juan 16:8</w:t>
        </w:r>
      </w:hyperlink>
      <w:r w:rsidRPr="008E7786">
        <w:rPr>
          <w:shd w:val="clear" w:color="auto" w:fill="FDFDFD"/>
        </w:rPr>
        <w:t>). Resistir esa convicción y permanecer sin arrepentirse voluntariamente, es "blasfemar" al Espíritu. No hay perdón, ni en este siglo ni en el venidero, para una persona que rechaza el llamado del Espíritu para confiar en Jesucristo y luego muere en la incredulidad. El amor de Dios es evidente: "Porque de tal manera amó Dios al mundo, que ha dado a su Hijo unigénito, para que todo aquel que en él cree, no se pierda, más tenga vida eterna" (</w:t>
      </w:r>
      <w:hyperlink r:id="rId83" w:tgtFrame="_blank" w:history="1">
        <w:r w:rsidRPr="008E7786">
          <w:rPr>
            <w:rStyle w:val="Hipervnculo"/>
            <w:rFonts w:ascii="Trebuchet MS" w:hAnsi="Trebuchet MS"/>
            <w:color w:val="2C5571"/>
            <w:shd w:val="clear" w:color="auto" w:fill="FDFDFD"/>
          </w:rPr>
          <w:t>Juan 3:16</w:t>
        </w:r>
      </w:hyperlink>
      <w:r w:rsidRPr="008E7786">
        <w:rPr>
          <w:shd w:val="clear" w:color="auto" w:fill="FDFDFD"/>
        </w:rPr>
        <w:t>). Y la elección es clara: "El que cree en el Hijo tiene vida eterna, pero el que rechaza al Hijo no verá la vida, porque la ira de Dios permanece sobre él" (</w:t>
      </w:r>
      <w:hyperlink r:id="rId84" w:tgtFrame="_blank" w:history="1">
        <w:r w:rsidRPr="008E7786">
          <w:rPr>
            <w:rStyle w:val="Hipervnculo"/>
            <w:rFonts w:ascii="Trebuchet MS" w:hAnsi="Trebuchet MS"/>
            <w:color w:val="2C5571"/>
            <w:shd w:val="clear" w:color="auto" w:fill="FDFDFD"/>
          </w:rPr>
          <w:t>Juan 3:36</w:t>
        </w:r>
      </w:hyperlink>
      <w:r w:rsidRPr="008E7786">
        <w:rPr>
          <w:shd w:val="clear" w:color="auto" w:fill="FDFDFD"/>
        </w:rPr>
        <w:t>). </w:t>
      </w:r>
      <w:r w:rsidRPr="008E7786">
        <w:rPr>
          <w:shd w:val="clear" w:color="auto" w:fill="FDFDFD"/>
        </w:rPr>
        <w:br/>
      </w:r>
      <w:r w:rsidRPr="008E7786">
        <w:t>(www.gotquestions.org)</w:t>
      </w:r>
    </w:p>
    <w:sectPr w:rsidR="00C207A6" w:rsidRPr="008E7786" w:rsidSect="00C547B2">
      <w:headerReference w:type="default" r:id="rId85"/>
      <w:headerReference w:type="first" r:id="rId86"/>
      <w:pgSz w:w="12240" w:h="15840"/>
      <w:pgMar w:top="1008" w:right="720" w:bottom="1008" w:left="1440" w:header="706" w:footer="706"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771069" w14:textId="77777777" w:rsidR="00234899" w:rsidRDefault="00234899" w:rsidP="009475C8">
      <w:r>
        <w:separator/>
      </w:r>
    </w:p>
  </w:endnote>
  <w:endnote w:type="continuationSeparator" w:id="0">
    <w:p w14:paraId="6FF57B18" w14:textId="77777777" w:rsidR="00234899" w:rsidRDefault="00234899" w:rsidP="009475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55D063" w14:textId="77777777" w:rsidR="00234899" w:rsidRDefault="00234899" w:rsidP="009475C8">
      <w:r>
        <w:separator/>
      </w:r>
    </w:p>
  </w:footnote>
  <w:footnote w:type="continuationSeparator" w:id="0">
    <w:p w14:paraId="50B4A410" w14:textId="77777777" w:rsidR="00234899" w:rsidRDefault="00234899" w:rsidP="009475C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58851405"/>
      <w:docPartObj>
        <w:docPartGallery w:val="Page Numbers (Top of Page)"/>
        <w:docPartUnique/>
      </w:docPartObj>
    </w:sdtPr>
    <w:sdtContent>
      <w:p w14:paraId="365E4695" w14:textId="77777777" w:rsidR="002005D2" w:rsidRDefault="002005D2">
        <w:pPr>
          <w:pStyle w:val="Encabezado"/>
          <w:jc w:val="center"/>
        </w:pPr>
        <w:r>
          <w:fldChar w:fldCharType="begin"/>
        </w:r>
        <w:r>
          <w:instrText>PAGE   \* MERGEFORMAT</w:instrText>
        </w:r>
        <w:r>
          <w:fldChar w:fldCharType="separate"/>
        </w:r>
        <w:r w:rsidR="007D0B61" w:rsidRPr="007D0B61">
          <w:rPr>
            <w:noProof/>
            <w:lang w:val="es-ES"/>
          </w:rPr>
          <w:t>20</w:t>
        </w:r>
        <w:r>
          <w:fldChar w:fldCharType="end"/>
        </w:r>
      </w:p>
    </w:sdtContent>
  </w:sdt>
  <w:p w14:paraId="59C69E37" w14:textId="77777777" w:rsidR="002005D2" w:rsidRDefault="002005D2">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338351" w14:textId="77777777" w:rsidR="002005D2" w:rsidRDefault="002005D2">
    <w:pPr>
      <w:pStyle w:val="Encabezado"/>
      <w:jc w:val="center"/>
    </w:pPr>
    <w:r>
      <w:fldChar w:fldCharType="begin"/>
    </w:r>
    <w:r>
      <w:instrText xml:space="preserve"> PAGE   \* MERGEFORMAT </w:instrText>
    </w:r>
    <w:r>
      <w:fldChar w:fldCharType="separate"/>
    </w:r>
    <w:r w:rsidR="007D0B61">
      <w:rPr>
        <w:noProof/>
      </w:rPr>
      <w:t>1</w:t>
    </w:r>
    <w:r>
      <w:rPr>
        <w:noProof/>
      </w:rPr>
      <w:fldChar w:fldCharType="end"/>
    </w:r>
  </w:p>
  <w:p w14:paraId="51416D87" w14:textId="77777777" w:rsidR="002005D2" w:rsidRDefault="002005D2" w:rsidP="00C97C99">
    <w:pPr>
      <w:pStyle w:val="Encabezado"/>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8"/>
    <w:multiLevelType w:val="singleLevel"/>
    <w:tmpl w:val="26004AE0"/>
    <w:lvl w:ilvl="0">
      <w:start w:val="1"/>
      <w:numFmt w:val="decimal"/>
      <w:pStyle w:val="Listaconnmeros"/>
      <w:lvlText w:val="%1."/>
      <w:lvlJc w:val="left"/>
      <w:pPr>
        <w:tabs>
          <w:tab w:val="num" w:pos="450"/>
        </w:tabs>
        <w:ind w:left="450" w:hanging="360"/>
      </w:pPr>
    </w:lvl>
  </w:abstractNum>
  <w:abstractNum w:abstractNumId="1" w15:restartNumberingAfterBreak="0">
    <w:nsid w:val="05967EA2"/>
    <w:multiLevelType w:val="hybridMultilevel"/>
    <w:tmpl w:val="1F3831FA"/>
    <w:lvl w:ilvl="0" w:tplc="B87AC578">
      <w:start w:val="1"/>
      <w:numFmt w:val="bullet"/>
      <w:pStyle w:val="check"/>
      <w:lvlText w:val=""/>
      <w:lvlJc w:val="left"/>
      <w:pPr>
        <w:ind w:left="504" w:hanging="360"/>
      </w:pPr>
      <w:rPr>
        <w:rFonts w:ascii="Symbol" w:hAnsi="Symbol" w:hint="default"/>
      </w:rPr>
    </w:lvl>
    <w:lvl w:ilvl="1" w:tplc="04090003">
      <w:start w:val="1"/>
      <w:numFmt w:val="bullet"/>
      <w:lvlText w:val="o"/>
      <w:lvlJc w:val="left"/>
      <w:pPr>
        <w:ind w:left="1728" w:hanging="360"/>
      </w:pPr>
      <w:rPr>
        <w:rFonts w:ascii="Courier New" w:hAnsi="Courier New" w:cs="Courier New" w:hint="default"/>
      </w:rPr>
    </w:lvl>
    <w:lvl w:ilvl="2" w:tplc="04090005" w:tentative="1">
      <w:start w:val="1"/>
      <w:numFmt w:val="bullet"/>
      <w:lvlText w:val=""/>
      <w:lvlJc w:val="left"/>
      <w:pPr>
        <w:ind w:left="2448" w:hanging="360"/>
      </w:pPr>
      <w:rPr>
        <w:rFonts w:ascii="Wingdings" w:hAnsi="Wingdings" w:hint="default"/>
      </w:rPr>
    </w:lvl>
    <w:lvl w:ilvl="3" w:tplc="04090001" w:tentative="1">
      <w:start w:val="1"/>
      <w:numFmt w:val="bullet"/>
      <w:lvlText w:val=""/>
      <w:lvlJc w:val="left"/>
      <w:pPr>
        <w:ind w:left="3168" w:hanging="360"/>
      </w:pPr>
      <w:rPr>
        <w:rFonts w:ascii="Symbol" w:hAnsi="Symbol" w:hint="default"/>
      </w:rPr>
    </w:lvl>
    <w:lvl w:ilvl="4" w:tplc="04090003" w:tentative="1">
      <w:start w:val="1"/>
      <w:numFmt w:val="bullet"/>
      <w:lvlText w:val="o"/>
      <w:lvlJc w:val="left"/>
      <w:pPr>
        <w:ind w:left="3888" w:hanging="360"/>
      </w:pPr>
      <w:rPr>
        <w:rFonts w:ascii="Courier New" w:hAnsi="Courier New" w:cs="Courier New" w:hint="default"/>
      </w:rPr>
    </w:lvl>
    <w:lvl w:ilvl="5" w:tplc="04090005" w:tentative="1">
      <w:start w:val="1"/>
      <w:numFmt w:val="bullet"/>
      <w:lvlText w:val=""/>
      <w:lvlJc w:val="left"/>
      <w:pPr>
        <w:ind w:left="4608" w:hanging="360"/>
      </w:pPr>
      <w:rPr>
        <w:rFonts w:ascii="Wingdings" w:hAnsi="Wingdings" w:hint="default"/>
      </w:rPr>
    </w:lvl>
    <w:lvl w:ilvl="6" w:tplc="04090001" w:tentative="1">
      <w:start w:val="1"/>
      <w:numFmt w:val="bullet"/>
      <w:lvlText w:val=""/>
      <w:lvlJc w:val="left"/>
      <w:pPr>
        <w:ind w:left="5328" w:hanging="360"/>
      </w:pPr>
      <w:rPr>
        <w:rFonts w:ascii="Symbol" w:hAnsi="Symbol" w:hint="default"/>
      </w:rPr>
    </w:lvl>
    <w:lvl w:ilvl="7" w:tplc="04090003" w:tentative="1">
      <w:start w:val="1"/>
      <w:numFmt w:val="bullet"/>
      <w:lvlText w:val="o"/>
      <w:lvlJc w:val="left"/>
      <w:pPr>
        <w:ind w:left="6048" w:hanging="360"/>
      </w:pPr>
      <w:rPr>
        <w:rFonts w:ascii="Courier New" w:hAnsi="Courier New" w:cs="Courier New" w:hint="default"/>
      </w:rPr>
    </w:lvl>
    <w:lvl w:ilvl="8" w:tplc="04090005" w:tentative="1">
      <w:start w:val="1"/>
      <w:numFmt w:val="bullet"/>
      <w:lvlText w:val=""/>
      <w:lvlJc w:val="left"/>
      <w:pPr>
        <w:ind w:left="6768" w:hanging="360"/>
      </w:pPr>
      <w:rPr>
        <w:rFonts w:ascii="Wingdings" w:hAnsi="Wingdings" w:hint="default"/>
      </w:rPr>
    </w:lvl>
  </w:abstractNum>
  <w:abstractNum w:abstractNumId="2" w15:restartNumberingAfterBreak="0">
    <w:nsid w:val="10E8569B"/>
    <w:multiLevelType w:val="hybridMultilevel"/>
    <w:tmpl w:val="6DACB6C4"/>
    <w:lvl w:ilvl="0" w:tplc="080A0011">
      <w:start w:val="3"/>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1CEE0710"/>
    <w:multiLevelType w:val="multilevel"/>
    <w:tmpl w:val="9CDAC4EA"/>
    <w:lvl w:ilvl="0">
      <w:start w:val="1"/>
      <w:numFmt w:val="decimal"/>
      <w:lvlRestart w:val="0"/>
      <w:lvlText w:val="%1."/>
      <w:lvlJc w:val="left"/>
      <w:pPr>
        <w:tabs>
          <w:tab w:val="num" w:pos="360"/>
        </w:tabs>
        <w:ind w:left="288" w:hanging="288"/>
      </w:pPr>
      <w:rPr>
        <w:rFonts w:ascii="Times New Roman" w:hAnsi="Times New Roman" w:hint="default"/>
        <w:sz w:val="24"/>
      </w:rPr>
    </w:lvl>
    <w:lvl w:ilvl="1">
      <w:start w:val="1"/>
      <w:numFmt w:val="upperLetter"/>
      <w:lvlRestart w:val="0"/>
      <w:lvlText w:val="%2."/>
      <w:lvlJc w:val="left"/>
      <w:pPr>
        <w:tabs>
          <w:tab w:val="num" w:pos="720"/>
        </w:tabs>
        <w:ind w:left="720" w:hanging="432"/>
      </w:pPr>
      <w:rPr>
        <w:rFonts w:ascii="Times New Roman" w:hAnsi="Times New Roman" w:hint="default"/>
        <w:sz w:val="24"/>
      </w:rPr>
    </w:lvl>
    <w:lvl w:ilvl="2">
      <w:start w:val="2"/>
      <w:numFmt w:val="decimal"/>
      <w:suff w:val="space"/>
      <w:lvlText w:val="%3."/>
      <w:lvlJc w:val="left"/>
      <w:pPr>
        <w:ind w:left="1152" w:hanging="576"/>
      </w:pPr>
      <w:rPr>
        <w:rFonts w:ascii="Times New Roman" w:hAnsi="Times New Roman" w:hint="default"/>
      </w:rPr>
    </w:lvl>
    <w:lvl w:ilvl="3">
      <w:start w:val="1"/>
      <w:numFmt w:val="lowerLetter"/>
      <w:lvlText w:val="%4."/>
      <w:lvlJc w:val="left"/>
      <w:pPr>
        <w:tabs>
          <w:tab w:val="num" w:pos="1728"/>
        </w:tabs>
        <w:ind w:left="1728" w:hanging="648"/>
      </w:pPr>
      <w:rPr>
        <w:rFonts w:ascii="Times New Roman" w:hAnsi="Times New Roman" w:hint="default"/>
      </w:rPr>
    </w:lvl>
    <w:lvl w:ilvl="4">
      <w:start w:val="1"/>
      <w:numFmt w:val="lowerLetter"/>
      <w:lvlText w:val="%5."/>
      <w:lvlJc w:val="left"/>
      <w:pPr>
        <w:tabs>
          <w:tab w:val="num" w:pos="0"/>
        </w:tabs>
        <w:ind w:left="0" w:firstLine="0"/>
      </w:pPr>
      <w:rPr>
        <w:rFonts w:ascii="Times New Roman" w:hAnsi="Times New Roman" w:hint="default"/>
      </w:rPr>
    </w:lvl>
    <w:lvl w:ilvl="5">
      <w:start w:val="1"/>
      <w:numFmt w:val="decimal"/>
      <w:lvlText w:val="%6)"/>
      <w:lvlJc w:val="left"/>
      <w:pPr>
        <w:tabs>
          <w:tab w:val="num" w:pos="0"/>
        </w:tabs>
        <w:ind w:left="0" w:firstLine="0"/>
      </w:pPr>
      <w:rPr>
        <w:rFonts w:ascii="Times New Roman" w:hAnsi="Times New Roman" w:hint="default"/>
      </w:rPr>
    </w:lvl>
    <w:lvl w:ilvl="6">
      <w:start w:val="1"/>
      <w:numFmt w:val="lowerRoman"/>
      <w:lvlText w:val="%7)"/>
      <w:lvlJc w:val="left"/>
      <w:pPr>
        <w:tabs>
          <w:tab w:val="num" w:pos="0"/>
        </w:tabs>
        <w:ind w:left="0" w:firstLine="0"/>
      </w:pPr>
      <w:rPr>
        <w:rFonts w:ascii="Times New Roman" w:hAnsi="Times New Roman" w:hint="default"/>
      </w:rPr>
    </w:lvl>
    <w:lvl w:ilvl="7">
      <w:start w:val="1"/>
      <w:numFmt w:val="lowerLetter"/>
      <w:lvlText w:val="%8)"/>
      <w:lvlJc w:val="left"/>
      <w:pPr>
        <w:tabs>
          <w:tab w:val="num" w:pos="0"/>
        </w:tabs>
        <w:ind w:left="0" w:firstLine="0"/>
      </w:pPr>
      <w:rPr>
        <w:rFonts w:ascii="Times New Roman" w:hAnsi="Times New Roman" w:hint="default"/>
      </w:rPr>
    </w:lvl>
    <w:lvl w:ilvl="8">
      <w:start w:val="1"/>
      <w:numFmt w:val="decimal"/>
      <w:lvlText w:val="(%9)"/>
      <w:lvlJc w:val="left"/>
      <w:pPr>
        <w:tabs>
          <w:tab w:val="num" w:pos="0"/>
        </w:tabs>
        <w:ind w:left="0" w:firstLine="0"/>
      </w:pPr>
      <w:rPr>
        <w:rFonts w:ascii="Times New Roman" w:hAnsi="Times New Roman" w:hint="default"/>
      </w:rPr>
    </w:lvl>
  </w:abstractNum>
  <w:abstractNum w:abstractNumId="4" w15:restartNumberingAfterBreak="0">
    <w:nsid w:val="3EA17558"/>
    <w:multiLevelType w:val="hybridMultilevel"/>
    <w:tmpl w:val="75A4A1B4"/>
    <w:lvl w:ilvl="0" w:tplc="FF3A0A32">
      <w:start w:val="1"/>
      <w:numFmt w:val="decimal"/>
      <w:pStyle w:val="numbering"/>
      <w:lvlText w:val="%1."/>
      <w:lvlJc w:val="left"/>
      <w:pPr>
        <w:ind w:left="360" w:hanging="360"/>
      </w:pPr>
      <w:rPr>
        <w:rFonts w:ascii="Times New Roman" w:hAnsi="Times New Roman" w:hint="default"/>
        <w:b w:val="0"/>
        <w:i w:val="0"/>
        <w:caps w:val="0"/>
        <w:strike w:val="0"/>
        <w:dstrike w:val="0"/>
        <w:vanish w:val="0"/>
        <w:color w:val="00000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7A0112F"/>
    <w:multiLevelType w:val="hybridMultilevel"/>
    <w:tmpl w:val="7120665A"/>
    <w:lvl w:ilvl="0" w:tplc="15329EA8">
      <w:start w:val="1"/>
      <w:numFmt w:val="bullet"/>
      <w:pStyle w:val="A"/>
      <w:lvlText w:val=""/>
      <w:lvlJc w:val="left"/>
      <w:pPr>
        <w:ind w:left="900" w:hanging="360"/>
      </w:pPr>
      <w:rPr>
        <w:rFonts w:ascii="Wingdings" w:hAnsi="Wingdings" w:hint="default"/>
      </w:rPr>
    </w:lvl>
    <w:lvl w:ilvl="1" w:tplc="0C0A0019">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6" w15:restartNumberingAfterBreak="0">
    <w:nsid w:val="67BF46E8"/>
    <w:multiLevelType w:val="hybridMultilevel"/>
    <w:tmpl w:val="F5D0F27A"/>
    <w:lvl w:ilvl="0" w:tplc="080A0011">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78CF6B59"/>
    <w:multiLevelType w:val="hybridMultilevel"/>
    <w:tmpl w:val="4D320D32"/>
    <w:lvl w:ilvl="0" w:tplc="434E7C32">
      <w:start w:val="1"/>
      <w:numFmt w:val="upperLetter"/>
      <w:pStyle w:val="A0"/>
      <w:lvlText w:val="%1."/>
      <w:lvlJc w:val="left"/>
      <w:pPr>
        <w:ind w:left="1060" w:hanging="360"/>
      </w:pPr>
    </w:lvl>
    <w:lvl w:ilvl="1" w:tplc="080A0019" w:tentative="1">
      <w:start w:val="1"/>
      <w:numFmt w:val="lowerLetter"/>
      <w:lvlText w:val="%2."/>
      <w:lvlJc w:val="left"/>
      <w:pPr>
        <w:ind w:left="1780" w:hanging="360"/>
      </w:pPr>
    </w:lvl>
    <w:lvl w:ilvl="2" w:tplc="080A001B" w:tentative="1">
      <w:start w:val="1"/>
      <w:numFmt w:val="lowerRoman"/>
      <w:lvlText w:val="%3."/>
      <w:lvlJc w:val="right"/>
      <w:pPr>
        <w:ind w:left="2500" w:hanging="180"/>
      </w:pPr>
    </w:lvl>
    <w:lvl w:ilvl="3" w:tplc="080A000F" w:tentative="1">
      <w:start w:val="1"/>
      <w:numFmt w:val="decimal"/>
      <w:lvlText w:val="%4."/>
      <w:lvlJc w:val="left"/>
      <w:pPr>
        <w:ind w:left="3220" w:hanging="360"/>
      </w:pPr>
    </w:lvl>
    <w:lvl w:ilvl="4" w:tplc="080A0019" w:tentative="1">
      <w:start w:val="1"/>
      <w:numFmt w:val="lowerLetter"/>
      <w:lvlText w:val="%5."/>
      <w:lvlJc w:val="left"/>
      <w:pPr>
        <w:ind w:left="3940" w:hanging="360"/>
      </w:pPr>
    </w:lvl>
    <w:lvl w:ilvl="5" w:tplc="080A001B" w:tentative="1">
      <w:start w:val="1"/>
      <w:numFmt w:val="lowerRoman"/>
      <w:lvlText w:val="%6."/>
      <w:lvlJc w:val="right"/>
      <w:pPr>
        <w:ind w:left="4660" w:hanging="180"/>
      </w:pPr>
    </w:lvl>
    <w:lvl w:ilvl="6" w:tplc="080A000F" w:tentative="1">
      <w:start w:val="1"/>
      <w:numFmt w:val="decimal"/>
      <w:lvlText w:val="%7."/>
      <w:lvlJc w:val="left"/>
      <w:pPr>
        <w:ind w:left="5380" w:hanging="360"/>
      </w:pPr>
    </w:lvl>
    <w:lvl w:ilvl="7" w:tplc="080A0019" w:tentative="1">
      <w:start w:val="1"/>
      <w:numFmt w:val="lowerLetter"/>
      <w:lvlText w:val="%8."/>
      <w:lvlJc w:val="left"/>
      <w:pPr>
        <w:ind w:left="6100" w:hanging="360"/>
      </w:pPr>
    </w:lvl>
    <w:lvl w:ilvl="8" w:tplc="080A001B" w:tentative="1">
      <w:start w:val="1"/>
      <w:numFmt w:val="lowerRoman"/>
      <w:lvlText w:val="%9."/>
      <w:lvlJc w:val="right"/>
      <w:pPr>
        <w:ind w:left="6820" w:hanging="180"/>
      </w:pPr>
    </w:lvl>
  </w:abstractNum>
  <w:abstractNum w:abstractNumId="8" w15:restartNumberingAfterBreak="0">
    <w:nsid w:val="7B2B05FB"/>
    <w:multiLevelType w:val="hybridMultilevel"/>
    <w:tmpl w:val="59A220DE"/>
    <w:lvl w:ilvl="0" w:tplc="93CC7766">
      <w:start w:val="1"/>
      <w:numFmt w:val="bullet"/>
      <w:pStyle w:val="doublecheck"/>
      <w:lvlText w:val=""/>
      <w:lvlJc w:val="left"/>
      <w:pPr>
        <w:ind w:left="2448" w:hanging="360"/>
      </w:pPr>
      <w:rPr>
        <w:rFonts w:ascii="Wingdings" w:hAnsi="Wingdings" w:hint="default"/>
      </w:rPr>
    </w:lvl>
    <w:lvl w:ilvl="1" w:tplc="080A0003" w:tentative="1">
      <w:start w:val="1"/>
      <w:numFmt w:val="bullet"/>
      <w:lvlText w:val="o"/>
      <w:lvlJc w:val="left"/>
      <w:pPr>
        <w:ind w:left="3168" w:hanging="360"/>
      </w:pPr>
      <w:rPr>
        <w:rFonts w:ascii="Courier New" w:hAnsi="Courier New" w:cs="Courier New" w:hint="default"/>
      </w:rPr>
    </w:lvl>
    <w:lvl w:ilvl="2" w:tplc="080A0005" w:tentative="1">
      <w:start w:val="1"/>
      <w:numFmt w:val="bullet"/>
      <w:lvlText w:val=""/>
      <w:lvlJc w:val="left"/>
      <w:pPr>
        <w:ind w:left="3888" w:hanging="360"/>
      </w:pPr>
      <w:rPr>
        <w:rFonts w:ascii="Wingdings" w:hAnsi="Wingdings" w:hint="default"/>
      </w:rPr>
    </w:lvl>
    <w:lvl w:ilvl="3" w:tplc="080A0001" w:tentative="1">
      <w:start w:val="1"/>
      <w:numFmt w:val="bullet"/>
      <w:lvlText w:val=""/>
      <w:lvlJc w:val="left"/>
      <w:pPr>
        <w:ind w:left="4608" w:hanging="360"/>
      </w:pPr>
      <w:rPr>
        <w:rFonts w:ascii="Symbol" w:hAnsi="Symbol" w:hint="default"/>
      </w:rPr>
    </w:lvl>
    <w:lvl w:ilvl="4" w:tplc="080A0003" w:tentative="1">
      <w:start w:val="1"/>
      <w:numFmt w:val="bullet"/>
      <w:lvlText w:val="o"/>
      <w:lvlJc w:val="left"/>
      <w:pPr>
        <w:ind w:left="5328" w:hanging="360"/>
      </w:pPr>
      <w:rPr>
        <w:rFonts w:ascii="Courier New" w:hAnsi="Courier New" w:cs="Courier New" w:hint="default"/>
      </w:rPr>
    </w:lvl>
    <w:lvl w:ilvl="5" w:tplc="080A0005" w:tentative="1">
      <w:start w:val="1"/>
      <w:numFmt w:val="bullet"/>
      <w:lvlText w:val=""/>
      <w:lvlJc w:val="left"/>
      <w:pPr>
        <w:ind w:left="6048" w:hanging="360"/>
      </w:pPr>
      <w:rPr>
        <w:rFonts w:ascii="Wingdings" w:hAnsi="Wingdings" w:hint="default"/>
      </w:rPr>
    </w:lvl>
    <w:lvl w:ilvl="6" w:tplc="080A0001" w:tentative="1">
      <w:start w:val="1"/>
      <w:numFmt w:val="bullet"/>
      <w:lvlText w:val=""/>
      <w:lvlJc w:val="left"/>
      <w:pPr>
        <w:ind w:left="6768" w:hanging="360"/>
      </w:pPr>
      <w:rPr>
        <w:rFonts w:ascii="Symbol" w:hAnsi="Symbol" w:hint="default"/>
      </w:rPr>
    </w:lvl>
    <w:lvl w:ilvl="7" w:tplc="080A0003" w:tentative="1">
      <w:start w:val="1"/>
      <w:numFmt w:val="bullet"/>
      <w:lvlText w:val="o"/>
      <w:lvlJc w:val="left"/>
      <w:pPr>
        <w:ind w:left="7488" w:hanging="360"/>
      </w:pPr>
      <w:rPr>
        <w:rFonts w:ascii="Courier New" w:hAnsi="Courier New" w:cs="Courier New" w:hint="default"/>
      </w:rPr>
    </w:lvl>
    <w:lvl w:ilvl="8" w:tplc="080A0005" w:tentative="1">
      <w:start w:val="1"/>
      <w:numFmt w:val="bullet"/>
      <w:lvlText w:val=""/>
      <w:lvlJc w:val="left"/>
      <w:pPr>
        <w:ind w:left="8208" w:hanging="360"/>
      </w:pPr>
      <w:rPr>
        <w:rFonts w:ascii="Wingdings" w:hAnsi="Wingdings" w:hint="default"/>
      </w:rPr>
    </w:lvl>
  </w:abstractNum>
  <w:num w:numId="1" w16cid:durableId="447821714">
    <w:abstractNumId w:val="4"/>
  </w:num>
  <w:num w:numId="2" w16cid:durableId="794837253">
    <w:abstractNumId w:val="7"/>
  </w:num>
  <w:num w:numId="3" w16cid:durableId="1033848372">
    <w:abstractNumId w:val="8"/>
  </w:num>
  <w:num w:numId="4" w16cid:durableId="837188129">
    <w:abstractNumId w:val="1"/>
  </w:num>
  <w:num w:numId="5" w16cid:durableId="368072446">
    <w:abstractNumId w:val="4"/>
  </w:num>
  <w:num w:numId="6" w16cid:durableId="1703893573">
    <w:abstractNumId w:val="4"/>
    <w:lvlOverride w:ilvl="0">
      <w:startOverride w:val="1"/>
    </w:lvlOverride>
  </w:num>
  <w:num w:numId="7" w16cid:durableId="357658840">
    <w:abstractNumId w:val="3"/>
  </w:num>
  <w:num w:numId="8" w16cid:durableId="132337836">
    <w:abstractNumId w:val="4"/>
    <w:lvlOverride w:ilvl="0">
      <w:startOverride w:val="1"/>
    </w:lvlOverride>
  </w:num>
  <w:num w:numId="9" w16cid:durableId="114715405">
    <w:abstractNumId w:val="4"/>
    <w:lvlOverride w:ilvl="0">
      <w:startOverride w:val="1"/>
    </w:lvlOverride>
  </w:num>
  <w:num w:numId="10" w16cid:durableId="1716616947">
    <w:abstractNumId w:val="4"/>
    <w:lvlOverride w:ilvl="0">
      <w:startOverride w:val="1"/>
    </w:lvlOverride>
  </w:num>
  <w:num w:numId="11" w16cid:durableId="471800568">
    <w:abstractNumId w:val="6"/>
  </w:num>
  <w:num w:numId="12" w16cid:durableId="551501427">
    <w:abstractNumId w:val="4"/>
    <w:lvlOverride w:ilvl="0">
      <w:startOverride w:val="1"/>
    </w:lvlOverride>
  </w:num>
  <w:num w:numId="13" w16cid:durableId="395015266">
    <w:abstractNumId w:val="4"/>
    <w:lvlOverride w:ilvl="0">
      <w:startOverride w:val="1"/>
    </w:lvlOverride>
  </w:num>
  <w:num w:numId="14" w16cid:durableId="1059013183">
    <w:abstractNumId w:val="4"/>
    <w:lvlOverride w:ilvl="0">
      <w:startOverride w:val="1"/>
    </w:lvlOverride>
  </w:num>
  <w:num w:numId="15" w16cid:durableId="451900663">
    <w:abstractNumId w:val="5"/>
  </w:num>
  <w:num w:numId="16" w16cid:durableId="1086003497">
    <w:abstractNumId w:val="4"/>
    <w:lvlOverride w:ilvl="0">
      <w:startOverride w:val="1"/>
    </w:lvlOverride>
  </w:num>
  <w:num w:numId="17" w16cid:durableId="995063862">
    <w:abstractNumId w:val="4"/>
    <w:lvlOverride w:ilvl="0">
      <w:startOverride w:val="1"/>
    </w:lvlOverride>
  </w:num>
  <w:num w:numId="18" w16cid:durableId="1096290828">
    <w:abstractNumId w:val="4"/>
    <w:lvlOverride w:ilvl="0">
      <w:startOverride w:val="1"/>
    </w:lvlOverride>
  </w:num>
  <w:num w:numId="19" w16cid:durableId="1158693537">
    <w:abstractNumId w:val="2"/>
  </w:num>
  <w:num w:numId="20" w16cid:durableId="1994287271">
    <w:abstractNumId w:val="0"/>
  </w:num>
  <w:num w:numId="21" w16cid:durableId="3672100">
    <w:abstractNumId w:val="4"/>
    <w:lvlOverride w:ilvl="0">
      <w:startOverride w:val="1"/>
    </w:lvlOverride>
  </w:num>
  <w:num w:numId="22" w16cid:durableId="1181315291">
    <w:abstractNumId w:val="7"/>
    <w:lvlOverride w:ilvl="0">
      <w:startOverride w:val="1"/>
    </w:lvlOverride>
  </w:num>
  <w:num w:numId="23" w16cid:durableId="1243297689">
    <w:abstractNumId w:val="4"/>
    <w:lvlOverride w:ilvl="0">
      <w:startOverride w:val="1"/>
    </w:lvlOverride>
  </w:num>
  <w:num w:numId="24" w16cid:durableId="1421441034">
    <w:abstractNumId w:val="7"/>
    <w:lvlOverride w:ilvl="0">
      <w:startOverride w:val="1"/>
    </w:lvlOverride>
  </w:num>
  <w:num w:numId="25" w16cid:durableId="411001692">
    <w:abstractNumId w:val="7"/>
    <w:lvlOverride w:ilvl="0">
      <w:startOverride w:val="1"/>
    </w:lvlOverride>
  </w:num>
  <w:num w:numId="26" w16cid:durableId="1554199368">
    <w:abstractNumId w:val="7"/>
    <w:lvlOverride w:ilvl="0">
      <w:startOverride w:val="1"/>
    </w:lvlOverride>
  </w:num>
  <w:num w:numId="27" w16cid:durableId="1664581276">
    <w:abstractNumId w:val="7"/>
    <w:lvlOverride w:ilvl="0">
      <w:startOverride w:val="1"/>
    </w:lvlOverride>
  </w:num>
  <w:num w:numId="28" w16cid:durableId="50270795">
    <w:abstractNumId w:val="7"/>
    <w:lvlOverride w:ilvl="0">
      <w:startOverride w:val="1"/>
    </w:lvlOverride>
  </w:num>
  <w:num w:numId="29" w16cid:durableId="869882273">
    <w:abstractNumId w:val="7"/>
    <w:lvlOverride w:ilvl="0">
      <w:startOverride w:val="1"/>
    </w:lvlOverride>
  </w:num>
  <w:num w:numId="30" w16cid:durableId="907030962">
    <w:abstractNumId w:val="7"/>
    <w:lvlOverride w:ilvl="0">
      <w:startOverride w:val="1"/>
    </w:lvlOverride>
  </w:num>
  <w:num w:numId="31" w16cid:durableId="30887255">
    <w:abstractNumId w:val="7"/>
    <w:lvlOverride w:ilvl="0">
      <w:startOverride w:val="1"/>
    </w:lvlOverride>
  </w:num>
  <w:num w:numId="32" w16cid:durableId="1031568435">
    <w:abstractNumId w:val="7"/>
    <w:lvlOverride w:ilvl="0">
      <w:startOverride w:val="1"/>
    </w:lvlOverride>
  </w:num>
  <w:num w:numId="33" w16cid:durableId="1609005166">
    <w:abstractNumId w:val="7"/>
    <w:lvlOverride w:ilvl="0">
      <w:startOverride w:val="1"/>
    </w:lvlOverride>
  </w:num>
  <w:num w:numId="34" w16cid:durableId="1629512751">
    <w:abstractNumId w:val="7"/>
    <w:lvlOverride w:ilvl="0">
      <w:startOverride w:val="1"/>
    </w:lvlOverride>
  </w:num>
  <w:num w:numId="35" w16cid:durableId="393354050">
    <w:abstractNumId w:val="7"/>
    <w:lvlOverride w:ilvl="0">
      <w:startOverride w:val="1"/>
    </w:lvlOverride>
  </w:num>
  <w:num w:numId="36" w16cid:durableId="1946379070">
    <w:abstractNumId w:val="7"/>
    <w:lvlOverride w:ilvl="0">
      <w:startOverride w:val="1"/>
    </w:lvlOverride>
  </w:num>
  <w:num w:numId="37" w16cid:durableId="239218561">
    <w:abstractNumId w:val="7"/>
    <w:lvlOverride w:ilvl="0">
      <w:startOverride w:val="1"/>
    </w:lvlOverride>
  </w:num>
  <w:num w:numId="38" w16cid:durableId="1304701042">
    <w:abstractNumId w:val="7"/>
    <w:lvlOverride w:ilvl="0">
      <w:startOverride w:val="1"/>
    </w:lvlOverride>
  </w:num>
  <w:num w:numId="39" w16cid:durableId="46299076">
    <w:abstractNumId w:val="7"/>
    <w:lvlOverride w:ilvl="0">
      <w:startOverride w:val="1"/>
    </w:lvlOverride>
  </w:num>
  <w:num w:numId="40" w16cid:durableId="71973109">
    <w:abstractNumId w:val="7"/>
    <w:lvlOverride w:ilvl="0">
      <w:startOverride w:val="1"/>
    </w:lvlOverride>
  </w:num>
  <w:num w:numId="41" w16cid:durableId="1977025484">
    <w:abstractNumId w:val="7"/>
    <w:lvlOverride w:ilvl="0">
      <w:startOverride w:val="1"/>
    </w:lvlOverride>
  </w:num>
  <w:num w:numId="42" w16cid:durableId="1896548757">
    <w:abstractNumId w:val="7"/>
    <w:lvlOverride w:ilvl="0">
      <w:startOverride w:val="1"/>
    </w:lvlOverride>
  </w:num>
  <w:num w:numId="43" w16cid:durableId="1793985472">
    <w:abstractNumId w:val="7"/>
    <w:lvlOverride w:ilvl="0">
      <w:startOverride w:val="1"/>
    </w:lvlOverride>
  </w:num>
  <w:num w:numId="44" w16cid:durableId="159203793">
    <w:abstractNumId w:val="7"/>
    <w:lvlOverride w:ilvl="0">
      <w:startOverride w:val="1"/>
    </w:lvlOverride>
  </w:num>
  <w:numIdMacAtCleanup w:val="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06"/>
  <w:hyphenationZone w:val="425"/>
  <w:drawingGridHorizontalSpacing w:val="120"/>
  <w:displayHorizontalDrawingGridEvery w:val="2"/>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17E8"/>
    <w:rsid w:val="00001158"/>
    <w:rsid w:val="0000163E"/>
    <w:rsid w:val="00005BAC"/>
    <w:rsid w:val="00005F55"/>
    <w:rsid w:val="000174FE"/>
    <w:rsid w:val="00020DFB"/>
    <w:rsid w:val="00026957"/>
    <w:rsid w:val="00034881"/>
    <w:rsid w:val="000363EA"/>
    <w:rsid w:val="000438C9"/>
    <w:rsid w:val="000451B1"/>
    <w:rsid w:val="00046342"/>
    <w:rsid w:val="00046B42"/>
    <w:rsid w:val="0004794A"/>
    <w:rsid w:val="00071B09"/>
    <w:rsid w:val="000741D7"/>
    <w:rsid w:val="00075A72"/>
    <w:rsid w:val="000763BD"/>
    <w:rsid w:val="00083C6E"/>
    <w:rsid w:val="00086C45"/>
    <w:rsid w:val="000956C1"/>
    <w:rsid w:val="000A049A"/>
    <w:rsid w:val="000A23DC"/>
    <w:rsid w:val="000A434B"/>
    <w:rsid w:val="000B4F21"/>
    <w:rsid w:val="000B7E80"/>
    <w:rsid w:val="000C4548"/>
    <w:rsid w:val="000D4396"/>
    <w:rsid w:val="000D7634"/>
    <w:rsid w:val="000F7D3B"/>
    <w:rsid w:val="00102B71"/>
    <w:rsid w:val="0010392A"/>
    <w:rsid w:val="00103AC0"/>
    <w:rsid w:val="001139A2"/>
    <w:rsid w:val="00113C56"/>
    <w:rsid w:val="0012059D"/>
    <w:rsid w:val="0012170A"/>
    <w:rsid w:val="00121ACA"/>
    <w:rsid w:val="00121E9C"/>
    <w:rsid w:val="00130A91"/>
    <w:rsid w:val="001332CF"/>
    <w:rsid w:val="00136280"/>
    <w:rsid w:val="00143614"/>
    <w:rsid w:val="00147F2F"/>
    <w:rsid w:val="00153283"/>
    <w:rsid w:val="00154328"/>
    <w:rsid w:val="00155D75"/>
    <w:rsid w:val="001560AF"/>
    <w:rsid w:val="001560CA"/>
    <w:rsid w:val="001676DB"/>
    <w:rsid w:val="001718D7"/>
    <w:rsid w:val="0017200C"/>
    <w:rsid w:val="00172E9A"/>
    <w:rsid w:val="0017451F"/>
    <w:rsid w:val="001761FD"/>
    <w:rsid w:val="00180BE0"/>
    <w:rsid w:val="00193388"/>
    <w:rsid w:val="00193536"/>
    <w:rsid w:val="001942E9"/>
    <w:rsid w:val="00196B7C"/>
    <w:rsid w:val="00196C79"/>
    <w:rsid w:val="001A2B1F"/>
    <w:rsid w:val="001A3E74"/>
    <w:rsid w:val="001B2291"/>
    <w:rsid w:val="001B3380"/>
    <w:rsid w:val="001C2C3E"/>
    <w:rsid w:val="001C642E"/>
    <w:rsid w:val="001D4187"/>
    <w:rsid w:val="001E0357"/>
    <w:rsid w:val="001E1F5A"/>
    <w:rsid w:val="001E279A"/>
    <w:rsid w:val="001F5D61"/>
    <w:rsid w:val="001F5DEA"/>
    <w:rsid w:val="001F6A2C"/>
    <w:rsid w:val="001F7CAA"/>
    <w:rsid w:val="002005D2"/>
    <w:rsid w:val="00201232"/>
    <w:rsid w:val="00201764"/>
    <w:rsid w:val="00202CC1"/>
    <w:rsid w:val="00204CD6"/>
    <w:rsid w:val="00211E7B"/>
    <w:rsid w:val="002138B0"/>
    <w:rsid w:val="00221B9C"/>
    <w:rsid w:val="00222C6D"/>
    <w:rsid w:val="00231D77"/>
    <w:rsid w:val="00234899"/>
    <w:rsid w:val="0024140D"/>
    <w:rsid w:val="00244B82"/>
    <w:rsid w:val="0024595B"/>
    <w:rsid w:val="0024598A"/>
    <w:rsid w:val="00245D0E"/>
    <w:rsid w:val="00251380"/>
    <w:rsid w:val="0025584B"/>
    <w:rsid w:val="0025621F"/>
    <w:rsid w:val="00261918"/>
    <w:rsid w:val="00263793"/>
    <w:rsid w:val="00273F05"/>
    <w:rsid w:val="00276915"/>
    <w:rsid w:val="0027732D"/>
    <w:rsid w:val="00281930"/>
    <w:rsid w:val="0028302D"/>
    <w:rsid w:val="002831E8"/>
    <w:rsid w:val="00284234"/>
    <w:rsid w:val="00284317"/>
    <w:rsid w:val="00284B5F"/>
    <w:rsid w:val="00286A2A"/>
    <w:rsid w:val="002A03E4"/>
    <w:rsid w:val="002A66F2"/>
    <w:rsid w:val="002B06F5"/>
    <w:rsid w:val="002B1448"/>
    <w:rsid w:val="002B1B4C"/>
    <w:rsid w:val="002B3D5D"/>
    <w:rsid w:val="002B7A23"/>
    <w:rsid w:val="002C6686"/>
    <w:rsid w:val="002C6D8D"/>
    <w:rsid w:val="002D07C1"/>
    <w:rsid w:val="002D2980"/>
    <w:rsid w:val="002D52CC"/>
    <w:rsid w:val="002D77FF"/>
    <w:rsid w:val="002D793C"/>
    <w:rsid w:val="002E0C4F"/>
    <w:rsid w:val="002E1FB3"/>
    <w:rsid w:val="002E3353"/>
    <w:rsid w:val="002E3DB6"/>
    <w:rsid w:val="002E616B"/>
    <w:rsid w:val="002E6987"/>
    <w:rsid w:val="002E72AE"/>
    <w:rsid w:val="002E7DD3"/>
    <w:rsid w:val="00301710"/>
    <w:rsid w:val="00307F47"/>
    <w:rsid w:val="00315397"/>
    <w:rsid w:val="0031624A"/>
    <w:rsid w:val="003175B0"/>
    <w:rsid w:val="003238D3"/>
    <w:rsid w:val="00325FD1"/>
    <w:rsid w:val="0032779E"/>
    <w:rsid w:val="00327AA5"/>
    <w:rsid w:val="003317E8"/>
    <w:rsid w:val="00333CF5"/>
    <w:rsid w:val="00334EC1"/>
    <w:rsid w:val="003356D6"/>
    <w:rsid w:val="003364B6"/>
    <w:rsid w:val="0034794E"/>
    <w:rsid w:val="00350F7D"/>
    <w:rsid w:val="00360E44"/>
    <w:rsid w:val="003624F8"/>
    <w:rsid w:val="00372EEE"/>
    <w:rsid w:val="00373E3E"/>
    <w:rsid w:val="003763E7"/>
    <w:rsid w:val="003777D7"/>
    <w:rsid w:val="0038133C"/>
    <w:rsid w:val="00381502"/>
    <w:rsid w:val="0038488D"/>
    <w:rsid w:val="00387837"/>
    <w:rsid w:val="00391440"/>
    <w:rsid w:val="00393862"/>
    <w:rsid w:val="00396920"/>
    <w:rsid w:val="003A4BF4"/>
    <w:rsid w:val="003B0AC4"/>
    <w:rsid w:val="003B3D35"/>
    <w:rsid w:val="003B533C"/>
    <w:rsid w:val="003B701C"/>
    <w:rsid w:val="003C0769"/>
    <w:rsid w:val="003C0ACC"/>
    <w:rsid w:val="003C1DCB"/>
    <w:rsid w:val="003C49FD"/>
    <w:rsid w:val="003C4E2C"/>
    <w:rsid w:val="003C7891"/>
    <w:rsid w:val="003D00C4"/>
    <w:rsid w:val="003D2B3F"/>
    <w:rsid w:val="003D6E04"/>
    <w:rsid w:val="003D7101"/>
    <w:rsid w:val="003E3400"/>
    <w:rsid w:val="003E5C94"/>
    <w:rsid w:val="003F1ADA"/>
    <w:rsid w:val="003F5D3F"/>
    <w:rsid w:val="003F62EC"/>
    <w:rsid w:val="00402393"/>
    <w:rsid w:val="00403E8C"/>
    <w:rsid w:val="004134A5"/>
    <w:rsid w:val="00414252"/>
    <w:rsid w:val="00414F6C"/>
    <w:rsid w:val="00420F29"/>
    <w:rsid w:val="00425032"/>
    <w:rsid w:val="00427597"/>
    <w:rsid w:val="00431F7C"/>
    <w:rsid w:val="004329F0"/>
    <w:rsid w:val="00432DF1"/>
    <w:rsid w:val="00433A2F"/>
    <w:rsid w:val="004348D2"/>
    <w:rsid w:val="00436462"/>
    <w:rsid w:val="004425C6"/>
    <w:rsid w:val="00443800"/>
    <w:rsid w:val="00450EAC"/>
    <w:rsid w:val="00467D34"/>
    <w:rsid w:val="0047440F"/>
    <w:rsid w:val="00480826"/>
    <w:rsid w:val="0048217F"/>
    <w:rsid w:val="004844EF"/>
    <w:rsid w:val="00493578"/>
    <w:rsid w:val="004B0644"/>
    <w:rsid w:val="004B0BD7"/>
    <w:rsid w:val="004B46A6"/>
    <w:rsid w:val="004C2B8F"/>
    <w:rsid w:val="004C38C1"/>
    <w:rsid w:val="004D1391"/>
    <w:rsid w:val="004D1715"/>
    <w:rsid w:val="004D24E4"/>
    <w:rsid w:val="004D3508"/>
    <w:rsid w:val="004F347C"/>
    <w:rsid w:val="004F37DC"/>
    <w:rsid w:val="004F422B"/>
    <w:rsid w:val="004F50E3"/>
    <w:rsid w:val="0050274F"/>
    <w:rsid w:val="00507732"/>
    <w:rsid w:val="00511CD2"/>
    <w:rsid w:val="00525B29"/>
    <w:rsid w:val="005312AF"/>
    <w:rsid w:val="005335E4"/>
    <w:rsid w:val="00536954"/>
    <w:rsid w:val="00536F92"/>
    <w:rsid w:val="005412DB"/>
    <w:rsid w:val="00545B59"/>
    <w:rsid w:val="00551402"/>
    <w:rsid w:val="00552BA0"/>
    <w:rsid w:val="005541CC"/>
    <w:rsid w:val="00561727"/>
    <w:rsid w:val="005645AC"/>
    <w:rsid w:val="00570EF3"/>
    <w:rsid w:val="005715CC"/>
    <w:rsid w:val="00572DBF"/>
    <w:rsid w:val="00574C5B"/>
    <w:rsid w:val="005755F1"/>
    <w:rsid w:val="00582243"/>
    <w:rsid w:val="005875D7"/>
    <w:rsid w:val="00592656"/>
    <w:rsid w:val="005926D3"/>
    <w:rsid w:val="00594B6E"/>
    <w:rsid w:val="005A124C"/>
    <w:rsid w:val="005A36C2"/>
    <w:rsid w:val="005B5433"/>
    <w:rsid w:val="005B5ABE"/>
    <w:rsid w:val="005B7D8D"/>
    <w:rsid w:val="005C1836"/>
    <w:rsid w:val="005C64EF"/>
    <w:rsid w:val="005E1B00"/>
    <w:rsid w:val="005E32BA"/>
    <w:rsid w:val="005F2CF2"/>
    <w:rsid w:val="006007CC"/>
    <w:rsid w:val="00600DAA"/>
    <w:rsid w:val="00600ED5"/>
    <w:rsid w:val="006135C6"/>
    <w:rsid w:val="006148BD"/>
    <w:rsid w:val="006303FE"/>
    <w:rsid w:val="0063449F"/>
    <w:rsid w:val="006351CF"/>
    <w:rsid w:val="00635730"/>
    <w:rsid w:val="00642A48"/>
    <w:rsid w:val="00644012"/>
    <w:rsid w:val="00644810"/>
    <w:rsid w:val="0064515C"/>
    <w:rsid w:val="006470BA"/>
    <w:rsid w:val="006530F4"/>
    <w:rsid w:val="00654F89"/>
    <w:rsid w:val="0065669A"/>
    <w:rsid w:val="006614CA"/>
    <w:rsid w:val="00662B54"/>
    <w:rsid w:val="00665F4F"/>
    <w:rsid w:val="006672E5"/>
    <w:rsid w:val="006722DD"/>
    <w:rsid w:val="0068014A"/>
    <w:rsid w:val="00681C47"/>
    <w:rsid w:val="00682ABA"/>
    <w:rsid w:val="00684CF3"/>
    <w:rsid w:val="00684F0A"/>
    <w:rsid w:val="00686590"/>
    <w:rsid w:val="00687AA4"/>
    <w:rsid w:val="006919B5"/>
    <w:rsid w:val="00691AE4"/>
    <w:rsid w:val="00693855"/>
    <w:rsid w:val="006978F5"/>
    <w:rsid w:val="006A460D"/>
    <w:rsid w:val="006B0CDB"/>
    <w:rsid w:val="006B1131"/>
    <w:rsid w:val="006B22D5"/>
    <w:rsid w:val="006B5D94"/>
    <w:rsid w:val="006D376A"/>
    <w:rsid w:val="006E1425"/>
    <w:rsid w:val="006F7AFF"/>
    <w:rsid w:val="00702140"/>
    <w:rsid w:val="007023DF"/>
    <w:rsid w:val="00702EB4"/>
    <w:rsid w:val="00704209"/>
    <w:rsid w:val="007049E2"/>
    <w:rsid w:val="00712C5C"/>
    <w:rsid w:val="00713B70"/>
    <w:rsid w:val="007242CD"/>
    <w:rsid w:val="007253AC"/>
    <w:rsid w:val="00726758"/>
    <w:rsid w:val="00732D2C"/>
    <w:rsid w:val="00744432"/>
    <w:rsid w:val="007528F8"/>
    <w:rsid w:val="00754C20"/>
    <w:rsid w:val="0075550A"/>
    <w:rsid w:val="00757086"/>
    <w:rsid w:val="00757D33"/>
    <w:rsid w:val="00761C95"/>
    <w:rsid w:val="00764AD2"/>
    <w:rsid w:val="007705E6"/>
    <w:rsid w:val="00773753"/>
    <w:rsid w:val="00775B23"/>
    <w:rsid w:val="0077779E"/>
    <w:rsid w:val="007831BB"/>
    <w:rsid w:val="007865AE"/>
    <w:rsid w:val="0078691B"/>
    <w:rsid w:val="0079444B"/>
    <w:rsid w:val="007A2E9C"/>
    <w:rsid w:val="007A672D"/>
    <w:rsid w:val="007B3B62"/>
    <w:rsid w:val="007C01DB"/>
    <w:rsid w:val="007C112D"/>
    <w:rsid w:val="007C2940"/>
    <w:rsid w:val="007C5631"/>
    <w:rsid w:val="007D0B61"/>
    <w:rsid w:val="007D1741"/>
    <w:rsid w:val="007D1FB5"/>
    <w:rsid w:val="007E247E"/>
    <w:rsid w:val="007E3A1E"/>
    <w:rsid w:val="007F265B"/>
    <w:rsid w:val="007F3A5C"/>
    <w:rsid w:val="007F3C7B"/>
    <w:rsid w:val="007F52C6"/>
    <w:rsid w:val="007F77F0"/>
    <w:rsid w:val="0080089C"/>
    <w:rsid w:val="00801407"/>
    <w:rsid w:val="00801C35"/>
    <w:rsid w:val="00805BDB"/>
    <w:rsid w:val="008102D2"/>
    <w:rsid w:val="008106A5"/>
    <w:rsid w:val="008107AB"/>
    <w:rsid w:val="008107C5"/>
    <w:rsid w:val="00812182"/>
    <w:rsid w:val="0082111C"/>
    <w:rsid w:val="008251CF"/>
    <w:rsid w:val="0082591A"/>
    <w:rsid w:val="00826A1D"/>
    <w:rsid w:val="0083596F"/>
    <w:rsid w:val="00835E3F"/>
    <w:rsid w:val="00841A76"/>
    <w:rsid w:val="00843866"/>
    <w:rsid w:val="00843FCD"/>
    <w:rsid w:val="00846D8F"/>
    <w:rsid w:val="0085086C"/>
    <w:rsid w:val="00851017"/>
    <w:rsid w:val="00857299"/>
    <w:rsid w:val="008641D7"/>
    <w:rsid w:val="008704A2"/>
    <w:rsid w:val="00871872"/>
    <w:rsid w:val="008800EC"/>
    <w:rsid w:val="00887E6C"/>
    <w:rsid w:val="008900E5"/>
    <w:rsid w:val="0089093C"/>
    <w:rsid w:val="00890B00"/>
    <w:rsid w:val="00892139"/>
    <w:rsid w:val="008925CE"/>
    <w:rsid w:val="00893961"/>
    <w:rsid w:val="008A3F5A"/>
    <w:rsid w:val="008A3F85"/>
    <w:rsid w:val="008A705D"/>
    <w:rsid w:val="008B1981"/>
    <w:rsid w:val="008B4E16"/>
    <w:rsid w:val="008B77A8"/>
    <w:rsid w:val="008C095B"/>
    <w:rsid w:val="008C55D9"/>
    <w:rsid w:val="008C7601"/>
    <w:rsid w:val="008C7636"/>
    <w:rsid w:val="008D16AE"/>
    <w:rsid w:val="008D21C1"/>
    <w:rsid w:val="008D5AAE"/>
    <w:rsid w:val="008D6262"/>
    <w:rsid w:val="008E0052"/>
    <w:rsid w:val="008E0D51"/>
    <w:rsid w:val="008E21C8"/>
    <w:rsid w:val="008E5E06"/>
    <w:rsid w:val="008E7786"/>
    <w:rsid w:val="008E7C83"/>
    <w:rsid w:val="008F25C7"/>
    <w:rsid w:val="008F3125"/>
    <w:rsid w:val="008F62B3"/>
    <w:rsid w:val="00907DA9"/>
    <w:rsid w:val="00910B68"/>
    <w:rsid w:val="00921910"/>
    <w:rsid w:val="00921E3E"/>
    <w:rsid w:val="00927BB5"/>
    <w:rsid w:val="009406E3"/>
    <w:rsid w:val="00943349"/>
    <w:rsid w:val="00947412"/>
    <w:rsid w:val="009475C8"/>
    <w:rsid w:val="00952244"/>
    <w:rsid w:val="009666ED"/>
    <w:rsid w:val="00970B46"/>
    <w:rsid w:val="00971BA5"/>
    <w:rsid w:val="00972D59"/>
    <w:rsid w:val="009766BE"/>
    <w:rsid w:val="00987071"/>
    <w:rsid w:val="00991741"/>
    <w:rsid w:val="009A427D"/>
    <w:rsid w:val="009A4C2C"/>
    <w:rsid w:val="009A66E6"/>
    <w:rsid w:val="009A7842"/>
    <w:rsid w:val="009B17B0"/>
    <w:rsid w:val="009D0800"/>
    <w:rsid w:val="009D0F69"/>
    <w:rsid w:val="009D49F6"/>
    <w:rsid w:val="009D601C"/>
    <w:rsid w:val="009E0D85"/>
    <w:rsid w:val="009E344D"/>
    <w:rsid w:val="009E7E37"/>
    <w:rsid w:val="009F17BD"/>
    <w:rsid w:val="009F30C4"/>
    <w:rsid w:val="00A06AD4"/>
    <w:rsid w:val="00A1156E"/>
    <w:rsid w:val="00A13660"/>
    <w:rsid w:val="00A13794"/>
    <w:rsid w:val="00A14463"/>
    <w:rsid w:val="00A14763"/>
    <w:rsid w:val="00A1706E"/>
    <w:rsid w:val="00A25942"/>
    <w:rsid w:val="00A334DC"/>
    <w:rsid w:val="00A33B9C"/>
    <w:rsid w:val="00A46507"/>
    <w:rsid w:val="00A50A2E"/>
    <w:rsid w:val="00A70759"/>
    <w:rsid w:val="00A707BD"/>
    <w:rsid w:val="00A70CC3"/>
    <w:rsid w:val="00A71E8B"/>
    <w:rsid w:val="00A7507E"/>
    <w:rsid w:val="00A81DE2"/>
    <w:rsid w:val="00A822F2"/>
    <w:rsid w:val="00A842EE"/>
    <w:rsid w:val="00A84DC8"/>
    <w:rsid w:val="00A912EE"/>
    <w:rsid w:val="00A9461E"/>
    <w:rsid w:val="00A97BB2"/>
    <w:rsid w:val="00AA46ED"/>
    <w:rsid w:val="00AB0EA9"/>
    <w:rsid w:val="00AC14AE"/>
    <w:rsid w:val="00AC24F3"/>
    <w:rsid w:val="00AC2667"/>
    <w:rsid w:val="00AC2C43"/>
    <w:rsid w:val="00AD54E5"/>
    <w:rsid w:val="00B00BB2"/>
    <w:rsid w:val="00B02D0F"/>
    <w:rsid w:val="00B03FD4"/>
    <w:rsid w:val="00B0468C"/>
    <w:rsid w:val="00B16015"/>
    <w:rsid w:val="00B179F7"/>
    <w:rsid w:val="00B20A5C"/>
    <w:rsid w:val="00B242A8"/>
    <w:rsid w:val="00B24E0E"/>
    <w:rsid w:val="00B43490"/>
    <w:rsid w:val="00B43FA9"/>
    <w:rsid w:val="00B44F91"/>
    <w:rsid w:val="00B545F7"/>
    <w:rsid w:val="00B5648E"/>
    <w:rsid w:val="00B633B0"/>
    <w:rsid w:val="00B65013"/>
    <w:rsid w:val="00B74635"/>
    <w:rsid w:val="00B77BE7"/>
    <w:rsid w:val="00B82208"/>
    <w:rsid w:val="00B91791"/>
    <w:rsid w:val="00B93BC2"/>
    <w:rsid w:val="00B94980"/>
    <w:rsid w:val="00BA0FF9"/>
    <w:rsid w:val="00BA12D5"/>
    <w:rsid w:val="00BA2CF7"/>
    <w:rsid w:val="00BB1D52"/>
    <w:rsid w:val="00BB27AB"/>
    <w:rsid w:val="00BB424D"/>
    <w:rsid w:val="00BB51EA"/>
    <w:rsid w:val="00BB73A8"/>
    <w:rsid w:val="00BC46E6"/>
    <w:rsid w:val="00BC5DE3"/>
    <w:rsid w:val="00C050F9"/>
    <w:rsid w:val="00C07428"/>
    <w:rsid w:val="00C1009D"/>
    <w:rsid w:val="00C10CF0"/>
    <w:rsid w:val="00C178A3"/>
    <w:rsid w:val="00C207A6"/>
    <w:rsid w:val="00C24534"/>
    <w:rsid w:val="00C327DF"/>
    <w:rsid w:val="00C32F5C"/>
    <w:rsid w:val="00C547B2"/>
    <w:rsid w:val="00C56F47"/>
    <w:rsid w:val="00C6631B"/>
    <w:rsid w:val="00C66DAE"/>
    <w:rsid w:val="00C7207E"/>
    <w:rsid w:val="00C768B5"/>
    <w:rsid w:val="00C80D1C"/>
    <w:rsid w:val="00C8166E"/>
    <w:rsid w:val="00C91DE1"/>
    <w:rsid w:val="00C9240B"/>
    <w:rsid w:val="00C92EE5"/>
    <w:rsid w:val="00C97C99"/>
    <w:rsid w:val="00C97D2E"/>
    <w:rsid w:val="00C97D42"/>
    <w:rsid w:val="00CB6A20"/>
    <w:rsid w:val="00CB7A8B"/>
    <w:rsid w:val="00CC45E8"/>
    <w:rsid w:val="00CC610E"/>
    <w:rsid w:val="00CE56D7"/>
    <w:rsid w:val="00D012F7"/>
    <w:rsid w:val="00D01B94"/>
    <w:rsid w:val="00D050BE"/>
    <w:rsid w:val="00D0698D"/>
    <w:rsid w:val="00D075E9"/>
    <w:rsid w:val="00D105C5"/>
    <w:rsid w:val="00D1425A"/>
    <w:rsid w:val="00D1587A"/>
    <w:rsid w:val="00D23279"/>
    <w:rsid w:val="00D236D9"/>
    <w:rsid w:val="00D23902"/>
    <w:rsid w:val="00D270F6"/>
    <w:rsid w:val="00D34D7C"/>
    <w:rsid w:val="00D429C2"/>
    <w:rsid w:val="00D42F32"/>
    <w:rsid w:val="00D47CA8"/>
    <w:rsid w:val="00D529F6"/>
    <w:rsid w:val="00D6468F"/>
    <w:rsid w:val="00D663C4"/>
    <w:rsid w:val="00D738CC"/>
    <w:rsid w:val="00D75D10"/>
    <w:rsid w:val="00D80391"/>
    <w:rsid w:val="00D80E97"/>
    <w:rsid w:val="00D8637D"/>
    <w:rsid w:val="00D90FCB"/>
    <w:rsid w:val="00D9138D"/>
    <w:rsid w:val="00D92B4A"/>
    <w:rsid w:val="00D94719"/>
    <w:rsid w:val="00D95CDF"/>
    <w:rsid w:val="00D9668A"/>
    <w:rsid w:val="00DA0E1D"/>
    <w:rsid w:val="00DA3592"/>
    <w:rsid w:val="00DA3ADD"/>
    <w:rsid w:val="00DB090A"/>
    <w:rsid w:val="00DB09A7"/>
    <w:rsid w:val="00DB2698"/>
    <w:rsid w:val="00DB4F60"/>
    <w:rsid w:val="00DB7079"/>
    <w:rsid w:val="00DC2715"/>
    <w:rsid w:val="00DD0366"/>
    <w:rsid w:val="00DD185E"/>
    <w:rsid w:val="00DD211A"/>
    <w:rsid w:val="00DD5DED"/>
    <w:rsid w:val="00DD6C49"/>
    <w:rsid w:val="00DE35DB"/>
    <w:rsid w:val="00DE4F8C"/>
    <w:rsid w:val="00DE5971"/>
    <w:rsid w:val="00E014EC"/>
    <w:rsid w:val="00E044F6"/>
    <w:rsid w:val="00E04DD8"/>
    <w:rsid w:val="00E0651F"/>
    <w:rsid w:val="00E07F5B"/>
    <w:rsid w:val="00E11C75"/>
    <w:rsid w:val="00E13D2B"/>
    <w:rsid w:val="00E1762F"/>
    <w:rsid w:val="00E179D4"/>
    <w:rsid w:val="00E23338"/>
    <w:rsid w:val="00E23857"/>
    <w:rsid w:val="00E27AF8"/>
    <w:rsid w:val="00E30BDC"/>
    <w:rsid w:val="00E34F78"/>
    <w:rsid w:val="00E42F09"/>
    <w:rsid w:val="00E457F0"/>
    <w:rsid w:val="00E45954"/>
    <w:rsid w:val="00E50262"/>
    <w:rsid w:val="00E551FB"/>
    <w:rsid w:val="00E6087D"/>
    <w:rsid w:val="00E6172E"/>
    <w:rsid w:val="00E66F9B"/>
    <w:rsid w:val="00E67612"/>
    <w:rsid w:val="00E75957"/>
    <w:rsid w:val="00E76700"/>
    <w:rsid w:val="00E85288"/>
    <w:rsid w:val="00E86DC3"/>
    <w:rsid w:val="00E963CB"/>
    <w:rsid w:val="00EA2AFB"/>
    <w:rsid w:val="00EA3314"/>
    <w:rsid w:val="00EA4182"/>
    <w:rsid w:val="00EA4AE9"/>
    <w:rsid w:val="00EB36F1"/>
    <w:rsid w:val="00EB5AFC"/>
    <w:rsid w:val="00EC0F86"/>
    <w:rsid w:val="00ED0506"/>
    <w:rsid w:val="00ED0BA7"/>
    <w:rsid w:val="00ED1A20"/>
    <w:rsid w:val="00EE0215"/>
    <w:rsid w:val="00EE0360"/>
    <w:rsid w:val="00EE0C80"/>
    <w:rsid w:val="00EE2085"/>
    <w:rsid w:val="00EE55AF"/>
    <w:rsid w:val="00EF3451"/>
    <w:rsid w:val="00EF5CAB"/>
    <w:rsid w:val="00F1396B"/>
    <w:rsid w:val="00F1587D"/>
    <w:rsid w:val="00F2287E"/>
    <w:rsid w:val="00F24270"/>
    <w:rsid w:val="00F25FAE"/>
    <w:rsid w:val="00F26C26"/>
    <w:rsid w:val="00F2714C"/>
    <w:rsid w:val="00F277D4"/>
    <w:rsid w:val="00F31519"/>
    <w:rsid w:val="00F336BF"/>
    <w:rsid w:val="00F35925"/>
    <w:rsid w:val="00F379EF"/>
    <w:rsid w:val="00F47DEF"/>
    <w:rsid w:val="00F5635F"/>
    <w:rsid w:val="00F622D6"/>
    <w:rsid w:val="00F64B4A"/>
    <w:rsid w:val="00F731B8"/>
    <w:rsid w:val="00F75F46"/>
    <w:rsid w:val="00F82C87"/>
    <w:rsid w:val="00F861F1"/>
    <w:rsid w:val="00F95E03"/>
    <w:rsid w:val="00F960BD"/>
    <w:rsid w:val="00F96354"/>
    <w:rsid w:val="00F97348"/>
    <w:rsid w:val="00FA0BB6"/>
    <w:rsid w:val="00FB05F5"/>
    <w:rsid w:val="00FB4BFB"/>
    <w:rsid w:val="00FB4E99"/>
    <w:rsid w:val="00FB6604"/>
    <w:rsid w:val="00FB6CA5"/>
    <w:rsid w:val="00FB7AA1"/>
    <w:rsid w:val="00FC399B"/>
    <w:rsid w:val="00FC3ABA"/>
    <w:rsid w:val="00FD4A1B"/>
    <w:rsid w:val="00FE235B"/>
    <w:rsid w:val="00FE69A1"/>
    <w:rsid w:val="00FF4AE5"/>
    <w:rsid w:val="00FF7DB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A7C4F3D"/>
  <w15:docId w15:val="{FB6107EF-59F5-4756-BC29-BF37F25B11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heme="minorHAnsi" w:hAnsi="Calibri"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81C47"/>
    <w:rPr>
      <w:rFonts w:ascii="Times New Roman" w:hAnsi="Times New Roman" w:cstheme="minorBidi"/>
      <w:sz w:val="24"/>
      <w:szCs w:val="22"/>
      <w:lang w:eastAsia="en-US"/>
    </w:rPr>
  </w:style>
  <w:style w:type="paragraph" w:styleId="Ttulo1">
    <w:name w:val="heading 1"/>
    <w:aliases w:val="Heading 1 Lección"/>
    <w:basedOn w:val="Normal"/>
    <w:next w:val="Normal"/>
    <w:link w:val="Ttulo1Car"/>
    <w:uiPriority w:val="9"/>
    <w:qFormat/>
    <w:rsid w:val="003B533C"/>
    <w:pPr>
      <w:keepNext/>
      <w:keepLines/>
      <w:spacing w:after="120"/>
      <w:jc w:val="center"/>
      <w:outlineLvl w:val="0"/>
    </w:pPr>
    <w:rPr>
      <w:rFonts w:ascii="Arial Black" w:eastAsiaTheme="majorEastAsia" w:hAnsi="Arial Black" w:cstheme="majorBidi"/>
      <w:b/>
      <w:bCs/>
      <w:color w:val="000000" w:themeColor="text1"/>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numbering">
    <w:name w:val="numbering"/>
    <w:basedOn w:val="Normal"/>
    <w:next w:val="respuesta"/>
    <w:qFormat/>
    <w:rsid w:val="001F7CAA"/>
    <w:pPr>
      <w:numPr>
        <w:numId w:val="5"/>
      </w:numPr>
      <w:overflowPunct w:val="0"/>
      <w:autoSpaceDE w:val="0"/>
      <w:autoSpaceDN w:val="0"/>
      <w:adjustRightInd w:val="0"/>
      <w:spacing w:after="80"/>
      <w:textAlignment w:val="baseline"/>
    </w:pPr>
    <w:rPr>
      <w:rFonts w:eastAsia="Times New Roman" w:cs="Times New Roman"/>
      <w:bCs/>
      <w:szCs w:val="20"/>
      <w:lang w:val="es-ES_tradnl" w:eastAsia="es-ES"/>
    </w:rPr>
  </w:style>
  <w:style w:type="paragraph" w:customStyle="1" w:styleId="respuesta">
    <w:name w:val="respuesta"/>
    <w:basedOn w:val="Normal"/>
    <w:next w:val="numbering"/>
    <w:link w:val="respuestaCar"/>
    <w:autoRedefine/>
    <w:uiPriority w:val="99"/>
    <w:qFormat/>
    <w:rsid w:val="008251CF"/>
    <w:pPr>
      <w:suppressAutoHyphens/>
      <w:overflowPunct w:val="0"/>
      <w:autoSpaceDE w:val="0"/>
      <w:autoSpaceDN w:val="0"/>
      <w:adjustRightInd w:val="0"/>
      <w:spacing w:after="180"/>
      <w:textAlignment w:val="baseline"/>
    </w:pPr>
    <w:rPr>
      <w:rFonts w:eastAsia="Times New Roman" w:cs="Times New Roman"/>
      <w:b/>
      <w:color w:val="000000" w:themeColor="text1"/>
      <w:szCs w:val="20"/>
      <w:shd w:val="clear" w:color="auto" w:fill="FFFFFF"/>
      <w:lang w:val="es-ES_tradnl"/>
    </w:rPr>
  </w:style>
  <w:style w:type="paragraph" w:styleId="Ttulo">
    <w:name w:val="Title"/>
    <w:basedOn w:val="Normal"/>
    <w:next w:val="Normal"/>
    <w:link w:val="TtuloCar"/>
    <w:uiPriority w:val="99"/>
    <w:qFormat/>
    <w:rsid w:val="005312AF"/>
    <w:pPr>
      <w:spacing w:after="120"/>
      <w:contextualSpacing/>
      <w:jc w:val="center"/>
      <w:outlineLvl w:val="0"/>
    </w:pPr>
    <w:rPr>
      <w:rFonts w:ascii="Arial Black" w:eastAsia="Times New Roman" w:hAnsi="Arial Black" w:cs="Times New Roman"/>
      <w:b/>
      <w:smallCaps/>
      <w:color w:val="000000" w:themeColor="text1"/>
      <w:spacing w:val="5"/>
      <w:kern w:val="28"/>
      <w:szCs w:val="52"/>
    </w:rPr>
  </w:style>
  <w:style w:type="character" w:customStyle="1" w:styleId="TtuloCar">
    <w:name w:val="Título Car"/>
    <w:basedOn w:val="Fuentedeprrafopredeter"/>
    <w:link w:val="Ttulo"/>
    <w:uiPriority w:val="99"/>
    <w:rsid w:val="005312AF"/>
    <w:rPr>
      <w:rFonts w:ascii="Arial Black" w:eastAsia="Times New Roman" w:hAnsi="Arial Black"/>
      <w:b/>
      <w:smallCaps/>
      <w:color w:val="000000" w:themeColor="text1"/>
      <w:spacing w:val="5"/>
      <w:kern w:val="28"/>
      <w:sz w:val="24"/>
      <w:szCs w:val="52"/>
      <w:lang w:eastAsia="en-US"/>
    </w:rPr>
  </w:style>
  <w:style w:type="paragraph" w:customStyle="1" w:styleId="Ilust">
    <w:name w:val="Ilust"/>
    <w:basedOn w:val="Normal"/>
    <w:qFormat/>
    <w:rsid w:val="00121ACA"/>
    <w:pPr>
      <w:pBdr>
        <w:top w:val="single" w:sz="8" w:space="1" w:color="4F81BD"/>
        <w:left w:val="single" w:sz="8" w:space="4" w:color="4F81BD"/>
        <w:bottom w:val="single" w:sz="8" w:space="1" w:color="4F81BD"/>
        <w:right w:val="single" w:sz="8" w:space="4" w:color="4F81BD"/>
      </w:pBdr>
      <w:shd w:val="clear" w:color="auto" w:fill="EEECE1"/>
      <w:spacing w:after="120"/>
    </w:pPr>
  </w:style>
  <w:style w:type="paragraph" w:customStyle="1" w:styleId="check">
    <w:name w:val="check"/>
    <w:basedOn w:val="Normal"/>
    <w:next w:val="respuesta"/>
    <w:qFormat/>
    <w:rsid w:val="00DD0366"/>
    <w:pPr>
      <w:numPr>
        <w:numId w:val="4"/>
      </w:numPr>
      <w:overflowPunct w:val="0"/>
      <w:autoSpaceDE w:val="0"/>
      <w:autoSpaceDN w:val="0"/>
      <w:adjustRightInd w:val="0"/>
      <w:spacing w:after="60"/>
      <w:ind w:left="936"/>
      <w:textAlignment w:val="baseline"/>
    </w:pPr>
    <w:rPr>
      <w:rFonts w:eastAsia="Times New Roman"/>
      <w:szCs w:val="20"/>
      <w:lang w:eastAsia="es-ES"/>
    </w:rPr>
  </w:style>
  <w:style w:type="paragraph" w:customStyle="1" w:styleId="Respuesta0">
    <w:name w:val="Respuesta"/>
    <w:basedOn w:val="Normal"/>
    <w:next w:val="numbering"/>
    <w:qFormat/>
    <w:rsid w:val="001F7CAA"/>
    <w:pPr>
      <w:spacing w:after="120"/>
    </w:pPr>
    <w:rPr>
      <w:b/>
    </w:rPr>
  </w:style>
  <w:style w:type="paragraph" w:customStyle="1" w:styleId="A0">
    <w:name w:val="A"/>
    <w:basedOn w:val="Normal"/>
    <w:qFormat/>
    <w:rsid w:val="00DD0366"/>
    <w:pPr>
      <w:numPr>
        <w:numId w:val="2"/>
      </w:numPr>
      <w:overflowPunct w:val="0"/>
      <w:autoSpaceDE w:val="0"/>
      <w:autoSpaceDN w:val="0"/>
      <w:adjustRightInd w:val="0"/>
      <w:spacing w:after="120"/>
      <w:ind w:left="648"/>
      <w:textAlignment w:val="baseline"/>
    </w:pPr>
    <w:rPr>
      <w:rFonts w:eastAsia="Times New Roman"/>
      <w:color w:val="000000" w:themeColor="text1"/>
      <w:szCs w:val="20"/>
      <w:lang w:eastAsia="es-ES"/>
    </w:rPr>
  </w:style>
  <w:style w:type="paragraph" w:customStyle="1" w:styleId="1">
    <w:name w:val="1"/>
    <w:basedOn w:val="Normal"/>
    <w:qFormat/>
    <w:rsid w:val="005312AF"/>
    <w:pPr>
      <w:overflowPunct w:val="0"/>
      <w:autoSpaceDE w:val="0"/>
      <w:autoSpaceDN w:val="0"/>
      <w:adjustRightInd w:val="0"/>
      <w:spacing w:after="120"/>
      <w:textAlignment w:val="baseline"/>
    </w:pPr>
    <w:rPr>
      <w:rFonts w:ascii="Arial Black" w:eastAsia="Times New Roman" w:hAnsi="Arial Black"/>
      <w:color w:val="000000" w:themeColor="text1"/>
      <w:sz w:val="20"/>
      <w:szCs w:val="20"/>
      <w:lang w:eastAsia="es-ES"/>
    </w:rPr>
  </w:style>
  <w:style w:type="paragraph" w:customStyle="1" w:styleId="I">
    <w:name w:val="I"/>
    <w:basedOn w:val="numbering"/>
    <w:next w:val="numbering"/>
    <w:qFormat/>
    <w:rsid w:val="00600ED5"/>
    <w:pPr>
      <w:numPr>
        <w:numId w:val="0"/>
      </w:numPr>
      <w:pBdr>
        <w:top w:val="single" w:sz="4" w:space="1" w:color="auto"/>
        <w:left w:val="single" w:sz="4" w:space="4" w:color="auto"/>
        <w:bottom w:val="single" w:sz="4" w:space="1" w:color="auto"/>
        <w:right w:val="single" w:sz="4" w:space="4" w:color="auto"/>
      </w:pBdr>
      <w:spacing w:after="120"/>
      <w:jc w:val="center"/>
    </w:pPr>
    <w:rPr>
      <w:rFonts w:ascii="Arial Black" w:hAnsi="Arial Black"/>
      <w:color w:val="000000" w:themeColor="text1"/>
      <w:lang w:val="en-US"/>
    </w:rPr>
  </w:style>
  <w:style w:type="paragraph" w:customStyle="1" w:styleId="doublecheck">
    <w:name w:val="double check"/>
    <w:basedOn w:val="check"/>
    <w:qFormat/>
    <w:rsid w:val="002B06F5"/>
    <w:pPr>
      <w:numPr>
        <w:numId w:val="3"/>
      </w:numPr>
      <w:overflowPunct/>
      <w:spacing w:before="72" w:after="72"/>
      <w:textAlignment w:val="auto"/>
    </w:pPr>
    <w:rPr>
      <w:szCs w:val="24"/>
      <w:lang w:eastAsia="es-MX"/>
    </w:rPr>
  </w:style>
  <w:style w:type="character" w:customStyle="1" w:styleId="Ttulo1Car">
    <w:name w:val="Título 1 Car"/>
    <w:aliases w:val="Heading 1 Lección Car"/>
    <w:basedOn w:val="Fuentedeprrafopredeter"/>
    <w:link w:val="Ttulo1"/>
    <w:uiPriority w:val="9"/>
    <w:rsid w:val="003B533C"/>
    <w:rPr>
      <w:rFonts w:ascii="Arial Black" w:eastAsiaTheme="majorEastAsia" w:hAnsi="Arial Black" w:cstheme="majorBidi"/>
      <w:b/>
      <w:bCs/>
      <w:color w:val="000000" w:themeColor="text1"/>
      <w:sz w:val="24"/>
      <w:szCs w:val="28"/>
      <w:lang w:eastAsia="en-US"/>
    </w:rPr>
  </w:style>
  <w:style w:type="paragraph" w:styleId="ndice1">
    <w:name w:val="index 1"/>
    <w:basedOn w:val="Normal"/>
    <w:next w:val="Normal"/>
    <w:autoRedefine/>
    <w:uiPriority w:val="99"/>
    <w:semiHidden/>
    <w:unhideWhenUsed/>
    <w:rsid w:val="00193536"/>
    <w:pPr>
      <w:ind w:left="240" w:hanging="240"/>
    </w:pPr>
  </w:style>
  <w:style w:type="paragraph" w:styleId="TtuloTDC">
    <w:name w:val="TOC Heading"/>
    <w:basedOn w:val="Ttulo1"/>
    <w:next w:val="Normal"/>
    <w:uiPriority w:val="39"/>
    <w:unhideWhenUsed/>
    <w:qFormat/>
    <w:rsid w:val="00193536"/>
    <w:pPr>
      <w:spacing w:line="276" w:lineRule="auto"/>
      <w:outlineLvl w:val="9"/>
    </w:pPr>
    <w:rPr>
      <w:lang w:val="en-US"/>
    </w:rPr>
  </w:style>
  <w:style w:type="paragraph" w:styleId="TDC1">
    <w:name w:val="toc 1"/>
    <w:basedOn w:val="Normal"/>
    <w:next w:val="Normal"/>
    <w:autoRedefine/>
    <w:uiPriority w:val="39"/>
    <w:unhideWhenUsed/>
    <w:qFormat/>
    <w:rsid w:val="006978F5"/>
    <w:pPr>
      <w:tabs>
        <w:tab w:val="right" w:leader="dot" w:pos="9360"/>
      </w:tabs>
      <w:spacing w:after="100"/>
      <w:ind w:left="1412" w:right="2880"/>
    </w:pPr>
  </w:style>
  <w:style w:type="character" w:styleId="Hipervnculo">
    <w:name w:val="Hyperlink"/>
    <w:basedOn w:val="Fuentedeprrafopredeter"/>
    <w:uiPriority w:val="99"/>
    <w:unhideWhenUsed/>
    <w:rsid w:val="00C1009D"/>
    <w:rPr>
      <w:color w:val="0000FF" w:themeColor="hyperlink"/>
      <w:u w:val="single"/>
    </w:rPr>
  </w:style>
  <w:style w:type="paragraph" w:styleId="TDC2">
    <w:name w:val="toc 2"/>
    <w:basedOn w:val="Normal"/>
    <w:next w:val="Normal"/>
    <w:autoRedefine/>
    <w:uiPriority w:val="39"/>
    <w:semiHidden/>
    <w:unhideWhenUsed/>
    <w:qFormat/>
    <w:rsid w:val="00F731B8"/>
    <w:pPr>
      <w:spacing w:after="100" w:line="276" w:lineRule="auto"/>
      <w:ind w:left="220"/>
    </w:pPr>
    <w:rPr>
      <w:rFonts w:asciiTheme="minorHAnsi" w:eastAsiaTheme="minorEastAsia" w:hAnsiTheme="minorHAnsi"/>
      <w:sz w:val="22"/>
      <w:lang w:val="en-US"/>
    </w:rPr>
  </w:style>
  <w:style w:type="paragraph" w:styleId="TDC3">
    <w:name w:val="toc 3"/>
    <w:basedOn w:val="Normal"/>
    <w:next w:val="Normal"/>
    <w:autoRedefine/>
    <w:uiPriority w:val="39"/>
    <w:semiHidden/>
    <w:unhideWhenUsed/>
    <w:qFormat/>
    <w:rsid w:val="00F731B8"/>
    <w:pPr>
      <w:spacing w:after="100" w:line="276" w:lineRule="auto"/>
      <w:ind w:left="440"/>
    </w:pPr>
    <w:rPr>
      <w:rFonts w:asciiTheme="minorHAnsi" w:eastAsiaTheme="minorEastAsia" w:hAnsiTheme="minorHAnsi"/>
      <w:sz w:val="22"/>
      <w:lang w:val="en-US"/>
    </w:rPr>
  </w:style>
  <w:style w:type="paragraph" w:styleId="Encabezado">
    <w:name w:val="header"/>
    <w:basedOn w:val="Normal"/>
    <w:link w:val="EncabezadoCar"/>
    <w:uiPriority w:val="99"/>
    <w:unhideWhenUsed/>
    <w:rsid w:val="009475C8"/>
    <w:pPr>
      <w:tabs>
        <w:tab w:val="center" w:pos="4419"/>
        <w:tab w:val="right" w:pos="8838"/>
      </w:tabs>
    </w:pPr>
  </w:style>
  <w:style w:type="character" w:customStyle="1" w:styleId="EncabezadoCar">
    <w:name w:val="Encabezado Car"/>
    <w:basedOn w:val="Fuentedeprrafopredeter"/>
    <w:link w:val="Encabezado"/>
    <w:uiPriority w:val="99"/>
    <w:rsid w:val="009475C8"/>
    <w:rPr>
      <w:rFonts w:ascii="Times New Roman" w:hAnsi="Times New Roman" w:cstheme="minorBidi"/>
      <w:sz w:val="24"/>
      <w:szCs w:val="22"/>
      <w:lang w:eastAsia="en-US"/>
    </w:rPr>
  </w:style>
  <w:style w:type="paragraph" w:styleId="Piedepgina">
    <w:name w:val="footer"/>
    <w:basedOn w:val="Normal"/>
    <w:link w:val="PiedepginaCar"/>
    <w:uiPriority w:val="99"/>
    <w:unhideWhenUsed/>
    <w:rsid w:val="009475C8"/>
    <w:pPr>
      <w:tabs>
        <w:tab w:val="center" w:pos="4419"/>
        <w:tab w:val="right" w:pos="8838"/>
      </w:tabs>
    </w:pPr>
  </w:style>
  <w:style w:type="character" w:customStyle="1" w:styleId="PiedepginaCar">
    <w:name w:val="Pie de página Car"/>
    <w:basedOn w:val="Fuentedeprrafopredeter"/>
    <w:link w:val="Piedepgina"/>
    <w:uiPriority w:val="99"/>
    <w:rsid w:val="009475C8"/>
    <w:rPr>
      <w:rFonts w:ascii="Times New Roman" w:hAnsi="Times New Roman" w:cstheme="minorBidi"/>
      <w:sz w:val="24"/>
      <w:szCs w:val="22"/>
      <w:lang w:eastAsia="en-US"/>
    </w:rPr>
  </w:style>
  <w:style w:type="paragraph" w:styleId="Textodeglobo">
    <w:name w:val="Balloon Text"/>
    <w:basedOn w:val="Normal"/>
    <w:link w:val="TextodegloboCar"/>
    <w:uiPriority w:val="99"/>
    <w:semiHidden/>
    <w:unhideWhenUsed/>
    <w:rsid w:val="00153283"/>
    <w:rPr>
      <w:rFonts w:ascii="Tahoma" w:hAnsi="Tahoma" w:cs="Tahoma"/>
      <w:sz w:val="16"/>
      <w:szCs w:val="16"/>
    </w:rPr>
  </w:style>
  <w:style w:type="character" w:customStyle="1" w:styleId="TextodegloboCar">
    <w:name w:val="Texto de globo Car"/>
    <w:basedOn w:val="Fuentedeprrafopredeter"/>
    <w:link w:val="Textodeglobo"/>
    <w:uiPriority w:val="99"/>
    <w:semiHidden/>
    <w:rsid w:val="00153283"/>
    <w:rPr>
      <w:rFonts w:ascii="Tahoma" w:hAnsi="Tahoma" w:cs="Tahoma"/>
      <w:sz w:val="16"/>
      <w:szCs w:val="16"/>
      <w:lang w:eastAsia="en-US"/>
    </w:rPr>
  </w:style>
  <w:style w:type="paragraph" w:customStyle="1" w:styleId="Normal0">
    <w:name w:val="[Normal]"/>
    <w:rsid w:val="00E07F5B"/>
    <w:pPr>
      <w:widowControl w:val="0"/>
      <w:autoSpaceDE w:val="0"/>
      <w:autoSpaceDN w:val="0"/>
      <w:adjustRightInd w:val="0"/>
    </w:pPr>
    <w:rPr>
      <w:rFonts w:ascii="Arial" w:hAnsi="Arial" w:cs="Arial"/>
      <w:sz w:val="24"/>
      <w:szCs w:val="24"/>
      <w:lang w:val="x-none"/>
    </w:rPr>
  </w:style>
  <w:style w:type="table" w:styleId="Tablaconcuadrcula">
    <w:name w:val="Table Grid"/>
    <w:basedOn w:val="Tablanormal"/>
    <w:uiPriority w:val="59"/>
    <w:rsid w:val="00D1425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outlineA">
    <w:name w:val="outline A."/>
    <w:basedOn w:val="Normal"/>
    <w:rsid w:val="00C207A6"/>
    <w:pPr>
      <w:tabs>
        <w:tab w:val="num" w:pos="720"/>
      </w:tabs>
      <w:ind w:left="720" w:hanging="432"/>
    </w:pPr>
    <w:rPr>
      <w:rFonts w:eastAsia="Times New Roman" w:cs="Times New Roman"/>
      <w:szCs w:val="24"/>
      <w:lang w:eastAsia="es-ES"/>
    </w:rPr>
  </w:style>
  <w:style w:type="character" w:customStyle="1" w:styleId="hvr">
    <w:name w:val="hvr"/>
    <w:basedOn w:val="Fuentedeprrafopredeter"/>
    <w:rsid w:val="00C80D1C"/>
  </w:style>
  <w:style w:type="character" w:customStyle="1" w:styleId="illustration">
    <w:name w:val="illustration"/>
    <w:basedOn w:val="Fuentedeprrafopredeter"/>
    <w:rsid w:val="00C80D1C"/>
  </w:style>
  <w:style w:type="character" w:customStyle="1" w:styleId="respuestaCar">
    <w:name w:val="respuesta Car"/>
    <w:link w:val="respuesta"/>
    <w:uiPriority w:val="99"/>
    <w:rsid w:val="008251CF"/>
    <w:rPr>
      <w:rFonts w:ascii="Times New Roman" w:eastAsia="Times New Roman" w:hAnsi="Times New Roman"/>
      <w:b/>
      <w:color w:val="000000" w:themeColor="text1"/>
      <w:sz w:val="24"/>
      <w:lang w:val="es-ES_tradnl" w:eastAsia="en-US"/>
    </w:rPr>
  </w:style>
  <w:style w:type="paragraph" w:styleId="Prrafodelista">
    <w:name w:val="List Paragraph"/>
    <w:basedOn w:val="Normal"/>
    <w:uiPriority w:val="34"/>
    <w:qFormat/>
    <w:rsid w:val="00315397"/>
    <w:pPr>
      <w:ind w:left="720"/>
      <w:contextualSpacing/>
    </w:pPr>
  </w:style>
  <w:style w:type="character" w:styleId="Textoennegrita">
    <w:name w:val="Strong"/>
    <w:basedOn w:val="Fuentedeprrafopredeter"/>
    <w:uiPriority w:val="22"/>
    <w:qFormat/>
    <w:rsid w:val="00FA0BB6"/>
    <w:rPr>
      <w:b/>
      <w:bCs/>
    </w:rPr>
  </w:style>
  <w:style w:type="character" w:styleId="nfasis">
    <w:name w:val="Emphasis"/>
    <w:basedOn w:val="Fuentedeprrafopredeter"/>
    <w:uiPriority w:val="20"/>
    <w:qFormat/>
    <w:rsid w:val="00FA0BB6"/>
    <w:rPr>
      <w:i/>
      <w:iCs/>
    </w:rPr>
  </w:style>
  <w:style w:type="character" w:customStyle="1" w:styleId="latn">
    <w:name w:val="latn"/>
    <w:basedOn w:val="Fuentedeprrafopredeter"/>
    <w:rsid w:val="00525B29"/>
  </w:style>
  <w:style w:type="paragraph" w:customStyle="1" w:styleId="A">
    <w:name w:val="A."/>
    <w:basedOn w:val="Normal"/>
    <w:autoRedefine/>
    <w:qFormat/>
    <w:rsid w:val="007E3A1E"/>
    <w:pPr>
      <w:keepLines/>
      <w:numPr>
        <w:numId w:val="15"/>
      </w:numPr>
      <w:overflowPunct w:val="0"/>
      <w:autoSpaceDE w:val="0"/>
      <w:autoSpaceDN w:val="0"/>
      <w:adjustRightInd w:val="0"/>
      <w:spacing w:after="80"/>
      <w:textAlignment w:val="baseline"/>
    </w:pPr>
    <w:rPr>
      <w:rFonts w:eastAsia="Times New Roman" w:cs="Times New Roman"/>
      <w:szCs w:val="24"/>
      <w:lang w:eastAsia="es-ES"/>
    </w:rPr>
  </w:style>
  <w:style w:type="paragraph" w:styleId="Listaconnmeros">
    <w:name w:val="List Number"/>
    <w:basedOn w:val="Normal"/>
    <w:next w:val="respuesta"/>
    <w:uiPriority w:val="99"/>
    <w:unhideWhenUsed/>
    <w:rsid w:val="00600DAA"/>
    <w:pPr>
      <w:numPr>
        <w:numId w:val="20"/>
      </w:numPr>
      <w:overflowPunct w:val="0"/>
      <w:autoSpaceDE w:val="0"/>
      <w:autoSpaceDN w:val="0"/>
      <w:adjustRightInd w:val="0"/>
      <w:spacing w:after="80"/>
      <w:contextualSpacing/>
      <w:textAlignment w:val="baseline"/>
    </w:pPr>
    <w:rPr>
      <w:rFonts w:eastAsia="Times New Roman" w:cs="Times New Roman"/>
      <w:szCs w:val="20"/>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3927233">
      <w:bodyDiv w:val="1"/>
      <w:marLeft w:val="0"/>
      <w:marRight w:val="0"/>
      <w:marTop w:val="0"/>
      <w:marBottom w:val="0"/>
      <w:divBdr>
        <w:top w:val="none" w:sz="0" w:space="0" w:color="auto"/>
        <w:left w:val="none" w:sz="0" w:space="0" w:color="auto"/>
        <w:bottom w:val="none" w:sz="0" w:space="0" w:color="auto"/>
        <w:right w:val="none" w:sz="0" w:space="0" w:color="auto"/>
      </w:divBdr>
    </w:div>
    <w:div w:id="699285891">
      <w:bodyDiv w:val="1"/>
      <w:marLeft w:val="0"/>
      <w:marRight w:val="0"/>
      <w:marTop w:val="0"/>
      <w:marBottom w:val="0"/>
      <w:divBdr>
        <w:top w:val="none" w:sz="0" w:space="0" w:color="auto"/>
        <w:left w:val="none" w:sz="0" w:space="0" w:color="auto"/>
        <w:bottom w:val="none" w:sz="0" w:space="0" w:color="auto"/>
        <w:right w:val="none" w:sz="0" w:space="0" w:color="auto"/>
      </w:divBdr>
      <w:divsChild>
        <w:div w:id="682898788">
          <w:marLeft w:val="567"/>
          <w:marRight w:val="0"/>
          <w:marTop w:val="0"/>
          <w:marBottom w:val="0"/>
          <w:divBdr>
            <w:top w:val="none" w:sz="0" w:space="0" w:color="auto"/>
            <w:left w:val="none" w:sz="0" w:space="0" w:color="auto"/>
            <w:bottom w:val="none" w:sz="0" w:space="0" w:color="auto"/>
            <w:right w:val="none" w:sz="0" w:space="0" w:color="auto"/>
          </w:divBdr>
        </w:div>
        <w:div w:id="1314523848">
          <w:marLeft w:val="567"/>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s://biblia.com/bible/nvi/Heb%209.14?culture=es" TargetMode="External"/><Relationship Id="rId21" Type="http://schemas.openxmlformats.org/officeDocument/2006/relationships/hyperlink" Target="https://biblia.com/bible/nvi/Efe%201.17?culture=es" TargetMode="External"/><Relationship Id="rId42" Type="http://schemas.openxmlformats.org/officeDocument/2006/relationships/hyperlink" Target="https://biblia.com/bible/nvi/Juan%2014.26?culture=es" TargetMode="External"/><Relationship Id="rId47" Type="http://schemas.openxmlformats.org/officeDocument/2006/relationships/hyperlink" Target="https://biblia.com/bible/nvi/Mat%2010.20?culture=es" TargetMode="External"/><Relationship Id="rId63" Type="http://schemas.openxmlformats.org/officeDocument/2006/relationships/hyperlink" Target="https://biblia.com/bible/nvi/Apoc%2011.11?culture=es" TargetMode="External"/><Relationship Id="rId68" Type="http://schemas.openxmlformats.org/officeDocument/2006/relationships/hyperlink" Target="https://www.gotquestions.org/Espanol/Printer/blasfemia-Espiritu-Santo-PF.html" TargetMode="External"/><Relationship Id="rId84" Type="http://schemas.openxmlformats.org/officeDocument/2006/relationships/hyperlink" Target="https://biblia.com/bible/nvi/Juan%203.36?culture=es" TargetMode="External"/><Relationship Id="rId16" Type="http://schemas.openxmlformats.org/officeDocument/2006/relationships/hyperlink" Target="https://definicion.de/bondad/" TargetMode="External"/><Relationship Id="rId11" Type="http://schemas.openxmlformats.org/officeDocument/2006/relationships/hyperlink" Target="https://biblia.com/bible/nvi/Juan%2016.7?culture=es" TargetMode="External"/><Relationship Id="rId32" Type="http://schemas.openxmlformats.org/officeDocument/2006/relationships/hyperlink" Target="https://biblia.com/bible/nvi/Isa%2011.2?culture=es" TargetMode="External"/><Relationship Id="rId37" Type="http://schemas.openxmlformats.org/officeDocument/2006/relationships/hyperlink" Target="https://biblia.com/bible/nvi/Isa%C3%ADas%2028.6?culture=es" TargetMode="External"/><Relationship Id="rId53" Type="http://schemas.openxmlformats.org/officeDocument/2006/relationships/hyperlink" Target="https://biblia.com/bible/nvi/Sal%2051.11?culture=es" TargetMode="External"/><Relationship Id="rId58" Type="http://schemas.openxmlformats.org/officeDocument/2006/relationships/hyperlink" Target="https://biblia.com/bible/nvi/Apoc%2019.10?culture=es" TargetMode="External"/><Relationship Id="rId74" Type="http://schemas.openxmlformats.org/officeDocument/2006/relationships/hyperlink" Target="https://biblia.com/bible/nvi/Mat%2012.24?culture=es" TargetMode="External"/><Relationship Id="rId79" Type="http://schemas.openxmlformats.org/officeDocument/2006/relationships/hyperlink" Target="https://biblia.com/bible/nvi/Mar%204.2?culture=es" TargetMode="External"/><Relationship Id="rId5" Type="http://schemas.openxmlformats.org/officeDocument/2006/relationships/webSettings" Target="webSettings.xml"/><Relationship Id="rId19" Type="http://schemas.openxmlformats.org/officeDocument/2006/relationships/hyperlink" Target="https://biblia.com/bible/nvi/1%20Ts%203.5?culture=es" TargetMode="External"/><Relationship Id="rId14" Type="http://schemas.openxmlformats.org/officeDocument/2006/relationships/hyperlink" Target="https://definicion.de/persona/" TargetMode="External"/><Relationship Id="rId22" Type="http://schemas.openxmlformats.org/officeDocument/2006/relationships/hyperlink" Target="https://biblia.com/bible/nvi/G%C3%A1l%204.6?culture=es" TargetMode="External"/><Relationship Id="rId27" Type="http://schemas.openxmlformats.org/officeDocument/2006/relationships/hyperlink" Target="https://biblia.com/bible/nvi/Isa%2011.2?culture=es" TargetMode="External"/><Relationship Id="rId30" Type="http://schemas.openxmlformats.org/officeDocument/2006/relationships/hyperlink" Target="https://biblia.com/bible/nvi/Efe%201.17?culture=es" TargetMode="External"/><Relationship Id="rId35" Type="http://schemas.openxmlformats.org/officeDocument/2006/relationships/hyperlink" Target="https://biblia.com/bible/nvi/Isa%2011.2?culture=es" TargetMode="External"/><Relationship Id="rId43" Type="http://schemas.openxmlformats.org/officeDocument/2006/relationships/hyperlink" Target="https://biblia.com/bible/nvi/Juan%2015.26?culture=es" TargetMode="External"/><Relationship Id="rId48" Type="http://schemas.openxmlformats.org/officeDocument/2006/relationships/hyperlink" Target="https://biblia.com/bible/nvi/Mat%204.1?culture=es" TargetMode="External"/><Relationship Id="rId56" Type="http://schemas.openxmlformats.org/officeDocument/2006/relationships/hyperlink" Target="https://biblia.com/bible/nvi/Efesios%204.30?culture=es" TargetMode="External"/><Relationship Id="rId64" Type="http://schemas.openxmlformats.org/officeDocument/2006/relationships/hyperlink" Target="https://biblia.com/bible/nvi/Rom%208.9?culture=es" TargetMode="External"/><Relationship Id="rId69" Type="http://schemas.openxmlformats.org/officeDocument/2006/relationships/hyperlink" Target="https://biblia.com/bible/nvi/Mar%203.22-30?culture=es" TargetMode="External"/><Relationship Id="rId77" Type="http://schemas.openxmlformats.org/officeDocument/2006/relationships/hyperlink" Target="https://biblia.com/bible/nvi/Mar%203.29?culture=es" TargetMode="External"/><Relationship Id="rId8" Type="http://schemas.openxmlformats.org/officeDocument/2006/relationships/hyperlink" Target="https://biblia.com/bible/nvi/Juan%2014.16?culture=es" TargetMode="External"/><Relationship Id="rId51" Type="http://schemas.openxmlformats.org/officeDocument/2006/relationships/hyperlink" Target="https://biblia.com/bible/nvi/Neh%209.20?culture=es" TargetMode="External"/><Relationship Id="rId72" Type="http://schemas.openxmlformats.org/officeDocument/2006/relationships/hyperlink" Target="https://biblia.com/bible/nvi/Mat%2012.25-29?culture=es" TargetMode="External"/><Relationship Id="rId80" Type="http://schemas.openxmlformats.org/officeDocument/2006/relationships/hyperlink" Target="https://biblia.com/bible/nvi/Mat%2013.11?culture=es" TargetMode="External"/><Relationship Id="rId85" Type="http://schemas.openxmlformats.org/officeDocument/2006/relationships/header" Target="header1.xml"/><Relationship Id="rId3" Type="http://schemas.openxmlformats.org/officeDocument/2006/relationships/styles" Target="styles.xml"/><Relationship Id="rId12" Type="http://schemas.openxmlformats.org/officeDocument/2006/relationships/hyperlink" Target="https://biblia.com/bible/nvi/Juan%2014.15-17?culture=es" TargetMode="External"/><Relationship Id="rId17" Type="http://schemas.openxmlformats.org/officeDocument/2006/relationships/image" Target="media/image1.jpeg"/><Relationship Id="rId25" Type="http://schemas.openxmlformats.org/officeDocument/2006/relationships/hyperlink" Target="https://biblia.com/bible/nvi/Job%2033.4?culture=es" TargetMode="External"/><Relationship Id="rId33" Type="http://schemas.openxmlformats.org/officeDocument/2006/relationships/hyperlink" Target="https://biblia.com/bible/nvi/Isa%2011.2?culture=es" TargetMode="External"/><Relationship Id="rId38" Type="http://schemas.openxmlformats.org/officeDocument/2006/relationships/hyperlink" Target="https://biblia.com/bible/nvi/Isa%204.4?culture=es" TargetMode="External"/><Relationship Id="rId46" Type="http://schemas.openxmlformats.org/officeDocument/2006/relationships/hyperlink" Target="https://biblia.com/bible/nvi/Luc%201.35?culture=es" TargetMode="External"/><Relationship Id="rId59" Type="http://schemas.openxmlformats.org/officeDocument/2006/relationships/hyperlink" Target="https://biblia.com/bible/nvi/Apoc%201.4?culture=es" TargetMode="External"/><Relationship Id="rId67" Type="http://schemas.openxmlformats.org/officeDocument/2006/relationships/hyperlink" Target="https://biblia.com/bible/nvi/Heb%2010.29?culture=es" TargetMode="External"/><Relationship Id="rId20" Type="http://schemas.openxmlformats.org/officeDocument/2006/relationships/hyperlink" Target="https://biblia.com/bible/nvi/Hech%205.3-4?culture=es" TargetMode="External"/><Relationship Id="rId41" Type="http://schemas.openxmlformats.org/officeDocument/2006/relationships/hyperlink" Target="https://biblia.com/bible/nvi/Juan%2014.16?culture=es" TargetMode="External"/><Relationship Id="rId54" Type="http://schemas.openxmlformats.org/officeDocument/2006/relationships/hyperlink" Target="https://biblia.com/bible/nvi/Luc%2011.13?culture=es" TargetMode="External"/><Relationship Id="rId62" Type="http://schemas.openxmlformats.org/officeDocument/2006/relationships/hyperlink" Target="https://biblia.com/bible/nvi/Rom%208.2?culture=es" TargetMode="External"/><Relationship Id="rId70" Type="http://schemas.openxmlformats.org/officeDocument/2006/relationships/hyperlink" Target="https://biblia.com/bible/nvi/Mat%2012.22-32?culture=es" TargetMode="External"/><Relationship Id="rId75" Type="http://schemas.openxmlformats.org/officeDocument/2006/relationships/hyperlink" Target="https://biblia.com/bible/nvi/Mar%203.30?culture=es" TargetMode="External"/><Relationship Id="rId83" Type="http://schemas.openxmlformats.org/officeDocument/2006/relationships/hyperlink" Target="https://biblia.com/bible/nvi/Juan%203.16?culture=es" TargetMode="External"/><Relationship Id="rId88"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definicion.de/amabilidad/" TargetMode="External"/><Relationship Id="rId23" Type="http://schemas.openxmlformats.org/officeDocument/2006/relationships/hyperlink" Target="https://biblia.com/bible/nvi/G%C3%A9n%201.2?culture=es" TargetMode="External"/><Relationship Id="rId28" Type="http://schemas.openxmlformats.org/officeDocument/2006/relationships/hyperlink" Target="https://biblia.com/bible/nvi/Hech%205.9?culture=es" TargetMode="External"/><Relationship Id="rId36" Type="http://schemas.openxmlformats.org/officeDocument/2006/relationships/hyperlink" Target="https://biblia.com/bible/nvi/Isa%204.4?culture=es" TargetMode="External"/><Relationship Id="rId49" Type="http://schemas.openxmlformats.org/officeDocument/2006/relationships/hyperlink" Target="https://biblia.com/bible/nvi/Juan%203.6?culture=es" TargetMode="External"/><Relationship Id="rId57" Type="http://schemas.openxmlformats.org/officeDocument/2006/relationships/hyperlink" Target="https://biblia.com/bible/nvi/Sal%2051.12?culture=es" TargetMode="External"/><Relationship Id="rId10" Type="http://schemas.openxmlformats.org/officeDocument/2006/relationships/hyperlink" Target="https://biblia.com/bible/nvi/Juan%2015.26?culture=es" TargetMode="External"/><Relationship Id="rId31" Type="http://schemas.openxmlformats.org/officeDocument/2006/relationships/hyperlink" Target="https://biblia.com/bible/nvi/Isa%2011.2?culture=es" TargetMode="External"/><Relationship Id="rId44" Type="http://schemas.openxmlformats.org/officeDocument/2006/relationships/hyperlink" Target="https://biblia.com/bible/nvi/Juan%2014.17?culture=es" TargetMode="External"/><Relationship Id="rId52" Type="http://schemas.openxmlformats.org/officeDocument/2006/relationships/hyperlink" Target="https://biblia.com/bible/nvi/Sal%20143.10?culture=es" TargetMode="External"/><Relationship Id="rId60" Type="http://schemas.openxmlformats.org/officeDocument/2006/relationships/hyperlink" Target="https://biblia.com/bible/nvi/Rom%201.4?culture=es" TargetMode="External"/><Relationship Id="rId65" Type="http://schemas.openxmlformats.org/officeDocument/2006/relationships/hyperlink" Target="https://biblia.com/bible/nvi/1%20Ped%201.11?culture=es" TargetMode="External"/><Relationship Id="rId73" Type="http://schemas.openxmlformats.org/officeDocument/2006/relationships/hyperlink" Target="https://biblia.com/bible/nvi/Mat%2012.31?culture=es" TargetMode="External"/><Relationship Id="rId78" Type="http://schemas.openxmlformats.org/officeDocument/2006/relationships/hyperlink" Target="https://biblia.com/bible/nvi/Mat%2013.3?culture=es" TargetMode="External"/><Relationship Id="rId81" Type="http://schemas.openxmlformats.org/officeDocument/2006/relationships/hyperlink" Target="https://biblia.com/bible/nvi/Mateo%2013.13?culture=es" TargetMode="External"/><Relationship Id="rId86"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https://biblia.com/bible/nvi/Juan%2014.26?culture=es" TargetMode="External"/><Relationship Id="rId13" Type="http://schemas.openxmlformats.org/officeDocument/2006/relationships/hyperlink" Target="https://biblia.com/bible/nvi/G%C3%A1l%205.22-23?culture=es" TargetMode="External"/><Relationship Id="rId18" Type="http://schemas.openxmlformats.org/officeDocument/2006/relationships/hyperlink" Target="https://biblia.com/bible/nvi/1%20Ped%204.14?culture=es" TargetMode="External"/><Relationship Id="rId39" Type="http://schemas.openxmlformats.org/officeDocument/2006/relationships/hyperlink" Target="https://biblia.com/bible/nvi/Isa%2061.1?culture=es" TargetMode="External"/><Relationship Id="rId34" Type="http://schemas.openxmlformats.org/officeDocument/2006/relationships/hyperlink" Target="https://biblia.com/bible/nvi/Isa%2011.2?culture=es" TargetMode="External"/><Relationship Id="rId50" Type="http://schemas.openxmlformats.org/officeDocument/2006/relationships/hyperlink" Target="https://biblia.com/bible/nvi/1%20Tim%204.1?culture=es" TargetMode="External"/><Relationship Id="rId55" Type="http://schemas.openxmlformats.org/officeDocument/2006/relationships/hyperlink" Target="https://biblia.com/bible/nvi/Efe%201.13?culture=es" TargetMode="External"/><Relationship Id="rId76" Type="http://schemas.openxmlformats.org/officeDocument/2006/relationships/hyperlink" Target="https://biblia.com/bible/nvi/Mat%2012.32?culture=es" TargetMode="External"/><Relationship Id="rId7" Type="http://schemas.openxmlformats.org/officeDocument/2006/relationships/endnotes" Target="endnotes.xml"/><Relationship Id="rId71" Type="http://schemas.openxmlformats.org/officeDocument/2006/relationships/hyperlink" Target="https://biblia.com/bible/nvi/Mat%2012.24?culture=es" TargetMode="External"/><Relationship Id="rId2" Type="http://schemas.openxmlformats.org/officeDocument/2006/relationships/numbering" Target="numbering.xml"/><Relationship Id="rId29" Type="http://schemas.openxmlformats.org/officeDocument/2006/relationships/hyperlink" Target="https://biblia.com/bible/nvi/Isa%2011.2?culture=es" TargetMode="External"/><Relationship Id="rId24" Type="http://schemas.openxmlformats.org/officeDocument/2006/relationships/hyperlink" Target="https://biblia.com/bible/nvi/1%20Cor%202.11?culture=es" TargetMode="External"/><Relationship Id="rId40" Type="http://schemas.openxmlformats.org/officeDocument/2006/relationships/hyperlink" Target="https://biblia.com/bible/nvi/Job%2033.4?culture=es" TargetMode="External"/><Relationship Id="rId45" Type="http://schemas.openxmlformats.org/officeDocument/2006/relationships/hyperlink" Target="https://biblia.com/bible/nvi/Juan%2015.26?culture=es" TargetMode="External"/><Relationship Id="rId66" Type="http://schemas.openxmlformats.org/officeDocument/2006/relationships/hyperlink" Target="https://biblia.com/bible/nvi/Zac%2012.10?culture=es" TargetMode="External"/><Relationship Id="rId87" Type="http://schemas.openxmlformats.org/officeDocument/2006/relationships/fontTable" Target="fontTable.xml"/><Relationship Id="rId61" Type="http://schemas.openxmlformats.org/officeDocument/2006/relationships/hyperlink" Target="https://biblia.com/bible/nvi/Rom%208.15?culture=es" TargetMode="External"/><Relationship Id="rId82" Type="http://schemas.openxmlformats.org/officeDocument/2006/relationships/hyperlink" Target="https://biblia.com/bible/nvi/Juan%2016.8?culture=es"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ichard\Documents\_\templates\Word\manual%20con%20&#237;ndice%2011-2015.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F932E7F-34E3-44C1-99F9-59787517D2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manual con índice 11-2015.dotx</Template>
  <TotalTime>1</TotalTime>
  <Pages>45</Pages>
  <Words>15659</Words>
  <Characters>86126</Characters>
  <Application>Microsoft Office Word</Application>
  <DocSecurity>0</DocSecurity>
  <Lines>717</Lines>
  <Paragraphs>203</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Hewlett-Packard Company</Company>
  <LinksUpToDate>false</LinksUpToDate>
  <CharactersWithSpaces>101582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Richard Ludy</dc:creator>
  <cp:lastModifiedBy>Richard Ludy</cp:lastModifiedBy>
  <cp:revision>2</cp:revision>
  <cp:lastPrinted>2022-11-09T17:54:00Z</cp:lastPrinted>
  <dcterms:created xsi:type="dcterms:W3CDTF">2023-04-10T22:16:00Z</dcterms:created>
  <dcterms:modified xsi:type="dcterms:W3CDTF">2023-04-10T22:16:00Z</dcterms:modified>
</cp:coreProperties>
</file>