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5892A" w14:textId="77777777" w:rsidR="003E4C05" w:rsidRDefault="003E4C05" w:rsidP="003E4C05">
      <w:pPr>
        <w:jc w:val="center"/>
        <w:rPr>
          <w:rFonts w:ascii="Comic Sans MS" w:hAnsi="Comic Sans MS"/>
          <w:sz w:val="72"/>
          <w:szCs w:val="72"/>
        </w:rPr>
      </w:pPr>
    </w:p>
    <w:p w14:paraId="4BDBDE42" w14:textId="77777777" w:rsidR="009E7E37" w:rsidRPr="008641D7" w:rsidRDefault="009E7E37" w:rsidP="00193536">
      <w:pPr>
        <w:ind w:left="7110" w:hanging="3870"/>
      </w:pPr>
    </w:p>
    <w:p w14:paraId="4CEA6730" w14:textId="77777777" w:rsidR="009E7E37" w:rsidRPr="008641D7" w:rsidRDefault="009E7E37" w:rsidP="00193536">
      <w:pPr>
        <w:ind w:left="7110" w:hanging="3870"/>
      </w:pPr>
    </w:p>
    <w:p w14:paraId="578574C7" w14:textId="77777777" w:rsidR="009E7E37" w:rsidRPr="004B28B9" w:rsidRDefault="004B28B9" w:rsidP="004B28B9">
      <w:pPr>
        <w:jc w:val="center"/>
        <w:rPr>
          <w:rFonts w:ascii="Arial Black" w:hAnsi="Arial Black"/>
          <w:sz w:val="48"/>
          <w:szCs w:val="48"/>
        </w:rPr>
      </w:pPr>
      <w:r w:rsidRPr="004B28B9">
        <w:rPr>
          <w:rFonts w:ascii="Arial Black" w:hAnsi="Arial Black"/>
          <w:sz w:val="48"/>
          <w:szCs w:val="48"/>
        </w:rPr>
        <w:t>La vida de Josué</w:t>
      </w:r>
    </w:p>
    <w:p w14:paraId="35DDD60D" w14:textId="77777777" w:rsidR="009E7E37" w:rsidRPr="008641D7" w:rsidRDefault="009E7E37" w:rsidP="00193536">
      <w:pPr>
        <w:ind w:left="7110" w:hanging="3870"/>
      </w:pPr>
    </w:p>
    <w:sdt>
      <w:sdtPr>
        <w:rPr>
          <w:rFonts w:ascii="Times New Roman" w:eastAsiaTheme="minorHAnsi" w:hAnsi="Times New Roman" w:cstheme="minorBidi"/>
          <w:b w:val="0"/>
          <w:bCs w:val="0"/>
          <w:color w:val="auto"/>
          <w:szCs w:val="22"/>
          <w:lang w:val="es-MX"/>
        </w:rPr>
        <w:id w:val="36538461"/>
        <w:docPartObj>
          <w:docPartGallery w:val="Table of Contents"/>
          <w:docPartUnique/>
        </w:docPartObj>
      </w:sdtPr>
      <w:sdtContent>
        <w:p w14:paraId="1A698FCF" w14:textId="77777777" w:rsidR="00231D77" w:rsidRPr="008641D7" w:rsidRDefault="00231D77">
          <w:pPr>
            <w:pStyle w:val="TtuloTDC"/>
            <w:rPr>
              <w:lang w:val="es-MX"/>
            </w:rPr>
          </w:pPr>
          <w:r w:rsidRPr="008641D7">
            <w:rPr>
              <w:lang w:val="es-MX"/>
            </w:rPr>
            <w:t>Conten</w:t>
          </w:r>
          <w:r w:rsidR="00970B46">
            <w:rPr>
              <w:lang w:val="es-MX"/>
            </w:rPr>
            <w:t>ido</w:t>
          </w:r>
        </w:p>
        <w:p w14:paraId="5EBEBEEE" w14:textId="77777777" w:rsidR="001C0AE5" w:rsidRDefault="008E5406" w:rsidP="001C0AE5">
          <w:pPr>
            <w:pStyle w:val="TDC1"/>
            <w:spacing w:line="720" w:lineRule="auto"/>
            <w:rPr>
              <w:rFonts w:asciiTheme="minorHAnsi" w:eastAsiaTheme="minorEastAsia" w:hAnsiTheme="minorHAnsi"/>
              <w:noProof/>
              <w:sz w:val="22"/>
              <w:lang w:eastAsia="es-MX"/>
            </w:rPr>
          </w:pPr>
          <w:r w:rsidRPr="008641D7">
            <w:fldChar w:fldCharType="begin"/>
          </w:r>
          <w:r w:rsidR="00231D77" w:rsidRPr="00970B46">
            <w:rPr>
              <w:lang w:val="en-US"/>
            </w:rPr>
            <w:instrText xml:space="preserve"> TOC \o "1-3" \h \z \u </w:instrText>
          </w:r>
          <w:r w:rsidRPr="008641D7">
            <w:fldChar w:fldCharType="separate"/>
          </w:r>
          <w:hyperlink w:anchor="_Toc431998884" w:history="1">
            <w:r w:rsidR="001C0AE5" w:rsidRPr="00187793">
              <w:rPr>
                <w:rStyle w:val="Hipervnculo"/>
                <w:noProof/>
              </w:rPr>
              <w:t>Lección 1</w:t>
            </w:r>
            <w:r w:rsidR="001C0AE5">
              <w:rPr>
                <w:noProof/>
                <w:webHidden/>
              </w:rPr>
              <w:tab/>
            </w:r>
            <w:r w:rsidR="001C0AE5">
              <w:rPr>
                <w:noProof/>
                <w:webHidden/>
              </w:rPr>
              <w:fldChar w:fldCharType="begin"/>
            </w:r>
            <w:r w:rsidR="001C0AE5">
              <w:rPr>
                <w:noProof/>
                <w:webHidden/>
              </w:rPr>
              <w:instrText xml:space="preserve"> PAGEREF _Toc431998884 \h </w:instrText>
            </w:r>
            <w:r w:rsidR="001C0AE5">
              <w:rPr>
                <w:noProof/>
                <w:webHidden/>
              </w:rPr>
            </w:r>
            <w:r w:rsidR="001C0AE5">
              <w:rPr>
                <w:noProof/>
                <w:webHidden/>
              </w:rPr>
              <w:fldChar w:fldCharType="separate"/>
            </w:r>
            <w:r w:rsidR="00DE7AF8">
              <w:rPr>
                <w:noProof/>
                <w:webHidden/>
              </w:rPr>
              <w:t>3</w:t>
            </w:r>
            <w:r w:rsidR="001C0AE5">
              <w:rPr>
                <w:noProof/>
                <w:webHidden/>
              </w:rPr>
              <w:fldChar w:fldCharType="end"/>
            </w:r>
          </w:hyperlink>
        </w:p>
        <w:p w14:paraId="56AF9C48"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85" w:history="1">
            <w:r w:rsidR="001C0AE5" w:rsidRPr="00187793">
              <w:rPr>
                <w:rStyle w:val="Hipervnculo"/>
                <w:noProof/>
              </w:rPr>
              <w:t>Lección 2</w:t>
            </w:r>
            <w:r w:rsidR="001C0AE5">
              <w:rPr>
                <w:noProof/>
                <w:webHidden/>
              </w:rPr>
              <w:tab/>
            </w:r>
            <w:r w:rsidR="001C0AE5">
              <w:rPr>
                <w:noProof/>
                <w:webHidden/>
              </w:rPr>
              <w:fldChar w:fldCharType="begin"/>
            </w:r>
            <w:r w:rsidR="001C0AE5">
              <w:rPr>
                <w:noProof/>
                <w:webHidden/>
              </w:rPr>
              <w:instrText xml:space="preserve"> PAGEREF _Toc431998885 \h </w:instrText>
            </w:r>
            <w:r w:rsidR="001C0AE5">
              <w:rPr>
                <w:noProof/>
                <w:webHidden/>
              </w:rPr>
            </w:r>
            <w:r w:rsidR="001C0AE5">
              <w:rPr>
                <w:noProof/>
                <w:webHidden/>
              </w:rPr>
              <w:fldChar w:fldCharType="separate"/>
            </w:r>
            <w:r w:rsidR="00DE7AF8">
              <w:rPr>
                <w:noProof/>
                <w:webHidden/>
              </w:rPr>
              <w:t>6</w:t>
            </w:r>
            <w:r w:rsidR="001C0AE5">
              <w:rPr>
                <w:noProof/>
                <w:webHidden/>
              </w:rPr>
              <w:fldChar w:fldCharType="end"/>
            </w:r>
          </w:hyperlink>
        </w:p>
        <w:p w14:paraId="2A0B5E9C"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86" w:history="1">
            <w:r w:rsidR="001C0AE5" w:rsidRPr="00187793">
              <w:rPr>
                <w:rStyle w:val="Hipervnculo"/>
                <w:noProof/>
                <w:lang w:eastAsia="es-ES"/>
              </w:rPr>
              <w:t>Lección 3</w:t>
            </w:r>
            <w:r w:rsidR="001C0AE5">
              <w:rPr>
                <w:noProof/>
                <w:webHidden/>
              </w:rPr>
              <w:tab/>
            </w:r>
            <w:r w:rsidR="001C0AE5">
              <w:rPr>
                <w:noProof/>
                <w:webHidden/>
              </w:rPr>
              <w:fldChar w:fldCharType="begin"/>
            </w:r>
            <w:r w:rsidR="001C0AE5">
              <w:rPr>
                <w:noProof/>
                <w:webHidden/>
              </w:rPr>
              <w:instrText xml:space="preserve"> PAGEREF _Toc431998886 \h </w:instrText>
            </w:r>
            <w:r w:rsidR="001C0AE5">
              <w:rPr>
                <w:noProof/>
                <w:webHidden/>
              </w:rPr>
            </w:r>
            <w:r w:rsidR="001C0AE5">
              <w:rPr>
                <w:noProof/>
                <w:webHidden/>
              </w:rPr>
              <w:fldChar w:fldCharType="separate"/>
            </w:r>
            <w:r w:rsidR="00DE7AF8">
              <w:rPr>
                <w:noProof/>
                <w:webHidden/>
              </w:rPr>
              <w:t>9</w:t>
            </w:r>
            <w:r w:rsidR="001C0AE5">
              <w:rPr>
                <w:noProof/>
                <w:webHidden/>
              </w:rPr>
              <w:fldChar w:fldCharType="end"/>
            </w:r>
          </w:hyperlink>
        </w:p>
        <w:p w14:paraId="11394218"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87" w:history="1">
            <w:r w:rsidR="001C0AE5" w:rsidRPr="00187793">
              <w:rPr>
                <w:rStyle w:val="Hipervnculo"/>
                <w:noProof/>
              </w:rPr>
              <w:t>Lección 4</w:t>
            </w:r>
            <w:r w:rsidR="001C0AE5">
              <w:rPr>
                <w:noProof/>
                <w:webHidden/>
              </w:rPr>
              <w:tab/>
            </w:r>
            <w:r w:rsidR="001C0AE5">
              <w:rPr>
                <w:noProof/>
                <w:webHidden/>
              </w:rPr>
              <w:fldChar w:fldCharType="begin"/>
            </w:r>
            <w:r w:rsidR="001C0AE5">
              <w:rPr>
                <w:noProof/>
                <w:webHidden/>
              </w:rPr>
              <w:instrText xml:space="preserve"> PAGEREF _Toc431998887 \h </w:instrText>
            </w:r>
            <w:r w:rsidR="001C0AE5">
              <w:rPr>
                <w:noProof/>
                <w:webHidden/>
              </w:rPr>
            </w:r>
            <w:r w:rsidR="001C0AE5">
              <w:rPr>
                <w:noProof/>
                <w:webHidden/>
              </w:rPr>
              <w:fldChar w:fldCharType="separate"/>
            </w:r>
            <w:r w:rsidR="00DE7AF8">
              <w:rPr>
                <w:noProof/>
                <w:webHidden/>
              </w:rPr>
              <w:t>12</w:t>
            </w:r>
            <w:r w:rsidR="001C0AE5">
              <w:rPr>
                <w:noProof/>
                <w:webHidden/>
              </w:rPr>
              <w:fldChar w:fldCharType="end"/>
            </w:r>
          </w:hyperlink>
        </w:p>
        <w:p w14:paraId="5CA947C4"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88" w:history="1">
            <w:r w:rsidR="001C0AE5" w:rsidRPr="00187793">
              <w:rPr>
                <w:rStyle w:val="Hipervnculo"/>
                <w:noProof/>
              </w:rPr>
              <w:t>Lección 5</w:t>
            </w:r>
            <w:r w:rsidR="001C0AE5">
              <w:rPr>
                <w:noProof/>
                <w:webHidden/>
              </w:rPr>
              <w:tab/>
            </w:r>
            <w:r w:rsidR="001C0AE5">
              <w:rPr>
                <w:noProof/>
                <w:webHidden/>
              </w:rPr>
              <w:fldChar w:fldCharType="begin"/>
            </w:r>
            <w:r w:rsidR="001C0AE5">
              <w:rPr>
                <w:noProof/>
                <w:webHidden/>
              </w:rPr>
              <w:instrText xml:space="preserve"> PAGEREF _Toc431998888 \h </w:instrText>
            </w:r>
            <w:r w:rsidR="001C0AE5">
              <w:rPr>
                <w:noProof/>
                <w:webHidden/>
              </w:rPr>
            </w:r>
            <w:r w:rsidR="001C0AE5">
              <w:rPr>
                <w:noProof/>
                <w:webHidden/>
              </w:rPr>
              <w:fldChar w:fldCharType="separate"/>
            </w:r>
            <w:r w:rsidR="00DE7AF8">
              <w:rPr>
                <w:noProof/>
                <w:webHidden/>
              </w:rPr>
              <w:t>15</w:t>
            </w:r>
            <w:r w:rsidR="001C0AE5">
              <w:rPr>
                <w:noProof/>
                <w:webHidden/>
              </w:rPr>
              <w:fldChar w:fldCharType="end"/>
            </w:r>
          </w:hyperlink>
        </w:p>
        <w:p w14:paraId="65331B1E"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89" w:history="1">
            <w:r w:rsidR="001C0AE5" w:rsidRPr="00187793">
              <w:rPr>
                <w:rStyle w:val="Hipervnculo"/>
                <w:noProof/>
              </w:rPr>
              <w:t>Lección 6</w:t>
            </w:r>
            <w:r w:rsidR="001C0AE5">
              <w:rPr>
                <w:noProof/>
                <w:webHidden/>
              </w:rPr>
              <w:tab/>
            </w:r>
            <w:r w:rsidR="001C0AE5">
              <w:rPr>
                <w:noProof/>
                <w:webHidden/>
              </w:rPr>
              <w:fldChar w:fldCharType="begin"/>
            </w:r>
            <w:r w:rsidR="001C0AE5">
              <w:rPr>
                <w:noProof/>
                <w:webHidden/>
              </w:rPr>
              <w:instrText xml:space="preserve"> PAGEREF _Toc431998889 \h </w:instrText>
            </w:r>
            <w:r w:rsidR="001C0AE5">
              <w:rPr>
                <w:noProof/>
                <w:webHidden/>
              </w:rPr>
            </w:r>
            <w:r w:rsidR="001C0AE5">
              <w:rPr>
                <w:noProof/>
                <w:webHidden/>
              </w:rPr>
              <w:fldChar w:fldCharType="separate"/>
            </w:r>
            <w:r w:rsidR="00DE7AF8">
              <w:rPr>
                <w:noProof/>
                <w:webHidden/>
              </w:rPr>
              <w:t>18</w:t>
            </w:r>
            <w:r w:rsidR="001C0AE5">
              <w:rPr>
                <w:noProof/>
                <w:webHidden/>
              </w:rPr>
              <w:fldChar w:fldCharType="end"/>
            </w:r>
          </w:hyperlink>
        </w:p>
        <w:p w14:paraId="74A443D5"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90" w:history="1">
            <w:r w:rsidR="001C0AE5" w:rsidRPr="00187793">
              <w:rPr>
                <w:rStyle w:val="Hipervnculo"/>
                <w:noProof/>
              </w:rPr>
              <w:t>Lección 7</w:t>
            </w:r>
            <w:r w:rsidR="001C0AE5">
              <w:rPr>
                <w:noProof/>
                <w:webHidden/>
              </w:rPr>
              <w:tab/>
            </w:r>
            <w:r w:rsidR="001C0AE5">
              <w:rPr>
                <w:noProof/>
                <w:webHidden/>
              </w:rPr>
              <w:fldChar w:fldCharType="begin"/>
            </w:r>
            <w:r w:rsidR="001C0AE5">
              <w:rPr>
                <w:noProof/>
                <w:webHidden/>
              </w:rPr>
              <w:instrText xml:space="preserve"> PAGEREF _Toc431998890 \h </w:instrText>
            </w:r>
            <w:r w:rsidR="001C0AE5">
              <w:rPr>
                <w:noProof/>
                <w:webHidden/>
              </w:rPr>
            </w:r>
            <w:r w:rsidR="001C0AE5">
              <w:rPr>
                <w:noProof/>
                <w:webHidden/>
              </w:rPr>
              <w:fldChar w:fldCharType="separate"/>
            </w:r>
            <w:r w:rsidR="00DE7AF8">
              <w:rPr>
                <w:noProof/>
                <w:webHidden/>
              </w:rPr>
              <w:t>21</w:t>
            </w:r>
            <w:r w:rsidR="001C0AE5">
              <w:rPr>
                <w:noProof/>
                <w:webHidden/>
              </w:rPr>
              <w:fldChar w:fldCharType="end"/>
            </w:r>
          </w:hyperlink>
        </w:p>
        <w:p w14:paraId="5CCB3ED5"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91" w:history="1">
            <w:r w:rsidR="001C0AE5" w:rsidRPr="00187793">
              <w:rPr>
                <w:rStyle w:val="Hipervnculo"/>
                <w:noProof/>
              </w:rPr>
              <w:t>Lección 8</w:t>
            </w:r>
            <w:r w:rsidR="001C0AE5">
              <w:rPr>
                <w:noProof/>
                <w:webHidden/>
              </w:rPr>
              <w:tab/>
            </w:r>
            <w:r w:rsidR="001C0AE5">
              <w:rPr>
                <w:noProof/>
                <w:webHidden/>
              </w:rPr>
              <w:fldChar w:fldCharType="begin"/>
            </w:r>
            <w:r w:rsidR="001C0AE5">
              <w:rPr>
                <w:noProof/>
                <w:webHidden/>
              </w:rPr>
              <w:instrText xml:space="preserve"> PAGEREF _Toc431998891 \h </w:instrText>
            </w:r>
            <w:r w:rsidR="001C0AE5">
              <w:rPr>
                <w:noProof/>
                <w:webHidden/>
              </w:rPr>
            </w:r>
            <w:r w:rsidR="001C0AE5">
              <w:rPr>
                <w:noProof/>
                <w:webHidden/>
              </w:rPr>
              <w:fldChar w:fldCharType="separate"/>
            </w:r>
            <w:r w:rsidR="00DE7AF8">
              <w:rPr>
                <w:noProof/>
                <w:webHidden/>
              </w:rPr>
              <w:t>24</w:t>
            </w:r>
            <w:r w:rsidR="001C0AE5">
              <w:rPr>
                <w:noProof/>
                <w:webHidden/>
              </w:rPr>
              <w:fldChar w:fldCharType="end"/>
            </w:r>
          </w:hyperlink>
        </w:p>
        <w:p w14:paraId="7C366657" w14:textId="77777777" w:rsidR="001C0AE5" w:rsidRDefault="00000000" w:rsidP="001C0AE5">
          <w:pPr>
            <w:pStyle w:val="TDC1"/>
            <w:spacing w:line="720" w:lineRule="auto"/>
            <w:rPr>
              <w:noProof/>
            </w:rPr>
          </w:pPr>
          <w:hyperlink w:anchor="_Toc431998892" w:history="1">
            <w:r w:rsidR="001C0AE5" w:rsidRPr="00187793">
              <w:rPr>
                <w:rStyle w:val="Hipervnculo"/>
                <w:noProof/>
              </w:rPr>
              <w:t>Lección 9</w:t>
            </w:r>
            <w:r w:rsidR="001C0AE5">
              <w:rPr>
                <w:noProof/>
                <w:webHidden/>
              </w:rPr>
              <w:tab/>
            </w:r>
            <w:r w:rsidR="001C0AE5">
              <w:rPr>
                <w:noProof/>
                <w:webHidden/>
              </w:rPr>
              <w:fldChar w:fldCharType="begin"/>
            </w:r>
            <w:r w:rsidR="001C0AE5">
              <w:rPr>
                <w:noProof/>
                <w:webHidden/>
              </w:rPr>
              <w:instrText xml:space="preserve"> PAGEREF _Toc431998892 \h </w:instrText>
            </w:r>
            <w:r w:rsidR="001C0AE5">
              <w:rPr>
                <w:noProof/>
                <w:webHidden/>
              </w:rPr>
            </w:r>
            <w:r w:rsidR="001C0AE5">
              <w:rPr>
                <w:noProof/>
                <w:webHidden/>
              </w:rPr>
              <w:fldChar w:fldCharType="separate"/>
            </w:r>
            <w:r w:rsidR="00DE7AF8">
              <w:rPr>
                <w:noProof/>
                <w:webHidden/>
              </w:rPr>
              <w:t>27</w:t>
            </w:r>
            <w:r w:rsidR="001C0AE5">
              <w:rPr>
                <w:noProof/>
                <w:webHidden/>
              </w:rPr>
              <w:fldChar w:fldCharType="end"/>
            </w:r>
          </w:hyperlink>
        </w:p>
        <w:p w14:paraId="4E010633" w14:textId="77777777" w:rsidR="004B1584" w:rsidRPr="004B1584" w:rsidRDefault="004B1584" w:rsidP="004B1584">
          <w:r>
            <w:tab/>
          </w:r>
          <w:r>
            <w:tab/>
          </w:r>
          <w:r>
            <w:tab/>
            <w:t xml:space="preserve"> </w:t>
          </w:r>
          <w:r w:rsidR="005A76F9">
            <w:t xml:space="preserve"> </w:t>
          </w:r>
          <w:r>
            <w:t>Mapas …………………………………………………………… ……..30</w:t>
          </w:r>
        </w:p>
        <w:p w14:paraId="1857B044" w14:textId="77777777" w:rsidR="00231D77" w:rsidRPr="00970B46" w:rsidRDefault="008E5406">
          <w:pPr>
            <w:rPr>
              <w:lang w:val="en-US"/>
            </w:rPr>
          </w:pPr>
          <w:r w:rsidRPr="008641D7">
            <w:fldChar w:fldCharType="end"/>
          </w:r>
        </w:p>
      </w:sdtContent>
    </w:sdt>
    <w:p w14:paraId="7711DD18" w14:textId="77777777" w:rsidR="00851017" w:rsidRPr="00970B46" w:rsidRDefault="00193536" w:rsidP="00970B46">
      <w:pPr>
        <w:pStyle w:val="Ttulo"/>
        <w:rPr>
          <w:lang w:val="en-US"/>
        </w:rPr>
        <w:sectPr w:rsidR="00851017" w:rsidRPr="00970B46" w:rsidSect="00A409C7">
          <w:headerReference w:type="default" r:id="rId8"/>
          <w:footerReference w:type="default" r:id="rId9"/>
          <w:headerReference w:type="first" r:id="rId10"/>
          <w:pgSz w:w="12240" w:h="15840"/>
          <w:pgMar w:top="1440" w:right="0" w:bottom="1440" w:left="0" w:header="706" w:footer="706" w:gutter="0"/>
          <w:cols w:space="708"/>
          <w:docGrid w:linePitch="360"/>
        </w:sectPr>
      </w:pPr>
      <w:r w:rsidRPr="00970B46">
        <w:rPr>
          <w:lang w:val="en-US"/>
        </w:rPr>
        <w:tab/>
      </w:r>
      <w:r w:rsidR="009E7E37" w:rsidRPr="00970B46">
        <w:rPr>
          <w:lang w:val="en-US"/>
        </w:rPr>
        <w:tab/>
      </w:r>
    </w:p>
    <w:p w14:paraId="035BCAFF" w14:textId="77777777" w:rsidR="008D0163" w:rsidRDefault="008D0163" w:rsidP="008D0163">
      <w:pPr>
        <w:pStyle w:val="Ttulo"/>
      </w:pPr>
      <w:bookmarkStart w:id="0" w:name="_Toc431998884"/>
      <w:r>
        <w:lastRenderedPageBreak/>
        <w:t>Lección 1</w:t>
      </w:r>
      <w:bookmarkEnd w:id="0"/>
    </w:p>
    <w:p w14:paraId="7387540D" w14:textId="77777777" w:rsidR="00FF0B4C" w:rsidRPr="00FF0B4C" w:rsidRDefault="00FF0B4C" w:rsidP="00FF0B4C">
      <w:pPr>
        <w:pStyle w:val="Ilust"/>
      </w:pPr>
      <w:r>
        <w:t>Objetivo de esta lección: tener el mismo deseo de Josué de estar con el Señor.</w:t>
      </w:r>
    </w:p>
    <w:p w14:paraId="29B07880" w14:textId="77777777" w:rsidR="00B43FA9" w:rsidRDefault="007553AA" w:rsidP="00CA1F88">
      <w:pPr>
        <w:autoSpaceDE w:val="0"/>
        <w:autoSpaceDN w:val="0"/>
        <w:adjustRightInd w:val="0"/>
        <w:spacing w:before="60" w:after="60"/>
      </w:pPr>
      <w:r>
        <w:t xml:space="preserve">Nosotros reconocemos que necesitamos un cambio de carácter. Una de las muchas cosas que vamos a aprender en el estudio de la vida de Josué son las características de un varón de Dios. </w:t>
      </w:r>
      <w:r w:rsidR="00CA1F88">
        <w:t>Era u</w:t>
      </w:r>
      <w:r>
        <w:t xml:space="preserve">n gran líder del pueblo de Dios y podemos aprender mucho al examinar su vida. </w:t>
      </w:r>
    </w:p>
    <w:p w14:paraId="720B910D" w14:textId="77777777" w:rsidR="00EE3038" w:rsidRDefault="00836880" w:rsidP="00A85FC4">
      <w:pPr>
        <w:pStyle w:val="numbering"/>
      </w:pPr>
      <w:r>
        <w:rPr>
          <w:noProof/>
          <w:lang w:val="es-MX" w:eastAsia="es-MX"/>
        </w:rPr>
        <mc:AlternateContent>
          <mc:Choice Requires="wps">
            <w:drawing>
              <wp:anchor distT="0" distB="0" distL="114300" distR="114300" simplePos="0" relativeHeight="251659264" behindDoc="0" locked="0" layoutInCell="1" allowOverlap="1" wp14:anchorId="67EF3BE0" wp14:editId="5FD8F736">
                <wp:simplePos x="0" y="0"/>
                <wp:positionH relativeFrom="column">
                  <wp:posOffset>4177665</wp:posOffset>
                </wp:positionH>
                <wp:positionV relativeFrom="paragraph">
                  <wp:posOffset>379095</wp:posOffset>
                </wp:positionV>
                <wp:extent cx="2011680" cy="619125"/>
                <wp:effectExtent l="0" t="0" r="26670" b="28575"/>
                <wp:wrapSquare wrapText="bothSides"/>
                <wp:docPr id="14" name="1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1680" cy="619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6AF286" w14:textId="77777777" w:rsidR="00B22BDA" w:rsidRDefault="00B22BDA">
                            <w:r>
                              <w:t>El padre de los amalecitas era Amalec nieto de Esaú. Génesis 36:12 y 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EF3BE0" id="_x0000_t202" coordsize="21600,21600" o:spt="202" path="m,l,21600r21600,l21600,xe">
                <v:stroke joinstyle="miter"/>
                <v:path gradientshapeok="t" o:connecttype="rect"/>
              </v:shapetype>
              <v:shape id="1 Cuadro de texto" o:spid="_x0000_s1026" type="#_x0000_t202" style="position:absolute;left:0;text-align:left;margin-left:328.95pt;margin-top:29.85pt;width:158.4pt;height:4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" fillcolor="white [3201]" strokeweight=".5pt">
                <v:path arrowok="t"/>
                <v:textbox>
                  <w:txbxContent>
                    <w:p w14:paraId="0E6AF286" w14:textId="77777777" w:rsidR="00B22BDA" w:rsidRDefault="00B22BDA">
                      <w:r>
                        <w:t>El padre de los amalecitas era Amalec nieto de Esaú. Génesis 36:12 y 16.</w:t>
                      </w:r>
                    </w:p>
                  </w:txbxContent>
                </v:textbox>
                <w10:wrap type="square"/>
              </v:shape>
            </w:pict>
          </mc:Fallback>
        </mc:AlternateContent>
      </w:r>
      <w:r w:rsidR="00EE3038">
        <w:t>En Éxodo 17:8-1</w:t>
      </w:r>
      <w:r w:rsidR="0090247B">
        <w:t>3</w:t>
      </w:r>
      <w:r w:rsidR="001B06D5">
        <w:t xml:space="preserve"> (76)</w:t>
      </w:r>
      <w:r w:rsidR="00EE3038">
        <w:t xml:space="preserve"> tenemos la primera referencia a </w:t>
      </w:r>
      <w:r w:rsidR="0090247B">
        <w:t>Josué</w:t>
      </w:r>
      <w:r w:rsidR="00EE3038">
        <w:t>. Lea el pasaje y conteste las siguientes preguntas.</w:t>
      </w:r>
    </w:p>
    <w:p w14:paraId="40C895A9" w14:textId="77777777" w:rsidR="00EE3038" w:rsidRDefault="00EE3038" w:rsidP="00EE3038">
      <w:pPr>
        <w:pStyle w:val="check"/>
      </w:pPr>
      <w:r>
        <w:t>¿Qué es lo que Moisés ordenó a Josué?</w:t>
      </w:r>
      <w:r w:rsidR="001B06D5">
        <w:t xml:space="preserve"> V. 9</w:t>
      </w:r>
    </w:p>
    <w:p w14:paraId="6A224AA2" w14:textId="77777777" w:rsidR="00EE3038" w:rsidRDefault="00EE3038" w:rsidP="005156B5">
      <w:pPr>
        <w:pStyle w:val="respuesta"/>
      </w:pPr>
      <w:r>
        <w:t>Escoger algunos hombres y salir a combatir a los amalecitas.</w:t>
      </w:r>
    </w:p>
    <w:p w14:paraId="40962BAD" w14:textId="77777777" w:rsidR="00EE3038" w:rsidRDefault="00EE3038" w:rsidP="00EE3038">
      <w:pPr>
        <w:pStyle w:val="check"/>
      </w:pPr>
      <w:r>
        <w:t>¿Qué es lo que Moisés hizo para que Josué pudiera derrotar a los amalecitas?</w:t>
      </w:r>
      <w:r w:rsidR="001B06D5">
        <w:t xml:space="preserve"> Éxodo 17:10-13</w:t>
      </w:r>
    </w:p>
    <w:p w14:paraId="5C166B3B" w14:textId="77777777" w:rsidR="00EE3038" w:rsidRDefault="00EE3038" w:rsidP="005156B5">
      <w:pPr>
        <w:pStyle w:val="respuesta"/>
      </w:pPr>
      <w:r>
        <w:t>Al mantener sus brazos en alto con la vara en la mano.</w:t>
      </w:r>
    </w:p>
    <w:p w14:paraId="631C990A" w14:textId="77777777" w:rsidR="0090247B" w:rsidRDefault="0090247B" w:rsidP="0090247B">
      <w:pPr>
        <w:pStyle w:val="check"/>
      </w:pPr>
      <w:r>
        <w:t>¿Por qué cree que era necesario que Moisés tuvo que mantener los brazos en alto para inclinar la batalla en favor de los israelitas?</w:t>
      </w:r>
    </w:p>
    <w:p w14:paraId="5B27EFF8" w14:textId="77777777" w:rsidR="0090247B" w:rsidRDefault="0090247B" w:rsidP="005156B5">
      <w:pPr>
        <w:pStyle w:val="respuesta"/>
      </w:pPr>
      <w:r>
        <w:t xml:space="preserve">Para invocar el poder de Dios.  Sin Dios no </w:t>
      </w:r>
      <w:r w:rsidRPr="001B06D5">
        <w:rPr>
          <w:szCs w:val="24"/>
        </w:rPr>
        <w:t>podrían</w:t>
      </w:r>
      <w:r>
        <w:t xml:space="preserve"> vencer.</w:t>
      </w:r>
    </w:p>
    <w:p w14:paraId="262DE70B" w14:textId="77777777" w:rsidR="0090247B" w:rsidRDefault="0090247B" w:rsidP="0090247B">
      <w:pPr>
        <w:pStyle w:val="Ilust"/>
      </w:pPr>
      <w:r>
        <w:t xml:space="preserve">El trasfondo de este pasaje es que la nación de Israel </w:t>
      </w:r>
      <w:r w:rsidR="007D1BE1">
        <w:t>hacía</w:t>
      </w:r>
      <w:r w:rsidR="008D0163">
        <w:t xml:space="preserve"> unos dos meses salió de Egipto. </w:t>
      </w:r>
      <w:r w:rsidR="007D1BE1">
        <w:t>Ahora v</w:t>
      </w:r>
      <w:r>
        <w:t>an en camino a la tierra de Canaán que Dios había prometido a Abraham. La vara de Moisés representaba la presencia y el poder del Señor. Moisés la usaba para traer las plagas sobre Egipto. También la usó para partir el mar rojo. En la primera parte del capítulo 17 Moisés la usó para sacar agua de la roca en Horeb para dar de beber al pueblo.</w:t>
      </w:r>
    </w:p>
    <w:p w14:paraId="4A0564B1" w14:textId="77777777" w:rsidR="006A6780" w:rsidRDefault="006A6780" w:rsidP="00A85FC4">
      <w:pPr>
        <w:pStyle w:val="numbering"/>
      </w:pPr>
      <w:r>
        <w:t xml:space="preserve">Moisés escogió a Josué a tomar el liderazgo en esta batalla contra los amalecitas. ¿Cuáles son algunas de las características de Josué que encontramos en este pasaje? </w:t>
      </w:r>
    </w:p>
    <w:p w14:paraId="4BF4B005" w14:textId="77777777" w:rsidR="006A6780" w:rsidRDefault="006A6780" w:rsidP="00C64FAA">
      <w:pPr>
        <w:pStyle w:val="respuesta"/>
      </w:pPr>
      <w:r>
        <w:t>Obediente al mandato de Moisés. Tuvo el valor de luchar en la batalla.</w:t>
      </w:r>
      <w:r>
        <w:br/>
        <w:t xml:space="preserve">Sabía cómo escoger a las personas para la batalla. Mostró que era una persona responsable al cumplir su </w:t>
      </w:r>
      <w:r w:rsidR="008D0163">
        <w:t>encargo</w:t>
      </w:r>
      <w:r>
        <w:t>.</w:t>
      </w:r>
    </w:p>
    <w:p w14:paraId="051181DE" w14:textId="77777777" w:rsidR="008D0163" w:rsidRDefault="00A85FC4" w:rsidP="00A85FC4">
      <w:pPr>
        <w:pStyle w:val="numbering"/>
      </w:pPr>
      <w:r>
        <w:t>¿Cuáles son algunas lecciones espirituales que podemos aprender de este pasaje?</w:t>
      </w:r>
    </w:p>
    <w:p w14:paraId="0BAFD128" w14:textId="77777777" w:rsidR="00A85FC4" w:rsidRDefault="00A85FC4" w:rsidP="00C64FAA">
      <w:pPr>
        <w:pStyle w:val="respuesta"/>
      </w:pPr>
      <w:r>
        <w:t>La importancia de la intercesión para tener la victoria.</w:t>
      </w:r>
      <w:r w:rsidR="0093045B">
        <w:br/>
      </w:r>
      <w:r>
        <w:t>La necesidad que ocupaba Moisés para conseguir la victoria. Necesitamos a otros porque somos débiles y nos cansa, v. 12.</w:t>
      </w:r>
      <w:r w:rsidR="00905301">
        <w:t xml:space="preserve"> </w:t>
      </w:r>
      <w:r>
        <w:t>Hay que enfrentar al enemigo con valor.</w:t>
      </w:r>
    </w:p>
    <w:p w14:paraId="72F7A526" w14:textId="77777777" w:rsidR="00A85FC4" w:rsidRDefault="00F8449B" w:rsidP="00A85FC4">
      <w:pPr>
        <w:pStyle w:val="numbering"/>
        <w:rPr>
          <w:lang w:eastAsia="en-US"/>
        </w:rPr>
      </w:pPr>
      <w:r>
        <w:rPr>
          <w:lang w:eastAsia="en-US"/>
        </w:rPr>
        <w:t>Lea Éxodo 24:13. ¿Quién acompañó a Moisés al subir el monte Sinaí para recibir la ley y cuál e</w:t>
      </w:r>
      <w:r w:rsidR="007D1BE1">
        <w:rPr>
          <w:lang w:eastAsia="en-US"/>
        </w:rPr>
        <w:t>ra</w:t>
      </w:r>
      <w:r>
        <w:rPr>
          <w:lang w:eastAsia="en-US"/>
        </w:rPr>
        <w:t xml:space="preserve"> su oficio?</w:t>
      </w:r>
    </w:p>
    <w:p w14:paraId="218796CC" w14:textId="3B8E67BB" w:rsidR="00F8449B" w:rsidRDefault="00F8449B" w:rsidP="005156B5">
      <w:pPr>
        <w:pStyle w:val="respuesta"/>
      </w:pPr>
      <w:r>
        <w:t xml:space="preserve">Josué </w:t>
      </w:r>
      <w:r w:rsidR="00A81B40">
        <w:t>lo acompañó</w:t>
      </w:r>
      <w:r>
        <w:t xml:space="preserve"> y </w:t>
      </w:r>
      <w:r w:rsidR="007D1BE1">
        <w:t>era</w:t>
      </w:r>
      <w:r>
        <w:t xml:space="preserve"> su asistente.</w:t>
      </w:r>
    </w:p>
    <w:p w14:paraId="69B0CA7A" w14:textId="77777777" w:rsidR="00905301" w:rsidRDefault="002C20C6" w:rsidP="005156B5">
      <w:pPr>
        <w:pStyle w:val="numbering"/>
      </w:pPr>
      <w:r>
        <w:rPr>
          <w:lang w:eastAsia="en-US"/>
        </w:rPr>
        <w:t>Moisés subió a la cima del monte donde recibió los diez mandamientos y otras ordenanzas de la ley. Aparentemente Josu</w:t>
      </w:r>
      <w:r w:rsidR="007D1BE1">
        <w:rPr>
          <w:lang w:eastAsia="en-US"/>
        </w:rPr>
        <w:t>é no subió a la cima sino se quedó más abajo</w:t>
      </w:r>
      <w:r>
        <w:rPr>
          <w:lang w:eastAsia="en-US"/>
        </w:rPr>
        <w:t xml:space="preserve"> durante estos 40 días. Mientras Moisés </w:t>
      </w:r>
      <w:r w:rsidR="00836880">
        <w:rPr>
          <w:lang w:eastAsia="en-US"/>
        </w:rPr>
        <w:t xml:space="preserve">y </w:t>
      </w:r>
      <w:r>
        <w:rPr>
          <w:lang w:eastAsia="en-US"/>
        </w:rPr>
        <w:t>Josué estuvieron ausente el pueblo insistía que Aarón les hiciera un becerro de oro para adorar. ¿Qué es lo que oyeron Moisés y Josué al bajarse del monte en Éxodo 32:17-18?</w:t>
      </w:r>
    </w:p>
    <w:p w14:paraId="3E549744" w14:textId="77777777" w:rsidR="002C20C6" w:rsidRDefault="002C20C6" w:rsidP="00905301">
      <w:pPr>
        <w:pStyle w:val="respuesta"/>
      </w:pPr>
      <w:r>
        <w:t>Josué creía que eran gritos de guerr</w:t>
      </w:r>
      <w:r w:rsidR="00905301">
        <w:t>a</w:t>
      </w:r>
      <w:r>
        <w:t xml:space="preserve"> realidad eran canciones al estar adorando al becerro de oro.</w:t>
      </w:r>
    </w:p>
    <w:p w14:paraId="4E3BE996" w14:textId="77777777" w:rsidR="00D9630E" w:rsidRDefault="002C20C6" w:rsidP="00D9630E">
      <w:pPr>
        <w:pStyle w:val="numbering"/>
        <w:rPr>
          <w:lang w:eastAsia="en-US"/>
        </w:rPr>
      </w:pPr>
      <w:r>
        <w:rPr>
          <w:lang w:eastAsia="en-US"/>
        </w:rPr>
        <w:t xml:space="preserve">Lea Éxodo 33:7-11. En este pasaje Moisés arma </w:t>
      </w:r>
      <w:r w:rsidR="00D9630E">
        <w:rPr>
          <w:lang w:eastAsia="en-US"/>
        </w:rPr>
        <w:t>una</w:t>
      </w:r>
      <w:r>
        <w:rPr>
          <w:lang w:eastAsia="en-US"/>
        </w:rPr>
        <w:t xml:space="preserve"> tienda de </w:t>
      </w:r>
      <w:r w:rsidR="00D9630E">
        <w:rPr>
          <w:lang w:eastAsia="en-US"/>
        </w:rPr>
        <w:t>campaña a cierta distancia fuera del campamento y la llamó la Tienda de la reunión</w:t>
      </w:r>
      <w:r>
        <w:rPr>
          <w:lang w:eastAsia="en-US"/>
        </w:rPr>
        <w:t xml:space="preserve"> con el Señor.</w:t>
      </w:r>
      <w:r w:rsidR="00D9630E">
        <w:rPr>
          <w:lang w:eastAsia="en-US"/>
        </w:rPr>
        <w:t xml:space="preserve"> Esta tienda de campaña no era la tienda de reunión que fue construida después en Éxodo 40:1. Esta tienda de campaña era un lugar donde Moisés pudo ir para consultar con el Señor. En Éxodo 33.11 nos dice que Moisés después de consultar con el Señor regresaba al campamento. ¿Qué hizo Josué?</w:t>
      </w:r>
    </w:p>
    <w:p w14:paraId="6B7D102F" w14:textId="77777777" w:rsidR="00D9630E" w:rsidRDefault="00D9630E" w:rsidP="005156B5">
      <w:pPr>
        <w:pStyle w:val="respuesta"/>
      </w:pPr>
      <w:r>
        <w:t>Josué nunca se apartaba de la Tienda de reunión.</w:t>
      </w:r>
    </w:p>
    <w:p w14:paraId="37E2BC1B" w14:textId="77777777" w:rsidR="00D9630E" w:rsidRDefault="00D9630E" w:rsidP="00D9630E">
      <w:pPr>
        <w:pStyle w:val="numbering"/>
        <w:rPr>
          <w:lang w:eastAsia="en-US"/>
        </w:rPr>
      </w:pPr>
      <w:r>
        <w:t>¿</w:t>
      </w:r>
      <w:r w:rsidR="007D1BE1">
        <w:t>Q</w:t>
      </w:r>
      <w:r>
        <w:t>ué creen que significa el hecho que Josué nunca se apartaba de la tienda de reunión? ¿Qué nos puede enseñar acerca de su relación con Dios?</w:t>
      </w:r>
    </w:p>
    <w:p w14:paraId="10573A58" w14:textId="77777777" w:rsidR="00850F2D" w:rsidRDefault="00D9630E" w:rsidP="005156B5">
      <w:pPr>
        <w:pStyle w:val="respuesta"/>
      </w:pPr>
      <w:r>
        <w:t>Quería estar siempre en la presencia de Dios.</w:t>
      </w:r>
    </w:p>
    <w:p w14:paraId="7D65EFF9" w14:textId="77777777" w:rsidR="00850F2D" w:rsidRDefault="00850F2D" w:rsidP="00850F2D">
      <w:pPr>
        <w:pStyle w:val="numbering"/>
        <w:rPr>
          <w:lang w:eastAsia="en-US"/>
        </w:rPr>
      </w:pPr>
      <w:r>
        <w:t>¿Cómo expresa el salmista este mismo anhelo?</w:t>
      </w:r>
    </w:p>
    <w:p w14:paraId="4AB41187" w14:textId="77777777" w:rsidR="0016226F" w:rsidRDefault="0016226F" w:rsidP="0016226F">
      <w:pPr>
        <w:pStyle w:val="check"/>
        <w:rPr>
          <w:lang w:eastAsia="en-US"/>
        </w:rPr>
      </w:pPr>
      <w:r>
        <w:t xml:space="preserve">Salmo 23:6 </w:t>
      </w:r>
    </w:p>
    <w:p w14:paraId="79113B6F" w14:textId="77777777" w:rsidR="0016226F" w:rsidRDefault="0016226F" w:rsidP="00905301">
      <w:pPr>
        <w:pStyle w:val="respuesta"/>
      </w:pPr>
      <w:r>
        <w:t>Va a habitar en la casa del Señor para siempre.</w:t>
      </w:r>
    </w:p>
    <w:p w14:paraId="252217E6" w14:textId="77777777" w:rsidR="00850F2D" w:rsidRDefault="00850F2D" w:rsidP="00850F2D">
      <w:pPr>
        <w:pStyle w:val="check"/>
        <w:rPr>
          <w:lang w:eastAsia="en-US"/>
        </w:rPr>
      </w:pPr>
      <w:r>
        <w:t>Salmo 27:4</w:t>
      </w:r>
    </w:p>
    <w:p w14:paraId="27FB8EB9" w14:textId="77777777" w:rsidR="00850F2D" w:rsidRDefault="00850F2D" w:rsidP="005156B5">
      <w:pPr>
        <w:pStyle w:val="respuesta"/>
      </w:pPr>
      <w:r>
        <w:t>Lo único que desea en habitar en la casa del Señor para contemplar su hermosura y recrearse en su templo.</w:t>
      </w:r>
    </w:p>
    <w:p w14:paraId="789F2393" w14:textId="77777777" w:rsidR="0016226F" w:rsidRDefault="0016226F" w:rsidP="00850F2D">
      <w:pPr>
        <w:pStyle w:val="check"/>
        <w:rPr>
          <w:lang w:eastAsia="en-US"/>
        </w:rPr>
      </w:pPr>
      <w:r>
        <w:t>Salmo 84:10</w:t>
      </w:r>
    </w:p>
    <w:p w14:paraId="0C24AC7A" w14:textId="77777777" w:rsidR="0016226F" w:rsidRDefault="0016226F" w:rsidP="005156B5">
      <w:pPr>
        <w:pStyle w:val="respuesta"/>
      </w:pPr>
      <w:r>
        <w:t xml:space="preserve">Que es de más valor estar un solo día en los atrios que mil fuera de ellos. Es preferible cuidar la entrada de la casa de Dios que habitar entre los impíos – pecadores.           </w:t>
      </w:r>
    </w:p>
    <w:p w14:paraId="75F97159" w14:textId="77777777" w:rsidR="0016226F" w:rsidRDefault="0016226F" w:rsidP="0016226F">
      <w:pPr>
        <w:pStyle w:val="numbering"/>
        <w:rPr>
          <w:lang w:eastAsia="en-US"/>
        </w:rPr>
      </w:pPr>
      <w:r>
        <w:t>Es fácil anhelar las bendiciones de Dios sin realmente desear estar con él. ¿Quién y cómo mostró una persona el deseo de estar con Dios en Lucas 10:38-42?</w:t>
      </w:r>
    </w:p>
    <w:p w14:paraId="7D7E69E6" w14:textId="448AA70C" w:rsidR="0016226F" w:rsidRDefault="0016226F" w:rsidP="005156B5">
      <w:pPr>
        <w:pStyle w:val="respuesta"/>
      </w:pPr>
      <w:r>
        <w:t xml:space="preserve">María al creer que lo más importante era estar </w:t>
      </w:r>
      <w:r w:rsidR="00A81B40">
        <w:t>lo más</w:t>
      </w:r>
      <w:r>
        <w:t xml:space="preserve"> cerca de Jesús posible para escucharle. </w:t>
      </w:r>
    </w:p>
    <w:p w14:paraId="75B1A572" w14:textId="77777777" w:rsidR="007D1BE1" w:rsidRDefault="007D1BE1" w:rsidP="0016226F">
      <w:pPr>
        <w:pStyle w:val="numbering"/>
        <w:rPr>
          <w:lang w:eastAsia="en-US"/>
        </w:rPr>
      </w:pPr>
      <w:r>
        <w:rPr>
          <w:lang w:eastAsia="en-US"/>
        </w:rPr>
        <w:t>¿Qué es lo que Dios quiere que hagamos?</w:t>
      </w:r>
      <w:r w:rsidR="001E4BB2">
        <w:rPr>
          <w:lang w:eastAsia="en-US"/>
        </w:rPr>
        <w:t xml:space="preserve"> Jeremías 29:13</w:t>
      </w:r>
    </w:p>
    <w:p w14:paraId="3B250139" w14:textId="77777777" w:rsidR="007D1BE1" w:rsidRDefault="001E4BB2" w:rsidP="005156B5">
      <w:pPr>
        <w:pStyle w:val="respuesta"/>
        <w:rPr>
          <w:lang w:eastAsia="es-MX"/>
        </w:rPr>
      </w:pPr>
      <w:r>
        <w:rPr>
          <w:lang w:eastAsia="es-MX"/>
        </w:rPr>
        <w:t xml:space="preserve">Buscarlo de todo corazón. </w:t>
      </w:r>
    </w:p>
    <w:p w14:paraId="15ACB676" w14:textId="77777777" w:rsidR="001E4BB2" w:rsidRDefault="001E4BB2" w:rsidP="001E4BB2">
      <w:pPr>
        <w:pStyle w:val="numbering"/>
        <w:rPr>
          <w:lang w:eastAsia="es-MX"/>
        </w:rPr>
      </w:pPr>
      <w:r>
        <w:rPr>
          <w:lang w:eastAsia="es-MX"/>
        </w:rPr>
        <w:t>¿Cuáles son algunas de las cosas que nos pueden impedir buscarle a Dios de todo corazón?</w:t>
      </w:r>
    </w:p>
    <w:p w14:paraId="1DE07CAD" w14:textId="77777777" w:rsidR="00FF0B4C" w:rsidRDefault="00FF0B4C" w:rsidP="00360A2E">
      <w:pPr>
        <w:pStyle w:val="check"/>
      </w:pPr>
      <w:r>
        <w:t>Mateo 13:22</w:t>
      </w:r>
    </w:p>
    <w:p w14:paraId="481BA7FA" w14:textId="77777777" w:rsidR="00FF0B4C" w:rsidRPr="00FF0B4C" w:rsidRDefault="00FF0B4C" w:rsidP="005156B5">
      <w:pPr>
        <w:pStyle w:val="respuesta"/>
      </w:pPr>
      <w:r>
        <w:t xml:space="preserve">Las preocupaciones de esta vida y el materialismo nos desvían. </w:t>
      </w:r>
      <w:r w:rsidR="0093045B">
        <w:t>1 Timoteo 6:9-10</w:t>
      </w:r>
    </w:p>
    <w:p w14:paraId="68080553" w14:textId="77777777" w:rsidR="00360A2E" w:rsidRDefault="00360A2E" w:rsidP="00360A2E">
      <w:pPr>
        <w:pStyle w:val="check"/>
      </w:pPr>
      <w:r>
        <w:t>2 Pedro 1:9</w:t>
      </w:r>
    </w:p>
    <w:p w14:paraId="16C12363" w14:textId="77777777" w:rsidR="00360A2E" w:rsidRDefault="00360A2E" w:rsidP="005156B5">
      <w:pPr>
        <w:pStyle w:val="respuesta"/>
      </w:pPr>
      <w:r>
        <w:t>Olvidarme de que me ha perdonado mis pecados. No apreciarlo.</w:t>
      </w:r>
    </w:p>
    <w:p w14:paraId="0A774577" w14:textId="77777777" w:rsidR="001E4BB2" w:rsidRDefault="001E4BB2" w:rsidP="00360A2E">
      <w:pPr>
        <w:pStyle w:val="check"/>
      </w:pPr>
      <w:r>
        <w:t xml:space="preserve">1 Juan </w:t>
      </w:r>
      <w:r w:rsidR="004B1584">
        <w:t>2</w:t>
      </w:r>
      <w:r>
        <w:t>:15-17</w:t>
      </w:r>
    </w:p>
    <w:p w14:paraId="1CB0980F" w14:textId="77777777" w:rsidR="00360A2E" w:rsidRPr="001E4BB2" w:rsidRDefault="00360A2E" w:rsidP="005156B5">
      <w:pPr>
        <w:pStyle w:val="respuesta"/>
      </w:pPr>
      <w:r>
        <w:t>El amor al mundo y sus deseos.</w:t>
      </w:r>
    </w:p>
    <w:p w14:paraId="3DC64945" w14:textId="77777777" w:rsidR="00360A2E" w:rsidRDefault="00360A2E" w:rsidP="0016226F">
      <w:pPr>
        <w:pStyle w:val="numbering"/>
        <w:rPr>
          <w:lang w:eastAsia="en-US"/>
        </w:rPr>
      </w:pPr>
      <w:r>
        <w:rPr>
          <w:lang w:eastAsia="en-US"/>
        </w:rPr>
        <w:t>¿Qué cree que son algunas de las razones porque Josué deseaba acercarse a Dios y buscarl</w:t>
      </w:r>
      <w:r w:rsidR="00FF0B4C">
        <w:rPr>
          <w:lang w:eastAsia="en-US"/>
        </w:rPr>
        <w:t>e</w:t>
      </w:r>
      <w:r>
        <w:rPr>
          <w:lang w:eastAsia="en-US"/>
        </w:rPr>
        <w:t xml:space="preserve"> de todo corazón? </w:t>
      </w:r>
    </w:p>
    <w:p w14:paraId="7AF5C364" w14:textId="77777777" w:rsidR="00360A2E" w:rsidRDefault="00360A2E" w:rsidP="005156B5">
      <w:pPr>
        <w:pStyle w:val="respuesta"/>
      </w:pPr>
      <w:r>
        <w:t xml:space="preserve">Estaba agradecido con el Señor por haberle </w:t>
      </w:r>
      <w:r w:rsidR="00FF0B4C">
        <w:t>rescatado de la esclavitud de Egipto.</w:t>
      </w:r>
      <w:r w:rsidR="00FF0B4C">
        <w:br/>
        <w:t>Por haberle rescatado del ejército de Faraón en el mar Rojo.</w:t>
      </w:r>
      <w:r w:rsidR="00FF0B4C">
        <w:br/>
        <w:t>Por haberle dado la victoria sobre los amalecitas.</w:t>
      </w:r>
      <w:r w:rsidR="00FF0B4C">
        <w:br/>
        <w:t>Por ver el poder y amor de Dios a favor de su pueblo.</w:t>
      </w:r>
    </w:p>
    <w:p w14:paraId="4155BFAD" w14:textId="77777777" w:rsidR="00FF0B4C" w:rsidRDefault="00FF0B4C" w:rsidP="00FF0B4C">
      <w:pPr>
        <w:pStyle w:val="numbering"/>
        <w:rPr>
          <w:lang w:eastAsia="en-US"/>
        </w:rPr>
      </w:pPr>
      <w:r>
        <w:rPr>
          <w:lang w:eastAsia="en-US"/>
        </w:rPr>
        <w:t>¿Cuáles son algunas de las razones porque usted debe acercarse a Dios y buscarle de todo corazón?</w:t>
      </w:r>
    </w:p>
    <w:p w14:paraId="11A71C81" w14:textId="77777777" w:rsidR="00FF0B4C" w:rsidRPr="00FF0B4C" w:rsidRDefault="00FF0B4C" w:rsidP="005156B5">
      <w:pPr>
        <w:pStyle w:val="respuesta"/>
      </w:pPr>
      <w:r>
        <w:br/>
      </w:r>
    </w:p>
    <w:p w14:paraId="52FD2D5F" w14:textId="77777777" w:rsidR="0016226F" w:rsidRDefault="0016226F" w:rsidP="0016226F">
      <w:pPr>
        <w:pStyle w:val="numbering"/>
        <w:rPr>
          <w:lang w:eastAsia="en-US"/>
        </w:rPr>
      </w:pPr>
      <w:r>
        <w:t xml:space="preserve">¿Cómo podemos nosotros </w:t>
      </w:r>
      <w:r w:rsidR="001E4BB2">
        <w:t>tene</w:t>
      </w:r>
      <w:r>
        <w:t>r este mismo deseo de Josué, el salmista y María?</w:t>
      </w:r>
      <w:r w:rsidR="001E4BB2">
        <w:t xml:space="preserve"> ¿Cómo podemos buscarlo de todo corazón?</w:t>
      </w:r>
    </w:p>
    <w:p w14:paraId="55C26B4E" w14:textId="77777777" w:rsidR="008509A7" w:rsidRDefault="0016226F" w:rsidP="005156B5">
      <w:pPr>
        <w:pStyle w:val="respuesta"/>
      </w:pPr>
      <w:r>
        <w:t xml:space="preserve">Al desear y practicar la lectura y meditación de la palabra de Dios. </w:t>
      </w:r>
      <w:r w:rsidR="00FF0B4C">
        <w:br/>
        <w:t>Recordar todo lo que ha hecho por nosotros.</w:t>
      </w:r>
      <w:r w:rsidR="00FF0B4C">
        <w:br/>
      </w:r>
      <w:r>
        <w:t>Al acercarnos al Señor en oración – orar sin cesar.</w:t>
      </w:r>
      <w:r w:rsidR="00FF0B4C">
        <w:br/>
      </w:r>
      <w:r w:rsidR="008509A7">
        <w:t>Al desear reunirnos con otros creyentes para alabar a Dios y servirle con ellos.</w:t>
      </w:r>
    </w:p>
    <w:p w14:paraId="1E9B685A" w14:textId="77777777" w:rsidR="00FA22FC" w:rsidRDefault="00FA22FC" w:rsidP="00FA22FC">
      <w:pPr>
        <w:pStyle w:val="numbering"/>
        <w:rPr>
          <w:lang w:eastAsia="en-US"/>
        </w:rPr>
      </w:pPr>
      <w:r>
        <w:rPr>
          <w:lang w:eastAsia="en-US"/>
        </w:rPr>
        <w:t>Lea Números 11:16-17. ¿Qué iba a hacer Dios para ayudar a Moisés llevar su carga de líder del pueblo de Israel?</w:t>
      </w:r>
    </w:p>
    <w:p w14:paraId="4AFF1671" w14:textId="77777777" w:rsidR="00FA22FC" w:rsidRDefault="00FA22FC" w:rsidP="005156B5">
      <w:pPr>
        <w:pStyle w:val="respuesta"/>
      </w:pPr>
      <w:r>
        <w:t>Iba a compartir con ellos el Espíritu que estaba sobre Moisés para poder ayudarle en gobernar al pueblo.</w:t>
      </w:r>
    </w:p>
    <w:p w14:paraId="370CCD69" w14:textId="77777777" w:rsidR="00FA22FC" w:rsidRDefault="00FA22FC" w:rsidP="00FA22FC">
      <w:pPr>
        <w:pStyle w:val="numbering"/>
        <w:rPr>
          <w:lang w:eastAsia="en-US"/>
        </w:rPr>
      </w:pPr>
      <w:r>
        <w:rPr>
          <w:lang w:eastAsia="en-US"/>
        </w:rPr>
        <w:t>Lea Números 11:2</w:t>
      </w:r>
      <w:r w:rsidR="00FA3AFC">
        <w:rPr>
          <w:lang w:eastAsia="en-US"/>
        </w:rPr>
        <w:t>4</w:t>
      </w:r>
      <w:r>
        <w:rPr>
          <w:lang w:eastAsia="en-US"/>
        </w:rPr>
        <w:t xml:space="preserve">-29. </w:t>
      </w:r>
      <w:r w:rsidR="00FA3AFC">
        <w:rPr>
          <w:lang w:eastAsia="en-US"/>
        </w:rPr>
        <w:t xml:space="preserve"> Cuando Edad y Medad recibieron el Espíritu dentro del campamento, ¿cómo reaccionó Josué?</w:t>
      </w:r>
    </w:p>
    <w:p w14:paraId="0130FF41" w14:textId="77777777" w:rsidR="00FA3AFC" w:rsidRDefault="00FA3AFC" w:rsidP="005156B5">
      <w:pPr>
        <w:pStyle w:val="respuesta"/>
      </w:pPr>
      <w:r>
        <w:t>Le dijo a Moisés que debía detenerlos. J</w:t>
      </w:r>
      <w:r>
        <w:rPr>
          <w:lang w:eastAsia="es-MX"/>
        </w:rPr>
        <w:t>osué parece tener celos por la posición y autoridad de Moisés como el profeta o portavoz exclusivo de Dios</w:t>
      </w:r>
      <w:r>
        <w:t xml:space="preserve"> porque era celoso por él.</w:t>
      </w:r>
    </w:p>
    <w:p w14:paraId="4FBD0660" w14:textId="77777777" w:rsidR="009B33E4" w:rsidRDefault="009B33E4" w:rsidP="009B33E4">
      <w:pPr>
        <w:pStyle w:val="numbering"/>
      </w:pPr>
      <w:r>
        <w:t>Lea Marcos 9:38-41.</w:t>
      </w:r>
      <w:r w:rsidR="00967D64">
        <w:t xml:space="preserve"> ¿Qué dijo Juan que él y los otros discípulos habían hecho y por qué?</w:t>
      </w:r>
    </w:p>
    <w:p w14:paraId="21AA7FB3" w14:textId="77777777" w:rsidR="00967D64" w:rsidRDefault="00967D64" w:rsidP="005156B5">
      <w:pPr>
        <w:pStyle w:val="respuesta"/>
        <w:rPr>
          <w:lang w:eastAsia="es-ES"/>
        </w:rPr>
      </w:pPr>
      <w:r>
        <w:rPr>
          <w:lang w:eastAsia="es-ES"/>
        </w:rPr>
        <w:t>Que habían visto a uno expulsando demonios en el nombre de Jesús y se lo impidieron porque no era de los 12 discípulos de Jesús.</w:t>
      </w:r>
    </w:p>
    <w:p w14:paraId="24F1A768" w14:textId="77777777" w:rsidR="00967D64" w:rsidRDefault="00967D64" w:rsidP="00967D64">
      <w:pPr>
        <w:pStyle w:val="numbering"/>
      </w:pPr>
      <w:r>
        <w:t>¿Cuál era la respuesta de Jesús a Juan?</w:t>
      </w:r>
    </w:p>
    <w:p w14:paraId="65B00F27" w14:textId="77777777" w:rsidR="00967D64" w:rsidRDefault="00967D64" w:rsidP="005156B5">
      <w:pPr>
        <w:pStyle w:val="respuesta"/>
        <w:rPr>
          <w:lang w:eastAsia="es-ES"/>
        </w:rPr>
      </w:pPr>
      <w:r>
        <w:rPr>
          <w:lang w:eastAsia="es-ES"/>
        </w:rPr>
        <w:t>No se le impidan porque el que hacía un milagro en el nombre de Jesús puede hablar mal de Cristo.</w:t>
      </w:r>
    </w:p>
    <w:p w14:paraId="2E424B39" w14:textId="77777777" w:rsidR="00967D64" w:rsidRDefault="00967D64" w:rsidP="00967D64">
      <w:pPr>
        <w:pStyle w:val="numbering"/>
      </w:pPr>
      <w:r>
        <w:t>Lea Filipenses 1:15-18. Algunos estaban predicando el evangelio por intenciones equivocadas. ¿Qué le pareció esto a Pablo?</w:t>
      </w:r>
    </w:p>
    <w:p w14:paraId="404C8D71" w14:textId="77777777" w:rsidR="00967D64" w:rsidRDefault="00967D64" w:rsidP="005156B5">
      <w:pPr>
        <w:pStyle w:val="respuesta"/>
      </w:pPr>
      <w:r>
        <w:t>Se alegró porque a pesar de sus malas intenciones, se predica a Cristo.</w:t>
      </w:r>
    </w:p>
    <w:p w14:paraId="53DB09AE" w14:textId="77777777" w:rsidR="00967D64" w:rsidRDefault="00967D64" w:rsidP="00967D64">
      <w:pPr>
        <w:pStyle w:val="numbering"/>
      </w:pPr>
      <w:r>
        <w:t xml:space="preserve">Vemos que Josué era leal a Moisés y eso es bueno. Sin embargo debía </w:t>
      </w:r>
      <w:r w:rsidR="0093045B">
        <w:t xml:space="preserve">haber reconocido </w:t>
      </w:r>
      <w:r>
        <w:t>que Dios pudo usar a otros aparte de Moisés.  ¿Qué podemos aprender de todo esto?</w:t>
      </w:r>
    </w:p>
    <w:p w14:paraId="150F4C0E" w14:textId="77777777" w:rsidR="00967D64" w:rsidRDefault="00967D64" w:rsidP="005156B5">
      <w:pPr>
        <w:pStyle w:val="respuesta"/>
      </w:pPr>
      <w:r>
        <w:t xml:space="preserve">No debemos ser prontos para juzgar a otros que también sirviendo a Dios si no está en nuestro grupo o hacen las cosas siempre como nosotros las hacemos. Claro que tenemos cuidado de no apoyar a los que están predicando doctrinas falsas o tienen prácticas anti-bíblicas. Sin embargo no debemos ser egoístas y pensar que nosotros tenemos un monopolio en servir al Señor. </w:t>
      </w:r>
    </w:p>
    <w:p w14:paraId="06E56186" w14:textId="77777777" w:rsidR="00967D64" w:rsidRPr="00967D64" w:rsidRDefault="0093045B" w:rsidP="0093045B">
      <w:pPr>
        <w:pStyle w:val="numbering"/>
      </w:pPr>
      <w:r>
        <w:t>En esta lección vimos varias características buenas de Josué. (1) Era obediente, (2) tenía valor, (3) era responsable y (4) anhelaba estar en la presencia de Dios. ¿Cuál de estas características le hace más falta y por qué?</w:t>
      </w:r>
    </w:p>
    <w:p w14:paraId="28DAFA25" w14:textId="77777777" w:rsidR="00D9630E" w:rsidRDefault="00D9630E" w:rsidP="005156B5">
      <w:pPr>
        <w:pStyle w:val="respuesta"/>
      </w:pPr>
      <w:r>
        <w:br/>
      </w:r>
    </w:p>
    <w:p w14:paraId="73BB1436" w14:textId="77777777" w:rsidR="0093045B" w:rsidRDefault="0093045B" w:rsidP="0093045B">
      <w:pPr>
        <w:pStyle w:val="Ttulo"/>
      </w:pPr>
      <w:bookmarkStart w:id="1" w:name="_Toc431998885"/>
      <w:r>
        <w:t>Lección 2</w:t>
      </w:r>
      <w:bookmarkEnd w:id="1"/>
    </w:p>
    <w:p w14:paraId="6B03535A" w14:textId="77777777" w:rsidR="0093045B" w:rsidRDefault="0093045B" w:rsidP="0093045B">
      <w:pPr>
        <w:pStyle w:val="Ilust"/>
      </w:pPr>
      <w:r>
        <w:t xml:space="preserve">Objetivo de esta lección: </w:t>
      </w:r>
      <w:r w:rsidR="00637EAD">
        <w:t xml:space="preserve">No tener miedo de las oportunidades que Dios nos da sino creer en sus promesas y obedecerle. </w:t>
      </w:r>
    </w:p>
    <w:p w14:paraId="79A187B9" w14:textId="77777777" w:rsidR="0093045B" w:rsidRDefault="0093045B" w:rsidP="0093045B">
      <w:pPr>
        <w:pStyle w:val="numbering"/>
        <w:numPr>
          <w:ilvl w:val="0"/>
          <w:numId w:val="22"/>
        </w:numPr>
      </w:pPr>
      <w:r>
        <w:t xml:space="preserve">En el estudio anterior vimos algunas de las características de Josué. Él (1) </w:t>
      </w:r>
      <w:r w:rsidR="007553AA">
        <w:t>e</w:t>
      </w:r>
      <w:r>
        <w:t xml:space="preserve">ra obediente, </w:t>
      </w:r>
      <w:r>
        <w:br/>
        <w:t>(2) tenía valor, (3) era responsable y (4) anhelaba estar en la presencia de Dios.</w:t>
      </w:r>
      <w:r w:rsidR="0000231D">
        <w:t xml:space="preserve"> Ahora vamos a ver otra característica esencial para servir bi</w:t>
      </w:r>
      <w:r w:rsidR="001B06D5">
        <w:t>en al Señor.  Lea Números 13:1-3</w:t>
      </w:r>
      <w:r w:rsidR="0000231D">
        <w:t xml:space="preserve">.  </w:t>
      </w:r>
      <w:r w:rsidR="0003604E">
        <w:br/>
      </w:r>
      <w:r w:rsidR="0000231D">
        <w:t>¿Qué</w:t>
      </w:r>
      <w:r w:rsidR="0003604E">
        <w:t xml:space="preserve"> es lo que Dios mandó a Moisés en Número 13:1</w:t>
      </w:r>
      <w:r w:rsidR="001B06D5">
        <w:t>-2</w:t>
      </w:r>
      <w:r w:rsidR="0003604E">
        <w:t xml:space="preserve">?  </w:t>
      </w:r>
    </w:p>
    <w:p w14:paraId="44E0B0EE" w14:textId="5D707C0C" w:rsidR="0000231D" w:rsidRDefault="0000231D" w:rsidP="005156B5">
      <w:pPr>
        <w:pStyle w:val="respuesta"/>
        <w:rPr>
          <w:lang w:eastAsia="es-ES"/>
        </w:rPr>
      </w:pPr>
      <w:r>
        <w:rPr>
          <w:lang w:eastAsia="es-ES"/>
        </w:rPr>
        <w:t>Que Moisés enviara a uno representante de cada tribu para explorar la tierra que les iba a entregar.</w:t>
      </w:r>
    </w:p>
    <w:p w14:paraId="7AF06383" w14:textId="77777777" w:rsidR="0000231D" w:rsidRDefault="0000231D" w:rsidP="00400F16">
      <w:pPr>
        <w:pStyle w:val="numbering"/>
      </w:pPr>
      <w:r>
        <w:t xml:space="preserve">¿Cuál fue el cambio de </w:t>
      </w:r>
      <w:r w:rsidRPr="00400F16">
        <w:t>nombre</w:t>
      </w:r>
      <w:r>
        <w:t xml:space="preserve"> que Moisés le dio a Oseas</w:t>
      </w:r>
      <w:r w:rsidR="001B06D5">
        <w:t xml:space="preserve"> en </w:t>
      </w:r>
      <w:r w:rsidR="00836880">
        <w:t xml:space="preserve">Números </w:t>
      </w:r>
      <w:r w:rsidR="001B06D5">
        <w:t>1</w:t>
      </w:r>
      <w:r w:rsidR="00836880">
        <w:t>3</w:t>
      </w:r>
      <w:r w:rsidR="001B06D5">
        <w:t>:16</w:t>
      </w:r>
      <w:r w:rsidR="00CF28F5">
        <w:t>?</w:t>
      </w:r>
    </w:p>
    <w:p w14:paraId="73269C9C" w14:textId="77777777" w:rsidR="0000231D" w:rsidRDefault="0000231D" w:rsidP="005156B5">
      <w:pPr>
        <w:pStyle w:val="respuesta"/>
        <w:rPr>
          <w:lang w:eastAsia="es-ES"/>
        </w:rPr>
      </w:pPr>
      <w:r>
        <w:rPr>
          <w:lang w:eastAsia="es-ES"/>
        </w:rPr>
        <w:t>Cambió su nombre de Oseas a Josué.</w:t>
      </w:r>
    </w:p>
    <w:p w14:paraId="2B530EF9" w14:textId="77777777" w:rsidR="0000231D" w:rsidRDefault="0000231D" w:rsidP="00400F16">
      <w:pPr>
        <w:pStyle w:val="Ilust"/>
        <w:rPr>
          <w:lang w:eastAsia="es-MX"/>
        </w:rPr>
      </w:pPr>
      <w:r>
        <w:rPr>
          <w:lang w:eastAsia="es-MX"/>
        </w:rPr>
        <w:t xml:space="preserve">Moisés cambió el nombre de Oseas (Dios es salvación) por Josué (Jehová es salvación) </w:t>
      </w:r>
      <w:r w:rsidR="00400F16">
        <w:rPr>
          <w:lang w:eastAsia="es-MX"/>
        </w:rPr>
        <w:t>J</w:t>
      </w:r>
      <w:r>
        <w:rPr>
          <w:lang w:eastAsia="es-MX"/>
        </w:rPr>
        <w:t>esús es la traducción al griego del nombre</w:t>
      </w:r>
      <w:r w:rsidR="00400F16">
        <w:rPr>
          <w:lang w:eastAsia="es-MX"/>
        </w:rPr>
        <w:t xml:space="preserve">. </w:t>
      </w:r>
    </w:p>
    <w:p w14:paraId="2C723B81" w14:textId="77777777" w:rsidR="0000231D" w:rsidRDefault="00400F16" w:rsidP="00400F16">
      <w:pPr>
        <w:pStyle w:val="numbering"/>
      </w:pPr>
      <w:r>
        <w:t xml:space="preserve">Después de que los 12 exploraron la tierra, ¿cuál fue el reporte de la mayoría? </w:t>
      </w:r>
      <w:r w:rsidR="00574280">
        <w:br/>
      </w:r>
      <w:r>
        <w:t>Números 13:</w:t>
      </w:r>
      <w:r w:rsidR="00B238D6">
        <w:t xml:space="preserve">25-33 </w:t>
      </w:r>
    </w:p>
    <w:tbl>
      <w:tblPr>
        <w:tblStyle w:val="Tablaconcuadrcula"/>
        <w:tblW w:w="0" w:type="auto"/>
        <w:tblBorders>
          <w:insideH w:val="none" w:sz="0" w:space="0" w:color="auto"/>
          <w:insideV w:val="none" w:sz="0" w:space="0" w:color="auto"/>
        </w:tblBorders>
        <w:tblLook w:val="04A0" w:firstRow="1" w:lastRow="0" w:firstColumn="1" w:lastColumn="0" w:noHBand="0" w:noVBand="1"/>
      </w:tblPr>
      <w:tblGrid>
        <w:gridCol w:w="4008"/>
        <w:gridCol w:w="5630"/>
      </w:tblGrid>
      <w:tr w:rsidR="0003604E" w14:paraId="3233D01C" w14:textId="77777777" w:rsidTr="007B066C">
        <w:tc>
          <w:tcPr>
            <w:tcW w:w="4068" w:type="dxa"/>
            <w:tcBorders>
              <w:top w:val="single" w:sz="4" w:space="0" w:color="auto"/>
              <w:bottom w:val="single" w:sz="4" w:space="0" w:color="auto"/>
              <w:right w:val="single" w:sz="4" w:space="0" w:color="auto"/>
            </w:tcBorders>
          </w:tcPr>
          <w:p w14:paraId="35617D8F" w14:textId="77777777" w:rsidR="0003604E" w:rsidRDefault="0003604E" w:rsidP="0003604E">
            <w:pPr>
              <w:jc w:val="center"/>
              <w:rPr>
                <w:lang w:eastAsia="es-ES"/>
              </w:rPr>
            </w:pPr>
            <w:r>
              <w:rPr>
                <w:lang w:eastAsia="es-ES"/>
              </w:rPr>
              <w:t>Lo bueno</w:t>
            </w:r>
          </w:p>
        </w:tc>
        <w:tc>
          <w:tcPr>
            <w:tcW w:w="5720" w:type="dxa"/>
            <w:tcBorders>
              <w:top w:val="single" w:sz="4" w:space="0" w:color="auto"/>
              <w:left w:val="single" w:sz="4" w:space="0" w:color="auto"/>
              <w:bottom w:val="single" w:sz="4" w:space="0" w:color="auto"/>
            </w:tcBorders>
          </w:tcPr>
          <w:p w14:paraId="781AAB8A" w14:textId="77777777" w:rsidR="0003604E" w:rsidRDefault="0003604E" w:rsidP="0003604E">
            <w:pPr>
              <w:jc w:val="center"/>
              <w:rPr>
                <w:lang w:eastAsia="es-ES"/>
              </w:rPr>
            </w:pPr>
            <w:r>
              <w:rPr>
                <w:lang w:eastAsia="es-ES"/>
              </w:rPr>
              <w:t>Lo malo</w:t>
            </w:r>
          </w:p>
        </w:tc>
      </w:tr>
      <w:tr w:rsidR="0003604E" w14:paraId="098505C9" w14:textId="77777777" w:rsidTr="007B066C">
        <w:tc>
          <w:tcPr>
            <w:tcW w:w="4068" w:type="dxa"/>
            <w:tcBorders>
              <w:top w:val="single" w:sz="4" w:space="0" w:color="auto"/>
            </w:tcBorders>
          </w:tcPr>
          <w:p w14:paraId="08C38922" w14:textId="77777777" w:rsidR="0003604E" w:rsidRDefault="0003604E" w:rsidP="00836880">
            <w:pPr>
              <w:pStyle w:val="respuesta"/>
              <w:rPr>
                <w:lang w:eastAsia="es-ES"/>
              </w:rPr>
            </w:pPr>
            <w:r>
              <w:rPr>
                <w:lang w:eastAsia="es-ES"/>
              </w:rPr>
              <w:t xml:space="preserve">Que era un país donde abundaba la leche y la miel con buenos frutos. </w:t>
            </w:r>
          </w:p>
        </w:tc>
        <w:tc>
          <w:tcPr>
            <w:tcW w:w="5720" w:type="dxa"/>
            <w:tcBorders>
              <w:top w:val="single" w:sz="4" w:space="0" w:color="auto"/>
            </w:tcBorders>
          </w:tcPr>
          <w:p w14:paraId="5070915A" w14:textId="77777777" w:rsidR="0003604E" w:rsidRDefault="00836880" w:rsidP="00836880">
            <w:pPr>
              <w:pStyle w:val="respuesta"/>
              <w:rPr>
                <w:lang w:eastAsia="es-ES"/>
              </w:rPr>
            </w:pPr>
            <w:r>
              <w:rPr>
                <w:lang w:eastAsia="es-ES"/>
              </w:rPr>
              <w:t xml:space="preserve">Sin embargo el pueblo que allí habita es poderoso, sus ciudades son enormes y fortificadas. </w:t>
            </w:r>
            <w:r w:rsidR="0003604E">
              <w:rPr>
                <w:lang w:eastAsia="es-ES"/>
              </w:rPr>
              <w:t>No podremos combatir contra esa gente porque son más fuertes que nosotros. Además exageraron, diciendo que la tierra traga a sus habitantes y que allí vieron hombres enormes y comparados con ellos, parecían langostas.</w:t>
            </w:r>
          </w:p>
        </w:tc>
      </w:tr>
    </w:tbl>
    <w:p w14:paraId="4F3BAC90" w14:textId="77777777" w:rsidR="00D47B0D" w:rsidRDefault="00D47B0D" w:rsidP="00D47B0D"/>
    <w:p w14:paraId="3F57E129" w14:textId="77777777" w:rsidR="001062CC" w:rsidRDefault="001062CC" w:rsidP="001062CC">
      <w:pPr>
        <w:pStyle w:val="numbering"/>
      </w:pPr>
      <w:r>
        <w:t>¿Cuál fue el reporte de Caleb</w:t>
      </w:r>
      <w:r w:rsidR="00574280">
        <w:t xml:space="preserve"> en el versículo 30</w:t>
      </w:r>
      <w:r>
        <w:t xml:space="preserve">? </w:t>
      </w:r>
    </w:p>
    <w:p w14:paraId="2965BB5C" w14:textId="7D546CCD" w:rsidR="001062CC" w:rsidRDefault="001062CC" w:rsidP="005156B5">
      <w:pPr>
        <w:pStyle w:val="respuesta"/>
        <w:rPr>
          <w:lang w:eastAsia="es-ES"/>
        </w:rPr>
      </w:pPr>
      <w:r>
        <w:rPr>
          <w:lang w:eastAsia="es-ES"/>
        </w:rPr>
        <w:t xml:space="preserve">Que debían subir a conquistar la tierra porque estaba seguro </w:t>
      </w:r>
      <w:r w:rsidR="00A81B40">
        <w:rPr>
          <w:lang w:eastAsia="es-ES"/>
        </w:rPr>
        <w:t>de que</w:t>
      </w:r>
      <w:r>
        <w:rPr>
          <w:lang w:eastAsia="es-ES"/>
        </w:rPr>
        <w:t xml:space="preserve"> podrían hacerlo.</w:t>
      </w:r>
    </w:p>
    <w:p w14:paraId="3ED18D9E" w14:textId="77777777" w:rsidR="001062CC" w:rsidRDefault="001062CC" w:rsidP="001062CC">
      <w:pPr>
        <w:pStyle w:val="numbering"/>
      </w:pPr>
      <w:r>
        <w:t>Lea Números 14:1-</w:t>
      </w:r>
      <w:r w:rsidR="003D73D6">
        <w:t>10</w:t>
      </w:r>
      <w:r>
        <w:t>. ¿Cómo respondió el pueblo a estos reportes de los espías?</w:t>
      </w:r>
    </w:p>
    <w:p w14:paraId="0832AE09" w14:textId="77777777" w:rsidR="001062CC" w:rsidRDefault="001062CC" w:rsidP="005156B5">
      <w:pPr>
        <w:pStyle w:val="respuesta"/>
        <w:rPr>
          <w:lang w:eastAsia="es-ES"/>
        </w:rPr>
      </w:pPr>
      <w:r>
        <w:rPr>
          <w:lang w:eastAsia="es-ES"/>
        </w:rPr>
        <w:t>Murmuraron contra Moisés y Aarón. Decías que hubiera sido me</w:t>
      </w:r>
      <w:r w:rsidR="00672CF2">
        <w:rPr>
          <w:lang w:eastAsia="es-ES"/>
        </w:rPr>
        <w:t>j</w:t>
      </w:r>
      <w:r>
        <w:rPr>
          <w:lang w:eastAsia="es-ES"/>
        </w:rPr>
        <w:t>or haber muertos en el desierto. Que sería mejor volver a Egipto, querían escoger un cabecilla para llevarlos de vuelta a Egipto.</w:t>
      </w:r>
    </w:p>
    <w:p w14:paraId="1B4B3543" w14:textId="77777777" w:rsidR="00672CF2" w:rsidRDefault="00672CF2" w:rsidP="00672CF2">
      <w:pPr>
        <w:pStyle w:val="numbering"/>
      </w:pPr>
      <w:r>
        <w:t>¿Por qué cree que el pueblo aceptó el mal informe de los diez espías y rechazaron el informe de Caleb?</w:t>
      </w:r>
    </w:p>
    <w:p w14:paraId="2F470257" w14:textId="77777777" w:rsidR="00672CF2" w:rsidRPr="00672CF2" w:rsidRDefault="00672CF2" w:rsidP="005156B5">
      <w:pPr>
        <w:pStyle w:val="respuesta"/>
        <w:rPr>
          <w:lang w:eastAsia="es-ES"/>
        </w:rPr>
      </w:pPr>
      <w:r>
        <w:rPr>
          <w:lang w:eastAsia="es-ES"/>
        </w:rPr>
        <w:t>Somos propicios de aceptar las malas noticias. En los periódicos, reportes de noticas en la televisión e internet llaman más la atención.</w:t>
      </w:r>
    </w:p>
    <w:p w14:paraId="52318385" w14:textId="77777777" w:rsidR="001062CC" w:rsidRDefault="001062CC" w:rsidP="001062CC">
      <w:pPr>
        <w:pStyle w:val="numbering"/>
      </w:pPr>
      <w:r>
        <w:t>¿Qué hicieron Josué y Caleb y que dijeron a la comunidad de Israel</w:t>
      </w:r>
      <w:r w:rsidR="001B06D5">
        <w:t xml:space="preserve"> en Números 14:6-9</w:t>
      </w:r>
      <w:r>
        <w:t>?</w:t>
      </w:r>
    </w:p>
    <w:p w14:paraId="508F5CD5" w14:textId="77777777" w:rsidR="001062CC" w:rsidRDefault="0090270E" w:rsidP="005156B5">
      <w:pPr>
        <w:pStyle w:val="respuesta"/>
        <w:rPr>
          <w:lang w:eastAsia="es-ES"/>
        </w:rPr>
      </w:pPr>
      <w:r>
        <w:rPr>
          <w:lang w:eastAsia="es-ES"/>
        </w:rPr>
        <w:t>Ambos se rasgaron las vestiduras en señal de duelo. Dijeron que si el Señor se agrada de nosotros nos hará entrar en la tierra. No debemos rebelarnos contra el Señor ni tener miedo de la gente que habita en esa tierra por ya son pan comido. Ellos no tienen quien los proteja, porque el Señor está de parte nuestra.</w:t>
      </w:r>
    </w:p>
    <w:p w14:paraId="26E93737" w14:textId="77777777" w:rsidR="00637EAD" w:rsidRDefault="00637EAD" w:rsidP="00637EAD">
      <w:pPr>
        <w:pStyle w:val="numbering"/>
      </w:pPr>
      <w:r>
        <w:t>Los diez espías que trajeron un reporte negativo vieron lo mismo que Josué y Caleb. ¿Por qué ellos dijeron que no era posible conquistar la tierra mient</w:t>
      </w:r>
      <w:r w:rsidR="001B06D5">
        <w:t>ras Josué y Caleb dijeron que sí</w:t>
      </w:r>
      <w:r>
        <w:t xml:space="preserve"> podían?</w:t>
      </w:r>
    </w:p>
    <w:p w14:paraId="5BF7F8AB" w14:textId="77777777" w:rsidR="0090270E" w:rsidRDefault="0090270E" w:rsidP="005156B5">
      <w:pPr>
        <w:pStyle w:val="respuesta"/>
      </w:pPr>
      <w:r>
        <w:t>Los 10 espías no tomaron en cuenta que el Señor les daría la victoria. El Señor estaba con ellos pero no con los habitantes de la tierra.</w:t>
      </w:r>
    </w:p>
    <w:p w14:paraId="530BA118" w14:textId="77777777" w:rsidR="00574280" w:rsidRDefault="00574280" w:rsidP="00574280">
      <w:pPr>
        <w:pStyle w:val="numbering"/>
        <w:rPr>
          <w:lang w:eastAsia="en-US"/>
        </w:rPr>
      </w:pPr>
      <w:r>
        <w:rPr>
          <w:lang w:eastAsia="en-US"/>
        </w:rPr>
        <w:t xml:space="preserve">¿Cuáles son algunas cosas que actualmente le pueden también desanimar y </w:t>
      </w:r>
      <w:r w:rsidR="00204AB9">
        <w:rPr>
          <w:lang w:eastAsia="en-US"/>
        </w:rPr>
        <w:t xml:space="preserve">hacerle </w:t>
      </w:r>
      <w:r>
        <w:rPr>
          <w:lang w:eastAsia="en-US"/>
        </w:rPr>
        <w:t>creer que no se puede?</w:t>
      </w:r>
    </w:p>
    <w:p w14:paraId="003001EB" w14:textId="77777777" w:rsidR="00574280" w:rsidRDefault="00574280" w:rsidP="005156B5">
      <w:pPr>
        <w:pStyle w:val="respuesta"/>
      </w:pPr>
      <w:r>
        <w:t xml:space="preserve">Personalmente - Dificultades en la iglesia, falta de más líderes fieles y capacitados. Falta de armonía en la iglesia y en el liderazgo </w:t>
      </w:r>
    </w:p>
    <w:p w14:paraId="4CC652F0" w14:textId="77777777" w:rsidR="00574280" w:rsidRDefault="00204AB9" w:rsidP="005156B5">
      <w:pPr>
        <w:pStyle w:val="respuesta"/>
      </w:pPr>
      <w:r>
        <w:t>Dificultades para e</w:t>
      </w:r>
      <w:r w:rsidR="00574280">
        <w:t>vangelizar a otros. La mala economía. Problemas en la familia. La enfermedad. Conflictos.</w:t>
      </w:r>
    </w:p>
    <w:p w14:paraId="6F688E5D" w14:textId="77777777" w:rsidR="00574280" w:rsidRDefault="00574280" w:rsidP="00574280">
      <w:pPr>
        <w:pStyle w:val="numbering"/>
        <w:rPr>
          <w:lang w:eastAsia="en-US"/>
        </w:rPr>
      </w:pPr>
      <w:r>
        <w:rPr>
          <w:lang w:eastAsia="en-US"/>
        </w:rPr>
        <w:t xml:space="preserve">¿Cuáles son </w:t>
      </w:r>
      <w:r w:rsidR="0003604E">
        <w:rPr>
          <w:lang w:eastAsia="en-US"/>
        </w:rPr>
        <w:t>las siguientes</w:t>
      </w:r>
      <w:r>
        <w:rPr>
          <w:lang w:eastAsia="en-US"/>
        </w:rPr>
        <w:t xml:space="preserve"> promesas de Dios que </w:t>
      </w:r>
      <w:r w:rsidR="00204AB9">
        <w:rPr>
          <w:lang w:eastAsia="en-US"/>
        </w:rPr>
        <w:t>nos</w:t>
      </w:r>
      <w:r>
        <w:rPr>
          <w:lang w:eastAsia="en-US"/>
        </w:rPr>
        <w:t xml:space="preserve"> puede dar ánimo y fortalecer</w:t>
      </w:r>
      <w:r w:rsidR="00204AB9">
        <w:rPr>
          <w:lang w:eastAsia="en-US"/>
        </w:rPr>
        <w:t>nos</w:t>
      </w:r>
      <w:r>
        <w:rPr>
          <w:lang w:eastAsia="en-US"/>
        </w:rPr>
        <w:t>?</w:t>
      </w:r>
    </w:p>
    <w:p w14:paraId="192A7176" w14:textId="77777777" w:rsidR="00574280" w:rsidRDefault="00574280" w:rsidP="00574280">
      <w:pPr>
        <w:pStyle w:val="check"/>
      </w:pPr>
      <w:r>
        <w:t xml:space="preserve">Juan 16:33 </w:t>
      </w:r>
    </w:p>
    <w:p w14:paraId="0C4F7018" w14:textId="77777777" w:rsidR="00574280" w:rsidRDefault="00574280" w:rsidP="005156B5">
      <w:pPr>
        <w:pStyle w:val="respuesta"/>
      </w:pPr>
      <w:r>
        <w:t>En el mundo tendremos aflicciones pero podemos animarlos porque Cristo venció al mundo.</w:t>
      </w:r>
    </w:p>
    <w:p w14:paraId="5E8C1359" w14:textId="77777777" w:rsidR="00574280" w:rsidRDefault="00D47B0D" w:rsidP="00574280">
      <w:pPr>
        <w:pStyle w:val="check"/>
      </w:pPr>
      <w:r>
        <w:t xml:space="preserve">1 Corintios 15:58 </w:t>
      </w:r>
    </w:p>
    <w:p w14:paraId="3ECF13E0" w14:textId="77777777" w:rsidR="00574280" w:rsidRDefault="00574280" w:rsidP="005156B5">
      <w:pPr>
        <w:pStyle w:val="respuesta"/>
      </w:pPr>
      <w:r>
        <w:t>Nuestro trabajo en el Señor no es en vano.</w:t>
      </w:r>
    </w:p>
    <w:p w14:paraId="293A4A59" w14:textId="77777777" w:rsidR="00574280" w:rsidRDefault="00574280" w:rsidP="00574280">
      <w:pPr>
        <w:pStyle w:val="check"/>
      </w:pPr>
      <w:r>
        <w:t xml:space="preserve">Santiago 1:2-4 </w:t>
      </w:r>
    </w:p>
    <w:p w14:paraId="3C43073B" w14:textId="77777777" w:rsidR="00574280" w:rsidRDefault="00574280" w:rsidP="005156B5">
      <w:pPr>
        <w:pStyle w:val="respuesta"/>
      </w:pPr>
      <w:r>
        <w:t>Debemos sentirnos dichosos porque Dios usa las pruebas para el crecimiento en constancia para que seamos perfectos e íntegros.</w:t>
      </w:r>
    </w:p>
    <w:p w14:paraId="72794689" w14:textId="77777777" w:rsidR="00694CA4" w:rsidRDefault="0003604E" w:rsidP="003D73D6">
      <w:pPr>
        <w:pStyle w:val="numbering"/>
      </w:pPr>
      <w:r>
        <w:rPr>
          <w:lang w:eastAsia="en-US"/>
        </w:rPr>
        <w:t>¿Puede pensar de otras promesas que le pueden animar?</w:t>
      </w:r>
      <w:r w:rsidR="00694CA4">
        <w:rPr>
          <w:lang w:eastAsia="en-US"/>
        </w:rPr>
        <w:br/>
      </w:r>
      <w:r w:rsidR="00694CA4">
        <w:rPr>
          <w:lang w:eastAsia="en-US"/>
        </w:rPr>
        <w:br/>
      </w:r>
    </w:p>
    <w:p w14:paraId="3193E963" w14:textId="77777777" w:rsidR="003D73D6" w:rsidRDefault="003D73D6" w:rsidP="003D73D6">
      <w:pPr>
        <w:pStyle w:val="numbering"/>
      </w:pPr>
      <w:r>
        <w:t>¿Qué es lo que detuvo el pueblo de apedrear a Moisés y</w:t>
      </w:r>
      <w:r w:rsidR="00694CA4">
        <w:t xml:space="preserve"> </w:t>
      </w:r>
      <w:r>
        <w:t xml:space="preserve">Aarón? </w:t>
      </w:r>
      <w:r w:rsidR="00204AB9">
        <w:t xml:space="preserve">Números 14:10  </w:t>
      </w:r>
    </w:p>
    <w:p w14:paraId="126D38EF" w14:textId="77777777" w:rsidR="003D73D6" w:rsidRDefault="003D73D6" w:rsidP="005156B5">
      <w:pPr>
        <w:pStyle w:val="respuesta"/>
        <w:rPr>
          <w:lang w:eastAsia="es-ES"/>
        </w:rPr>
      </w:pPr>
      <w:r>
        <w:rPr>
          <w:lang w:eastAsia="es-ES"/>
        </w:rPr>
        <w:t xml:space="preserve">La apariencia de la gloria del Señor en la Tienda de la reunión frente a todos los israelitas. </w:t>
      </w:r>
    </w:p>
    <w:p w14:paraId="032DE49F" w14:textId="77777777" w:rsidR="0090270E" w:rsidRDefault="003D73D6" w:rsidP="0090270E">
      <w:pPr>
        <w:pStyle w:val="numbering"/>
      </w:pPr>
      <w:r>
        <w:t xml:space="preserve">Lea Números 14:20-35. </w:t>
      </w:r>
      <w:r w:rsidR="0090270E">
        <w:t>¿Cómo respondió el Señor a la incredulidad y rebelión del pueblo según los versículos 20-23?</w:t>
      </w:r>
    </w:p>
    <w:p w14:paraId="12A8594B" w14:textId="77777777" w:rsidR="0090270E" w:rsidRDefault="0090270E" w:rsidP="005156B5">
      <w:pPr>
        <w:pStyle w:val="respuesta"/>
        <w:rPr>
          <w:lang w:eastAsia="es-ES"/>
        </w:rPr>
      </w:pPr>
      <w:r>
        <w:rPr>
          <w:lang w:eastAsia="es-ES"/>
        </w:rPr>
        <w:t>Juró que ninguno que había visto su gloria y las maravillas que hizo en Egipto y en el desierto y lo desobedecieron verá jamás la tierra que había prometido a sus padres.</w:t>
      </w:r>
    </w:p>
    <w:p w14:paraId="5F764832" w14:textId="77777777" w:rsidR="00362F57" w:rsidRDefault="00362F57" w:rsidP="00362F57">
      <w:pPr>
        <w:pStyle w:val="numbering"/>
      </w:pPr>
      <w:r>
        <w:t>El pueblo de Israel había visto como Dios los había lib</w:t>
      </w:r>
      <w:r w:rsidR="001B06D5">
        <w:t>e</w:t>
      </w:r>
      <w:r>
        <w:t>rado de Faraón sin la ayuda de ellos. ¿Ahora por qué no creen que les puede dar la tierra prometida?</w:t>
      </w:r>
    </w:p>
    <w:p w14:paraId="57BC8E9D" w14:textId="77777777" w:rsidR="00362F57" w:rsidRPr="00362F57" w:rsidRDefault="00362F57" w:rsidP="005156B5">
      <w:pPr>
        <w:pStyle w:val="respuesta"/>
      </w:pPr>
      <w:r>
        <w:rPr>
          <w:lang w:eastAsia="es-ES"/>
        </w:rPr>
        <w:t>Las victorias de ayer no garantizan que vamos a tener fe hoy o mañana. Cada día tenemos que aprender a confiar en el Señor.</w:t>
      </w:r>
      <w:r w:rsidR="001B06D5">
        <w:rPr>
          <w:lang w:eastAsia="es-ES"/>
        </w:rPr>
        <w:br/>
      </w:r>
    </w:p>
    <w:p w14:paraId="77B7FED0" w14:textId="77777777" w:rsidR="0090270E" w:rsidRDefault="0090270E" w:rsidP="0090270E">
      <w:pPr>
        <w:pStyle w:val="numbering"/>
      </w:pPr>
      <w:r>
        <w:t>¿Qué dijo el Señor de Caleb? V. 24</w:t>
      </w:r>
    </w:p>
    <w:p w14:paraId="68B77356" w14:textId="77777777" w:rsidR="00804CBC" w:rsidRDefault="00804CBC" w:rsidP="005156B5">
      <w:pPr>
        <w:pStyle w:val="respuesta"/>
        <w:rPr>
          <w:lang w:eastAsia="es-ES"/>
        </w:rPr>
      </w:pPr>
      <w:r>
        <w:rPr>
          <w:lang w:eastAsia="es-ES"/>
        </w:rPr>
        <w:t>Él ha</w:t>
      </w:r>
      <w:r w:rsidR="00362F57">
        <w:rPr>
          <w:lang w:eastAsia="es-ES"/>
        </w:rPr>
        <w:t>bía</w:t>
      </w:r>
      <w:r>
        <w:rPr>
          <w:lang w:eastAsia="es-ES"/>
        </w:rPr>
        <w:t xml:space="preserve"> mostrado una actitud diferente y </w:t>
      </w:r>
      <w:r w:rsidR="00362F57">
        <w:rPr>
          <w:lang w:eastAsia="es-ES"/>
        </w:rPr>
        <w:t>le había</w:t>
      </w:r>
      <w:r>
        <w:rPr>
          <w:lang w:eastAsia="es-ES"/>
        </w:rPr>
        <w:t xml:space="preserve"> sido fiel. </w:t>
      </w:r>
      <w:r w:rsidR="00362F57">
        <w:rPr>
          <w:lang w:eastAsia="es-ES"/>
        </w:rPr>
        <w:t>El Señor l</w:t>
      </w:r>
      <w:r>
        <w:rPr>
          <w:lang w:eastAsia="es-ES"/>
        </w:rPr>
        <w:t>e prometió que le daría posesión de la tierra que exploró y que su descendencia la heredaría.</w:t>
      </w:r>
    </w:p>
    <w:p w14:paraId="60D09B28" w14:textId="77777777" w:rsidR="001E1D9C" w:rsidRDefault="001E1D9C" w:rsidP="001E1D9C">
      <w:pPr>
        <w:pStyle w:val="numbering"/>
      </w:pPr>
      <w:r>
        <w:t>¿Quiénes iban a tomar posesión de la tierra que les había prometido?</w:t>
      </w:r>
      <w:r w:rsidR="001B06D5">
        <w:t xml:space="preserve"> Números 14:28-31</w:t>
      </w:r>
    </w:p>
    <w:p w14:paraId="3DDD4378" w14:textId="77777777" w:rsidR="001E1D9C" w:rsidRDefault="001E1D9C" w:rsidP="005156B5">
      <w:pPr>
        <w:pStyle w:val="respuesta"/>
        <w:rPr>
          <w:lang w:eastAsia="es-ES"/>
        </w:rPr>
      </w:pPr>
      <w:r>
        <w:rPr>
          <w:lang w:eastAsia="es-ES"/>
        </w:rPr>
        <w:t xml:space="preserve">Sólo Caleb y Josué con los de menos de 20 </w:t>
      </w:r>
      <w:proofErr w:type="gramStart"/>
      <w:r>
        <w:rPr>
          <w:lang w:eastAsia="es-ES"/>
        </w:rPr>
        <w:t>años de edad</w:t>
      </w:r>
      <w:proofErr w:type="gramEnd"/>
      <w:r>
        <w:rPr>
          <w:lang w:eastAsia="es-ES"/>
        </w:rPr>
        <w:t>.</w:t>
      </w:r>
    </w:p>
    <w:p w14:paraId="6C7228AF" w14:textId="77777777" w:rsidR="001E1D9C" w:rsidRDefault="001E1D9C" w:rsidP="001E1D9C">
      <w:pPr>
        <w:pStyle w:val="numbering"/>
      </w:pPr>
      <w:r>
        <w:t>¿Qué iba a pasar a los demás?</w:t>
      </w:r>
    </w:p>
    <w:p w14:paraId="728FB676" w14:textId="77777777" w:rsidR="001E1D9C" w:rsidRDefault="001E1D9C" w:rsidP="005156B5">
      <w:pPr>
        <w:pStyle w:val="respuesta"/>
        <w:rPr>
          <w:lang w:eastAsia="es-ES"/>
        </w:rPr>
      </w:pPr>
      <w:r>
        <w:rPr>
          <w:lang w:eastAsia="es-ES"/>
        </w:rPr>
        <w:t>Iban a morir en el desierto.</w:t>
      </w:r>
    </w:p>
    <w:p w14:paraId="0E57B47F" w14:textId="433E468C" w:rsidR="001E1D9C" w:rsidRDefault="001E1D9C" w:rsidP="001E1D9C">
      <w:pPr>
        <w:pStyle w:val="numbering"/>
      </w:pPr>
      <w:r>
        <w:t xml:space="preserve">¿Por qué iban </w:t>
      </w:r>
      <w:r w:rsidR="00A81B40">
        <w:t>a andar</w:t>
      </w:r>
      <w:r>
        <w:t xml:space="preserve"> errantes en el desierto por 40 años? </w:t>
      </w:r>
      <w:r w:rsidR="00204AB9">
        <w:t>Números 14:</w:t>
      </w:r>
      <w:r>
        <w:t>33-34</w:t>
      </w:r>
    </w:p>
    <w:p w14:paraId="55B427B4" w14:textId="77777777" w:rsidR="001E1D9C" w:rsidRPr="001E1D9C" w:rsidRDefault="001E1D9C" w:rsidP="005156B5">
      <w:pPr>
        <w:pStyle w:val="respuesta"/>
        <w:rPr>
          <w:lang w:eastAsia="es-ES"/>
        </w:rPr>
      </w:pPr>
      <w:r>
        <w:rPr>
          <w:lang w:eastAsia="es-ES"/>
        </w:rPr>
        <w:t>Iba a ser un año por cada día que los espías exploraron la tierra.</w:t>
      </w:r>
    </w:p>
    <w:p w14:paraId="7B640DBD" w14:textId="77777777" w:rsidR="008D0163" w:rsidRDefault="00804CBC" w:rsidP="00452C64">
      <w:pPr>
        <w:pStyle w:val="numbering"/>
      </w:pPr>
      <w:r>
        <w:t xml:space="preserve">¿Qué </w:t>
      </w:r>
      <w:r w:rsidR="001E1D9C">
        <w:t>pasó a los otros 10 espías? Números 14:36-37</w:t>
      </w:r>
    </w:p>
    <w:p w14:paraId="486FF456" w14:textId="77777777" w:rsidR="001D596F" w:rsidRDefault="001E1D9C" w:rsidP="005156B5">
      <w:pPr>
        <w:pStyle w:val="respuesta"/>
        <w:rPr>
          <w:lang w:eastAsia="es-ES"/>
        </w:rPr>
      </w:pPr>
      <w:r>
        <w:rPr>
          <w:lang w:eastAsia="es-ES"/>
        </w:rPr>
        <w:t xml:space="preserve">Murieron delante del Señor con una plaga. </w:t>
      </w:r>
    </w:p>
    <w:p w14:paraId="09FD57A5" w14:textId="77777777" w:rsidR="00362F57" w:rsidRDefault="00362F57" w:rsidP="00362F57">
      <w:pPr>
        <w:pStyle w:val="numbering"/>
      </w:pPr>
      <w:r>
        <w:t>Lea Números 14:39-44. ¿Qué hizo el pueblo el siguiente día?</w:t>
      </w:r>
    </w:p>
    <w:p w14:paraId="57180498" w14:textId="77777777" w:rsidR="00362F57" w:rsidRDefault="00362F57" w:rsidP="005156B5">
      <w:pPr>
        <w:pStyle w:val="respuesta"/>
        <w:rPr>
          <w:lang w:eastAsia="es-ES"/>
        </w:rPr>
      </w:pPr>
      <w:r>
        <w:rPr>
          <w:lang w:eastAsia="es-ES"/>
        </w:rPr>
        <w:t>Después de llorar amargamente se dieron cuenta de su pecado. Decidieron subir y fueron derrotados por los amalecitas y los cananeos.</w:t>
      </w:r>
    </w:p>
    <w:p w14:paraId="4F752923" w14:textId="77777777" w:rsidR="00362F57" w:rsidRDefault="00362F57" w:rsidP="00362F57">
      <w:pPr>
        <w:pStyle w:val="numbering"/>
      </w:pPr>
      <w:r>
        <w:t>¿Por qué fueron derrotados? 43</w:t>
      </w:r>
    </w:p>
    <w:p w14:paraId="5CB80F76" w14:textId="77777777" w:rsidR="00362F57" w:rsidRDefault="00362F57" w:rsidP="005156B5">
      <w:pPr>
        <w:pStyle w:val="respuesta"/>
        <w:rPr>
          <w:lang w:eastAsia="es-ES"/>
        </w:rPr>
      </w:pPr>
      <w:r>
        <w:rPr>
          <w:lang w:eastAsia="es-ES"/>
        </w:rPr>
        <w:t>Porque se habían alejado del Señor, él no los ayudaría.</w:t>
      </w:r>
    </w:p>
    <w:p w14:paraId="1C36035A" w14:textId="77777777" w:rsidR="00362F57" w:rsidRDefault="00362F57" w:rsidP="00362F57">
      <w:pPr>
        <w:pStyle w:val="numbering"/>
      </w:pPr>
      <w:r>
        <w:t>¿Qué nos enseña esto cuando nosotros cometemos errores y pecamos contra el Señor?</w:t>
      </w:r>
    </w:p>
    <w:p w14:paraId="5F2B533C" w14:textId="77777777" w:rsidR="00362F57" w:rsidRDefault="00362F57" w:rsidP="005156B5">
      <w:pPr>
        <w:pStyle w:val="respuesta"/>
        <w:rPr>
          <w:lang w:eastAsia="es-ES"/>
        </w:rPr>
      </w:pPr>
      <w:r>
        <w:rPr>
          <w:lang w:eastAsia="es-ES"/>
        </w:rPr>
        <w:t xml:space="preserve">Que </w:t>
      </w:r>
      <w:r w:rsidR="002C12AB">
        <w:rPr>
          <w:lang w:eastAsia="es-ES"/>
        </w:rPr>
        <w:t>un acto de desobediencia no puede ser remediado con otro acto de desobediencia. Hay consecuencias que nosotros no podemos siempre resolver.</w:t>
      </w:r>
    </w:p>
    <w:p w14:paraId="1C24FFD6" w14:textId="77777777" w:rsidR="00AF6376" w:rsidRDefault="00AF6376" w:rsidP="00AF6376">
      <w:pPr>
        <w:pStyle w:val="numbering"/>
      </w:pPr>
      <w:r>
        <w:t xml:space="preserve">Lea </w:t>
      </w:r>
      <w:r w:rsidR="004E5B27">
        <w:t>H</w:t>
      </w:r>
      <w:r>
        <w:t>ebreos 3:7-15. En los versículos 7-11 encontramos una cita del Salmo 95:7</w:t>
      </w:r>
      <w:r w:rsidR="005814FB">
        <w:t>-11</w:t>
      </w:r>
      <w:r>
        <w:t>. En este pasaje el salmista nos da la razón porque todos los israelitas (con la excepción de Josué y Caleb) no pudieron entrar en la tierra prometida.  ¿Cuál es la advertencia del autor a los hebreos en el versículo 12?</w:t>
      </w:r>
    </w:p>
    <w:p w14:paraId="527782D1" w14:textId="77777777" w:rsidR="00AF6376" w:rsidRDefault="00AF6376" w:rsidP="005156B5">
      <w:pPr>
        <w:pStyle w:val="respuesta"/>
        <w:rPr>
          <w:lang w:eastAsia="es-ES"/>
        </w:rPr>
      </w:pPr>
      <w:r>
        <w:rPr>
          <w:lang w:eastAsia="es-ES"/>
        </w:rPr>
        <w:t>Que tengamos cuidado de que nadie tenga un corazón pecaminoso e incrédulo que nos haga apartarnos del Dios vivo.</w:t>
      </w:r>
    </w:p>
    <w:p w14:paraId="4DE2701B" w14:textId="77777777" w:rsidR="005814FB" w:rsidRDefault="005814FB" w:rsidP="005814FB">
      <w:pPr>
        <w:pStyle w:val="numbering"/>
      </w:pPr>
      <w:r>
        <w:t>¿Qué debemos hacer para que otros no se endurezcan por el engaño del pecado? 13</w:t>
      </w:r>
    </w:p>
    <w:p w14:paraId="02F39008" w14:textId="77777777" w:rsidR="005814FB" w:rsidRDefault="005814FB" w:rsidP="005156B5">
      <w:pPr>
        <w:pStyle w:val="respuesta"/>
        <w:rPr>
          <w:lang w:eastAsia="es-ES"/>
        </w:rPr>
      </w:pPr>
      <w:r>
        <w:rPr>
          <w:lang w:eastAsia="es-ES"/>
        </w:rPr>
        <w:t>Animarse unos a otros cada día. Josué y Caleb trataron de animar al pueblo de Israel pero el pueblo no quiso hacerles caso.</w:t>
      </w:r>
    </w:p>
    <w:p w14:paraId="54E93CAD" w14:textId="77777777" w:rsidR="00474265" w:rsidRDefault="00474265" w:rsidP="00474265">
      <w:pPr>
        <w:pStyle w:val="numbering"/>
      </w:pPr>
      <w:r>
        <w:t>Lea Hebreos 4:1-8. ¿Por qué el mensaje que ellos recibieron no les sirvió de nada según los versículos 2 y 6?</w:t>
      </w:r>
    </w:p>
    <w:p w14:paraId="12C9946A" w14:textId="77777777" w:rsidR="00474265" w:rsidRDefault="00474265" w:rsidP="005156B5">
      <w:pPr>
        <w:pStyle w:val="respuesta"/>
        <w:rPr>
          <w:lang w:eastAsia="es-ES"/>
        </w:rPr>
      </w:pPr>
      <w:r>
        <w:rPr>
          <w:lang w:eastAsia="es-ES"/>
        </w:rPr>
        <w:t xml:space="preserve">Porque no se unieron en la fe a los que habían </w:t>
      </w:r>
      <w:r w:rsidR="004E5B27">
        <w:rPr>
          <w:lang w:eastAsia="es-ES"/>
        </w:rPr>
        <w:t>prestado atención a ese mensaje y por su desobediencia.</w:t>
      </w:r>
    </w:p>
    <w:p w14:paraId="5A4F6FA3" w14:textId="77777777" w:rsidR="00474265" w:rsidRDefault="00474265" w:rsidP="00474265">
      <w:pPr>
        <w:pStyle w:val="numbering"/>
      </w:pPr>
      <w:r>
        <w:t>¿Por qué la fe y la obediencia siempre van juntos?</w:t>
      </w:r>
    </w:p>
    <w:p w14:paraId="347AA4D8" w14:textId="77777777" w:rsidR="00474265" w:rsidRDefault="00474265" w:rsidP="005156B5">
      <w:pPr>
        <w:pStyle w:val="respuesta"/>
        <w:rPr>
          <w:lang w:eastAsia="es-ES"/>
        </w:rPr>
      </w:pPr>
      <w:r>
        <w:rPr>
          <w:lang w:eastAsia="es-ES"/>
        </w:rPr>
        <w:t>La fe verdadera siempre se muestra en la obediencia. Stgo. 2:14-18</w:t>
      </w:r>
      <w:r w:rsidR="004E5B27">
        <w:rPr>
          <w:lang w:eastAsia="es-ES"/>
        </w:rPr>
        <w:t xml:space="preserve"> Actuamos de acuerdo con lo que realmente creemos. A veces decimos que creemos algo pero si no actuamos de acuerdo </w:t>
      </w:r>
      <w:r w:rsidR="00637EAD">
        <w:rPr>
          <w:lang w:eastAsia="es-ES"/>
        </w:rPr>
        <w:t>es un decir y no es fe.</w:t>
      </w:r>
    </w:p>
    <w:p w14:paraId="6012CA22" w14:textId="77777777" w:rsidR="005A76F9" w:rsidRDefault="005E751B" w:rsidP="005E751B">
      <w:pPr>
        <w:pStyle w:val="numbering"/>
      </w:pPr>
      <w:r>
        <w:t xml:space="preserve">¿Con quién se identifica más, con los diez espías o con Josué y Caleb? </w:t>
      </w:r>
      <w:r w:rsidR="004B1584">
        <w:t xml:space="preserve"> Con </w:t>
      </w:r>
      <w:r w:rsidR="001B06D5">
        <w:t>Josué ___</w:t>
      </w:r>
      <w:r w:rsidR="004B1584">
        <w:t>.</w:t>
      </w:r>
      <w:r w:rsidR="004B1584">
        <w:br/>
        <w:t xml:space="preserve">Con los </w:t>
      </w:r>
      <w:r w:rsidR="001B06D5">
        <w:t>10 espías ____</w:t>
      </w:r>
      <w:r w:rsidR="004B1584">
        <w:t>.</w:t>
      </w:r>
    </w:p>
    <w:p w14:paraId="4BE1681F" w14:textId="77777777" w:rsidR="005E751B" w:rsidRDefault="005E751B" w:rsidP="005A76F9">
      <w:r>
        <w:t>¿Qué va a hacer diferente esta semana para vivir con más fe?</w:t>
      </w:r>
    </w:p>
    <w:p w14:paraId="21644B13" w14:textId="77777777" w:rsidR="006A6AF1" w:rsidRDefault="006A6AF1" w:rsidP="00204AB9">
      <w:pPr>
        <w:pStyle w:val="Ttulo"/>
        <w:rPr>
          <w:lang w:eastAsia="es-ES"/>
        </w:rPr>
      </w:pPr>
    </w:p>
    <w:p w14:paraId="1FA0DB44" w14:textId="77777777" w:rsidR="003A11A3" w:rsidRDefault="003A11A3" w:rsidP="00204AB9">
      <w:pPr>
        <w:pStyle w:val="Ttulo"/>
        <w:rPr>
          <w:lang w:eastAsia="es-ES"/>
        </w:rPr>
      </w:pPr>
      <w:bookmarkStart w:id="2" w:name="_Toc431998886"/>
    </w:p>
    <w:p w14:paraId="79087E7D" w14:textId="77777777" w:rsidR="003A11A3" w:rsidRDefault="003A11A3" w:rsidP="00204AB9">
      <w:pPr>
        <w:pStyle w:val="Ttulo"/>
        <w:rPr>
          <w:lang w:eastAsia="es-ES"/>
        </w:rPr>
      </w:pPr>
    </w:p>
    <w:p w14:paraId="55E989DB" w14:textId="77777777" w:rsidR="00362F57" w:rsidRDefault="00204AB9" w:rsidP="00204AB9">
      <w:pPr>
        <w:pStyle w:val="Ttulo"/>
        <w:rPr>
          <w:lang w:eastAsia="es-ES"/>
        </w:rPr>
      </w:pPr>
      <w:r>
        <w:rPr>
          <w:lang w:eastAsia="es-ES"/>
        </w:rPr>
        <w:t>Lección 3</w:t>
      </w:r>
      <w:bookmarkEnd w:id="2"/>
    </w:p>
    <w:p w14:paraId="7B5A678E" w14:textId="77777777" w:rsidR="00780EC0" w:rsidRDefault="00780EC0" w:rsidP="00780EC0">
      <w:r>
        <w:t xml:space="preserve">En la primera lección vimos algunas de las características de Josué. Él (1) </w:t>
      </w:r>
      <w:r w:rsidR="007553AA">
        <w:t>e</w:t>
      </w:r>
      <w:r>
        <w:t xml:space="preserve">ra obediente, </w:t>
      </w:r>
      <w:r>
        <w:br/>
        <w:t>(2) tenía valor, (3) era responsable y (4) anhelaba estar en la presencia de Dios. En la segunda lección notamos la fe que tuvo Josué. Él creía que Dios les iba a dar la victoria sobre los pueblos de la tierra prometida, aun cuando la mayoría lo dudaba.</w:t>
      </w:r>
    </w:p>
    <w:p w14:paraId="564399FC" w14:textId="77777777" w:rsidR="00D47B0D" w:rsidRDefault="00D47B0D" w:rsidP="00780EC0"/>
    <w:p w14:paraId="7A774BDC" w14:textId="77777777" w:rsidR="001B06D5" w:rsidRDefault="001B06D5" w:rsidP="001B06D5">
      <w:pPr>
        <w:pStyle w:val="Ilust"/>
      </w:pPr>
      <w:r>
        <w:t>Objetivo de esta lección: Para poder cumplir la misión que Dios tiene para cada uno de nosotros tenemos que conocer y hacer lo que Su Palabra nos indica.</w:t>
      </w:r>
    </w:p>
    <w:p w14:paraId="4DA625AA" w14:textId="77777777" w:rsidR="00780EC0" w:rsidRDefault="00780EC0" w:rsidP="00780EC0">
      <w:pPr>
        <w:pStyle w:val="numbering"/>
        <w:numPr>
          <w:ilvl w:val="0"/>
          <w:numId w:val="23"/>
        </w:numPr>
      </w:pPr>
      <w:r>
        <w:t>¿Cómo le ha ayudado el ejemplo de la fe de Josué en su vida en la semana pasada?</w:t>
      </w:r>
    </w:p>
    <w:p w14:paraId="79FFD694" w14:textId="77777777" w:rsidR="00780EC0" w:rsidRDefault="00780EC0" w:rsidP="005156B5">
      <w:pPr>
        <w:pStyle w:val="respuesta"/>
        <w:rPr>
          <w:lang w:eastAsia="es-ES"/>
        </w:rPr>
      </w:pPr>
      <w:r>
        <w:rPr>
          <w:lang w:eastAsia="es-ES"/>
        </w:rPr>
        <w:br/>
      </w:r>
    </w:p>
    <w:p w14:paraId="66D7D437" w14:textId="77777777" w:rsidR="00780EC0" w:rsidRDefault="00780EC0" w:rsidP="00780EC0">
      <w:pPr>
        <w:pStyle w:val="Ilust"/>
      </w:pPr>
      <w:r>
        <w:t>Ahora vamos a ver la capacitación que tuvo Josué para llegar a ser el líder de la nación de Israel.</w:t>
      </w:r>
      <w:r>
        <w:br/>
        <w:t>Ya cuando llegamos a Números capítulo 27 Josué no es un novato. Él ya tiene 40 años siendo el asistente de Moisés. Podemos decir que Josué era discípulo de Moisés. Sin embargo par</w:t>
      </w:r>
      <w:r w:rsidR="00BE60EA">
        <w:t>a reemplazar a Moisés es un reto</w:t>
      </w:r>
      <w:r>
        <w:t xml:space="preserve"> tremendo.</w:t>
      </w:r>
    </w:p>
    <w:p w14:paraId="00F523EA" w14:textId="77777777" w:rsidR="007553AA" w:rsidRDefault="00930DF3" w:rsidP="007553AA">
      <w:pPr>
        <w:pStyle w:val="numbering"/>
      </w:pPr>
      <w:r>
        <w:t>¿Cuáles experiencias</w:t>
      </w:r>
      <w:r w:rsidR="00C018CC">
        <w:t xml:space="preserve"> </w:t>
      </w:r>
      <w:r w:rsidR="007553AA">
        <w:t>prepar</w:t>
      </w:r>
      <w:r w:rsidR="00C018CC">
        <w:t>aron a Josué</w:t>
      </w:r>
      <w:r w:rsidR="007553AA">
        <w:t xml:space="preserve"> para ser un buen líder del pueblo de Dios?</w:t>
      </w:r>
    </w:p>
    <w:p w14:paraId="576F8AFE" w14:textId="77777777" w:rsidR="007553AA" w:rsidRDefault="007553AA" w:rsidP="005156B5">
      <w:pPr>
        <w:pStyle w:val="respuesta"/>
        <w:rPr>
          <w:lang w:eastAsia="es-ES"/>
        </w:rPr>
      </w:pPr>
      <w:r>
        <w:rPr>
          <w:lang w:eastAsia="es-ES"/>
        </w:rPr>
        <w:t>Ser general del ejército en la batalla contra los amalecitas. Aprendió como escoger organizar y llevar a cabo el proyecto. En cuanto a su experiencia de espía y lo que pasó después él aprendió</w:t>
      </w:r>
      <w:r w:rsidR="000D03ED">
        <w:rPr>
          <w:lang w:eastAsia="es-ES"/>
        </w:rPr>
        <w:t xml:space="preserve"> confiar en las promesas de Dios en medio de la oposición. Tuvo la oportunidad de aprender de un gran líder como lo era Moisés.</w:t>
      </w:r>
    </w:p>
    <w:p w14:paraId="6D341AF2" w14:textId="77777777" w:rsidR="000D03ED" w:rsidRDefault="000D03ED" w:rsidP="000D03ED">
      <w:pPr>
        <w:pStyle w:val="numbering"/>
      </w:pPr>
      <w:r>
        <w:t>Para que Josué pu</w:t>
      </w:r>
      <w:r w:rsidR="00930DF3">
        <w:t>diera</w:t>
      </w:r>
      <w:r>
        <w:t xml:space="preserve"> ser un buen líder (ya no solo asistente del líder) necesita</w:t>
      </w:r>
      <w:r w:rsidR="00930DF3">
        <w:t>ba</w:t>
      </w:r>
      <w:r w:rsidR="00C018CC">
        <w:t xml:space="preserve"> </w:t>
      </w:r>
      <w:r w:rsidR="00BE60EA">
        <w:t xml:space="preserve">ser reconocido como líder y tener </w:t>
      </w:r>
      <w:r>
        <w:t>el poder de Dios en su vida. En Números 27:12-14 el Señor dice a Moisés que pronto va a morir. ¿Cuál fue la petición de Moisés al Señor en Números 27:15-17?</w:t>
      </w:r>
    </w:p>
    <w:p w14:paraId="02FAB812" w14:textId="77777777" w:rsidR="000D03ED" w:rsidRDefault="000D03ED" w:rsidP="005156B5">
      <w:pPr>
        <w:pStyle w:val="respuesta"/>
        <w:rPr>
          <w:lang w:eastAsia="es-ES"/>
        </w:rPr>
      </w:pPr>
      <w:r>
        <w:rPr>
          <w:lang w:eastAsia="es-ES"/>
        </w:rPr>
        <w:t xml:space="preserve">Que el Señor nombrara un jefe sobre la comunidad para dirigirles en sus campañas, un líder para que no se quedaran como un rebaño sin pastor. </w:t>
      </w:r>
    </w:p>
    <w:p w14:paraId="67742B48" w14:textId="77777777" w:rsidR="000D03ED" w:rsidRDefault="000D03ED" w:rsidP="000D03ED">
      <w:pPr>
        <w:pStyle w:val="numbering"/>
      </w:pPr>
      <w:r>
        <w:t>¿Qué es lo que El Señor manda a Moisés hacer en Números 27:18-21?</w:t>
      </w:r>
    </w:p>
    <w:p w14:paraId="6EAD5175" w14:textId="77777777" w:rsidR="006A6AF1" w:rsidRDefault="00836880" w:rsidP="005156B5">
      <w:pPr>
        <w:pStyle w:val="respuesta"/>
      </w:pPr>
      <w:r>
        <w:rPr>
          <w:noProof/>
          <w:shd w:val="clear" w:color="auto" w:fill="auto"/>
          <w:lang w:val="es-MX" w:eastAsia="es-MX"/>
        </w:rPr>
        <mc:AlternateContent>
          <mc:Choice Requires="wps">
            <w:drawing>
              <wp:anchor distT="0" distB="0" distL="114300" distR="114300" simplePos="0" relativeHeight="251661312" behindDoc="0" locked="0" layoutInCell="1" allowOverlap="1" wp14:anchorId="0B96B526" wp14:editId="2FB02A67">
                <wp:simplePos x="0" y="0"/>
                <wp:positionH relativeFrom="column">
                  <wp:posOffset>3661410</wp:posOffset>
                </wp:positionH>
                <wp:positionV relativeFrom="paragraph">
                  <wp:posOffset>732790</wp:posOffset>
                </wp:positionV>
                <wp:extent cx="2466975" cy="1057275"/>
                <wp:effectExtent l="0" t="0" r="28575" b="28575"/>
                <wp:wrapSquare wrapText="bothSides"/>
                <wp:docPr id="12" name="3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6697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73E8028" w14:textId="77777777" w:rsidR="00B22BDA" w:rsidRDefault="00B22BDA">
                            <w:r>
                              <w:t xml:space="preserve">El urim y tumim eran objetos sagrados que se ponían sobre el pectoral del Sumo sacerdote y que se usaban para determinar la voluntad de Dios en algunas situaciones.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B96B526" id="3 Cuadro de texto" o:spid="_x0000_s1027" type="#_x0000_t202" style="position:absolute;margin-left:288.3pt;margin-top:57.7pt;width:194.25pt;height:8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" fillcolor="white [3201]" strokeweight=".5pt">
                <v:path arrowok="t"/>
                <v:textbox>
                  <w:txbxContent>
                    <w:p w14:paraId="073E8028" w14:textId="77777777" w:rsidR="00B22BDA" w:rsidRDefault="00B22BDA">
                      <w:r>
                        <w:t xml:space="preserve">El urim y tumim eran objetos sagrados que se ponían sobre el pectoral del Sumo sacerdote y que se usaban para determinar la voluntad de Dios en algunas situaciones. </w:t>
                      </w:r>
                    </w:p>
                  </w:txbxContent>
                </v:textbox>
                <w10:wrap type="square"/>
              </v:shape>
            </w:pict>
          </mc:Fallback>
        </mc:AlternateContent>
      </w:r>
      <w:r w:rsidR="000D03ED">
        <w:rPr>
          <w:lang w:eastAsia="es-ES"/>
        </w:rPr>
        <w:t>Que pusiera sus manos sobre Josué y hacerle que se presente ante el sacerdote Eleazar y ante toda la comunidad. Al estar en presencia de ellos entregarle el mando. Investirlo con algunas de sus atribuciones para que la comunidad israelita lo obedecieran.</w:t>
      </w:r>
    </w:p>
    <w:p w14:paraId="0A1AE05B" w14:textId="77777777" w:rsidR="009A64DD" w:rsidRDefault="009A64DD" w:rsidP="000D03ED">
      <w:pPr>
        <w:pStyle w:val="numbering"/>
      </w:pPr>
      <w:r>
        <w:t>¿Cómo describe el Señor a Josué en el versículo 18?</w:t>
      </w:r>
    </w:p>
    <w:p w14:paraId="441DB76F" w14:textId="77777777" w:rsidR="009A64DD" w:rsidRDefault="009A64DD" w:rsidP="005156B5">
      <w:pPr>
        <w:pStyle w:val="respuesta"/>
        <w:rPr>
          <w:lang w:eastAsia="es-ES"/>
        </w:rPr>
      </w:pPr>
      <w:r>
        <w:rPr>
          <w:lang w:eastAsia="es-ES"/>
        </w:rPr>
        <w:t>Un hombre de gran espíritu.</w:t>
      </w:r>
    </w:p>
    <w:p w14:paraId="4312F5E4" w14:textId="77777777" w:rsidR="009A64DD" w:rsidRDefault="009A64DD" w:rsidP="009A64DD">
      <w:pPr>
        <w:pStyle w:val="numbering"/>
        <w:rPr>
          <w:b/>
        </w:rPr>
      </w:pPr>
      <w:r>
        <w:t xml:space="preserve">¿Por qué cree que Dios la llamó a Josué </w:t>
      </w:r>
      <w:r w:rsidRPr="009A64DD">
        <w:rPr>
          <w:b/>
        </w:rPr>
        <w:t>“un hombre de gran espíritu”?</w:t>
      </w:r>
    </w:p>
    <w:p w14:paraId="496FFA21" w14:textId="2F5D1BCF" w:rsidR="009A64DD" w:rsidRPr="009A64DD" w:rsidRDefault="009A64DD" w:rsidP="005156B5">
      <w:pPr>
        <w:pStyle w:val="respuesta"/>
        <w:rPr>
          <w:lang w:eastAsia="es-ES"/>
        </w:rPr>
      </w:pPr>
      <w:r>
        <w:rPr>
          <w:shd w:val="clear" w:color="auto" w:fill="auto"/>
          <w:lang w:eastAsia="es-ES"/>
        </w:rPr>
        <w:t xml:space="preserve">Porque tenía un </w:t>
      </w:r>
      <w:r w:rsidR="007B066C">
        <w:rPr>
          <w:shd w:val="clear" w:color="auto" w:fill="auto"/>
          <w:lang w:eastAsia="es-ES"/>
        </w:rPr>
        <w:t>corazón para</w:t>
      </w:r>
      <w:r>
        <w:rPr>
          <w:shd w:val="clear" w:color="auto" w:fill="auto"/>
          <w:lang w:eastAsia="es-ES"/>
        </w:rPr>
        <w:t xml:space="preserve"> Dios. Amaba a Dios y al pueblo. Era un hombre con el deseo de siempre agradar a Dios y servirle fielmente.</w:t>
      </w:r>
      <w:r w:rsidR="006A6AF1">
        <w:rPr>
          <w:shd w:val="clear" w:color="auto" w:fill="auto"/>
          <w:lang w:eastAsia="es-ES"/>
        </w:rPr>
        <w:br/>
      </w:r>
    </w:p>
    <w:p w14:paraId="67DB96B5" w14:textId="77777777" w:rsidR="000D03ED" w:rsidRDefault="000D03ED" w:rsidP="000D03ED">
      <w:pPr>
        <w:pStyle w:val="numbering"/>
      </w:pPr>
      <w:r>
        <w:t>¿Qué hizo Moisés en los versículos 22-23?</w:t>
      </w:r>
    </w:p>
    <w:p w14:paraId="6E318BF9" w14:textId="77777777" w:rsidR="000D03ED" w:rsidRDefault="000D03ED" w:rsidP="005156B5">
      <w:pPr>
        <w:pStyle w:val="respuesta"/>
        <w:rPr>
          <w:lang w:eastAsia="es-ES"/>
        </w:rPr>
      </w:pPr>
      <w:r>
        <w:rPr>
          <w:lang w:eastAsia="es-ES"/>
        </w:rPr>
        <w:t xml:space="preserve">Hizo lo que el Señor le mandó.  Le impuso </w:t>
      </w:r>
      <w:r w:rsidR="009B79E5">
        <w:rPr>
          <w:lang w:eastAsia="es-ES"/>
        </w:rPr>
        <w:t>las manos y le entregó el cargo a Josué.</w:t>
      </w:r>
    </w:p>
    <w:p w14:paraId="7DD3B0B6" w14:textId="77777777" w:rsidR="009B79E5" w:rsidRDefault="009B79E5" w:rsidP="009B79E5">
      <w:pPr>
        <w:pStyle w:val="numbering"/>
      </w:pPr>
      <w:r>
        <w:t>¿Por qué cree que Dios le mandó a Moisés a entregarle la autoridad de ser el líder de Israel en una manera pública</w:t>
      </w:r>
      <w:r w:rsidR="00BE60EA">
        <w:t xml:space="preserve"> a Josué</w:t>
      </w:r>
      <w:r>
        <w:t>?</w:t>
      </w:r>
    </w:p>
    <w:p w14:paraId="3D2F2DA1" w14:textId="77777777" w:rsidR="009B79E5" w:rsidRDefault="00BE60EA" w:rsidP="005156B5">
      <w:pPr>
        <w:pStyle w:val="respuesta"/>
        <w:rPr>
          <w:lang w:eastAsia="es-ES"/>
        </w:rPr>
      </w:pPr>
      <w:r>
        <w:rPr>
          <w:lang w:eastAsia="es-ES"/>
        </w:rPr>
        <w:t>Porque la gente tenía confianza en Moisés y respetaron su liderazgo. Ahora podría dudar de Josué y no querer obedecerlo como habían hecho con Moisés.</w:t>
      </w:r>
      <w:r w:rsidR="00C018CC">
        <w:rPr>
          <w:lang w:eastAsia="es-ES"/>
        </w:rPr>
        <w:br/>
      </w:r>
    </w:p>
    <w:p w14:paraId="55F64889" w14:textId="77777777" w:rsidR="00BE60EA" w:rsidRDefault="00BE60EA" w:rsidP="00BE60EA">
      <w:pPr>
        <w:pStyle w:val="numbering"/>
      </w:pPr>
      <w:r>
        <w:t xml:space="preserve">¿Por qué </w:t>
      </w:r>
      <w:r w:rsidR="007A2DD5">
        <w:t xml:space="preserve">cree que </w:t>
      </w:r>
      <w:r>
        <w:t>Moisés le impulsó las manos en Josué?</w:t>
      </w:r>
    </w:p>
    <w:p w14:paraId="6449A1CF" w14:textId="77777777" w:rsidR="00BE60EA" w:rsidRDefault="00BE60EA" w:rsidP="005156B5">
      <w:pPr>
        <w:pStyle w:val="respuesta"/>
        <w:rPr>
          <w:lang w:eastAsia="es-ES"/>
        </w:rPr>
      </w:pPr>
      <w:r>
        <w:rPr>
          <w:lang w:eastAsia="es-ES"/>
        </w:rPr>
        <w:t>Porque en esta manera estaba dando su bendición y transfiriendo su autoridad a Josué.</w:t>
      </w:r>
    </w:p>
    <w:p w14:paraId="77D16D92" w14:textId="7BAD7C7F" w:rsidR="00A02591" w:rsidRPr="007A2DD5" w:rsidRDefault="007A2DD5" w:rsidP="00A02591">
      <w:pPr>
        <w:pStyle w:val="numbering"/>
        <w:rPr>
          <w:lang w:eastAsia="en-US"/>
        </w:rPr>
      </w:pPr>
      <w:r>
        <w:t>Lea Deuteronomio 31:1-8.</w:t>
      </w:r>
      <w:r w:rsidR="00C018CC">
        <w:t xml:space="preserve"> </w:t>
      </w:r>
      <w:r>
        <w:t>¿Qué es lo que Moisés mandó a</w:t>
      </w:r>
      <w:r w:rsidR="00C018CC">
        <w:t>l pueblo</w:t>
      </w:r>
      <w:r>
        <w:t xml:space="preserve"> hacer </w:t>
      </w:r>
      <w:r w:rsidR="00A02591">
        <w:t>y c</w:t>
      </w:r>
      <w:r w:rsidR="00A02591">
        <w:rPr>
          <w:lang w:eastAsia="en-US"/>
        </w:rPr>
        <w:t>u</w:t>
      </w:r>
      <w:r w:rsidR="00C018CC">
        <w:rPr>
          <w:lang w:eastAsia="en-US"/>
        </w:rPr>
        <w:t xml:space="preserve">ál fue </w:t>
      </w:r>
      <w:r w:rsidR="00A81B40">
        <w:rPr>
          <w:lang w:eastAsia="en-US"/>
        </w:rPr>
        <w:t>la tarea</w:t>
      </w:r>
      <w:r w:rsidR="00C018CC">
        <w:rPr>
          <w:lang w:eastAsia="en-US"/>
        </w:rPr>
        <w:t xml:space="preserve"> que Moisés le encargó a Josué </w:t>
      </w:r>
      <w:r w:rsidR="00A02591">
        <w:rPr>
          <w:lang w:eastAsia="en-US"/>
        </w:rPr>
        <w:t>en el versículo 7?</w:t>
      </w:r>
    </w:p>
    <w:p w14:paraId="38655F0B" w14:textId="77777777" w:rsidR="007A2DD5" w:rsidRDefault="007A2DD5" w:rsidP="005156B5">
      <w:pPr>
        <w:pStyle w:val="respuesta"/>
        <w:rPr>
          <w:lang w:eastAsia="es-ES"/>
        </w:rPr>
      </w:pPr>
      <w:r>
        <w:rPr>
          <w:lang w:eastAsia="es-ES"/>
        </w:rPr>
        <w:t>Ser fuerte</w:t>
      </w:r>
      <w:r w:rsidR="00C018CC">
        <w:rPr>
          <w:lang w:eastAsia="es-ES"/>
        </w:rPr>
        <w:t>s</w:t>
      </w:r>
      <w:r>
        <w:rPr>
          <w:lang w:eastAsia="es-ES"/>
        </w:rPr>
        <w:t xml:space="preserve"> y valiente</w:t>
      </w:r>
      <w:r w:rsidR="00C018CC">
        <w:rPr>
          <w:lang w:eastAsia="es-ES"/>
        </w:rPr>
        <w:t>s</w:t>
      </w:r>
      <w:r>
        <w:rPr>
          <w:lang w:eastAsia="es-ES"/>
        </w:rPr>
        <w:t>.</w:t>
      </w:r>
      <w:r w:rsidR="00A02591">
        <w:rPr>
          <w:lang w:eastAsia="es-ES"/>
        </w:rPr>
        <w:t xml:space="preserve"> Que e</w:t>
      </w:r>
      <w:r>
        <w:rPr>
          <w:lang w:eastAsia="es-ES"/>
        </w:rPr>
        <w:t xml:space="preserve">ntraría con el pueblo al territorio que Dios había jurado darles a sus antepasados.  Josué haría que ellos tomaran posesión de su herencia. </w:t>
      </w:r>
      <w:r w:rsidR="00C018CC">
        <w:rPr>
          <w:lang w:eastAsia="es-ES"/>
        </w:rPr>
        <w:br/>
      </w:r>
    </w:p>
    <w:p w14:paraId="23FBFD25" w14:textId="77777777" w:rsidR="007A2DD5" w:rsidRDefault="007A2DD5" w:rsidP="007A2DD5">
      <w:pPr>
        <w:pStyle w:val="numbering"/>
      </w:pPr>
      <w:r>
        <w:t>¿Por qué debía Josué ser fuerte y valiente según el versículo 8?</w:t>
      </w:r>
    </w:p>
    <w:p w14:paraId="152B273F" w14:textId="77777777" w:rsidR="007A2DD5" w:rsidRDefault="007A2DD5" w:rsidP="005156B5">
      <w:pPr>
        <w:pStyle w:val="respuesta"/>
      </w:pPr>
      <w:r>
        <w:t>Porque El Señor mismo marcharía a frente de Josué y estaría con él, Nunca le dejaría ni le abandonaría. Por eso no debía temer ni desanimarse.</w:t>
      </w:r>
    </w:p>
    <w:p w14:paraId="338D5535" w14:textId="77777777" w:rsidR="007A2DD5" w:rsidRDefault="00B94DCB" w:rsidP="007A2DD5">
      <w:pPr>
        <w:pStyle w:val="numbering"/>
        <w:rPr>
          <w:lang w:eastAsia="en-US"/>
        </w:rPr>
      </w:pPr>
      <w:r>
        <w:rPr>
          <w:lang w:eastAsia="en-US"/>
        </w:rPr>
        <w:t xml:space="preserve">Josué había estado con Moisés por 40 años como su asistente. Ahora Moisés iba a morir y Josué tendría que encargarse solo de esta gran tarea.  Por eso Moisés le animó diciendo que el Señor estaría con él y nunca lo abandonaría. </w:t>
      </w:r>
      <w:r w:rsidR="007A2DD5">
        <w:rPr>
          <w:lang w:eastAsia="en-US"/>
        </w:rPr>
        <w:t xml:space="preserve">Cuando Jesucristo iba a dejar </w:t>
      </w:r>
      <w:r w:rsidR="00A02591">
        <w:rPr>
          <w:lang w:eastAsia="en-US"/>
        </w:rPr>
        <w:t>este mundo</w:t>
      </w:r>
      <w:r w:rsidR="007A2DD5">
        <w:rPr>
          <w:lang w:eastAsia="en-US"/>
        </w:rPr>
        <w:t xml:space="preserve"> él también les dio un gran encargo a sus discípulos.</w:t>
      </w:r>
      <w:r w:rsidR="00E12FAC">
        <w:rPr>
          <w:lang w:eastAsia="en-US"/>
        </w:rPr>
        <w:t xml:space="preserve"> ¿Por qué nosotros debemos ser fuertes y valientes como Josué?</w:t>
      </w:r>
    </w:p>
    <w:p w14:paraId="500AAA5E" w14:textId="77777777" w:rsidR="00E12FAC" w:rsidRDefault="00E12FAC" w:rsidP="00E12FAC">
      <w:pPr>
        <w:pStyle w:val="check"/>
      </w:pPr>
      <w:r>
        <w:t>Mateo 28:18-20.</w:t>
      </w:r>
    </w:p>
    <w:p w14:paraId="4436C95D" w14:textId="77777777" w:rsidR="00B94DCB" w:rsidRDefault="00E12FAC" w:rsidP="005156B5">
      <w:pPr>
        <w:pStyle w:val="respuesta"/>
      </w:pPr>
      <w:r>
        <w:t xml:space="preserve">Porque él tiene toda autoridad </w:t>
      </w:r>
      <w:r w:rsidR="00137CAA">
        <w:t>y con esa</w:t>
      </w:r>
      <w:r>
        <w:t xml:space="preserve"> autoridad nos ha enviado a hacer discípulos.</w:t>
      </w:r>
    </w:p>
    <w:p w14:paraId="04D7E03C" w14:textId="77777777" w:rsidR="00E12FAC" w:rsidRDefault="00E12FAC" w:rsidP="005156B5">
      <w:pPr>
        <w:pStyle w:val="respuesta"/>
      </w:pPr>
      <w:r>
        <w:t>Nos asegura que estará con nosotros hasta el fin del mundo.</w:t>
      </w:r>
    </w:p>
    <w:p w14:paraId="68C22367" w14:textId="77777777" w:rsidR="00E12FAC" w:rsidRDefault="00B94DCB" w:rsidP="00E12FAC">
      <w:pPr>
        <w:pStyle w:val="check"/>
      </w:pPr>
      <w:r>
        <w:t>Juan 14:18.</w:t>
      </w:r>
    </w:p>
    <w:p w14:paraId="7AD51CCD" w14:textId="77777777" w:rsidR="00B94DCB" w:rsidRDefault="00B94DCB" w:rsidP="005156B5">
      <w:pPr>
        <w:pStyle w:val="respuesta"/>
      </w:pPr>
      <w:r>
        <w:t>No nos deja ser huérfanos. Está con nosotros por medio del Espíritu Santo.</w:t>
      </w:r>
    </w:p>
    <w:p w14:paraId="5CBEE460" w14:textId="77777777" w:rsidR="00B94DCB" w:rsidRDefault="00B94DCB" w:rsidP="00B94DCB">
      <w:pPr>
        <w:pStyle w:val="check"/>
      </w:pPr>
      <w:r>
        <w:t>Juan 14:23.</w:t>
      </w:r>
    </w:p>
    <w:p w14:paraId="224C131D" w14:textId="77777777" w:rsidR="00B94DCB" w:rsidRDefault="00B94DCB" w:rsidP="005156B5">
      <w:pPr>
        <w:pStyle w:val="respuesta"/>
      </w:pPr>
      <w:r>
        <w:t>Que Jesucristo y su Padre hacen su morada en nosotros.</w:t>
      </w:r>
    </w:p>
    <w:p w14:paraId="5B860A03" w14:textId="77777777" w:rsidR="00A02591" w:rsidRDefault="00137CAA" w:rsidP="00A02591">
      <w:pPr>
        <w:pStyle w:val="numbering"/>
        <w:rPr>
          <w:lang w:eastAsia="en-US"/>
        </w:rPr>
      </w:pPr>
      <w:r>
        <w:rPr>
          <w:lang w:eastAsia="en-US"/>
        </w:rPr>
        <w:t>Moisés le había dicho a Josué que debía animarse por</w:t>
      </w:r>
      <w:r w:rsidR="008036BD">
        <w:rPr>
          <w:lang w:eastAsia="en-US"/>
        </w:rPr>
        <w:t>que</w:t>
      </w:r>
      <w:r>
        <w:rPr>
          <w:lang w:eastAsia="en-US"/>
        </w:rPr>
        <w:t xml:space="preserve"> el Señor estaría con él. ¿Qué pasó e</w:t>
      </w:r>
      <w:r w:rsidR="00930DF3">
        <w:rPr>
          <w:lang w:eastAsia="en-US"/>
        </w:rPr>
        <w:t>n</w:t>
      </w:r>
      <w:r>
        <w:rPr>
          <w:lang w:eastAsia="en-US"/>
        </w:rPr>
        <w:t xml:space="preserve"> Deuteronomio 31:23 que le dio aún más ánimo a Josué?</w:t>
      </w:r>
    </w:p>
    <w:p w14:paraId="403B040F" w14:textId="77777777" w:rsidR="00137CAA" w:rsidRDefault="00137CAA" w:rsidP="005156B5">
      <w:pPr>
        <w:pStyle w:val="respuesta"/>
      </w:pPr>
      <w:r>
        <w:t>El Señor mismo dijo a Josué que debía esforzarse y ser valiente porque Josué iba a conducir a los israelitas al territorio que Dios había jurado darles y el Señor mismo estaría con Josué.</w:t>
      </w:r>
      <w:r w:rsidR="00C018CC">
        <w:br/>
      </w:r>
    </w:p>
    <w:p w14:paraId="33178DAA" w14:textId="77777777" w:rsidR="00137CAA" w:rsidRDefault="00137CAA" w:rsidP="00137CAA">
      <w:pPr>
        <w:pStyle w:val="numbering"/>
        <w:rPr>
          <w:lang w:eastAsia="en-US"/>
        </w:rPr>
      </w:pPr>
      <w:r>
        <w:rPr>
          <w:lang w:eastAsia="en-US"/>
        </w:rPr>
        <w:t>¿Qué recibió Josué que necesitaba para ser buen líder de Israel en Deuteronomio 34:9?</w:t>
      </w:r>
    </w:p>
    <w:p w14:paraId="29A280E9" w14:textId="77777777" w:rsidR="00137CAA" w:rsidRDefault="00137CAA" w:rsidP="005156B5">
      <w:pPr>
        <w:pStyle w:val="respuesta"/>
      </w:pPr>
      <w:r>
        <w:t>Recibió espíritu de sabiduría.</w:t>
      </w:r>
    </w:p>
    <w:p w14:paraId="5A382F6D" w14:textId="77777777" w:rsidR="00256FF1" w:rsidRDefault="00256FF1" w:rsidP="00256FF1">
      <w:pPr>
        <w:pStyle w:val="numbering"/>
        <w:rPr>
          <w:lang w:eastAsia="en-US"/>
        </w:rPr>
      </w:pPr>
      <w:r>
        <w:rPr>
          <w:lang w:eastAsia="en-US"/>
        </w:rPr>
        <w:t>Lea Josué 1:1-9.</w:t>
      </w:r>
      <w:r w:rsidR="00930DF3">
        <w:rPr>
          <w:lang w:eastAsia="en-US"/>
        </w:rPr>
        <w:t xml:space="preserve"> </w:t>
      </w:r>
      <w:r>
        <w:rPr>
          <w:lang w:eastAsia="en-US"/>
        </w:rPr>
        <w:t>¿Cuáles son las promesas que Dios d</w:t>
      </w:r>
      <w:r w:rsidR="00930DF3">
        <w:rPr>
          <w:lang w:eastAsia="en-US"/>
        </w:rPr>
        <w:t>io a Josué en los versículos 3-4</w:t>
      </w:r>
      <w:r>
        <w:rPr>
          <w:lang w:eastAsia="en-US"/>
        </w:rPr>
        <w:t>?</w:t>
      </w:r>
    </w:p>
    <w:p w14:paraId="38805F0F" w14:textId="77777777" w:rsidR="00256FF1" w:rsidRDefault="00256FF1" w:rsidP="005156B5">
      <w:pPr>
        <w:pStyle w:val="respuesta"/>
      </w:pPr>
      <w:r>
        <w:t>Que iba a entregarles todo lugar que tocaran sus pies. Desde el desierto hasta el Líbano, y desde el gran río Éufrates hasta el mar Mediterráneo.</w:t>
      </w:r>
    </w:p>
    <w:p w14:paraId="2FCBA2F5" w14:textId="7CD23372" w:rsidR="00930DF3" w:rsidRDefault="00930DF3" w:rsidP="00930DF3">
      <w:pPr>
        <w:pStyle w:val="numbering"/>
        <w:rPr>
          <w:lang w:eastAsia="en-US"/>
        </w:rPr>
      </w:pPr>
      <w:r>
        <w:rPr>
          <w:lang w:eastAsia="en-US"/>
        </w:rPr>
        <w:t xml:space="preserve">¿Cuáles eran las </w:t>
      </w:r>
      <w:r w:rsidR="00465476">
        <w:rPr>
          <w:lang w:eastAsia="en-US"/>
        </w:rPr>
        <w:t xml:space="preserve">tres </w:t>
      </w:r>
      <w:r>
        <w:rPr>
          <w:lang w:eastAsia="en-US"/>
        </w:rPr>
        <w:t xml:space="preserve">promesas del Señor a </w:t>
      </w:r>
      <w:r w:rsidR="007B066C">
        <w:rPr>
          <w:lang w:eastAsia="en-US"/>
        </w:rPr>
        <w:t>Josué en</w:t>
      </w:r>
      <w:r w:rsidR="00465476">
        <w:rPr>
          <w:lang w:eastAsia="en-US"/>
        </w:rPr>
        <w:t xml:space="preserve"> Josué </w:t>
      </w:r>
      <w:r>
        <w:rPr>
          <w:lang w:eastAsia="en-US"/>
        </w:rPr>
        <w:t>1:5?</w:t>
      </w:r>
    </w:p>
    <w:p w14:paraId="3237690C" w14:textId="77777777" w:rsidR="00465476" w:rsidRDefault="00465476" w:rsidP="005156B5">
      <w:pPr>
        <w:pStyle w:val="respuesta"/>
      </w:pPr>
      <w:r>
        <w:t>Nadie será capaz de enfrentarse a ti.</w:t>
      </w:r>
    </w:p>
    <w:p w14:paraId="12C5B53F" w14:textId="77777777" w:rsidR="00465476" w:rsidRDefault="00465476" w:rsidP="005156B5">
      <w:pPr>
        <w:pStyle w:val="respuesta"/>
      </w:pPr>
      <w:r>
        <w:t>Como estuvo con Moisés estaría con Josué.</w:t>
      </w:r>
    </w:p>
    <w:p w14:paraId="45C6FB17" w14:textId="77777777" w:rsidR="00465476" w:rsidRDefault="00465476" w:rsidP="005156B5">
      <w:pPr>
        <w:pStyle w:val="respuesta"/>
      </w:pPr>
      <w:r>
        <w:t>No le iba a dejar ni abandonar.</w:t>
      </w:r>
    </w:p>
    <w:p w14:paraId="7D9B8CF3" w14:textId="77777777" w:rsidR="00465476" w:rsidRDefault="00465476" w:rsidP="00465476">
      <w:pPr>
        <w:pStyle w:val="numbering"/>
        <w:rPr>
          <w:lang w:eastAsia="en-US"/>
        </w:rPr>
      </w:pPr>
      <w:r>
        <w:rPr>
          <w:lang w:eastAsia="en-US"/>
        </w:rPr>
        <w:t>¿Cuál fue la exhortación de Dios a Josué en los versículos 6 y 9?</w:t>
      </w:r>
    </w:p>
    <w:p w14:paraId="537B402F" w14:textId="77777777" w:rsidR="00465476" w:rsidRDefault="00465476" w:rsidP="005156B5">
      <w:pPr>
        <w:pStyle w:val="respuesta"/>
      </w:pPr>
      <w:r>
        <w:t xml:space="preserve">Debía ser fuerte y valiente. No tener miedo </w:t>
      </w:r>
      <w:r w:rsidR="00CB1C75">
        <w:t>ni</w:t>
      </w:r>
      <w:r>
        <w:t xml:space="preserve"> desanimarse. Porque el Señor le acompañaría en todo lugar.</w:t>
      </w:r>
    </w:p>
    <w:p w14:paraId="3A5A394B" w14:textId="77777777" w:rsidR="00465476" w:rsidRDefault="00465476" w:rsidP="00465476">
      <w:pPr>
        <w:pStyle w:val="numbering"/>
        <w:rPr>
          <w:lang w:eastAsia="en-US"/>
        </w:rPr>
      </w:pPr>
      <w:r>
        <w:rPr>
          <w:lang w:eastAsia="en-US"/>
        </w:rPr>
        <w:t>¿Por qué cree que el Señor le exhortó tanto de que debía tener valor y ser fuerte?</w:t>
      </w:r>
    </w:p>
    <w:p w14:paraId="3254D381" w14:textId="77777777" w:rsidR="00465476" w:rsidRDefault="00465476" w:rsidP="005156B5">
      <w:pPr>
        <w:pStyle w:val="respuesta"/>
      </w:pPr>
      <w:r>
        <w:t>Porque fácilmente podría tener miedo y desanimarse.</w:t>
      </w:r>
    </w:p>
    <w:p w14:paraId="7B42CCDC" w14:textId="77777777" w:rsidR="00465476" w:rsidRDefault="00465476" w:rsidP="00465476">
      <w:pPr>
        <w:pStyle w:val="numbering"/>
        <w:rPr>
          <w:lang w:eastAsia="en-US"/>
        </w:rPr>
      </w:pPr>
      <w:r>
        <w:rPr>
          <w:lang w:eastAsia="en-US"/>
        </w:rPr>
        <w:t>¿En cuáles áreas de su vida ocupa ser más valiente, combatir el miedo y no desanimarse?</w:t>
      </w:r>
      <w:r w:rsidR="00195A09">
        <w:rPr>
          <w:lang w:eastAsia="en-US"/>
        </w:rPr>
        <w:br/>
      </w:r>
    </w:p>
    <w:p w14:paraId="4CB9FB53" w14:textId="77777777" w:rsidR="00465476" w:rsidRDefault="00465476" w:rsidP="005156B5">
      <w:pPr>
        <w:pStyle w:val="respuesta"/>
      </w:pPr>
    </w:p>
    <w:p w14:paraId="15EB6C1B" w14:textId="77777777" w:rsidR="00D17E24" w:rsidRDefault="00D17E24" w:rsidP="00D17E24">
      <w:pPr>
        <w:pStyle w:val="numbering"/>
      </w:pPr>
      <w:r>
        <w:t>¿Qué es lo que el Señor pidió a Josué en Josué 1:6</w:t>
      </w:r>
      <w:r w:rsidR="00CB1C75">
        <w:t xml:space="preserve"> y qué iba a ser el resultado</w:t>
      </w:r>
      <w:r>
        <w:t xml:space="preserve">?  </w:t>
      </w:r>
    </w:p>
    <w:p w14:paraId="039F1031" w14:textId="77777777" w:rsidR="00D17E24" w:rsidRDefault="00D17E24" w:rsidP="005156B5">
      <w:pPr>
        <w:pStyle w:val="respuesta"/>
        <w:rPr>
          <w:lang w:eastAsia="es-ES"/>
        </w:rPr>
      </w:pPr>
      <w:r>
        <w:rPr>
          <w:lang w:eastAsia="es-ES"/>
        </w:rPr>
        <w:t>Que tuviera mucho valor y firmeza para obedecer la ley que Moisés había mandado. No debía de</w:t>
      </w:r>
      <w:r w:rsidR="00CB1C75">
        <w:rPr>
          <w:lang w:eastAsia="es-ES"/>
        </w:rPr>
        <w:t xml:space="preserve"> apartarse de</w:t>
      </w:r>
      <w:r>
        <w:rPr>
          <w:lang w:eastAsia="es-ES"/>
        </w:rPr>
        <w:t xml:space="preserve"> ella para nada</w:t>
      </w:r>
      <w:r w:rsidR="00CB1C75">
        <w:rPr>
          <w:lang w:eastAsia="es-ES"/>
        </w:rPr>
        <w:t>. El resultado era que tendría éxito dondequiera que fuera.</w:t>
      </w:r>
      <w:r w:rsidR="00195A09">
        <w:rPr>
          <w:lang w:eastAsia="es-ES"/>
        </w:rPr>
        <w:br/>
      </w:r>
    </w:p>
    <w:p w14:paraId="083CED1D" w14:textId="77777777" w:rsidR="00CB1C75" w:rsidRDefault="00CB1C75" w:rsidP="00CB1C75">
      <w:pPr>
        <w:pStyle w:val="numbering"/>
      </w:pPr>
      <w:r>
        <w:t xml:space="preserve">¿Cuáles eran las tres cosas necesarias para para poder prosperar y tener éxito según el versículo 8? </w:t>
      </w:r>
    </w:p>
    <w:p w14:paraId="246125B0" w14:textId="77777777" w:rsidR="00CB1C75" w:rsidRDefault="00CB1C75" w:rsidP="005156B5">
      <w:pPr>
        <w:pStyle w:val="respuesta"/>
        <w:rPr>
          <w:lang w:eastAsia="es-ES"/>
        </w:rPr>
      </w:pPr>
      <w:r>
        <w:rPr>
          <w:lang w:eastAsia="es-ES"/>
        </w:rPr>
        <w:t>Debía recitar siempre el libro de la ley, medita en él de día y de noche y cumplir con cuidado todo lo que en él está escrito. Recitar, meditar y cumplir.</w:t>
      </w:r>
    </w:p>
    <w:p w14:paraId="3DEF9499" w14:textId="77777777" w:rsidR="005A76F9" w:rsidRDefault="005A76F9" w:rsidP="005A76F9">
      <w:pPr>
        <w:pStyle w:val="numbering"/>
      </w:pPr>
      <w:r>
        <w:t>¿Por qué no debemos tener miedo según 2 Timoteo 1:7?</w:t>
      </w:r>
    </w:p>
    <w:p w14:paraId="2B248C3F" w14:textId="77777777" w:rsidR="005A76F9" w:rsidRPr="005A76F9" w:rsidRDefault="005A76F9" w:rsidP="005A76F9">
      <w:pPr>
        <w:pStyle w:val="respuesta"/>
      </w:pPr>
      <w:r>
        <w:t>Porque Dios no nos dio un espíritu de timidez, sino de poder, de amor y de dominio propio.</w:t>
      </w:r>
      <w:r>
        <w:br/>
      </w:r>
    </w:p>
    <w:p w14:paraId="34251E7C" w14:textId="77777777" w:rsidR="00CB1C75" w:rsidRDefault="00CB1C75" w:rsidP="00CB1C75">
      <w:pPr>
        <w:pStyle w:val="numbering"/>
      </w:pPr>
      <w:r>
        <w:t xml:space="preserve">En esta lección nos dimos cuenta de cómo Dios preparó a Josué para ser buen líder de la nación de Israel. Primero como el asistente de Moisés </w:t>
      </w:r>
      <w:r w:rsidR="00195A09">
        <w:t xml:space="preserve">por 40 años </w:t>
      </w:r>
      <w:r>
        <w:t xml:space="preserve">ganó experiencia. Luego por mandato del Señor fue presentado al pueblo por </w:t>
      </w:r>
      <w:r w:rsidR="00195A09">
        <w:t>M</w:t>
      </w:r>
      <w:r>
        <w:t>oisés como el nuevo líder. Finalmente fue capacitado por las promesas del Señor de estar con él y prosperar su liderazgo.</w:t>
      </w:r>
    </w:p>
    <w:p w14:paraId="0F0F4D79" w14:textId="77777777" w:rsidR="00195A09" w:rsidRDefault="00195A09" w:rsidP="00195A09">
      <w:pPr>
        <w:pStyle w:val="check"/>
      </w:pPr>
      <w:r>
        <w:t>¿Cuáles son algunas de sus experiencias que ha tenido que le capacitan para poder servir a Dios?</w:t>
      </w:r>
    </w:p>
    <w:p w14:paraId="591BC6F0" w14:textId="77777777" w:rsidR="00195A09" w:rsidRDefault="00195A09" w:rsidP="00195A09"/>
    <w:p w14:paraId="19ABD6EE" w14:textId="77777777" w:rsidR="00195A09" w:rsidRDefault="00195A09" w:rsidP="00195A09"/>
    <w:p w14:paraId="706137F5" w14:textId="77777777" w:rsidR="00195A09" w:rsidRDefault="00195A09" w:rsidP="00195A09">
      <w:pPr>
        <w:pStyle w:val="check"/>
      </w:pPr>
      <w:r>
        <w:t xml:space="preserve">¿Cuáles son algunas de las promesas que le ha dado el Señor que le anima para servirle? </w:t>
      </w:r>
      <w:r>
        <w:br/>
        <w:t xml:space="preserve">(Hay algunas </w:t>
      </w:r>
      <w:r w:rsidR="00C018CC">
        <w:t xml:space="preserve">que ya vimos </w:t>
      </w:r>
      <w:r>
        <w:t>en est</w:t>
      </w:r>
      <w:r w:rsidR="00C018CC">
        <w:t>a lección</w:t>
      </w:r>
      <w:r>
        <w:t>).</w:t>
      </w:r>
    </w:p>
    <w:p w14:paraId="5CACA77D" w14:textId="77777777" w:rsidR="00195A09" w:rsidRDefault="00195A09" w:rsidP="00195A09"/>
    <w:p w14:paraId="66A25F6B" w14:textId="77777777" w:rsidR="00195A09" w:rsidRDefault="00195A09" w:rsidP="00195A09"/>
    <w:p w14:paraId="7E33731E" w14:textId="77777777" w:rsidR="00195A09" w:rsidRDefault="00195A09" w:rsidP="00195A09"/>
    <w:p w14:paraId="16D451A4" w14:textId="77777777" w:rsidR="00195A09" w:rsidRDefault="00195A09" w:rsidP="00195A09"/>
    <w:p w14:paraId="6A4CD146" w14:textId="77777777" w:rsidR="00195A09" w:rsidRDefault="00195A09" w:rsidP="00195A09"/>
    <w:p w14:paraId="20055C53" w14:textId="77777777" w:rsidR="00195A09" w:rsidRDefault="00195A09" w:rsidP="00195A09"/>
    <w:p w14:paraId="08B3933A" w14:textId="77777777" w:rsidR="00195A09" w:rsidRPr="00195A09" w:rsidRDefault="00195A09" w:rsidP="00195A09">
      <w:pPr>
        <w:pStyle w:val="Ttulo"/>
      </w:pPr>
      <w:bookmarkStart w:id="3" w:name="_Toc431998887"/>
      <w:r>
        <w:t>Lección 4</w:t>
      </w:r>
      <w:bookmarkEnd w:id="3"/>
    </w:p>
    <w:p w14:paraId="6C23DEF3" w14:textId="6B9DB4B1" w:rsidR="003F7F5F" w:rsidRDefault="003F7F5F" w:rsidP="003F7F5F">
      <w:r>
        <w:t>En la lección pasad</w:t>
      </w:r>
      <w:r w:rsidR="00C018CC">
        <w:t>a</w:t>
      </w:r>
      <w:r>
        <w:t xml:space="preserve"> nos dimos cuenta de cómo Dios preparó a Josué para ser buen líder de la nación de Israel. Primero como el asistente de Moisés por 40 años ganó experiencia. Luego por mandato del Señor fue presentado al pueblo por Moisés como el nuevo líder. Finalmente fue capacitado por las promesas del Señor de estar con él y prosperar su liderazgo. También el Señor le exhort</w:t>
      </w:r>
      <w:r w:rsidR="005A76F9">
        <w:t>ó</w:t>
      </w:r>
      <w:r>
        <w:t xml:space="preserve"> que para tener éxito tendría que (1) recitar siempre la palabra de </w:t>
      </w:r>
      <w:r w:rsidR="00A81B40">
        <w:t>Dios, (</w:t>
      </w:r>
      <w:r>
        <w:t xml:space="preserve">2) meditar en ella y  </w:t>
      </w:r>
      <w:r>
        <w:br/>
        <w:t>(3) cumplirla con cuidado.</w:t>
      </w:r>
    </w:p>
    <w:p w14:paraId="372D0A09" w14:textId="77777777" w:rsidR="00C018CC" w:rsidRDefault="00C018CC" w:rsidP="00C018CC">
      <w:pPr>
        <w:pStyle w:val="Ilust"/>
      </w:pPr>
      <w:r>
        <w:t>Objetivo de esta lección: Que aprendamos a obedecer al Señor aun cuando nos parece imposible.</w:t>
      </w:r>
    </w:p>
    <w:p w14:paraId="55E6DB8D" w14:textId="0BD76E10" w:rsidR="00EB0BDB" w:rsidRDefault="00946515" w:rsidP="00C018CC">
      <w:r>
        <w:t xml:space="preserve">En esta lección veremos </w:t>
      </w:r>
      <w:r w:rsidR="00EB0BDB">
        <w:t>c</w:t>
      </w:r>
      <w:r w:rsidR="00D47B0D">
        <w:t>ó</w:t>
      </w:r>
      <w:r w:rsidR="00EB0BDB">
        <w:t xml:space="preserve">mo </w:t>
      </w:r>
      <w:r w:rsidR="00A81B40">
        <w:t>Josué actúa</w:t>
      </w:r>
      <w:r w:rsidR="00EB0BDB">
        <w:t xml:space="preserve"> de acuerdo con lo que Dios le había mandado. Ahora toma el liderazgo del pueblo de Israel y comienza</w:t>
      </w:r>
      <w:r w:rsidR="00C44EA4">
        <w:t xml:space="preserve"> a dirigir al pueblo para poseer la tierra prometida.</w:t>
      </w:r>
      <w:r w:rsidR="00123DC7">
        <w:br/>
      </w:r>
    </w:p>
    <w:p w14:paraId="148199BA" w14:textId="77777777" w:rsidR="00EB0BDB" w:rsidRDefault="00EB0BDB" w:rsidP="00EB0BDB">
      <w:pPr>
        <w:pStyle w:val="numbering"/>
        <w:numPr>
          <w:ilvl w:val="0"/>
          <w:numId w:val="24"/>
        </w:numPr>
      </w:pPr>
      <w:r>
        <w:t>El Señor habló a Josué</w:t>
      </w:r>
      <w:r w:rsidR="00946515">
        <w:t xml:space="preserve"> en Josué 1:1-9</w:t>
      </w:r>
      <w:r>
        <w:t>. Ahora Josué va a hablar al pueblo</w:t>
      </w:r>
      <w:r w:rsidR="00946515">
        <w:t xml:space="preserve"> en Josué 1:10-15</w:t>
      </w:r>
      <w:r>
        <w:t>. ¿Cómo sabemos que Josué respondió positivamente a las exhortaciones de acuerdo con Josué 1:10-11?</w:t>
      </w:r>
    </w:p>
    <w:p w14:paraId="4AF31E74" w14:textId="77777777" w:rsidR="00EB0BDB" w:rsidRDefault="00836880" w:rsidP="005156B5">
      <w:pPr>
        <w:pStyle w:val="respuesta"/>
        <w:rPr>
          <w:lang w:eastAsia="es-ES"/>
        </w:rPr>
      </w:pPr>
      <w:r>
        <w:rPr>
          <w:noProof/>
          <w:shd w:val="clear" w:color="auto" w:fill="auto"/>
          <w:lang w:val="es-MX" w:eastAsia="es-MX"/>
        </w:rPr>
        <mc:AlternateContent>
          <mc:Choice Requires="wps">
            <w:drawing>
              <wp:anchor distT="0" distB="0" distL="114300" distR="114300" simplePos="0" relativeHeight="251663360" behindDoc="0" locked="0" layoutInCell="1" allowOverlap="1" wp14:anchorId="145782B8" wp14:editId="7C3E8363">
                <wp:simplePos x="0" y="0"/>
                <wp:positionH relativeFrom="column">
                  <wp:posOffset>4003675</wp:posOffset>
                </wp:positionH>
                <wp:positionV relativeFrom="paragraph">
                  <wp:posOffset>340360</wp:posOffset>
                </wp:positionV>
                <wp:extent cx="2105025" cy="1452245"/>
                <wp:effectExtent l="0" t="0" r="28575" b="14605"/>
                <wp:wrapSquare wrapText="bothSides"/>
                <wp:docPr id="11" name="2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5025" cy="14522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43DA82" w14:textId="77777777" w:rsidR="00B22BDA" w:rsidRPr="003110C4" w:rsidRDefault="00B22BDA">
                            <w:pPr>
                              <w:rPr>
                                <w:rFonts w:ascii="Comic Sans MS" w:hAnsi="Comic Sans MS"/>
                              </w:rPr>
                            </w:pPr>
                            <w:r w:rsidRPr="003110C4">
                              <w:rPr>
                                <w:sz w:val="22"/>
                              </w:rPr>
                              <w:t>Una de las razones porque el pueblo de Israel entro en Canaán por Jeric</w:t>
                            </w:r>
                            <w:r>
                              <w:rPr>
                                <w:sz w:val="22"/>
                              </w:rPr>
                              <w:t>ó (Véa</w:t>
                            </w:r>
                            <w:r w:rsidRPr="003110C4">
                              <w:rPr>
                                <w:sz w:val="22"/>
                              </w:rPr>
                              <w:t>se el mapa en el apéndice) es porque iban a invadir Canaán en el medio y así dividir las naciones allí para no unirse contra el pueblo de Dios.</w:t>
                            </w:r>
                            <w:r>
                              <w:rPr>
                                <w:sz w:val="22"/>
                              </w:rPr>
                              <w:t xml:space="preserve"> </w:t>
                            </w:r>
                            <w:r w:rsidRPr="00C018CC">
                              <w:rPr>
                                <w:b/>
                                <w:u w:val="single"/>
                              </w:rPr>
                              <w:t>Dividir y conquistar.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45782B8" id="2 Cuadro de texto" o:spid="_x0000_s1028" type="#_x0000_t202" style="position:absolute;margin-left:315.25pt;margin-top:26.8pt;width:165.75pt;height:11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" fillcolor="white [3201]" strokeweight=".5pt">
                <v:path arrowok="t"/>
                <v:textbox>
                  <w:txbxContent>
                    <w:p w14:paraId="0A43DA82" w14:textId="77777777" w:rsidR="00B22BDA" w:rsidRPr="003110C4" w:rsidRDefault="00B22BDA">
                      <w:pPr>
                        <w:rPr>
                          <w:rFonts w:ascii="Comic Sans MS" w:hAnsi="Comic Sans MS"/>
                        </w:rPr>
                      </w:pPr>
                      <w:r w:rsidRPr="003110C4">
                        <w:rPr>
                          <w:sz w:val="22"/>
                        </w:rPr>
                        <w:t>Una de las razones porque el pueblo de Israel entro en Canaán por Jeric</w:t>
                      </w:r>
                      <w:r>
                        <w:rPr>
                          <w:sz w:val="22"/>
                        </w:rPr>
                        <w:t>ó (Véa</w:t>
                      </w:r>
                      <w:r w:rsidRPr="003110C4">
                        <w:rPr>
                          <w:sz w:val="22"/>
                        </w:rPr>
                        <w:t>se el mapa en el apéndice) es porque iban a invadir Canaán en el medio y así dividir las naciones allí para no unirse contra el pueblo de Dios.</w:t>
                      </w:r>
                      <w:r>
                        <w:rPr>
                          <w:sz w:val="22"/>
                        </w:rPr>
                        <w:t xml:space="preserve"> </w:t>
                      </w:r>
                      <w:r w:rsidRPr="00C018CC">
                        <w:rPr>
                          <w:b/>
                          <w:u w:val="single"/>
                        </w:rPr>
                        <w:t>Dividir y conquistar.</w:t>
                      </w:r>
                    </w:p>
                  </w:txbxContent>
                </v:textbox>
                <w10:wrap type="square"/>
              </v:shape>
            </w:pict>
          </mc:Fallback>
        </mc:AlternateContent>
      </w:r>
      <w:r w:rsidR="00EB0BDB">
        <w:rPr>
          <w:lang w:eastAsia="es-ES"/>
        </w:rPr>
        <w:t>Porque tomó el mando y ordenó a los jefes del pueblo que fueran por todo el campamento para decirle al pueblo a preparar para que en tres días cruzar el río Jordán para tomar posesión del territorio que Dios el Señor les había dado como herencia.</w:t>
      </w:r>
    </w:p>
    <w:p w14:paraId="6BE43695" w14:textId="77777777" w:rsidR="00EB0BDB" w:rsidRDefault="00EB0BDB" w:rsidP="00EB0BDB">
      <w:pPr>
        <w:pStyle w:val="numbering"/>
      </w:pPr>
      <w:r>
        <w:t xml:space="preserve">Lea Josué capítulo dos. </w:t>
      </w:r>
      <w:r w:rsidR="00830B3B">
        <w:t>¿Qué hicieron los dos espías al entrar en Jericó?</w:t>
      </w:r>
      <w:r w:rsidR="00C018CC">
        <w:t xml:space="preserve"> Josué 2:1</w:t>
      </w:r>
    </w:p>
    <w:p w14:paraId="2D0EE84B" w14:textId="77777777" w:rsidR="00830B3B" w:rsidRDefault="00830B3B" w:rsidP="005156B5">
      <w:pPr>
        <w:pStyle w:val="respuesta"/>
      </w:pPr>
      <w:r w:rsidRPr="00830B3B">
        <w:rPr>
          <w:lang w:eastAsia="es-ES"/>
        </w:rPr>
        <w:t>Se hospedaron en la casa de una prostituta llamada Rajab.</w:t>
      </w:r>
      <w:r w:rsidRPr="00830B3B">
        <w:rPr>
          <w:lang w:eastAsia="es-ES"/>
        </w:rPr>
        <w:br/>
      </w:r>
      <w:bookmarkStart w:id="4" w:name="_Hlk100152203"/>
      <w:r>
        <w:t xml:space="preserve">Probablemente fueron allí por 3 razones. </w:t>
      </w:r>
      <w:r w:rsidR="00C44EA4">
        <w:t xml:space="preserve">(1) </w:t>
      </w:r>
      <w:r>
        <w:t>Primero f</w:t>
      </w:r>
      <w:r w:rsidRPr="00830B3B">
        <w:t>ue un buen lugar donde llegar sin levant</w:t>
      </w:r>
      <w:r>
        <w:t>a</w:t>
      </w:r>
      <w:r w:rsidRPr="00830B3B">
        <w:t xml:space="preserve">r sospechas de los habitantes de Jericó. </w:t>
      </w:r>
      <w:r w:rsidR="00C44EA4">
        <w:t xml:space="preserve">(2) </w:t>
      </w:r>
      <w:r>
        <w:t xml:space="preserve">Era un lugar donde podrían conseguir la información que buscaban y </w:t>
      </w:r>
      <w:r w:rsidR="00C44EA4">
        <w:t xml:space="preserve">(3) </w:t>
      </w:r>
      <w:r>
        <w:t>el</w:t>
      </w:r>
      <w:r w:rsidRPr="00830B3B">
        <w:t xml:space="preserve"> hecho que estaba en el muro era conveniente para poder tener un lugar de donde </w:t>
      </w:r>
      <w:r>
        <w:t>escapa</w:t>
      </w:r>
      <w:r w:rsidRPr="00830B3B">
        <w:t>r si fuera necesario.</w:t>
      </w:r>
    </w:p>
    <w:bookmarkEnd w:id="4"/>
    <w:p w14:paraId="2FF249F5" w14:textId="77777777" w:rsidR="00830B3B" w:rsidRDefault="00830B3B" w:rsidP="00830B3B">
      <w:pPr>
        <w:pStyle w:val="numbering"/>
        <w:rPr>
          <w:lang w:val="es-MX" w:eastAsia="en-US"/>
        </w:rPr>
      </w:pPr>
      <w:r>
        <w:rPr>
          <w:lang w:val="es-MX" w:eastAsia="en-US"/>
        </w:rPr>
        <w:t xml:space="preserve">¿Qué hizo Rajab para salvar a los espías? </w:t>
      </w:r>
      <w:r w:rsidR="00C018CC">
        <w:rPr>
          <w:lang w:val="es-MX" w:eastAsia="en-US"/>
        </w:rPr>
        <w:t>2:</w:t>
      </w:r>
      <w:r>
        <w:rPr>
          <w:lang w:val="es-MX" w:eastAsia="en-US"/>
        </w:rPr>
        <w:t>2-7</w:t>
      </w:r>
    </w:p>
    <w:p w14:paraId="7D0C0521" w14:textId="77777777" w:rsidR="00830B3B" w:rsidRDefault="00830B3B" w:rsidP="005156B5">
      <w:pPr>
        <w:pStyle w:val="respuesta"/>
      </w:pPr>
      <w:r>
        <w:t>Los escondió y luego dijo a los hombres del rey que habían salido de la ciudad antes de la hora de cerrar las puertas y que no sabía a dónde se fueron.</w:t>
      </w:r>
    </w:p>
    <w:p w14:paraId="512DCDFB" w14:textId="77777777" w:rsidR="00830B3B" w:rsidRDefault="00830B3B" w:rsidP="00830B3B">
      <w:pPr>
        <w:pStyle w:val="numbering"/>
        <w:rPr>
          <w:lang w:val="es-MX" w:eastAsia="en-US"/>
        </w:rPr>
      </w:pPr>
      <w:r>
        <w:rPr>
          <w:lang w:val="es-MX" w:eastAsia="en-US"/>
        </w:rPr>
        <w:t xml:space="preserve">¿Cuál era la condición de los habitantes de Jericó y por qué según Rajab? </w:t>
      </w:r>
      <w:r w:rsidR="00C018CC">
        <w:rPr>
          <w:lang w:val="es-MX" w:eastAsia="en-US"/>
        </w:rPr>
        <w:t>2:</w:t>
      </w:r>
      <w:r>
        <w:rPr>
          <w:lang w:val="es-MX" w:eastAsia="en-US"/>
        </w:rPr>
        <w:t>8-11</w:t>
      </w:r>
    </w:p>
    <w:p w14:paraId="6543EDEC" w14:textId="77777777" w:rsidR="00830B3B" w:rsidRDefault="00830B3B" w:rsidP="005156B5">
      <w:pPr>
        <w:pStyle w:val="respuesta"/>
      </w:pPr>
      <w:r>
        <w:t>Estaban muertos de miedo de los israelitas</w:t>
      </w:r>
      <w:r w:rsidR="00DF00DB">
        <w:t>. Se sentían así porque habían oído las noticias de como el Señor secó las aguas del Mar rojo y como destruyeron completamente a los reyes amorreos.</w:t>
      </w:r>
    </w:p>
    <w:p w14:paraId="7A0B6B78" w14:textId="77777777" w:rsidR="00DF00DB" w:rsidRDefault="00DF00DB" w:rsidP="00DF00DB">
      <w:pPr>
        <w:pStyle w:val="numbering"/>
        <w:rPr>
          <w:lang w:val="es-MX" w:eastAsia="en-US"/>
        </w:rPr>
      </w:pPr>
      <w:r>
        <w:rPr>
          <w:lang w:val="es-MX" w:eastAsia="en-US"/>
        </w:rPr>
        <w:t>¿Qué creía Rajab? V. 11</w:t>
      </w:r>
    </w:p>
    <w:p w14:paraId="2326DAA6" w14:textId="77777777" w:rsidR="00DF00DB" w:rsidRDefault="00DF00DB" w:rsidP="005156B5">
      <w:pPr>
        <w:pStyle w:val="respuesta"/>
      </w:pPr>
      <w:r>
        <w:t>Que el Señor y Dios es Dios de dioses tanto en el cielo como en la tierra.</w:t>
      </w:r>
    </w:p>
    <w:p w14:paraId="249ED61E" w14:textId="77777777" w:rsidR="00DF00DB" w:rsidRDefault="00DF00DB" w:rsidP="00DF00DB">
      <w:pPr>
        <w:pStyle w:val="numbering"/>
        <w:rPr>
          <w:lang w:val="es-MX" w:eastAsia="en-US"/>
        </w:rPr>
      </w:pPr>
      <w:r>
        <w:rPr>
          <w:lang w:val="es-MX" w:eastAsia="en-US"/>
        </w:rPr>
        <w:t xml:space="preserve">Basado en su fe en Dios, ¿qué les pidió de los espías? </w:t>
      </w:r>
      <w:r w:rsidR="00C018CC">
        <w:rPr>
          <w:lang w:val="es-MX" w:eastAsia="en-US"/>
        </w:rPr>
        <w:t>2:</w:t>
      </w:r>
      <w:r>
        <w:rPr>
          <w:lang w:val="es-MX" w:eastAsia="en-US"/>
        </w:rPr>
        <w:t>12-13</w:t>
      </w:r>
    </w:p>
    <w:p w14:paraId="7C88FF22" w14:textId="77777777" w:rsidR="00DF00DB" w:rsidRDefault="00DF00DB" w:rsidP="005156B5">
      <w:pPr>
        <w:pStyle w:val="respuesta"/>
      </w:pPr>
      <w:bookmarkStart w:id="5" w:name="_Hlk100152326"/>
      <w:r>
        <w:t>Pidió que perdonaran las vidas de sus padres, sus hermanos y todos los que vivían con ellos.</w:t>
      </w:r>
    </w:p>
    <w:p w14:paraId="2EB0AB12" w14:textId="77777777" w:rsidR="00DF00DB" w:rsidRDefault="00DF00DB" w:rsidP="00DF00DB">
      <w:pPr>
        <w:pStyle w:val="numbering"/>
        <w:rPr>
          <w:lang w:val="es-MX" w:eastAsia="en-US"/>
        </w:rPr>
      </w:pPr>
      <w:bookmarkStart w:id="6" w:name="_Hlk100152359"/>
      <w:bookmarkEnd w:id="5"/>
      <w:r>
        <w:rPr>
          <w:lang w:val="es-MX" w:eastAsia="en-US"/>
        </w:rPr>
        <w:t xml:space="preserve">¿Qué tuvo que hacer Rajab para que ella y su familia no fueran destruidos? </w:t>
      </w:r>
      <w:r w:rsidR="00C018CC">
        <w:rPr>
          <w:lang w:val="es-MX" w:eastAsia="en-US"/>
        </w:rPr>
        <w:t>2:</w:t>
      </w:r>
      <w:r>
        <w:rPr>
          <w:lang w:val="es-MX" w:eastAsia="en-US"/>
        </w:rPr>
        <w:t>17-19</w:t>
      </w:r>
    </w:p>
    <w:p w14:paraId="4A9FA4C9" w14:textId="77777777" w:rsidR="00DF00DB" w:rsidRDefault="00DF00DB" w:rsidP="005156B5">
      <w:pPr>
        <w:pStyle w:val="respuesta"/>
      </w:pPr>
      <w:r>
        <w:t xml:space="preserve">Que el cordón rojo que iban a usar para bajarse de la ventana tenía que ser atado a la ventana. Que la familia debía quedarse en su casa. </w:t>
      </w:r>
    </w:p>
    <w:p w14:paraId="6981854A" w14:textId="77777777" w:rsidR="00DF00DB" w:rsidRDefault="00DF00DB" w:rsidP="00DF00DB">
      <w:pPr>
        <w:pStyle w:val="numbering"/>
        <w:rPr>
          <w:lang w:val="es-MX" w:eastAsia="en-US"/>
        </w:rPr>
      </w:pPr>
      <w:bookmarkStart w:id="7" w:name="_Hlk100152431"/>
      <w:bookmarkEnd w:id="6"/>
      <w:r>
        <w:rPr>
          <w:lang w:val="es-MX" w:eastAsia="en-US"/>
        </w:rPr>
        <w:t xml:space="preserve">¿Por qué cree que era un cordón </w:t>
      </w:r>
      <w:r w:rsidRPr="00A30A94">
        <w:rPr>
          <w:b/>
          <w:u w:val="single"/>
          <w:lang w:val="es-MX" w:eastAsia="en-US"/>
        </w:rPr>
        <w:t>rojo</w:t>
      </w:r>
      <w:r>
        <w:rPr>
          <w:lang w:val="es-MX" w:eastAsia="en-US"/>
        </w:rPr>
        <w:t xml:space="preserve"> era la señal para salvar a la </w:t>
      </w:r>
      <w:r w:rsidR="00CB0B03">
        <w:rPr>
          <w:lang w:val="es-MX" w:eastAsia="en-US"/>
        </w:rPr>
        <w:t>famili</w:t>
      </w:r>
      <w:r>
        <w:rPr>
          <w:lang w:val="es-MX" w:eastAsia="en-US"/>
        </w:rPr>
        <w:t>a de Rajab?</w:t>
      </w:r>
    </w:p>
    <w:p w14:paraId="28E352A8" w14:textId="77777777" w:rsidR="00DF00DB" w:rsidRDefault="00DF00DB" w:rsidP="005156B5">
      <w:pPr>
        <w:pStyle w:val="respuesta"/>
      </w:pPr>
      <w:r>
        <w:t>Porque representa el sacrificio de sangre. Como los Israelitas tuvieron que poner la sangre de un cordero en los postes de su</w:t>
      </w:r>
      <w:r w:rsidR="00CB0B03">
        <w:t>s</w:t>
      </w:r>
      <w:r>
        <w:t xml:space="preserve"> puerta</w:t>
      </w:r>
      <w:r w:rsidR="00CB0B03">
        <w:t>s</w:t>
      </w:r>
      <w:r>
        <w:t xml:space="preserve"> para escapar de la plaga de la muerte de los primogénitos. </w:t>
      </w:r>
      <w:r w:rsidR="00A30A94">
        <w:t>Éxodo 12:7</w:t>
      </w:r>
    </w:p>
    <w:bookmarkEnd w:id="7"/>
    <w:p w14:paraId="33E6CAA7" w14:textId="77777777" w:rsidR="00CB0B03" w:rsidRDefault="00CB0B03" w:rsidP="00CB0B03">
      <w:pPr>
        <w:pStyle w:val="numbering"/>
        <w:rPr>
          <w:lang w:val="es-MX" w:eastAsia="en-US"/>
        </w:rPr>
      </w:pPr>
      <w:r>
        <w:rPr>
          <w:lang w:val="es-MX" w:eastAsia="en-US"/>
        </w:rPr>
        <w:t>¿Cuál era el reporte que los dos espías dieron a Josué?</w:t>
      </w:r>
      <w:r w:rsidR="00C018CC">
        <w:rPr>
          <w:lang w:val="es-MX" w:eastAsia="en-US"/>
        </w:rPr>
        <w:t xml:space="preserve"> 2:23-24</w:t>
      </w:r>
    </w:p>
    <w:p w14:paraId="37F9376B" w14:textId="77777777" w:rsidR="00CB0B03" w:rsidRPr="00CB0B03" w:rsidRDefault="00CB0B03" w:rsidP="005156B5">
      <w:pPr>
        <w:pStyle w:val="respuesta"/>
      </w:pPr>
      <w:r>
        <w:t>Que el Señor había entregado todo el país en sus manos. Que Todos sus habitantes tiemblan de miedo ante ellos.</w:t>
      </w:r>
    </w:p>
    <w:p w14:paraId="6ECFDA09" w14:textId="77777777" w:rsidR="00A30A94" w:rsidRDefault="00B95079" w:rsidP="00A30A94">
      <w:pPr>
        <w:pStyle w:val="numbering"/>
        <w:rPr>
          <w:lang w:val="es-MX" w:eastAsia="en-US"/>
        </w:rPr>
      </w:pPr>
      <w:bookmarkStart w:id="8" w:name="_Hlk100152471"/>
      <w:r>
        <w:rPr>
          <w:lang w:val="es-MX" w:eastAsia="en-US"/>
        </w:rPr>
        <w:t>Cuando Israel conquistó a Jericó, ¿qué pasó con Rajab y su familia? Josué 6:22-2</w:t>
      </w:r>
      <w:r w:rsidR="00C018CC">
        <w:rPr>
          <w:lang w:val="es-MX" w:eastAsia="en-US"/>
        </w:rPr>
        <w:t>5</w:t>
      </w:r>
    </w:p>
    <w:p w14:paraId="36EC8720" w14:textId="77777777" w:rsidR="00B95079" w:rsidRDefault="00B95079" w:rsidP="005156B5">
      <w:pPr>
        <w:pStyle w:val="respuesta"/>
      </w:pPr>
      <w:r>
        <w:t>Antes de incendiar la ciudad sacaron a Rajab junto con sus padres y hermanos, y todas sus pertenencias y llevaron a toda la familia a un lugar seguro. Desde entonces ella y su familia vivían con el pueblo de Israel.</w:t>
      </w:r>
    </w:p>
    <w:p w14:paraId="2B08BA35" w14:textId="77777777" w:rsidR="00B95079" w:rsidRDefault="00B95079" w:rsidP="00B95079">
      <w:pPr>
        <w:pStyle w:val="numbering"/>
        <w:rPr>
          <w:lang w:val="es-MX" w:eastAsia="en-US"/>
        </w:rPr>
      </w:pPr>
      <w:bookmarkStart w:id="9" w:name="_Hlk100152578"/>
      <w:bookmarkEnd w:id="8"/>
      <w:r>
        <w:rPr>
          <w:lang w:val="es-MX" w:eastAsia="en-US"/>
        </w:rPr>
        <w:t>¿Qué más sabemos de Rajab según la genealogía de Jesucristo en Mateo 1:5?</w:t>
      </w:r>
    </w:p>
    <w:p w14:paraId="08DC4618" w14:textId="77777777" w:rsidR="00B95079" w:rsidRDefault="00B95079" w:rsidP="005156B5">
      <w:pPr>
        <w:pStyle w:val="respuesta"/>
      </w:pPr>
      <w:r>
        <w:t>Que se casó con Salmón y tuvo como hijo a Booz. Su hijo estaba en la línea misma de Jesucristo. Es interesante que haya dos extranjeras en el linaje de Jesús. Son Rajab y Rut.</w:t>
      </w:r>
    </w:p>
    <w:p w14:paraId="0579BB19" w14:textId="77777777" w:rsidR="00C44EA4" w:rsidRDefault="00C44EA4" w:rsidP="00C44EA4">
      <w:pPr>
        <w:pStyle w:val="numbering"/>
        <w:rPr>
          <w:lang w:val="es-MX" w:eastAsia="en-US"/>
        </w:rPr>
      </w:pPr>
      <w:bookmarkStart w:id="10" w:name="_Hlk100152618"/>
      <w:bookmarkEnd w:id="9"/>
      <w:r>
        <w:rPr>
          <w:lang w:val="es-MX" w:eastAsia="en-US"/>
        </w:rPr>
        <w:t>¿Qué tiene que ver 1 Corintios 1:26-31 (1191) con el hecho de que el hijo de Rajab estaba en la genealogía de Jesucristo?</w:t>
      </w:r>
    </w:p>
    <w:p w14:paraId="2A0B6049" w14:textId="77777777" w:rsidR="00C44EA4" w:rsidRPr="00C44EA4" w:rsidRDefault="00C44EA4" w:rsidP="005156B5">
      <w:pPr>
        <w:pStyle w:val="respuesta"/>
      </w:pPr>
      <w:r>
        <w:t>Dios no siempre escoge lo mejor sino lo peor para que él reciba la gloria. Así nadie puede jactarse en su presencia. También nadie está fuera del alcance de la gracia de Dios.</w:t>
      </w:r>
    </w:p>
    <w:bookmarkEnd w:id="10"/>
    <w:p w14:paraId="11799ED3" w14:textId="77777777" w:rsidR="00B95079" w:rsidRDefault="00B95079" w:rsidP="00A45E71">
      <w:pPr>
        <w:pStyle w:val="numbering"/>
      </w:pPr>
      <w:r>
        <w:t>El pueblo de Israel tuvo un problema para poder pasar a atacar a Jericó. En esta temporada del año el río Jordán era muy crecido.</w:t>
      </w:r>
      <w:r w:rsidR="00A45E71">
        <w:t xml:space="preserve"> Lea Josué capítulo 3. ¿Cuáles fueron las instrucciones dadas </w:t>
      </w:r>
      <w:r w:rsidR="00C44EA4">
        <w:t xml:space="preserve">al pueblo en los versículos </w:t>
      </w:r>
      <w:r w:rsidR="00836880">
        <w:t>1</w:t>
      </w:r>
      <w:r w:rsidR="00C44EA4">
        <w:t>-4?</w:t>
      </w:r>
    </w:p>
    <w:p w14:paraId="01CEB104" w14:textId="77777777" w:rsidR="00A45E71" w:rsidRDefault="00A45E71" w:rsidP="005156B5">
      <w:pPr>
        <w:pStyle w:val="respuesta"/>
        <w:rPr>
          <w:lang w:eastAsia="es-ES"/>
        </w:rPr>
      </w:pPr>
      <w:r>
        <w:rPr>
          <w:lang w:eastAsia="es-ES"/>
        </w:rPr>
        <w:t>Que al ver que los sacerdotes cargando el arca del pacto abandonen sus lugares que ellos debían ponerse en marcha y mantener un kilómetro de distancia entre ellos y el arca, no debían acercarse al arca.</w:t>
      </w:r>
    </w:p>
    <w:p w14:paraId="716987F2" w14:textId="77777777" w:rsidR="00A45E71" w:rsidRPr="008C14D0" w:rsidRDefault="008C14D0" w:rsidP="008C14D0">
      <w:pPr>
        <w:pStyle w:val="Ilust"/>
        <w:rPr>
          <w:sz w:val="20"/>
          <w:szCs w:val="20"/>
        </w:rPr>
      </w:pPr>
      <w:r w:rsidRPr="008C14D0">
        <w:rPr>
          <w:sz w:val="20"/>
          <w:szCs w:val="20"/>
        </w:rPr>
        <w:t>E</w:t>
      </w:r>
      <w:r w:rsidR="00A45E71" w:rsidRPr="008C14D0">
        <w:rPr>
          <w:sz w:val="20"/>
          <w:szCs w:val="20"/>
        </w:rPr>
        <w:t>l arca (mencionada diecisiete veces en los caps. 3 y 4) tenía un doble propósito en la vida del pueblo de Israel: Por una parte, era un signo de la presencia de</w:t>
      </w:r>
      <w:r w:rsidRPr="008C14D0">
        <w:rPr>
          <w:sz w:val="20"/>
          <w:szCs w:val="20"/>
        </w:rPr>
        <w:t xml:space="preserve">l Señor </w:t>
      </w:r>
      <w:r w:rsidR="00A45E71" w:rsidRPr="008C14D0">
        <w:rPr>
          <w:sz w:val="20"/>
          <w:szCs w:val="20"/>
        </w:rPr>
        <w:t xml:space="preserve">en medio de su pueblo o delante de él, como en el caso del cruce del Jordán. Por otra parte, servía como depósito de las dos tablas que contenían el decálogo </w:t>
      </w:r>
      <w:r w:rsidR="00C018CC">
        <w:rPr>
          <w:sz w:val="20"/>
          <w:szCs w:val="20"/>
        </w:rPr>
        <w:t xml:space="preserve">(10 mandamientos) que el Señor </w:t>
      </w:r>
      <w:r w:rsidR="00A45E71" w:rsidRPr="008C14D0">
        <w:rPr>
          <w:sz w:val="20"/>
          <w:szCs w:val="20"/>
        </w:rPr>
        <w:t xml:space="preserve">había entregado a Moisés. De esta manera el pueblo estaba seguro del liderazgo que </w:t>
      </w:r>
      <w:r w:rsidRPr="008C14D0">
        <w:rPr>
          <w:sz w:val="20"/>
          <w:szCs w:val="20"/>
        </w:rPr>
        <w:t>el Señor</w:t>
      </w:r>
      <w:r w:rsidR="00A45E71" w:rsidRPr="008C14D0">
        <w:rPr>
          <w:sz w:val="20"/>
          <w:szCs w:val="20"/>
        </w:rPr>
        <w:t xml:space="preserve"> ejercía en la vida y las acciones del pueblo como la entrada a Canaán. La visualización del arca permitiría dirigir al pueblo en un mismo sentido evitando confusiones y enredos. La distancia a que debían marchar respecto a ella facilitaba que fuera vista por todos desde cualquier lugar adyacente. La presencia de los sacerdotes en el transporte del arca aumenta el significado del acto, pues era extraordinario lo que iba a ocurrir. Normalmente los que transportaban el arca eran los levitas, pero esta ocasión era cumbre en la historia del Israel; consistía en la realización de la esperanza que había nacido cuando aún eran esclavos en Egipto.</w:t>
      </w:r>
      <w:r>
        <w:rPr>
          <w:sz w:val="20"/>
          <w:szCs w:val="20"/>
        </w:rPr>
        <w:t xml:space="preserve"> (Comentario Bíblico Mundo Hispano)</w:t>
      </w:r>
    </w:p>
    <w:p w14:paraId="7891302C" w14:textId="77777777" w:rsidR="00A45E71" w:rsidRDefault="008C14D0" w:rsidP="008C14D0">
      <w:pPr>
        <w:pStyle w:val="numbering"/>
      </w:pPr>
      <w:r>
        <w:t>¿Cuál fue la promesa del Señor a Josué en Josué 3:7?</w:t>
      </w:r>
    </w:p>
    <w:p w14:paraId="74F1F00F" w14:textId="77777777" w:rsidR="00833AB2" w:rsidRDefault="008C14D0" w:rsidP="005156B5">
      <w:pPr>
        <w:pStyle w:val="respuesta"/>
        <w:rPr>
          <w:lang w:eastAsia="es-ES"/>
        </w:rPr>
      </w:pPr>
      <w:r>
        <w:rPr>
          <w:lang w:eastAsia="es-ES"/>
        </w:rPr>
        <w:t xml:space="preserve">Que en ese día iba a comenzar a engrandecer a Josué ante el pueblo de Israel. </w:t>
      </w:r>
    </w:p>
    <w:p w14:paraId="009354D5" w14:textId="77777777" w:rsidR="002B57FA" w:rsidRDefault="002B57FA" w:rsidP="00C44EA4">
      <w:pPr>
        <w:pStyle w:val="numbering"/>
      </w:pPr>
      <w:r>
        <w:t>¿Cuál fue la declaración por fe de Josué al pueblo de Israel en 3:9-10 y el 1</w:t>
      </w:r>
      <w:r w:rsidR="00123DC7">
        <w:t>3</w:t>
      </w:r>
      <w:r>
        <w:t>?</w:t>
      </w:r>
    </w:p>
    <w:p w14:paraId="2F2A19B7" w14:textId="6A233F1F" w:rsidR="002B57FA" w:rsidRPr="002B57FA" w:rsidRDefault="002B57FA" w:rsidP="005156B5">
      <w:pPr>
        <w:pStyle w:val="respuesta"/>
        <w:rPr>
          <w:lang w:eastAsia="es-ES"/>
        </w:rPr>
      </w:pPr>
      <w:r>
        <w:rPr>
          <w:lang w:eastAsia="es-ES"/>
        </w:rPr>
        <w:t xml:space="preserve">Que sabrían que el Dios viviente (en contraste con los ídolos de las otras naciones) está </w:t>
      </w:r>
      <w:r w:rsidR="00AF3636">
        <w:rPr>
          <w:lang w:eastAsia="es-ES"/>
        </w:rPr>
        <w:t>en medio</w:t>
      </w:r>
      <w:r>
        <w:rPr>
          <w:lang w:eastAsia="es-ES"/>
        </w:rPr>
        <w:t xml:space="preserve"> de ellos y que de seguro expulsarían a los habitantes de la tierra prometida.</w:t>
      </w:r>
      <w:r>
        <w:rPr>
          <w:lang w:eastAsia="es-ES"/>
        </w:rPr>
        <w:br/>
        <w:t>(1</w:t>
      </w:r>
      <w:r w:rsidR="00123DC7">
        <w:rPr>
          <w:lang w:eastAsia="es-ES"/>
        </w:rPr>
        <w:t>3</w:t>
      </w:r>
      <w:r>
        <w:rPr>
          <w:lang w:eastAsia="es-ES"/>
        </w:rPr>
        <w:t>) Que tan pronto como los sacerdotes que llevan el arca del Señor, soberano de toda la tierra, pongan pie en el Jordán, las aguas dejarían de correr y se detendrían formando un muro.</w:t>
      </w:r>
    </w:p>
    <w:p w14:paraId="7D294D02" w14:textId="77777777" w:rsidR="008C3572" w:rsidRDefault="008C3572" w:rsidP="008C14D0">
      <w:pPr>
        <w:pStyle w:val="numbering"/>
      </w:pPr>
      <w:r>
        <w:t xml:space="preserve">¿Qué pasó cuando </w:t>
      </w:r>
      <w:r w:rsidR="00C44EA4">
        <w:t xml:space="preserve">los </w:t>
      </w:r>
      <w:r>
        <w:t xml:space="preserve">pies de los sacerdotes que portaban el arca del pacto tocaron las aguas del río? </w:t>
      </w:r>
      <w:r w:rsidR="00C018CC">
        <w:t>3:1</w:t>
      </w:r>
      <w:r w:rsidR="00836880">
        <w:t>4</w:t>
      </w:r>
      <w:r w:rsidR="00C018CC">
        <w:t>-16</w:t>
      </w:r>
    </w:p>
    <w:p w14:paraId="347C2EAA" w14:textId="77777777" w:rsidR="00A45E71" w:rsidRDefault="008C3572" w:rsidP="005156B5">
      <w:pPr>
        <w:pStyle w:val="respuesta"/>
      </w:pPr>
      <w:r>
        <w:t>Las aguas dejaron de fluir y formaron un muro que se veía a la distancia del pueblo de Adán.</w:t>
      </w:r>
    </w:p>
    <w:p w14:paraId="1B170567" w14:textId="77777777" w:rsidR="008C3572" w:rsidRDefault="00DD67EE" w:rsidP="008C3572">
      <w:pPr>
        <w:pStyle w:val="numbering"/>
        <w:rPr>
          <w:lang w:eastAsia="en-US"/>
        </w:rPr>
      </w:pPr>
      <w:r>
        <w:rPr>
          <w:lang w:eastAsia="en-US"/>
        </w:rPr>
        <w:t xml:space="preserve">Lea Josué 4:20-24. </w:t>
      </w:r>
      <w:r w:rsidR="008C3572">
        <w:rPr>
          <w:lang w:eastAsia="en-US"/>
        </w:rPr>
        <w:t>Los Israelitas tomaron 12 piedras del cauce del Jordán y las llevaron hasta el campamento y las colocaron allí. También Josué colocó 12 piedras en el cauce del río donde detuvieron los sacerdotes que llevaban el arca del pacto. ¿Por qué hicieron esto según Josué 4:20-24?</w:t>
      </w:r>
    </w:p>
    <w:p w14:paraId="5D370B7F" w14:textId="77777777" w:rsidR="008C3572" w:rsidRDefault="008C3572" w:rsidP="005156B5">
      <w:pPr>
        <w:pStyle w:val="respuesta"/>
      </w:pPr>
      <w:r>
        <w:t>Para recordar a sus hijos como Dios hizo que pasaran el río en tierra seca lo mismo que había hecho en el mar rojo</w:t>
      </w:r>
      <w:r w:rsidR="00DD67EE">
        <w:t xml:space="preserve">. </w:t>
      </w:r>
    </w:p>
    <w:p w14:paraId="23C0E121" w14:textId="19ECE14E" w:rsidR="00CB0B03" w:rsidRDefault="00CB0B03" w:rsidP="00CB0B03">
      <w:pPr>
        <w:pStyle w:val="numbering"/>
        <w:rPr>
          <w:lang w:eastAsia="en-US"/>
        </w:rPr>
      </w:pPr>
      <w:r>
        <w:rPr>
          <w:lang w:eastAsia="en-US"/>
        </w:rPr>
        <w:t xml:space="preserve">Josué no solo estaba preocupado por su generación sino por las generaciones que seguían. Él quiso que sus hijos, nietos y los que iban a seguir podrían saber lo que Dios había hecho en ese día. ¿Qué podemos hacer nosotros para que las siguientes </w:t>
      </w:r>
      <w:r w:rsidR="00A81B40">
        <w:rPr>
          <w:lang w:eastAsia="en-US"/>
        </w:rPr>
        <w:t>generaciones puedan</w:t>
      </w:r>
      <w:r>
        <w:rPr>
          <w:lang w:eastAsia="en-US"/>
        </w:rPr>
        <w:t xml:space="preserve"> temerle </w:t>
      </w:r>
      <w:r w:rsidR="003D636A">
        <w:rPr>
          <w:lang w:eastAsia="en-US"/>
        </w:rPr>
        <w:t xml:space="preserve">al Señor </w:t>
      </w:r>
      <w:r>
        <w:rPr>
          <w:lang w:eastAsia="en-US"/>
        </w:rPr>
        <w:t>para siempre?</w:t>
      </w:r>
    </w:p>
    <w:p w14:paraId="3989683C" w14:textId="77777777" w:rsidR="00CB0B03" w:rsidRPr="00CB0B03" w:rsidRDefault="00CB0B03" w:rsidP="005156B5">
      <w:pPr>
        <w:pStyle w:val="respuesta"/>
      </w:pPr>
      <w:r>
        <w:t xml:space="preserve">Ser un ejemplo a ellos. Discipular a nuestros hijos y nietos. Declararles las verdades de Dios y de su palabra. Establecer iglesias firmes en su doctrina y creciendo en santidad. Advertirles de los peligros que van a enfrentar por la oposición de este mundo a las verdades de la Palabra de Dios. Josué 24:15 </w:t>
      </w:r>
    </w:p>
    <w:p w14:paraId="677096F1" w14:textId="77777777" w:rsidR="00DD67EE" w:rsidRDefault="00DD67EE" w:rsidP="00DD67EE">
      <w:pPr>
        <w:pStyle w:val="numbering"/>
        <w:rPr>
          <w:lang w:eastAsia="en-US"/>
        </w:rPr>
      </w:pPr>
      <w:r>
        <w:rPr>
          <w:lang w:eastAsia="en-US"/>
        </w:rPr>
        <w:t>¿Por qué Dios hizo que su pueblo pasara por el mar rojo y luego por el río Jordán según el versículo 24?</w:t>
      </w:r>
    </w:p>
    <w:p w14:paraId="655B90E3" w14:textId="77777777" w:rsidR="00930DF3" w:rsidRDefault="00DD67EE" w:rsidP="005156B5">
      <w:pPr>
        <w:pStyle w:val="respuesta"/>
      </w:pPr>
      <w:r>
        <w:t xml:space="preserve">Para que todas las naciones de la tierra supieran que el Señor es poderoso. También para que el pueblo de Israel aprendiera a temerle para siempre. </w:t>
      </w:r>
    </w:p>
    <w:p w14:paraId="04D23F8B" w14:textId="77777777" w:rsidR="00DD67EE" w:rsidRDefault="00DD67EE" w:rsidP="00DD67EE">
      <w:pPr>
        <w:pStyle w:val="numbering"/>
        <w:rPr>
          <w:lang w:eastAsia="en-US"/>
        </w:rPr>
      </w:pPr>
      <w:r>
        <w:rPr>
          <w:lang w:eastAsia="en-US"/>
        </w:rPr>
        <w:t>¿Qué efecto tuvo este milagro en los reyes al oeste del Jordán? 5:1</w:t>
      </w:r>
    </w:p>
    <w:p w14:paraId="10DC5A44" w14:textId="77777777" w:rsidR="00DD67EE" w:rsidRDefault="00DD67EE" w:rsidP="005156B5">
      <w:pPr>
        <w:pStyle w:val="respuesta"/>
      </w:pPr>
      <w:r>
        <w:t>Tuvieron un gran pánico cuando se enteraron de que el Señor había secado el Jordán para que los israelitas lo cruzaran y no se atrevían a hacerles frente.</w:t>
      </w:r>
    </w:p>
    <w:p w14:paraId="707FA0F7" w14:textId="77777777" w:rsidR="00DD67EE" w:rsidRDefault="003D636A" w:rsidP="00DD67EE">
      <w:pPr>
        <w:pStyle w:val="numbering"/>
        <w:rPr>
          <w:lang w:eastAsia="en-US"/>
        </w:rPr>
      </w:pPr>
      <w:r>
        <w:rPr>
          <w:lang w:eastAsia="en-US"/>
        </w:rPr>
        <w:t>Era probable que Josué tuv</w:t>
      </w:r>
      <w:r w:rsidR="00123DE2">
        <w:rPr>
          <w:lang w:eastAsia="en-US"/>
        </w:rPr>
        <w:t>iera</w:t>
      </w:r>
      <w:r>
        <w:rPr>
          <w:lang w:eastAsia="en-US"/>
        </w:rPr>
        <w:t xml:space="preserve"> miedo y no se sentía capaz de tomar el liderazgo del pueblo de Israel. Por eso el Señor le había dicho </w:t>
      </w:r>
      <w:r w:rsidRPr="003D636A">
        <w:rPr>
          <w:rFonts w:ascii="Comic Sans MS" w:hAnsi="Comic Sans MS"/>
          <w:sz w:val="22"/>
          <w:lang w:eastAsia="en-US"/>
        </w:rPr>
        <w:t>“Se fuerte y valiente”.</w:t>
      </w:r>
      <w:r>
        <w:rPr>
          <w:lang w:eastAsia="en-US"/>
        </w:rPr>
        <w:t xml:space="preserve"> Josué 1:6</w:t>
      </w:r>
      <w:r w:rsidR="00123DC7">
        <w:rPr>
          <w:lang w:eastAsia="en-US"/>
        </w:rPr>
        <w:t xml:space="preserve"> “</w:t>
      </w:r>
      <w:r w:rsidRPr="003D636A">
        <w:rPr>
          <w:rFonts w:ascii="Comic Sans MS" w:hAnsi="Comic Sans MS"/>
          <w:sz w:val="22"/>
          <w:lang w:eastAsia="en-US"/>
        </w:rPr>
        <w:t>¡</w:t>
      </w:r>
      <w:r w:rsidR="00123DC7">
        <w:rPr>
          <w:rFonts w:ascii="Comic Sans MS" w:hAnsi="Comic Sans MS"/>
          <w:sz w:val="22"/>
          <w:lang w:eastAsia="en-US"/>
        </w:rPr>
        <w:t xml:space="preserve">Sé fuerte y valiente! </w:t>
      </w:r>
      <w:r w:rsidRPr="003D636A">
        <w:rPr>
          <w:rFonts w:ascii="Comic Sans MS" w:hAnsi="Comic Sans MS"/>
          <w:sz w:val="22"/>
          <w:lang w:eastAsia="en-US"/>
        </w:rPr>
        <w:t>¡No tengas miedo ni te desanimes!”</w:t>
      </w:r>
      <w:r>
        <w:rPr>
          <w:lang w:eastAsia="en-US"/>
        </w:rPr>
        <w:t xml:space="preserve"> Josué 1:9</w:t>
      </w:r>
      <w:r w:rsidR="00123DE2">
        <w:rPr>
          <w:lang w:eastAsia="en-US"/>
        </w:rPr>
        <w:t xml:space="preserve"> ¿Por qué cree que Josué tuvo el valor de encargarse del pueblo y dirigirles a cruzar el Jordán?</w:t>
      </w:r>
    </w:p>
    <w:p w14:paraId="6B4F21C2" w14:textId="77777777" w:rsidR="00123DE2" w:rsidRDefault="00123DE2" w:rsidP="005156B5">
      <w:pPr>
        <w:pStyle w:val="respuesta"/>
      </w:pPr>
      <w:r>
        <w:t>Tenía fe en las promesas de Dios. Quiso ser obediente. Siempre era obediente a Moisés cuando era su asistente. Ahora obedece al Señor porque aprendió la importancia de ser obediente y cumplir con sus responsabilidades.</w:t>
      </w:r>
    </w:p>
    <w:p w14:paraId="55CEFD65" w14:textId="77777777" w:rsidR="00123DE2" w:rsidRDefault="00123DE2" w:rsidP="00123DE2">
      <w:pPr>
        <w:pStyle w:val="numbering"/>
        <w:rPr>
          <w:lang w:eastAsia="en-US"/>
        </w:rPr>
      </w:pPr>
      <w:r>
        <w:rPr>
          <w:lang w:eastAsia="en-US"/>
        </w:rPr>
        <w:t>Sabemos que uno de los problemas principales en la sociedad de ahora es la falta de muchos hombres de ser buenos líderes y tomar sus responsabilidades con sus familias. ¿Qué se puede aprender de la vida y carácter de Josué que necesitan los varones de nuestro tiempo?</w:t>
      </w:r>
    </w:p>
    <w:p w14:paraId="00DBF784" w14:textId="77777777" w:rsidR="00123DE2" w:rsidRDefault="00123DE2" w:rsidP="005156B5">
      <w:pPr>
        <w:pStyle w:val="respuesta"/>
      </w:pPr>
      <w:r>
        <w:t>Buscar a Dios primeramente. Ser obediente a la dirección y palabra de Dios. Tomar la responsabilidad de ser líder en su familia y en la iglesia.</w:t>
      </w:r>
    </w:p>
    <w:p w14:paraId="11B3450B" w14:textId="77777777" w:rsidR="00123DE2" w:rsidRDefault="00123DE2" w:rsidP="00123DE2"/>
    <w:p w14:paraId="256C726B" w14:textId="77777777" w:rsidR="00123DE2" w:rsidRDefault="00123DE2" w:rsidP="00123DE2"/>
    <w:p w14:paraId="4C6E336C" w14:textId="77777777" w:rsidR="00123DE2" w:rsidRDefault="00123DE2" w:rsidP="00123DE2"/>
    <w:p w14:paraId="3AB78F70" w14:textId="77777777" w:rsidR="00123DE2" w:rsidRDefault="00123DE2" w:rsidP="00123DE2"/>
    <w:p w14:paraId="2F068BB6" w14:textId="77777777" w:rsidR="00123DE2" w:rsidRDefault="00123DE2" w:rsidP="00123DE2"/>
    <w:p w14:paraId="292A9EA9" w14:textId="77777777" w:rsidR="00123DE2" w:rsidRDefault="00123DE2" w:rsidP="00123DE2">
      <w:pPr>
        <w:pStyle w:val="Ttulo"/>
      </w:pPr>
      <w:bookmarkStart w:id="11" w:name="_Toc431998888"/>
      <w:r>
        <w:t xml:space="preserve">Lección </w:t>
      </w:r>
      <w:r w:rsidR="003D71EC">
        <w:t>5</w:t>
      </w:r>
      <w:bookmarkEnd w:id="11"/>
    </w:p>
    <w:p w14:paraId="63156F31" w14:textId="77777777" w:rsidR="00123DE2" w:rsidRDefault="00123DE2" w:rsidP="00123DE2">
      <w:pPr>
        <w:pStyle w:val="Ilust"/>
      </w:pPr>
      <w:r>
        <w:t xml:space="preserve">En la lección pasada vimos como Josué tomó el liderazgo y </w:t>
      </w:r>
      <w:r w:rsidR="00123DC7">
        <w:t xml:space="preserve">la </w:t>
      </w:r>
      <w:r>
        <w:t xml:space="preserve">responsabilidad de ser el líder del pueblo de Israel a pesar de sus temores. Por su liderazgo y el poder del Señor cruzaron el río Jordán y entraron en la tierra prometida. </w:t>
      </w:r>
      <w:r w:rsidR="0094639C">
        <w:t>Ahora el reto e</w:t>
      </w:r>
      <w:r w:rsidR="00123DC7">
        <w:t>ra</w:t>
      </w:r>
      <w:r w:rsidR="0094639C">
        <w:t xml:space="preserve"> conquistar las naciones allí y poseer la tierra que Dios había prometido a sus antepasados. En esta lección</w:t>
      </w:r>
      <w:r>
        <w:t xml:space="preserve"> vamos a descubrir como él sigue creciendo en su fe y obediencia al Señor.</w:t>
      </w:r>
    </w:p>
    <w:p w14:paraId="485794AD" w14:textId="77777777" w:rsidR="00123DE2" w:rsidRDefault="0094639C" w:rsidP="0094639C">
      <w:pPr>
        <w:pStyle w:val="numbering"/>
        <w:numPr>
          <w:ilvl w:val="0"/>
          <w:numId w:val="25"/>
        </w:numPr>
      </w:pPr>
      <w:r>
        <w:t>Lea Josué 5:2-9. ¿Qué hizo Josué con la nueva generación de varones y por qué era necesario?</w:t>
      </w:r>
    </w:p>
    <w:p w14:paraId="62EF7D93" w14:textId="77777777" w:rsidR="0094639C" w:rsidRDefault="0094639C" w:rsidP="005156B5">
      <w:pPr>
        <w:pStyle w:val="respuesta"/>
        <w:rPr>
          <w:lang w:eastAsia="es-ES"/>
        </w:rPr>
      </w:pPr>
      <w:r>
        <w:rPr>
          <w:lang w:eastAsia="es-ES"/>
        </w:rPr>
        <w:t>Los circuncidó. Era necesario porque todos los que nacieron en el desierto no habían sido circuncidados.</w:t>
      </w:r>
    </w:p>
    <w:p w14:paraId="18B14A3E" w14:textId="253B67D9" w:rsidR="00E73068" w:rsidRDefault="00E73068" w:rsidP="00E73068">
      <w:pPr>
        <w:autoSpaceDE w:val="0"/>
        <w:autoSpaceDN w:val="0"/>
        <w:adjustRightInd w:val="0"/>
        <w:rPr>
          <w:rFonts w:ascii="Georgia" w:hAnsi="Georgia" w:cs="Georgia"/>
          <w:sz w:val="28"/>
          <w:szCs w:val="28"/>
          <w:lang w:eastAsia="es-MX"/>
        </w:rPr>
      </w:pPr>
      <w:r>
        <w:t>En Josué 5:7 el Señor le dijo a Josué que hoy (el día de la circuncisión) les he quitado de encima el oprobio de Egipto. La circuncisión era una señal de pacto que Dios había hecho con Abraham y sus descendientes. E</w:t>
      </w:r>
      <w:r w:rsidRPr="00C16CBB">
        <w:t xml:space="preserve">sta renovación del pacto hace que el pueblo no </w:t>
      </w:r>
      <w:r w:rsidR="00B92060">
        <w:t xml:space="preserve">tenga la afrenta de las burlas de los egipcios. Los egipcios se burlaron de ellos cuando estaban vagando por </w:t>
      </w:r>
      <w:r w:rsidR="005A76F9">
        <w:t>4</w:t>
      </w:r>
      <w:r w:rsidR="00B92060">
        <w:t xml:space="preserve">0 años en el desierto. De esta </w:t>
      </w:r>
      <w:r w:rsidRPr="00C16CBB">
        <w:t xml:space="preserve">manera </w:t>
      </w:r>
      <w:r w:rsidR="00B92060">
        <w:t xml:space="preserve">se </w:t>
      </w:r>
      <w:r w:rsidRPr="00C16CBB">
        <w:t>confirma la nueva etapa que está para comenzar</w:t>
      </w:r>
      <w:r>
        <w:rPr>
          <w:rFonts w:ascii="Georgia" w:hAnsi="Georgia" w:cs="Georgia"/>
          <w:sz w:val="28"/>
          <w:szCs w:val="28"/>
          <w:lang w:eastAsia="es-MX"/>
        </w:rPr>
        <w:t>.</w:t>
      </w:r>
    </w:p>
    <w:p w14:paraId="6479FE32" w14:textId="77777777" w:rsidR="00E73068" w:rsidRDefault="00E73068" w:rsidP="00E73068">
      <w:pPr>
        <w:pStyle w:val="numbering"/>
      </w:pPr>
      <w:r>
        <w:t>¿Qué más hacen para renovar el pacto de Dios con su pueblo en Josué 5:10?</w:t>
      </w:r>
    </w:p>
    <w:p w14:paraId="37199D8E" w14:textId="77777777" w:rsidR="00E73068" w:rsidRPr="00E73068" w:rsidRDefault="00836880" w:rsidP="005156B5">
      <w:pPr>
        <w:pStyle w:val="respuesta"/>
        <w:rPr>
          <w:lang w:eastAsia="es-ES"/>
        </w:rPr>
      </w:pPr>
      <w:r>
        <w:rPr>
          <w:noProof/>
          <w:shd w:val="clear" w:color="auto" w:fill="auto"/>
          <w:lang w:val="es-MX" w:eastAsia="es-MX"/>
        </w:rPr>
        <mc:AlternateContent>
          <mc:Choice Requires="wps">
            <w:drawing>
              <wp:anchor distT="0" distB="0" distL="114300" distR="114300" simplePos="0" relativeHeight="251665408" behindDoc="0" locked="0" layoutInCell="1" allowOverlap="1" wp14:anchorId="3A778563" wp14:editId="1644F7AA">
                <wp:simplePos x="0" y="0"/>
                <wp:positionH relativeFrom="column">
                  <wp:posOffset>-6985</wp:posOffset>
                </wp:positionH>
                <wp:positionV relativeFrom="paragraph">
                  <wp:posOffset>386715</wp:posOffset>
                </wp:positionV>
                <wp:extent cx="6238875" cy="937260"/>
                <wp:effectExtent l="0" t="0" r="28575" b="15240"/>
                <wp:wrapSquare wrapText="bothSides"/>
                <wp:docPr id="9" name="5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8875" cy="9372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CEE21F5" w14:textId="7047D6E7" w:rsidR="00B22BDA" w:rsidRPr="00586374" w:rsidRDefault="00B22BDA">
                            <w:pPr>
                              <w:rPr>
                                <w:sz w:val="22"/>
                              </w:rPr>
                            </w:pPr>
                            <w:r w:rsidRPr="00586374">
                              <w:rPr>
                                <w:sz w:val="22"/>
                              </w:rPr>
                              <w:t xml:space="preserve">La pascua fue observada por el pueblo de Israel cuando fueron liberados de la décima plaga de la muerte de todos los primogénitos en Egipto. En la primera pascua en Egipto mataron a un cordero. Aplicaron su </w:t>
                            </w:r>
                            <w:r w:rsidR="005B0D94" w:rsidRPr="00586374">
                              <w:rPr>
                                <w:sz w:val="22"/>
                              </w:rPr>
                              <w:t>sangre en</w:t>
                            </w:r>
                            <w:r w:rsidRPr="00586374">
                              <w:rPr>
                                <w:sz w:val="22"/>
                              </w:rPr>
                              <w:t xml:space="preserve"> los dos postes y el dintel de la puerta. Luego comieron la carne del cordero con panes sin levadura.  Después esta cena fue observada cada año en conmemoración de su </w:t>
                            </w:r>
                            <w:r>
                              <w:rPr>
                                <w:sz w:val="22"/>
                              </w:rPr>
                              <w:t>salvación</w:t>
                            </w:r>
                            <w:r w:rsidRPr="00586374">
                              <w:rPr>
                                <w:sz w:val="22"/>
                              </w:rPr>
                              <w:t xml:space="preserve"> de esta plaga y su liberación de la esclavitud de Egipto.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A778563" id="5 Cuadro de texto" o:spid="_x0000_s1029" type="#_x0000_t202" style="position:absolute;margin-left:-.55pt;margin-top:30.45pt;width:491.25pt;height:73.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" fillcolor="white [3201]" strokeweight=".5pt">
                <v:path arrowok="t"/>
                <v:textbox>
                  <w:txbxContent>
                    <w:p w14:paraId="0CEE21F5" w14:textId="7047D6E7" w:rsidR="00B22BDA" w:rsidRPr="00586374" w:rsidRDefault="00B22BDA">
                      <w:pPr>
                        <w:rPr>
                          <w:sz w:val="22"/>
                        </w:rPr>
                      </w:pPr>
                      <w:r w:rsidRPr="00586374">
                        <w:rPr>
                          <w:sz w:val="22"/>
                        </w:rPr>
                        <w:t xml:space="preserve">La pascua fue observada por el pueblo de Israel cuando fueron liberados de la décima plaga de la muerte de todos los primogénitos en Egipto. En la primera pascua en Egipto mataron a un cordero. Aplicaron su </w:t>
                      </w:r>
                      <w:r w:rsidR="005B0D94" w:rsidRPr="00586374">
                        <w:rPr>
                          <w:sz w:val="22"/>
                        </w:rPr>
                        <w:t>sangre en</w:t>
                      </w:r>
                      <w:r w:rsidRPr="00586374">
                        <w:rPr>
                          <w:sz w:val="22"/>
                        </w:rPr>
                        <w:t xml:space="preserve"> los dos postes y el dintel de la puerta. Luego comieron la carne del cordero con panes sin levadura.  Después esta cena fue observada cada año en conmemoración de su </w:t>
                      </w:r>
                      <w:r>
                        <w:rPr>
                          <w:sz w:val="22"/>
                        </w:rPr>
                        <w:t>salvación</w:t>
                      </w:r>
                      <w:r w:rsidRPr="00586374">
                        <w:rPr>
                          <w:sz w:val="22"/>
                        </w:rPr>
                        <w:t xml:space="preserve"> de esta plaga y su liberación de la esclavitud de Egipto.</w:t>
                      </w:r>
                    </w:p>
                  </w:txbxContent>
                </v:textbox>
                <w10:wrap type="square"/>
              </v:shape>
            </w:pict>
          </mc:Fallback>
        </mc:AlternateContent>
      </w:r>
      <w:r w:rsidR="00E73068">
        <w:rPr>
          <w:lang w:eastAsia="es-ES"/>
        </w:rPr>
        <w:t>Celebran la pascua.</w:t>
      </w:r>
    </w:p>
    <w:p w14:paraId="6CBE1ECF" w14:textId="77777777" w:rsidR="00C16CBB" w:rsidRDefault="001B02AA" w:rsidP="001B02AA">
      <w:pPr>
        <w:pStyle w:val="numbering"/>
      </w:pPr>
      <w:r>
        <w:t>¿Qué pasó el día siguiente de la celebración de la pascua? 11-12</w:t>
      </w:r>
    </w:p>
    <w:p w14:paraId="54B0DD50" w14:textId="77777777" w:rsidR="001B02AA" w:rsidRDefault="001B02AA" w:rsidP="005156B5">
      <w:pPr>
        <w:pStyle w:val="respuesta"/>
        <w:rPr>
          <w:lang w:eastAsia="es-ES"/>
        </w:rPr>
      </w:pPr>
      <w:r>
        <w:rPr>
          <w:lang w:eastAsia="es-ES"/>
        </w:rPr>
        <w:t>Comenzaron a alimentarse de los productos de la tierra. Desde ese momento dejó de caer maná.</w:t>
      </w:r>
    </w:p>
    <w:p w14:paraId="2027387B" w14:textId="77777777" w:rsidR="001B02AA" w:rsidRDefault="001B02AA" w:rsidP="001B02AA">
      <w:pPr>
        <w:pStyle w:val="numbering"/>
      </w:pPr>
      <w:r>
        <w:t>Dice el versículo 12 “Desde ese momento dejó de caer maná”. ¿Por qué cree que pasó eso?</w:t>
      </w:r>
    </w:p>
    <w:p w14:paraId="1BAE882C" w14:textId="4A8DF22E" w:rsidR="001B02AA" w:rsidRDefault="001B02AA" w:rsidP="005156B5">
      <w:pPr>
        <w:pStyle w:val="respuesta"/>
        <w:rPr>
          <w:lang w:eastAsia="es-ES"/>
        </w:rPr>
      </w:pPr>
      <w:r>
        <w:rPr>
          <w:lang w:eastAsia="es-ES"/>
        </w:rPr>
        <w:t>Porque ya no ocupaban el maná. Dios les había dado el maná porque no había comida para ellos en el desierto. Ahora pueden vivir por lo que produce la tierra donde están.</w:t>
      </w:r>
      <w:r w:rsidR="000B3CBE">
        <w:rPr>
          <w:lang w:eastAsia="es-ES"/>
        </w:rPr>
        <w:t xml:space="preserve"> </w:t>
      </w:r>
      <w:bookmarkStart w:id="12" w:name="_Hlk156811509"/>
      <w:r w:rsidR="000B3CBE">
        <w:rPr>
          <w:lang w:eastAsia="es-ES"/>
        </w:rPr>
        <w:t>Dios no provee lo que nosotros no ocupamos.</w:t>
      </w:r>
    </w:p>
    <w:bookmarkEnd w:id="12"/>
    <w:p w14:paraId="11AAD063" w14:textId="4DDA68DE" w:rsidR="003E1720" w:rsidRDefault="003E1720" w:rsidP="003E1720">
      <w:pPr>
        <w:pStyle w:val="numbering"/>
      </w:pPr>
      <w:r>
        <w:t>Lea Josué 5:13-15. ¿Qué es lo que Josué vio y quién era?</w:t>
      </w:r>
    </w:p>
    <w:p w14:paraId="6109159E" w14:textId="09EFA679" w:rsidR="003E1720" w:rsidRDefault="003E1720" w:rsidP="005156B5">
      <w:pPr>
        <w:pStyle w:val="respuesta"/>
        <w:rPr>
          <w:lang w:eastAsia="es-ES"/>
        </w:rPr>
      </w:pPr>
      <w:r>
        <w:rPr>
          <w:lang w:eastAsia="es-ES"/>
        </w:rPr>
        <w:t>Él vio a un hombre de pie frente a él, espada en mano. Él era el comandante del ejército del Señor.</w:t>
      </w:r>
    </w:p>
    <w:p w14:paraId="348F3C52" w14:textId="433FF3A7" w:rsidR="005A5680" w:rsidRDefault="0071014F" w:rsidP="005A5680">
      <w:pPr>
        <w:pStyle w:val="numbering"/>
      </w:pPr>
      <w:r>
        <w:t>Cuando</w:t>
      </w:r>
      <w:r w:rsidR="005A5680">
        <w:t xml:space="preserve"> Josué le pregunto al hombre con la espada en la mano</w:t>
      </w:r>
      <w:r>
        <w:t xml:space="preserve">: </w:t>
      </w:r>
      <w:r w:rsidR="005A5680">
        <w:t>¿Es usted de los nuestros, o del enemigo?</w:t>
      </w:r>
      <w:r>
        <w:t xml:space="preserve"> Él </w:t>
      </w:r>
      <w:r w:rsidR="000B3CBE">
        <w:t>contestó “</w:t>
      </w:r>
      <w:r w:rsidR="005A5680">
        <w:t>ninguno”</w:t>
      </w:r>
      <w:r w:rsidR="00AA7C07">
        <w:t xml:space="preserve"> por</w:t>
      </w:r>
      <w:r w:rsidR="00123DC7">
        <w:t>que</w:t>
      </w:r>
      <w:r w:rsidR="00AA7C07">
        <w:t xml:space="preserve"> no era del ejército de Israel </w:t>
      </w:r>
      <w:r w:rsidR="00123DC7">
        <w:t>ni</w:t>
      </w:r>
      <w:r w:rsidR="00AA7C07">
        <w:t xml:space="preserve"> de Jericó sino del ejército del Señor. ¿Quiénes conforman el ejército del Señor según Salmo 148:2? </w:t>
      </w:r>
    </w:p>
    <w:p w14:paraId="7609DB2B" w14:textId="1EA9AE41" w:rsidR="00AA7C07" w:rsidRDefault="00AA7C07" w:rsidP="005156B5">
      <w:pPr>
        <w:pStyle w:val="respuesta"/>
        <w:rPr>
          <w:lang w:eastAsia="es-ES"/>
        </w:rPr>
      </w:pPr>
      <w:r>
        <w:rPr>
          <w:lang w:eastAsia="es-ES"/>
        </w:rPr>
        <w:t xml:space="preserve">Son los santos ángeles. </w:t>
      </w:r>
    </w:p>
    <w:p w14:paraId="732A0877" w14:textId="4290ACBF" w:rsidR="001B1C24" w:rsidRDefault="005B0D94" w:rsidP="001B1C24">
      <w:r>
        <w:rPr>
          <w:noProof/>
          <w:lang w:eastAsia="es-MX"/>
        </w:rPr>
        <mc:AlternateContent>
          <mc:Choice Requires="wps">
            <w:drawing>
              <wp:anchor distT="0" distB="0" distL="114300" distR="114300" simplePos="0" relativeHeight="251666432" behindDoc="0" locked="0" layoutInCell="1" allowOverlap="1" wp14:anchorId="6EDE0048" wp14:editId="72380A14">
                <wp:simplePos x="0" y="0"/>
                <wp:positionH relativeFrom="column">
                  <wp:posOffset>3525520</wp:posOffset>
                </wp:positionH>
                <wp:positionV relativeFrom="paragraph">
                  <wp:posOffset>-450215</wp:posOffset>
                </wp:positionV>
                <wp:extent cx="2934970" cy="1304925"/>
                <wp:effectExtent l="0" t="0" r="17780" b="28575"/>
                <wp:wrapSquare wrapText="bothSides"/>
                <wp:docPr id="7" name="7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34970" cy="1304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8235455" w14:textId="77777777" w:rsidR="00B22BDA" w:rsidRDefault="00B22BDA">
                            <w:r>
                              <w:t xml:space="preserve">La aparición del comandante del ejército del Señor era una teofanía. Una teofanía es la manifestación de Dios en un cuerpo. Esto ocurrió varias veces en el Antiguo Testamento. Abraham, Agar y Jacob son algunas de las personas que vieron a Dios en cuerpo.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DE0048" id="7 Cuadro de texto" o:spid="_x0000_s1030" type="#_x0000_t202" style="position:absolute;margin-left:277.6pt;margin-top:-35.45pt;width:231.1pt;height:102.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" fillcolor="white [3201]" strokeweight=".5pt">
                <v:path arrowok="t"/>
                <v:textbox>
                  <w:txbxContent>
                    <w:p w14:paraId="68235455" w14:textId="77777777" w:rsidR="00B22BDA" w:rsidRDefault="00B22BDA">
                      <w:r>
                        <w:t xml:space="preserve">La aparición del comandante del ejército del Señor era una teofanía. Una teofanía es la manifestación de Dios en un cuerpo. Esto ocurrió varias veces en el Antiguo Testamento. Abraham, Agar y Jacob son algunas de las personas que vieron a Dios en cuerpo. </w:t>
                      </w:r>
                    </w:p>
                  </w:txbxContent>
                </v:textbox>
                <w10:wrap type="square"/>
              </v:shape>
            </w:pict>
          </mc:Fallback>
        </mc:AlternateContent>
      </w:r>
      <w:r w:rsidR="001B1C24">
        <w:t xml:space="preserve">Encontramos que en realidad eran tres </w:t>
      </w:r>
      <w:r w:rsidR="000B3CBE">
        <w:t>ejércitos presentes</w:t>
      </w:r>
      <w:r w:rsidR="001B1C24">
        <w:t>. El ejército de Jericó, de Israel y del Señor. Esto sin duda daba confianza a Josué que el Señor todavía estaba con ellos y que iban a vencer.</w:t>
      </w:r>
    </w:p>
    <w:p w14:paraId="13E20883" w14:textId="77777777" w:rsidR="00F051EF" w:rsidRDefault="00F051EF" w:rsidP="00F051EF">
      <w:pPr>
        <w:pStyle w:val="numbering"/>
      </w:pPr>
      <w:r>
        <w:t>Él contestó no porque no era del ejército de Israel ni de Jericó sino del ejército del Señor. ¿Quiénes conforman el ejército del Señor según Salmo 148:2?</w:t>
      </w:r>
    </w:p>
    <w:p w14:paraId="2E93A336" w14:textId="2EB1F0AA" w:rsidR="001B1C24" w:rsidRPr="001B1C24" w:rsidRDefault="00F051EF" w:rsidP="00F051EF">
      <w:pPr>
        <w:pStyle w:val="respuesta"/>
      </w:pPr>
      <w:r>
        <w:rPr>
          <w:lang w:eastAsia="es-ES"/>
        </w:rPr>
        <w:t xml:space="preserve">Son los santos ángeles. </w:t>
      </w:r>
    </w:p>
    <w:p w14:paraId="70E90A55" w14:textId="77777777" w:rsidR="00AA7C07" w:rsidRDefault="00B4482E" w:rsidP="00AA7C07">
      <w:pPr>
        <w:pStyle w:val="numbering"/>
      </w:pPr>
      <w:r>
        <w:t>¿Cómo respondió Josué cuando se dio cuenta quién era y cuál fue el primer orden?</w:t>
      </w:r>
      <w:r w:rsidR="00B92060">
        <w:t>14-15</w:t>
      </w:r>
    </w:p>
    <w:p w14:paraId="373E562A" w14:textId="77777777" w:rsidR="00AA7C07" w:rsidRDefault="00B4482E" w:rsidP="005156B5">
      <w:pPr>
        <w:pStyle w:val="respuesta"/>
        <w:rPr>
          <w:lang w:eastAsia="es-ES"/>
        </w:rPr>
      </w:pPr>
      <w:r>
        <w:rPr>
          <w:lang w:eastAsia="es-ES"/>
        </w:rPr>
        <w:t>Se postró en tierra y le preguntó: ¿Qué órdenes trae usted, mi Señor, para este siervo suyo? Quítate las sandalias de los pies, porque el lugar que pisas es sagrado.</w:t>
      </w:r>
    </w:p>
    <w:p w14:paraId="6D7C69B0" w14:textId="77777777" w:rsidR="00AA7C07" w:rsidRDefault="001B1C24" w:rsidP="00AA7C07">
      <w:pPr>
        <w:pStyle w:val="numbering"/>
      </w:pPr>
      <w:r>
        <w:t xml:space="preserve">Lea Josué 6:1-5. El comandante del ejército del Señor le aseguró a Josué que el Señor iba a entregar </w:t>
      </w:r>
      <w:r w:rsidR="005A76F9">
        <w:t xml:space="preserve">Jericó </w:t>
      </w:r>
      <w:r>
        <w:t>en sus manos</w:t>
      </w:r>
      <w:r w:rsidR="005A76F9">
        <w:t xml:space="preserve">. </w:t>
      </w:r>
      <w:r>
        <w:t>¿Luego qué debían de hacer los Israelitas? 3-5 Termine la tabla.</w:t>
      </w:r>
    </w:p>
    <w:tbl>
      <w:tblPr>
        <w:tblStyle w:val="Tablaconcuadrcula"/>
        <w:tblW w:w="0" w:type="auto"/>
        <w:tblLook w:val="04A0" w:firstRow="1" w:lastRow="0" w:firstColumn="1" w:lastColumn="0" w:noHBand="0" w:noVBand="1"/>
      </w:tblPr>
      <w:tblGrid>
        <w:gridCol w:w="2246"/>
        <w:gridCol w:w="7392"/>
      </w:tblGrid>
      <w:tr w:rsidR="001B1C24" w14:paraId="76833707" w14:textId="77777777" w:rsidTr="00452C64">
        <w:tc>
          <w:tcPr>
            <w:tcW w:w="9788" w:type="dxa"/>
            <w:gridSpan w:val="2"/>
          </w:tcPr>
          <w:p w14:paraId="58EF7C5F" w14:textId="77777777" w:rsidR="001B1C24" w:rsidRPr="005A76F9" w:rsidRDefault="001B1C24" w:rsidP="00B4482E">
            <w:pPr>
              <w:jc w:val="center"/>
              <w:rPr>
                <w:b/>
                <w:sz w:val="28"/>
                <w:szCs w:val="28"/>
                <w:lang w:eastAsia="es-ES"/>
              </w:rPr>
            </w:pPr>
            <w:r w:rsidRPr="005A76F9">
              <w:rPr>
                <w:b/>
                <w:sz w:val="28"/>
                <w:szCs w:val="28"/>
                <w:lang w:eastAsia="es-ES"/>
              </w:rPr>
              <w:t>Primeros seis días</w:t>
            </w:r>
          </w:p>
        </w:tc>
      </w:tr>
      <w:tr w:rsidR="001B1C24" w14:paraId="300D6F10" w14:textId="77777777" w:rsidTr="001B1C24">
        <w:tc>
          <w:tcPr>
            <w:tcW w:w="2268" w:type="dxa"/>
          </w:tcPr>
          <w:p w14:paraId="22E304AD" w14:textId="77777777" w:rsidR="001B1C24" w:rsidRDefault="001B1C24" w:rsidP="001B1C24">
            <w:pPr>
              <w:rPr>
                <w:lang w:eastAsia="es-ES"/>
              </w:rPr>
            </w:pPr>
            <w:r>
              <w:rPr>
                <w:lang w:eastAsia="es-ES"/>
              </w:rPr>
              <w:t>Los soldados</w:t>
            </w:r>
          </w:p>
        </w:tc>
        <w:tc>
          <w:tcPr>
            <w:tcW w:w="7520" w:type="dxa"/>
          </w:tcPr>
          <w:p w14:paraId="7A372182" w14:textId="77777777" w:rsidR="005A76F9" w:rsidRPr="005A76F9" w:rsidRDefault="001B1C24" w:rsidP="005A76F9">
            <w:pPr>
              <w:pStyle w:val="respuesta"/>
              <w:rPr>
                <w:lang w:eastAsia="es-ES"/>
              </w:rPr>
            </w:pPr>
            <w:r>
              <w:rPr>
                <w:lang w:eastAsia="es-ES"/>
              </w:rPr>
              <w:t>Marcharán</w:t>
            </w:r>
            <w:r w:rsidR="005A76F9">
              <w:rPr>
                <w:lang w:eastAsia="es-ES"/>
              </w:rPr>
              <w:t xml:space="preserve"> una vez alrededor de la ciudad al frente de los sacerdotes.</w:t>
            </w:r>
          </w:p>
        </w:tc>
      </w:tr>
      <w:tr w:rsidR="001B1C24" w14:paraId="777A302E" w14:textId="77777777" w:rsidTr="001B1C24">
        <w:tc>
          <w:tcPr>
            <w:tcW w:w="2268" w:type="dxa"/>
          </w:tcPr>
          <w:p w14:paraId="0E6A95F4" w14:textId="77777777" w:rsidR="001B1C24" w:rsidRDefault="001B1C24" w:rsidP="001B1C24">
            <w:pPr>
              <w:rPr>
                <w:lang w:eastAsia="es-ES"/>
              </w:rPr>
            </w:pPr>
            <w:r>
              <w:rPr>
                <w:lang w:eastAsia="es-ES"/>
              </w:rPr>
              <w:t>Los sacerdotes</w:t>
            </w:r>
          </w:p>
        </w:tc>
        <w:tc>
          <w:tcPr>
            <w:tcW w:w="7520" w:type="dxa"/>
          </w:tcPr>
          <w:p w14:paraId="2A075CA7" w14:textId="77777777" w:rsidR="001B1C24" w:rsidRDefault="001B1C24" w:rsidP="005A76F9">
            <w:pPr>
              <w:pStyle w:val="respuesta"/>
              <w:rPr>
                <w:lang w:eastAsia="es-ES"/>
              </w:rPr>
            </w:pPr>
            <w:r>
              <w:rPr>
                <w:lang w:eastAsia="es-ES"/>
              </w:rPr>
              <w:t xml:space="preserve">Siete sacerdotes </w:t>
            </w:r>
            <w:r w:rsidR="005A76F9">
              <w:rPr>
                <w:lang w:eastAsia="es-ES"/>
              </w:rPr>
              <w:t>tocarán</w:t>
            </w:r>
            <w:r>
              <w:rPr>
                <w:lang w:eastAsia="es-ES"/>
              </w:rPr>
              <w:t xml:space="preserve"> trompetas y marchar</w:t>
            </w:r>
            <w:r w:rsidR="005A76F9">
              <w:rPr>
                <w:lang w:eastAsia="es-ES"/>
              </w:rPr>
              <w:t>á</w:t>
            </w:r>
            <w:r>
              <w:rPr>
                <w:lang w:eastAsia="es-ES"/>
              </w:rPr>
              <w:t>n frente al arca.</w:t>
            </w:r>
          </w:p>
        </w:tc>
      </w:tr>
      <w:tr w:rsidR="005A76F9" w14:paraId="7FCDDD7D" w14:textId="77777777" w:rsidTr="001B1C24">
        <w:tc>
          <w:tcPr>
            <w:tcW w:w="2268" w:type="dxa"/>
          </w:tcPr>
          <w:p w14:paraId="259759C9" w14:textId="77777777" w:rsidR="005A76F9" w:rsidRDefault="005A76F9" w:rsidP="001B1C24">
            <w:pPr>
              <w:rPr>
                <w:lang w:eastAsia="es-ES"/>
              </w:rPr>
            </w:pPr>
            <w:r>
              <w:rPr>
                <w:lang w:eastAsia="es-ES"/>
              </w:rPr>
              <w:t xml:space="preserve">El </w:t>
            </w:r>
            <w:r w:rsidR="00DB183A">
              <w:rPr>
                <w:lang w:eastAsia="es-ES"/>
              </w:rPr>
              <w:t>Pueblo</w:t>
            </w:r>
          </w:p>
        </w:tc>
        <w:tc>
          <w:tcPr>
            <w:tcW w:w="7520" w:type="dxa"/>
          </w:tcPr>
          <w:p w14:paraId="3A5C3E46" w14:textId="058FC5E2" w:rsidR="005A76F9" w:rsidRDefault="005A76F9" w:rsidP="005A76F9">
            <w:pPr>
              <w:pStyle w:val="respuesta"/>
              <w:rPr>
                <w:lang w:eastAsia="es-ES"/>
              </w:rPr>
            </w:pPr>
            <w:r>
              <w:rPr>
                <w:lang w:eastAsia="es-ES"/>
              </w:rPr>
              <w:t>Marchará en silencio.</w:t>
            </w:r>
          </w:p>
        </w:tc>
      </w:tr>
      <w:tr w:rsidR="001B1C24" w14:paraId="652176CB" w14:textId="77777777" w:rsidTr="00452C64">
        <w:tc>
          <w:tcPr>
            <w:tcW w:w="9788" w:type="dxa"/>
            <w:gridSpan w:val="2"/>
          </w:tcPr>
          <w:p w14:paraId="17B7115A" w14:textId="77777777" w:rsidR="001B1C24" w:rsidRPr="005A76F9" w:rsidRDefault="00B4482E" w:rsidP="00B4482E">
            <w:pPr>
              <w:jc w:val="center"/>
              <w:rPr>
                <w:b/>
                <w:sz w:val="28"/>
                <w:szCs w:val="28"/>
                <w:lang w:eastAsia="es-ES"/>
              </w:rPr>
            </w:pPr>
            <w:r w:rsidRPr="005A76F9">
              <w:rPr>
                <w:b/>
                <w:sz w:val="28"/>
                <w:szCs w:val="28"/>
                <w:lang w:eastAsia="es-ES"/>
              </w:rPr>
              <w:t>E</w:t>
            </w:r>
            <w:r w:rsidR="001B1C24" w:rsidRPr="005A76F9">
              <w:rPr>
                <w:b/>
                <w:sz w:val="28"/>
                <w:szCs w:val="28"/>
                <w:lang w:eastAsia="es-ES"/>
              </w:rPr>
              <w:t>l séptimo día</w:t>
            </w:r>
          </w:p>
        </w:tc>
      </w:tr>
      <w:tr w:rsidR="001B1C24" w14:paraId="23D592CF" w14:textId="77777777" w:rsidTr="001B1C24">
        <w:tc>
          <w:tcPr>
            <w:tcW w:w="2268" w:type="dxa"/>
          </w:tcPr>
          <w:p w14:paraId="4FD7466D" w14:textId="77777777" w:rsidR="001B1C24" w:rsidRDefault="001B1C24" w:rsidP="001B1C24">
            <w:pPr>
              <w:rPr>
                <w:lang w:eastAsia="es-ES"/>
              </w:rPr>
            </w:pPr>
            <w:r>
              <w:rPr>
                <w:lang w:eastAsia="es-ES"/>
              </w:rPr>
              <w:t>Los soldados</w:t>
            </w:r>
          </w:p>
        </w:tc>
        <w:tc>
          <w:tcPr>
            <w:tcW w:w="7520" w:type="dxa"/>
          </w:tcPr>
          <w:p w14:paraId="10B5A708" w14:textId="201F5EBF" w:rsidR="001B1C24" w:rsidRDefault="001B1C24" w:rsidP="005156B5">
            <w:pPr>
              <w:pStyle w:val="respuesta"/>
              <w:rPr>
                <w:lang w:eastAsia="es-ES"/>
              </w:rPr>
            </w:pPr>
            <w:r>
              <w:rPr>
                <w:lang w:eastAsia="es-ES"/>
              </w:rPr>
              <w:t xml:space="preserve">Marcharán siete </w:t>
            </w:r>
            <w:r w:rsidR="00CE4E48">
              <w:rPr>
                <w:lang w:eastAsia="es-ES"/>
              </w:rPr>
              <w:t>veces alrededor</w:t>
            </w:r>
            <w:r>
              <w:rPr>
                <w:lang w:eastAsia="es-ES"/>
              </w:rPr>
              <w:t xml:space="preserve"> de la ciudad.</w:t>
            </w:r>
          </w:p>
        </w:tc>
      </w:tr>
      <w:tr w:rsidR="001B1C24" w14:paraId="0D5D965F" w14:textId="77777777" w:rsidTr="001B1C24">
        <w:tc>
          <w:tcPr>
            <w:tcW w:w="2268" w:type="dxa"/>
          </w:tcPr>
          <w:p w14:paraId="536DCBD1" w14:textId="77777777" w:rsidR="001B1C24" w:rsidRDefault="001B1C24" w:rsidP="001B1C24">
            <w:pPr>
              <w:rPr>
                <w:lang w:eastAsia="es-ES"/>
              </w:rPr>
            </w:pPr>
            <w:r>
              <w:rPr>
                <w:lang w:eastAsia="es-ES"/>
              </w:rPr>
              <w:t>Los sacerdotes</w:t>
            </w:r>
          </w:p>
        </w:tc>
        <w:tc>
          <w:tcPr>
            <w:tcW w:w="7520" w:type="dxa"/>
          </w:tcPr>
          <w:p w14:paraId="3630E8BE" w14:textId="77777777" w:rsidR="00A54063" w:rsidRPr="00A54063" w:rsidRDefault="00A54063" w:rsidP="005156B5">
            <w:pPr>
              <w:pStyle w:val="respuesta"/>
            </w:pPr>
            <w:r>
              <w:rPr>
                <w:lang w:eastAsia="es-ES"/>
              </w:rPr>
              <w:t xml:space="preserve">Tocan las trompetas mientras los soldados marchan. </w:t>
            </w:r>
            <w:r>
              <w:rPr>
                <w:lang w:eastAsia="es-ES"/>
              </w:rPr>
              <w:br/>
            </w:r>
            <w:r>
              <w:t>Luego tocan el toque de guerra.</w:t>
            </w:r>
          </w:p>
        </w:tc>
      </w:tr>
      <w:tr w:rsidR="001B1C24" w14:paraId="74421DBF" w14:textId="77777777" w:rsidTr="001B1C24">
        <w:tc>
          <w:tcPr>
            <w:tcW w:w="2268" w:type="dxa"/>
          </w:tcPr>
          <w:p w14:paraId="5A5E69B7" w14:textId="77777777" w:rsidR="001B1C24" w:rsidRDefault="001B1C24" w:rsidP="001B1C24">
            <w:pPr>
              <w:rPr>
                <w:lang w:eastAsia="es-ES"/>
              </w:rPr>
            </w:pPr>
            <w:r>
              <w:rPr>
                <w:lang w:eastAsia="es-ES"/>
              </w:rPr>
              <w:t>El pueblo</w:t>
            </w:r>
          </w:p>
        </w:tc>
        <w:tc>
          <w:tcPr>
            <w:tcW w:w="7520" w:type="dxa"/>
          </w:tcPr>
          <w:p w14:paraId="730A7BF3" w14:textId="77777777" w:rsidR="001B1C24" w:rsidRDefault="00A54063" w:rsidP="005156B5">
            <w:pPr>
              <w:pStyle w:val="respuesta"/>
              <w:rPr>
                <w:lang w:eastAsia="es-ES"/>
              </w:rPr>
            </w:pPr>
            <w:r>
              <w:rPr>
                <w:lang w:eastAsia="es-ES"/>
              </w:rPr>
              <w:t>Al escuchar el toque de guerra gritarán todos a voz en cuello.</w:t>
            </w:r>
          </w:p>
        </w:tc>
      </w:tr>
    </w:tbl>
    <w:p w14:paraId="277C2DFC" w14:textId="5616B86E" w:rsidR="002A69E7" w:rsidRDefault="00C67660" w:rsidP="002A69E7">
      <w:pPr>
        <w:pStyle w:val="numbering"/>
      </w:pPr>
      <w:r>
        <w:t>Lea Josué 6:</w:t>
      </w:r>
      <w:r w:rsidR="00CE4E48">
        <w:t>17</w:t>
      </w:r>
      <w:r>
        <w:t xml:space="preserve">-19. </w:t>
      </w:r>
      <w:r w:rsidR="002A69E7">
        <w:t xml:space="preserve"> ¿Cuáles fueron las instrucciones de Josué en cuanto a lo que los israelitas </w:t>
      </w:r>
      <w:r w:rsidR="00CE4E48">
        <w:t>debían hacer</w:t>
      </w:r>
      <w:r w:rsidR="002A69E7">
        <w:t xml:space="preserve"> con los habitantes de Jericó y sus posesiones? </w:t>
      </w:r>
      <w:r w:rsidR="00F051EF">
        <w:t>17-19</w:t>
      </w:r>
    </w:p>
    <w:p w14:paraId="61FCF14A" w14:textId="77777777" w:rsidR="002A69E7" w:rsidRDefault="002A69E7" w:rsidP="005156B5">
      <w:pPr>
        <w:pStyle w:val="respuesta"/>
        <w:rPr>
          <w:lang w:eastAsia="es-ES"/>
        </w:rPr>
      </w:pPr>
      <w:bookmarkStart w:id="13" w:name="_Hlk100147131"/>
      <w:r>
        <w:rPr>
          <w:lang w:eastAsia="es-ES"/>
        </w:rPr>
        <w:t>Que Jericó y todo lo que hay en ella, será destinada al exterminio como ofrenda al Señor. Con excepción de Rajab y los en su casa. Que no debían tomar nada destinado al exterminio.  El oro y la plata y los utensilios de bronce y de hierro pertenecen al Señor: debe ser puesto en su tesoro.</w:t>
      </w:r>
    </w:p>
    <w:p w14:paraId="3FC18E6E" w14:textId="77777777" w:rsidR="002A69E7" w:rsidRDefault="002A69E7" w:rsidP="002A69E7">
      <w:pPr>
        <w:pStyle w:val="numbering"/>
      </w:pPr>
      <w:r>
        <w:t>¿Cuál fue la advertencia de Josué en el versículo 18?</w:t>
      </w:r>
    </w:p>
    <w:p w14:paraId="7F81F709" w14:textId="77777777" w:rsidR="002A69E7" w:rsidRDefault="002A69E7" w:rsidP="005156B5">
      <w:pPr>
        <w:pStyle w:val="respuesta"/>
        <w:rPr>
          <w:lang w:eastAsia="es-ES"/>
        </w:rPr>
      </w:pPr>
      <w:r>
        <w:rPr>
          <w:lang w:eastAsia="es-ES"/>
        </w:rPr>
        <w:t>Que no debían tomar nada para que ni ellos ni el campamento de Israel se pongan en peligro de extermino y de desgracia.</w:t>
      </w:r>
    </w:p>
    <w:p w14:paraId="37EF15BF" w14:textId="77777777" w:rsidR="002A69E7" w:rsidRDefault="002A69E7" w:rsidP="002A69E7">
      <w:pPr>
        <w:pStyle w:val="numbering"/>
      </w:pPr>
      <w:r>
        <w:t>¿Por qué cree que fue necesario dar esta advertencia?</w:t>
      </w:r>
    </w:p>
    <w:p w14:paraId="6A22156E" w14:textId="77777777" w:rsidR="002A69E7" w:rsidRDefault="002A69E7" w:rsidP="005156B5">
      <w:pPr>
        <w:pStyle w:val="respuesta"/>
        <w:rPr>
          <w:lang w:eastAsia="es-ES"/>
        </w:rPr>
      </w:pPr>
      <w:r>
        <w:rPr>
          <w:lang w:eastAsia="es-ES"/>
        </w:rPr>
        <w:t>Porque verían cosas de mucho valor y serían tentados a tomarlas para ellos mismos.</w:t>
      </w:r>
    </w:p>
    <w:p w14:paraId="389CFD05" w14:textId="77777777" w:rsidR="002A69E7" w:rsidRDefault="002A69E7" w:rsidP="002A69E7">
      <w:pPr>
        <w:pStyle w:val="numbering"/>
      </w:pPr>
      <w:r>
        <w:t>¿Por qué si toman algunas de las cosas sería robar al Señor según el versículo 17?</w:t>
      </w:r>
    </w:p>
    <w:p w14:paraId="79A37D68" w14:textId="77777777" w:rsidR="002A69E7" w:rsidRDefault="002A69E7" w:rsidP="005156B5">
      <w:pPr>
        <w:pStyle w:val="respuesta"/>
        <w:rPr>
          <w:lang w:eastAsia="es-ES"/>
        </w:rPr>
      </w:pPr>
      <w:r>
        <w:rPr>
          <w:lang w:eastAsia="es-ES"/>
        </w:rPr>
        <w:t>Porque son una ofrenda al Señor, todo le pertenece.</w:t>
      </w:r>
    </w:p>
    <w:p w14:paraId="100F01C2" w14:textId="77777777" w:rsidR="002A69E7" w:rsidRDefault="002A69E7" w:rsidP="002A69E7">
      <w:pPr>
        <w:pStyle w:val="numbering"/>
      </w:pPr>
      <w:r>
        <w:t>¿Cómo podemos nosotros ser tentados a robar del Señor?</w:t>
      </w:r>
    </w:p>
    <w:p w14:paraId="2AC3366F" w14:textId="77777777" w:rsidR="002A69E7" w:rsidRDefault="002A69E7" w:rsidP="005156B5">
      <w:pPr>
        <w:pStyle w:val="respuesta"/>
        <w:rPr>
          <w:lang w:eastAsia="es-ES"/>
        </w:rPr>
      </w:pPr>
      <w:r>
        <w:rPr>
          <w:lang w:eastAsia="es-ES"/>
        </w:rPr>
        <w:t xml:space="preserve">Al no diezmar y ofrendar. </w:t>
      </w:r>
      <w:r w:rsidR="007205E7">
        <w:rPr>
          <w:lang w:eastAsia="es-ES"/>
        </w:rPr>
        <w:t xml:space="preserve"> A no darle el tiempo que merece. A quitar algo de su gloria para nosotros mismos. El mal uso de mi cuerpo, Romanos 12:1 y 1 Corintios 6:19-20</w:t>
      </w:r>
    </w:p>
    <w:p w14:paraId="1E0C1AB1" w14:textId="2CDD07C0" w:rsidR="007205E7" w:rsidRDefault="007205E7" w:rsidP="007205E7">
      <w:pPr>
        <w:pStyle w:val="Ilust"/>
      </w:pPr>
      <w:bookmarkStart w:id="14" w:name="_Hlk100147563"/>
      <w:bookmarkEnd w:id="13"/>
      <w:r>
        <w:t xml:space="preserve">Vamos a encontrar que </w:t>
      </w:r>
      <w:r w:rsidR="00CE4E48">
        <w:t>en las</w:t>
      </w:r>
      <w:r>
        <w:t xml:space="preserve"> otras ciudades que conquistan el pueblo puede disfrutar del botín. Esta es la primera ciudad y debemos dar a Dios las primicias o sea lo primero.</w:t>
      </w:r>
    </w:p>
    <w:p w14:paraId="5168AE06" w14:textId="35B0CBB9" w:rsidR="007205E7" w:rsidRDefault="00F051EF" w:rsidP="007205E7">
      <w:pPr>
        <w:pStyle w:val="numbering"/>
      </w:pPr>
      <w:bookmarkStart w:id="15" w:name="_Hlk156811974"/>
      <w:bookmarkEnd w:id="14"/>
      <w:r>
        <w:rPr>
          <w:lang w:val="es-MX"/>
        </w:rPr>
        <w:t>Lea Josué 6:20-21</w:t>
      </w:r>
      <w:r w:rsidR="005B0D94">
        <w:rPr>
          <w:lang w:val="es-MX"/>
        </w:rPr>
        <w:t xml:space="preserve">. </w:t>
      </w:r>
      <w:bookmarkEnd w:id="15"/>
      <w:r w:rsidR="007205E7">
        <w:t>¿Qué hicieron los Israelitas con los habitantes de Jericó en el versículo 21?</w:t>
      </w:r>
    </w:p>
    <w:p w14:paraId="37E8FF16" w14:textId="77777777" w:rsidR="007205E7" w:rsidRDefault="00836880" w:rsidP="005156B5">
      <w:pPr>
        <w:pStyle w:val="respuesta"/>
        <w:rPr>
          <w:lang w:eastAsia="es-ES"/>
        </w:rPr>
      </w:pPr>
      <w:r>
        <w:rPr>
          <w:noProof/>
          <w:shd w:val="clear" w:color="auto" w:fill="auto"/>
          <w:lang w:val="es-MX" w:eastAsia="es-MX"/>
        </w:rPr>
        <mc:AlternateContent>
          <mc:Choice Requires="wps">
            <w:drawing>
              <wp:anchor distT="0" distB="0" distL="114300" distR="114300" simplePos="0" relativeHeight="251667456" behindDoc="0" locked="0" layoutInCell="1" allowOverlap="1" wp14:anchorId="6D92F6F5" wp14:editId="3A1915BB">
                <wp:simplePos x="0" y="0"/>
                <wp:positionH relativeFrom="column">
                  <wp:posOffset>4180205</wp:posOffset>
                </wp:positionH>
                <wp:positionV relativeFrom="paragraph">
                  <wp:posOffset>281940</wp:posOffset>
                </wp:positionV>
                <wp:extent cx="2166620" cy="1551940"/>
                <wp:effectExtent l="0" t="0" r="24130" b="10160"/>
                <wp:wrapSquare wrapText="bothSides"/>
                <wp:docPr id="8" name="8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6620" cy="15519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751D18" w14:textId="77777777" w:rsidR="00B22BDA" w:rsidRPr="0030737F" w:rsidRDefault="00B22BDA">
                            <w:pPr>
                              <w:rPr>
                                <w:sz w:val="22"/>
                              </w:rPr>
                            </w:pPr>
                            <w:r w:rsidRPr="0030737F">
                              <w:rPr>
                                <w:sz w:val="22"/>
                              </w:rPr>
                              <w:t>Desde que nació Isaac el hijo de Abraham hasta que el pueblo de Israel llegó a Jericó para tomar posesión de la tierra que El Señor había prometido a los descendientes de Abraham eran 440 años. Podrían haber entrado a los 400 años si hubieran sido obedientes al Señor en el desierto.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D92F6F5" id="8 Cuadro de texto" o:spid="_x0000_s1031" type="#_x0000_t202" style="position:absolute;margin-left:329.15pt;margin-top:22.2pt;width:170.6pt;height:122.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" fillcolor="white [3201]" strokeweight=".5pt">
                <v:path arrowok="t"/>
                <v:textbox>
                  <w:txbxContent>
                    <w:p w14:paraId="49751D18" w14:textId="77777777" w:rsidR="00B22BDA" w:rsidRPr="0030737F" w:rsidRDefault="00B22BDA">
                      <w:pPr>
                        <w:rPr>
                          <w:sz w:val="22"/>
                        </w:rPr>
                      </w:pPr>
                      <w:r w:rsidRPr="0030737F">
                        <w:rPr>
                          <w:sz w:val="22"/>
                        </w:rPr>
                        <w:t>Desde que nació Isaac el hijo de Abraham hasta que el pueblo de Israel llegó a Jericó para tomar posesión de la tierra que El Señor había prometido a los descendientes de Abraham eran 440 años. Podrían haber entrado a los 400 años si hubieran sido obedientes al Señor en el desierto.</w:t>
                      </w:r>
                    </w:p>
                  </w:txbxContent>
                </v:textbox>
                <w10:wrap type="square"/>
              </v:shape>
            </w:pict>
          </mc:Fallback>
        </mc:AlternateContent>
      </w:r>
      <w:r w:rsidR="007205E7">
        <w:rPr>
          <w:lang w:eastAsia="es-ES"/>
        </w:rPr>
        <w:t>Mataron a todos, hombres, mujeres, jóvenes y ancianos.</w:t>
      </w:r>
      <w:r w:rsidR="004672D4">
        <w:rPr>
          <w:lang w:eastAsia="es-ES"/>
        </w:rPr>
        <w:t xml:space="preserve"> Destruyeron también a todos sus animales.</w:t>
      </w:r>
    </w:p>
    <w:p w14:paraId="008EBFD8" w14:textId="77777777" w:rsidR="004672D4" w:rsidRDefault="004672D4" w:rsidP="004672D4">
      <w:pPr>
        <w:pStyle w:val="numbering"/>
      </w:pPr>
      <w:bookmarkStart w:id="16" w:name="_Hlk100147500"/>
      <w:r>
        <w:t>Podemos preguntar, ¿por qué Dios mandó a destruir a todos, incluyendo a las mujeres y a</w:t>
      </w:r>
      <w:r w:rsidR="00123DC7">
        <w:t xml:space="preserve"> los niños? Lea Génesis 15:12-16</w:t>
      </w:r>
      <w:r>
        <w:t>. ¿Qué es lo que el Señor reveló a Abram acerca del futuro de sus descendientes?</w:t>
      </w:r>
    </w:p>
    <w:p w14:paraId="7F627491" w14:textId="77777777" w:rsidR="004672D4" w:rsidRDefault="004672D4" w:rsidP="005156B5">
      <w:pPr>
        <w:pStyle w:val="respuesta"/>
        <w:rPr>
          <w:lang w:eastAsia="es-ES"/>
        </w:rPr>
      </w:pPr>
      <w:r>
        <w:rPr>
          <w:lang w:eastAsia="es-ES"/>
        </w:rPr>
        <w:t>Que iban a vivir como extranjeros en tierra extraña, ser esclavizados durante 400 años. Luego Dios iba a castigar a la nación que los esclaviza y saldrían con libertad y grandes riquezas.  Luego volverían a ese lugar (Canaán) porque antes de eso no habrá llegado al colmo la iniquidad de los amorreos.</w:t>
      </w:r>
    </w:p>
    <w:bookmarkEnd w:id="16"/>
    <w:p w14:paraId="7F1EDA3B" w14:textId="77777777" w:rsidR="004672D4" w:rsidRDefault="004672D4" w:rsidP="004672D4">
      <w:pPr>
        <w:pStyle w:val="numbering"/>
      </w:pPr>
      <w:r>
        <w:t>Cuando Israel destruye Jericó y a todos sus habitantes es porque su iniquidad (pecado) había llegado al colmo. ¿Qué dice 2 Pedro 3:9-10?</w:t>
      </w:r>
    </w:p>
    <w:p w14:paraId="5DA7030A" w14:textId="441963D7" w:rsidR="004672D4" w:rsidRDefault="004672D4" w:rsidP="005156B5">
      <w:pPr>
        <w:pStyle w:val="respuesta"/>
        <w:rPr>
          <w:lang w:eastAsia="es-ES"/>
        </w:rPr>
      </w:pPr>
      <w:r>
        <w:rPr>
          <w:lang w:eastAsia="es-ES"/>
        </w:rPr>
        <w:t xml:space="preserve">Que El Señor no ha tardado en cumplir su promesa. Es que es paciente y no quiere que ninguna persona perezca. Sin </w:t>
      </w:r>
      <w:r w:rsidR="00CE4E48">
        <w:rPr>
          <w:lang w:eastAsia="es-ES"/>
        </w:rPr>
        <w:t>embargo,</w:t>
      </w:r>
      <w:r>
        <w:rPr>
          <w:lang w:eastAsia="es-ES"/>
        </w:rPr>
        <w:t xml:space="preserve"> llegará el día de juicio.</w:t>
      </w:r>
    </w:p>
    <w:p w14:paraId="6B2C8F57" w14:textId="43188213" w:rsidR="004672D4" w:rsidRDefault="00B21604" w:rsidP="004672D4">
      <w:pPr>
        <w:pStyle w:val="numbering"/>
      </w:pPr>
      <w:bookmarkStart w:id="17" w:name="_Hlk100147659"/>
      <w:r>
        <w:t xml:space="preserve">Encontramos que Dios es paciente con los pecadores. Sin </w:t>
      </w:r>
      <w:r w:rsidR="00CA56B0">
        <w:t>embargo,</w:t>
      </w:r>
      <w:r>
        <w:t xml:space="preserve"> su maldad llega a cierto punto y Dios tiene que intervenir en juicio. Dios había esperado más que cuatrocientos años hasta que trajo el juicio a los cananeos.  ¿Cuáles </w:t>
      </w:r>
      <w:r w:rsidR="00CA56B0">
        <w:t>otros juicios</w:t>
      </w:r>
      <w:r>
        <w:t xml:space="preserve"> ya habían ejecutado sobre la humanidad en los siguientes pasajes?</w:t>
      </w:r>
    </w:p>
    <w:p w14:paraId="2783EE59" w14:textId="77777777" w:rsidR="00B21604" w:rsidRDefault="00B21604" w:rsidP="00B21604">
      <w:pPr>
        <w:pStyle w:val="check"/>
      </w:pPr>
      <w:r>
        <w:t>Génesis 6:5-8 y 7:21-23</w:t>
      </w:r>
    </w:p>
    <w:p w14:paraId="0B5B9BFC" w14:textId="77777777" w:rsidR="00B21604" w:rsidRDefault="00B21604" w:rsidP="005156B5">
      <w:pPr>
        <w:pStyle w:val="respuesta"/>
      </w:pPr>
      <w:r>
        <w:t>Cuando la maldad del hombre era completa y Dios traje el juicio del diluvio cuando todos menos Noé y su familia fueron destruidos por las aguas del diluvio.</w:t>
      </w:r>
    </w:p>
    <w:p w14:paraId="547BC93E" w14:textId="77777777" w:rsidR="00B21604" w:rsidRDefault="00B21604" w:rsidP="00B21604">
      <w:pPr>
        <w:pStyle w:val="check"/>
      </w:pPr>
      <w:r>
        <w:t xml:space="preserve">Génesis </w:t>
      </w:r>
      <w:r w:rsidR="00123DC7">
        <w:t xml:space="preserve">18:20 y </w:t>
      </w:r>
      <w:r>
        <w:t>19:23-26</w:t>
      </w:r>
    </w:p>
    <w:p w14:paraId="2BE4404B" w14:textId="77777777" w:rsidR="00B21604" w:rsidRDefault="00B21604" w:rsidP="005156B5">
      <w:pPr>
        <w:pStyle w:val="respuesta"/>
      </w:pPr>
      <w:r>
        <w:t>El Señor destruyó a Sodoma y Gomorra y a todos sus habitantes.</w:t>
      </w:r>
    </w:p>
    <w:bookmarkEnd w:id="17"/>
    <w:p w14:paraId="6E833EE1" w14:textId="77777777" w:rsidR="00B21604" w:rsidRDefault="00B21604" w:rsidP="00B21604">
      <w:pPr>
        <w:pStyle w:val="numbering"/>
        <w:rPr>
          <w:lang w:eastAsia="en-US"/>
        </w:rPr>
      </w:pPr>
      <w:r>
        <w:rPr>
          <w:lang w:eastAsia="en-US"/>
        </w:rPr>
        <w:t>Lea Éxodo</w:t>
      </w:r>
      <w:r w:rsidR="0030737F">
        <w:rPr>
          <w:lang w:eastAsia="en-US"/>
        </w:rPr>
        <w:t xml:space="preserve"> 34:4-7. ¿Qué descubrimos acerca de Dios en este pasaje?</w:t>
      </w:r>
    </w:p>
    <w:p w14:paraId="3C104270" w14:textId="2EDEF135" w:rsidR="0030737F" w:rsidRDefault="0030737F" w:rsidP="005156B5">
      <w:pPr>
        <w:pStyle w:val="respuesta"/>
      </w:pPr>
      <w:r>
        <w:t xml:space="preserve">Él es clemente y compasivo, lento para la ira y grande en amor y fidelidad. Mantiene su amor hasta mil generaciones después y perdona la iniquidad, la rebelión y el pecado. </w:t>
      </w:r>
      <w:r>
        <w:br/>
        <w:t xml:space="preserve">Pero no deja sin castigo al culpable. Castiga la maldad de los padres en los hijos y </w:t>
      </w:r>
      <w:r w:rsidR="00A81B40">
        <w:t>en los</w:t>
      </w:r>
      <w:r>
        <w:t xml:space="preserve"> nietos, hasta la tercera y cuarta generación.</w:t>
      </w:r>
    </w:p>
    <w:p w14:paraId="56D19089" w14:textId="77777777" w:rsidR="0030737F" w:rsidRDefault="0030737F" w:rsidP="0030737F">
      <w:pPr>
        <w:pStyle w:val="numbering"/>
        <w:rPr>
          <w:lang w:eastAsia="en-US"/>
        </w:rPr>
      </w:pPr>
      <w:r>
        <w:rPr>
          <w:lang w:eastAsia="en-US"/>
        </w:rPr>
        <w:t>Lea otra vez Génesis 15:16. ¿Cuándo iba a llegar el colmo de la iniquidad de los amorreos?</w:t>
      </w:r>
    </w:p>
    <w:p w14:paraId="40A2CD68" w14:textId="77777777" w:rsidR="0030737F" w:rsidRDefault="0030737F" w:rsidP="005156B5">
      <w:pPr>
        <w:pStyle w:val="respuesta"/>
      </w:pPr>
      <w:r>
        <w:t>Después de cuatro generaciones.</w:t>
      </w:r>
    </w:p>
    <w:p w14:paraId="40AEEF5D" w14:textId="77777777" w:rsidR="00B92060" w:rsidRDefault="00B92060" w:rsidP="00B92060">
      <w:pPr>
        <w:pStyle w:val="numbering"/>
        <w:rPr>
          <w:lang w:eastAsia="en-US"/>
        </w:rPr>
      </w:pPr>
      <w:r>
        <w:rPr>
          <w:lang w:eastAsia="en-US"/>
        </w:rPr>
        <w:t>¿Cuál fue otra razón porque debían de destruir a todos los habitantes de Canaán? Deuteronomio 7:1-4</w:t>
      </w:r>
    </w:p>
    <w:p w14:paraId="1221A1CC" w14:textId="64D31C9E" w:rsidR="00B92060" w:rsidRPr="00B92060" w:rsidRDefault="00B92060" w:rsidP="005156B5">
      <w:pPr>
        <w:pStyle w:val="respuesta"/>
      </w:pPr>
      <w:r>
        <w:t>Porque si no las naciones les apartarán del Señor y los harán servir a otros dioses.</w:t>
      </w:r>
      <w:r w:rsidR="00F83AA3">
        <w:br/>
      </w:r>
    </w:p>
    <w:p w14:paraId="2F48CEE0" w14:textId="5EFCB790" w:rsidR="00256FF1" w:rsidRDefault="0030737F" w:rsidP="00BF006D">
      <w:pPr>
        <w:pStyle w:val="Ilust"/>
      </w:pPr>
      <w:bookmarkStart w:id="18" w:name="_Hlk100147725"/>
      <w:r>
        <w:t xml:space="preserve">Encontramos </w:t>
      </w:r>
      <w:r w:rsidR="00CA56B0">
        <w:t>que,</w:t>
      </w:r>
      <w:r>
        <w:t xml:space="preserve"> al entregar la tierra de Canaán</w:t>
      </w:r>
      <w:r w:rsidR="00B92060">
        <w:t xml:space="preserve"> a Israel, Dios estaba cumpliendo su promesa a Abraham y a la vez estaba trayendo el juicio sobre los cananeos por sus siglos de maldad.</w:t>
      </w:r>
    </w:p>
    <w:p w14:paraId="5083B248" w14:textId="77777777" w:rsidR="00F83AA3" w:rsidRDefault="00F83AA3" w:rsidP="00BF006D">
      <w:pPr>
        <w:pStyle w:val="Ttulo"/>
      </w:pPr>
      <w:bookmarkStart w:id="19" w:name="_Toc431998889"/>
      <w:bookmarkEnd w:id="18"/>
    </w:p>
    <w:p w14:paraId="173530F5" w14:textId="11FDCBE4" w:rsidR="00BF006D" w:rsidRDefault="00BF006D" w:rsidP="00BF006D">
      <w:pPr>
        <w:pStyle w:val="Ttulo"/>
      </w:pPr>
      <w:r>
        <w:t xml:space="preserve">Lección </w:t>
      </w:r>
      <w:r w:rsidR="003D71EC">
        <w:t>6</w:t>
      </w:r>
      <w:bookmarkEnd w:id="19"/>
    </w:p>
    <w:p w14:paraId="6EA3E8B7" w14:textId="77777777" w:rsidR="00123DC7" w:rsidRDefault="00BF006D" w:rsidP="00123DC7">
      <w:r>
        <w:t xml:space="preserve">En la lección anterior </w:t>
      </w:r>
      <w:r w:rsidR="00123DC7">
        <w:t>vimos</w:t>
      </w:r>
      <w:r>
        <w:t xml:space="preserve"> </w:t>
      </w:r>
      <w:r w:rsidR="00123DC7">
        <w:t xml:space="preserve">como </w:t>
      </w:r>
      <w:r>
        <w:t xml:space="preserve">Josué fue obediente al Señor y Dios les dio </w:t>
      </w:r>
      <w:r w:rsidR="00123DC7">
        <w:t xml:space="preserve">a Josué y al pueblo de Israel </w:t>
      </w:r>
      <w:r>
        <w:t xml:space="preserve">la victoria sobre Jericó. Ahora vamos a ver como después de grandes victorias pueden seguir grandes derrotas. </w:t>
      </w:r>
      <w:r w:rsidR="005D1B7B">
        <w:t xml:space="preserve"> Muchas veces es por causa de un descuido de nuestra parte. </w:t>
      </w:r>
      <w:r>
        <w:t xml:space="preserve">Vamos a ver cómo debemos </w:t>
      </w:r>
      <w:r w:rsidR="005D1B7B">
        <w:t xml:space="preserve">responder a una derrota. </w:t>
      </w:r>
    </w:p>
    <w:p w14:paraId="212399C9" w14:textId="77777777" w:rsidR="00123DC7" w:rsidRDefault="00123DC7" w:rsidP="00123DC7">
      <w:pPr>
        <w:pStyle w:val="Ilust"/>
      </w:pPr>
      <w:r>
        <w:t>Objetivo de esta lección: Entender que mi conducta personal afecta a otras personas.</w:t>
      </w:r>
    </w:p>
    <w:p w14:paraId="6DCF7DAC" w14:textId="77777777" w:rsidR="00BF006D" w:rsidRDefault="00123DC7" w:rsidP="00BF006D">
      <w:pPr>
        <w:pStyle w:val="numbering"/>
        <w:numPr>
          <w:ilvl w:val="0"/>
          <w:numId w:val="26"/>
        </w:numPr>
      </w:pPr>
      <w:r>
        <w:t>Según Hebreos 11:30</w:t>
      </w:r>
      <w:r w:rsidR="00BF006D">
        <w:t>,</w:t>
      </w:r>
      <w:r w:rsidR="00E50F4C">
        <w:t xml:space="preserve"> </w:t>
      </w:r>
      <w:r w:rsidR="00BF006D">
        <w:t>¿por qué cayeron las murallas de Jericó?</w:t>
      </w:r>
    </w:p>
    <w:p w14:paraId="4C151E87" w14:textId="77777777" w:rsidR="00BF006D" w:rsidRDefault="00BF006D" w:rsidP="005156B5">
      <w:pPr>
        <w:pStyle w:val="respuesta"/>
        <w:rPr>
          <w:lang w:eastAsia="es-ES"/>
        </w:rPr>
      </w:pPr>
      <w:r>
        <w:rPr>
          <w:lang w:eastAsia="es-ES"/>
        </w:rPr>
        <w:t>Por fe.</w:t>
      </w:r>
    </w:p>
    <w:p w14:paraId="61410260" w14:textId="77777777" w:rsidR="00BF006D" w:rsidRDefault="00BF006D" w:rsidP="00BF006D">
      <w:pPr>
        <w:pStyle w:val="numbering"/>
      </w:pPr>
      <w:r>
        <w:t>¿Cómo mostraron fe Josué y el pueblo de Israel que hizo que cayeran sus murallas?</w:t>
      </w:r>
    </w:p>
    <w:p w14:paraId="1604F4D8" w14:textId="77777777" w:rsidR="00BF006D" w:rsidRDefault="00BF006D" w:rsidP="005156B5">
      <w:pPr>
        <w:pStyle w:val="respuesta"/>
        <w:rPr>
          <w:lang w:eastAsia="es-ES"/>
        </w:rPr>
      </w:pPr>
      <w:r>
        <w:rPr>
          <w:lang w:eastAsia="es-ES"/>
        </w:rPr>
        <w:t>Al obedecer al Señor al marchar alrededor de la ciudad por 7 días sin atacar esperando que el Señor iba a cumplir con su promesa.</w:t>
      </w:r>
    </w:p>
    <w:p w14:paraId="5731BF62" w14:textId="77777777" w:rsidR="00BF006D" w:rsidRDefault="00BF006D" w:rsidP="00BF006D">
      <w:pPr>
        <w:pStyle w:val="numbering"/>
      </w:pPr>
      <w:r>
        <w:t>Lea Josué 7:1.</w:t>
      </w:r>
      <w:r w:rsidR="005A76F9">
        <w:t xml:space="preserve"> </w:t>
      </w:r>
      <w:r>
        <w:t>¿Cómo desobedecieron los israelitas</w:t>
      </w:r>
      <w:r w:rsidR="00DC4900">
        <w:t>?</w:t>
      </w:r>
    </w:p>
    <w:p w14:paraId="2A88064B" w14:textId="77777777" w:rsidR="00DC4900" w:rsidRDefault="00DC4900" w:rsidP="005156B5">
      <w:pPr>
        <w:pStyle w:val="respuesta"/>
        <w:rPr>
          <w:lang w:eastAsia="es-ES"/>
        </w:rPr>
      </w:pPr>
      <w:r>
        <w:rPr>
          <w:lang w:eastAsia="es-ES"/>
        </w:rPr>
        <w:t>Cuando Acán conservó para sí lo que era destinado a la destrucción.</w:t>
      </w:r>
    </w:p>
    <w:p w14:paraId="3F66301B" w14:textId="77777777" w:rsidR="00DA7F75" w:rsidRDefault="00DC4900" w:rsidP="00DC4900">
      <w:pPr>
        <w:pStyle w:val="numbering"/>
      </w:pPr>
      <w:r>
        <w:t>Lea Josué 7:2-</w:t>
      </w:r>
      <w:r w:rsidR="00123DC7">
        <w:t>3</w:t>
      </w:r>
      <w:r>
        <w:t>.</w:t>
      </w:r>
      <w:r w:rsidR="00DA7F75">
        <w:t xml:space="preserve"> ¿Cuál fue el informe de los hombres que Josué envió de Jericó a Hai?</w:t>
      </w:r>
    </w:p>
    <w:p w14:paraId="4E5052E0" w14:textId="77777777" w:rsidR="00DA7F75" w:rsidRDefault="00DA7F75" w:rsidP="005156B5">
      <w:pPr>
        <w:pStyle w:val="respuesta"/>
      </w:pPr>
      <w:r>
        <w:t>Que no fuera necesario que todo el pueblo fuera a la batalla. Con 2 o 3 mil serían suficientes para tomar Hai. Son pocos los hombres de la ciudad.</w:t>
      </w:r>
    </w:p>
    <w:p w14:paraId="7A8837C2" w14:textId="77777777" w:rsidR="00DC4900" w:rsidRDefault="00DA7F75" w:rsidP="00DA7F75">
      <w:pPr>
        <w:pStyle w:val="numbering"/>
      </w:pPr>
      <w:r>
        <w:t>¿Cuál fue el resultado de hace caso a este informe? 4-5</w:t>
      </w:r>
    </w:p>
    <w:p w14:paraId="56D00C41" w14:textId="77777777" w:rsidR="00DA7F75" w:rsidRDefault="00DA7F75" w:rsidP="005156B5">
      <w:pPr>
        <w:pStyle w:val="respuesta"/>
        <w:rPr>
          <w:lang w:eastAsia="es-ES"/>
        </w:rPr>
      </w:pPr>
      <w:r>
        <w:rPr>
          <w:lang w:eastAsia="es-ES"/>
        </w:rPr>
        <w:t>Fueron fácilmente derrotados. Luego todo el pueblo se acobardó y se llenó de miedo.</w:t>
      </w:r>
    </w:p>
    <w:p w14:paraId="06730058" w14:textId="77777777" w:rsidR="00DA7F75" w:rsidRDefault="00DA7F75" w:rsidP="00DA7F75">
      <w:pPr>
        <w:pStyle w:val="numbering"/>
      </w:pPr>
      <w:r>
        <w:t xml:space="preserve">Lea Josué 7:6-9. ¿Cuál fue la queja de Josué al Señor? </w:t>
      </w:r>
    </w:p>
    <w:p w14:paraId="04E0E493" w14:textId="77777777" w:rsidR="00DA7F75" w:rsidRDefault="00DA7F75" w:rsidP="005156B5">
      <w:pPr>
        <w:pStyle w:val="respuesta"/>
        <w:rPr>
          <w:lang w:eastAsia="es-ES"/>
        </w:rPr>
      </w:pPr>
      <w:r>
        <w:rPr>
          <w:lang w:eastAsia="es-ES"/>
        </w:rPr>
        <w:t>Le reclamó a Dios, ¿por qué hizo que el pueblo cruzara el Jordán y luego entregarles en manos de los amorreos para destruirlos</w:t>
      </w:r>
      <w:r w:rsidR="004E3006">
        <w:rPr>
          <w:lang w:eastAsia="es-ES"/>
        </w:rPr>
        <w:t>?</w:t>
      </w:r>
      <w:r>
        <w:rPr>
          <w:lang w:eastAsia="es-ES"/>
        </w:rPr>
        <w:t xml:space="preserve"> Que los cananeos a enterarse llamarían a los otros pueblos para exterminar a los israelitas.</w:t>
      </w:r>
      <w:r w:rsidR="004E3006">
        <w:rPr>
          <w:lang w:eastAsia="es-ES"/>
        </w:rPr>
        <w:t xml:space="preserve"> Ya estaban en gran peligro.</w:t>
      </w:r>
    </w:p>
    <w:p w14:paraId="42AD7C25" w14:textId="77777777" w:rsidR="004E3006" w:rsidRDefault="004E3006" w:rsidP="004E3006">
      <w:pPr>
        <w:pStyle w:val="numbering"/>
      </w:pPr>
      <w:r>
        <w:t>En lugar de quejarse con el Señor, ¿qué cree que Josué debía haber hecho? Josué 6:18</w:t>
      </w:r>
    </w:p>
    <w:p w14:paraId="14807FBF" w14:textId="77777777" w:rsidR="004E3006" w:rsidRDefault="004E3006" w:rsidP="005156B5">
      <w:pPr>
        <w:pStyle w:val="respuesta"/>
        <w:rPr>
          <w:lang w:eastAsia="es-ES"/>
        </w:rPr>
      </w:pPr>
      <w:r>
        <w:rPr>
          <w:lang w:eastAsia="es-ES"/>
        </w:rPr>
        <w:t>Pedir dirección de Dios. Buscar porque les había pasado esa derrota.</w:t>
      </w:r>
    </w:p>
    <w:p w14:paraId="20B16FDF" w14:textId="77777777" w:rsidR="004E3006" w:rsidRDefault="004E3006" w:rsidP="004E3006">
      <w:pPr>
        <w:pStyle w:val="numbering"/>
      </w:pPr>
      <w:r>
        <w:t>¿Cómo respondió el Señor a las quejas de Josué? Josué 7:10.</w:t>
      </w:r>
    </w:p>
    <w:p w14:paraId="521D7B4D" w14:textId="77777777" w:rsidR="004E3006" w:rsidRPr="004E3006" w:rsidRDefault="004E3006" w:rsidP="005156B5">
      <w:pPr>
        <w:pStyle w:val="respuesta"/>
        <w:rPr>
          <w:lang w:eastAsia="es-ES"/>
        </w:rPr>
      </w:pPr>
      <w:r>
        <w:rPr>
          <w:lang w:eastAsia="es-ES"/>
        </w:rPr>
        <w:t>¡Levántate! ¿Qué haces allí postrado?</w:t>
      </w:r>
    </w:p>
    <w:p w14:paraId="50102924" w14:textId="77777777" w:rsidR="00DA7F75" w:rsidRDefault="00EA085B" w:rsidP="00DA7F75">
      <w:pPr>
        <w:pStyle w:val="numbering"/>
      </w:pPr>
      <w:r>
        <w:t xml:space="preserve">Es fácil para nosotros hacer lo que hizo Josué. Algo mal nos pasa y echamos la culpa a Dios. </w:t>
      </w:r>
      <w:r w:rsidR="005A76F9">
        <w:t>Lea Josué 7:10-13</w:t>
      </w:r>
      <w:r w:rsidR="00DA7F75">
        <w:t xml:space="preserve">. ¿Cuál fue la </w:t>
      </w:r>
      <w:r w:rsidR="004E3006">
        <w:t xml:space="preserve">verdadera </w:t>
      </w:r>
      <w:r w:rsidR="00DA7F75">
        <w:t>razón</w:t>
      </w:r>
      <w:r w:rsidR="00D47B0D">
        <w:t xml:space="preserve"> </w:t>
      </w:r>
      <w:r w:rsidR="00DA7F75">
        <w:t>de la derrota de los israelitas? 10-13</w:t>
      </w:r>
    </w:p>
    <w:p w14:paraId="170720B3" w14:textId="77777777" w:rsidR="00DA7F75" w:rsidRDefault="00DA7F75" w:rsidP="005156B5">
      <w:pPr>
        <w:pStyle w:val="respuesta"/>
        <w:rPr>
          <w:lang w:eastAsia="es-ES"/>
        </w:rPr>
      </w:pPr>
      <w:r>
        <w:rPr>
          <w:lang w:eastAsia="es-ES"/>
        </w:rPr>
        <w:t>Porque habían pecado violando la alianza que el Señor hizo con ellos. Apropiaron del botín de guerra que debía ser destruido. No iban a poder resistir a sus enemigos hasta habían quitado el oprobio del pueblo.</w:t>
      </w:r>
    </w:p>
    <w:p w14:paraId="077E259C" w14:textId="77777777" w:rsidR="00DA7F75" w:rsidRDefault="00DA7F75" w:rsidP="00DA7F75">
      <w:pPr>
        <w:pStyle w:val="numbering"/>
      </w:pPr>
      <w:r>
        <w:t>¿Qué les mandó hacer el Señor? 14-15</w:t>
      </w:r>
    </w:p>
    <w:p w14:paraId="0D757617" w14:textId="77777777" w:rsidR="00D632F3" w:rsidRDefault="00D632F3" w:rsidP="005156B5">
      <w:pPr>
        <w:pStyle w:val="respuesta"/>
        <w:rPr>
          <w:lang w:eastAsia="es-ES"/>
        </w:rPr>
      </w:pPr>
      <w:r>
        <w:rPr>
          <w:lang w:eastAsia="es-ES"/>
        </w:rPr>
        <w:t>El día siguiente debían presentarse por tribus. Luego Dios iba a señalar en cual tribu habían pecado y luego por familias hasta encontrar la persona que tomó el botín de guerra.</w:t>
      </w:r>
    </w:p>
    <w:p w14:paraId="6E400E78" w14:textId="77777777" w:rsidR="00D632F3" w:rsidRDefault="00D632F3" w:rsidP="00D632F3">
      <w:pPr>
        <w:pStyle w:val="numbering"/>
      </w:pPr>
      <w:r>
        <w:t>¿Qué debían hacer con él ofensor? 15</w:t>
      </w:r>
    </w:p>
    <w:p w14:paraId="2A7801B0" w14:textId="77777777" w:rsidR="00D632F3" w:rsidRDefault="00D632F3" w:rsidP="005156B5">
      <w:pPr>
        <w:pStyle w:val="respuesta"/>
        <w:rPr>
          <w:lang w:eastAsia="es-ES"/>
        </w:rPr>
      </w:pPr>
      <w:r>
        <w:rPr>
          <w:lang w:eastAsia="es-ES"/>
        </w:rPr>
        <w:t>Sería quemado junto con su familia y sus posesiones.</w:t>
      </w:r>
    </w:p>
    <w:p w14:paraId="58E58C96" w14:textId="77777777" w:rsidR="008F7A4B" w:rsidRDefault="004E3006" w:rsidP="004E3006">
      <w:pPr>
        <w:pStyle w:val="numbering"/>
      </w:pPr>
      <w:r>
        <w:t xml:space="preserve">Hay ocasiones cuando nosotros no recibimos las bendiciones que Dios tiene para nosotros porque no le hemos sido obedientes.  Si sospechamos que esto puede ser nuestro problema, ¿qué debemos hacer según </w:t>
      </w:r>
      <w:r w:rsidR="008F7A4B">
        <w:t>estos pasajes?</w:t>
      </w:r>
    </w:p>
    <w:p w14:paraId="794F338D" w14:textId="77777777" w:rsidR="004E3006" w:rsidRDefault="005156B5" w:rsidP="008F7A4B">
      <w:pPr>
        <w:pStyle w:val="check"/>
      </w:pPr>
      <w:r>
        <w:t>Salmo 139:23-24</w:t>
      </w:r>
    </w:p>
    <w:p w14:paraId="6E7998FD" w14:textId="77777777" w:rsidR="008F7A4B" w:rsidRDefault="00684707" w:rsidP="005156B5">
      <w:pPr>
        <w:pStyle w:val="respuesta"/>
        <w:rPr>
          <w:lang w:eastAsia="es-ES"/>
        </w:rPr>
      </w:pPr>
      <w:proofErr w:type="gramStart"/>
      <w:r>
        <w:rPr>
          <w:lang w:eastAsia="es-ES"/>
        </w:rPr>
        <w:t>Pedir</w:t>
      </w:r>
      <w:proofErr w:type="gramEnd"/>
      <w:r>
        <w:rPr>
          <w:lang w:eastAsia="es-ES"/>
        </w:rPr>
        <w:t xml:space="preserve"> que el Señor nos examine para ver cómo andamos.</w:t>
      </w:r>
    </w:p>
    <w:p w14:paraId="49EF09FC" w14:textId="77777777" w:rsidR="008F7A4B" w:rsidRDefault="008F7A4B" w:rsidP="008F7A4B">
      <w:pPr>
        <w:pStyle w:val="check"/>
      </w:pPr>
      <w:r>
        <w:t>1 Corintios 11:30-32</w:t>
      </w:r>
    </w:p>
    <w:p w14:paraId="725EEDEC" w14:textId="77777777" w:rsidR="00684707" w:rsidRPr="00684707" w:rsidRDefault="008F7A4B" w:rsidP="005156B5">
      <w:pPr>
        <w:pStyle w:val="respuesta"/>
      </w:pPr>
      <w:r>
        <w:t>Examinarnos para no ser juzgados y disciplinados por el Señor.</w:t>
      </w:r>
    </w:p>
    <w:p w14:paraId="3EDA6DB9" w14:textId="77777777" w:rsidR="007F4151" w:rsidRDefault="007F4151" w:rsidP="007F4151">
      <w:pPr>
        <w:pStyle w:val="numbering"/>
      </w:pPr>
      <w:r>
        <w:t>Lea Josué 7:16-21. ¿Quién era el culpable según el versículo 18?</w:t>
      </w:r>
    </w:p>
    <w:p w14:paraId="5CB016C4" w14:textId="77777777" w:rsidR="007F4151" w:rsidRDefault="007F4151" w:rsidP="005156B5">
      <w:pPr>
        <w:pStyle w:val="respuesta"/>
        <w:rPr>
          <w:lang w:eastAsia="es-ES"/>
        </w:rPr>
      </w:pPr>
      <w:r>
        <w:rPr>
          <w:lang w:eastAsia="es-ES"/>
        </w:rPr>
        <w:t>Acán</w:t>
      </w:r>
    </w:p>
    <w:p w14:paraId="6A663EC2" w14:textId="77777777" w:rsidR="007F4151" w:rsidRDefault="007F4151" w:rsidP="007F4151">
      <w:pPr>
        <w:pStyle w:val="numbering"/>
      </w:pPr>
      <w:r>
        <w:t>¿Por qué había pecado Acán?</w:t>
      </w:r>
    </w:p>
    <w:p w14:paraId="6F828558" w14:textId="4AFBEDA4" w:rsidR="007F4151" w:rsidRDefault="007F4151" w:rsidP="005156B5">
      <w:pPr>
        <w:pStyle w:val="respuesta"/>
        <w:rPr>
          <w:lang w:eastAsia="es-ES"/>
        </w:rPr>
      </w:pPr>
      <w:r>
        <w:rPr>
          <w:lang w:eastAsia="es-ES"/>
        </w:rPr>
        <w:t>Al ver en el botín un hermoso manto de Babilonia, 200 monedas de plata y una barra de oro de medio quilo fue tentado, los llevó y los escondió en un hoy</w:t>
      </w:r>
      <w:r w:rsidR="00560DD5">
        <w:rPr>
          <w:lang w:eastAsia="es-ES"/>
        </w:rPr>
        <w:t>o</w:t>
      </w:r>
      <w:r>
        <w:rPr>
          <w:lang w:eastAsia="es-ES"/>
        </w:rPr>
        <w:t xml:space="preserve"> que cavó en medio de su carpa.</w:t>
      </w:r>
    </w:p>
    <w:p w14:paraId="7D427E3F" w14:textId="78B4F01C" w:rsidR="00FA54D6" w:rsidRPr="00FA54D6" w:rsidRDefault="00FA54D6" w:rsidP="00560DD5">
      <w:pPr>
        <w:pStyle w:val="numbering"/>
      </w:pPr>
      <w:r>
        <w:t xml:space="preserve">En el versículo 21 Acán comparte cómo fue vencido por la tentación. Al ver el botín Acán dijo que “me deslumbraron”. O sea </w:t>
      </w:r>
      <w:r w:rsidR="00F83AA3">
        <w:t>las cosas prohibidas despertaron</w:t>
      </w:r>
      <w:r>
        <w:t xml:space="preserve"> en </w:t>
      </w:r>
      <w:r w:rsidR="00D47B0D">
        <w:t>é</w:t>
      </w:r>
      <w:r>
        <w:t>l la codicia. ¿Qué más hizo?</w:t>
      </w:r>
    </w:p>
    <w:p w14:paraId="7AF22BB2" w14:textId="506C4959" w:rsidR="00B57C91" w:rsidRDefault="00560DD5" w:rsidP="005156B5">
      <w:pPr>
        <w:pStyle w:val="respuesta"/>
        <w:rPr>
          <w:shd w:val="clear" w:color="auto" w:fill="F6F6F9"/>
        </w:rPr>
      </w:pPr>
      <w:r>
        <w:rPr>
          <w:shd w:val="clear" w:color="auto" w:fill="F6F6F9"/>
        </w:rPr>
        <w:t>Se apropió de ellos y luego los escondió.</w:t>
      </w:r>
    </w:p>
    <w:p w14:paraId="378352C3" w14:textId="77777777" w:rsidR="00452C64" w:rsidRDefault="00452C64" w:rsidP="00560DD5">
      <w:pPr>
        <w:pStyle w:val="numbering"/>
        <w:rPr>
          <w:lang w:eastAsia="en-US"/>
        </w:rPr>
      </w:pPr>
      <w:r>
        <w:rPr>
          <w:lang w:eastAsia="en-US"/>
        </w:rPr>
        <w:t>¿Cómo nos vence la tentación según Santiago 1:13-15?</w:t>
      </w:r>
    </w:p>
    <w:p w14:paraId="440AC97F" w14:textId="77777777" w:rsidR="00452C64" w:rsidRPr="00452C64" w:rsidRDefault="00452C64" w:rsidP="005156B5">
      <w:pPr>
        <w:pStyle w:val="respuesta"/>
      </w:pPr>
      <w:r>
        <w:t>Por mis propios malos deseos que son atraídos al pecado. Luego cuando tengo ese deseo es fácil ser arrastrado al cometer el pecado. El deseo ya concebido engendra el pecado y el pecado consumado da a luz la muerte.</w:t>
      </w:r>
    </w:p>
    <w:p w14:paraId="6CE0F1FD" w14:textId="77777777" w:rsidR="00560DD5" w:rsidRDefault="00560DD5" w:rsidP="00560DD5">
      <w:pPr>
        <w:pStyle w:val="numbering"/>
        <w:rPr>
          <w:lang w:eastAsia="en-US"/>
        </w:rPr>
      </w:pPr>
      <w:r>
        <w:rPr>
          <w:lang w:eastAsia="en-US"/>
        </w:rPr>
        <w:t>La tentación comenzó al ver en una manera equivocada lo prohibido. ¿Quiénes tuvieron el mismo problema en los siguientes pasajes?</w:t>
      </w:r>
    </w:p>
    <w:p w14:paraId="0CB0637C" w14:textId="77777777" w:rsidR="00560DD5" w:rsidRDefault="00560DD5" w:rsidP="00560DD5">
      <w:pPr>
        <w:pStyle w:val="check"/>
      </w:pPr>
      <w:r>
        <w:t>Génesis 3:6</w:t>
      </w:r>
    </w:p>
    <w:p w14:paraId="65E5472A" w14:textId="77777777" w:rsidR="00560DD5" w:rsidRDefault="00560DD5" w:rsidP="005156B5">
      <w:pPr>
        <w:pStyle w:val="respuesta"/>
      </w:pPr>
      <w:r>
        <w:t>Eva al ver el fruto prohibido y al ver que era bueno según ella.</w:t>
      </w:r>
    </w:p>
    <w:p w14:paraId="27E7FC29" w14:textId="77777777" w:rsidR="00560DD5" w:rsidRDefault="00560DD5" w:rsidP="00560DD5">
      <w:pPr>
        <w:pStyle w:val="check"/>
      </w:pPr>
      <w:r>
        <w:t xml:space="preserve">2 Samuel 11:2-4 </w:t>
      </w:r>
    </w:p>
    <w:p w14:paraId="09C18BF0" w14:textId="77777777" w:rsidR="00560DD5" w:rsidRDefault="00560DD5" w:rsidP="005156B5">
      <w:pPr>
        <w:pStyle w:val="respuesta"/>
      </w:pPr>
      <w:r>
        <w:t>David al ver a Betsabé y luego cometer adulterio con ella.</w:t>
      </w:r>
    </w:p>
    <w:p w14:paraId="61221DE6" w14:textId="6CD7ED18" w:rsidR="00560DD5" w:rsidRDefault="00560DD5" w:rsidP="00452C64">
      <w:pPr>
        <w:pStyle w:val="Ilust"/>
      </w:pPr>
      <w:r>
        <w:t xml:space="preserve">Al decir Acán que </w:t>
      </w:r>
      <w:r w:rsidR="00DE6342" w:rsidRPr="00DE6342">
        <w:rPr>
          <w:b/>
        </w:rPr>
        <w:t>“</w:t>
      </w:r>
      <w:r w:rsidRPr="00DE6342">
        <w:rPr>
          <w:b/>
        </w:rPr>
        <w:t>me deslumbraron</w:t>
      </w:r>
      <w:r w:rsidR="00DE6342" w:rsidRPr="00DE6342">
        <w:rPr>
          <w:b/>
        </w:rPr>
        <w:t>”</w:t>
      </w:r>
      <w:r>
        <w:t xml:space="preserve"> quiere decir que </w:t>
      </w:r>
      <w:r w:rsidR="00F83AA3">
        <w:t>fue tentado c</w:t>
      </w:r>
      <w:r>
        <w:t xml:space="preserve">odiciar </w:t>
      </w:r>
      <w:r w:rsidR="00F83AA3">
        <w:t xml:space="preserve">ver </w:t>
      </w:r>
      <w:r>
        <w:t xml:space="preserve">algo que no le pertenece </w:t>
      </w:r>
      <w:r w:rsidR="00452C64">
        <w:t xml:space="preserve">a uno </w:t>
      </w:r>
      <w:r>
        <w:t xml:space="preserve">y </w:t>
      </w:r>
      <w:r w:rsidR="00452C64">
        <w:t xml:space="preserve">que no </w:t>
      </w:r>
      <w:r w:rsidR="00DE6342">
        <w:t xml:space="preserve">lo </w:t>
      </w:r>
      <w:r>
        <w:t>debe tener.</w:t>
      </w:r>
      <w:r w:rsidR="00452C64">
        <w:t xml:space="preserve"> Lo mismo pasó a Eva cuando codició el fruto prohibido y a David cuando codició a la esposa de su vecino.</w:t>
      </w:r>
    </w:p>
    <w:p w14:paraId="74E1E4BB" w14:textId="182746AD" w:rsidR="00DE6342" w:rsidRDefault="00DE6342" w:rsidP="00DE6342">
      <w:pPr>
        <w:pStyle w:val="numbering"/>
      </w:pPr>
      <w:r>
        <w:t>¿Cuáles son algunas cosas que nosotros podemos ser a codiciar?</w:t>
      </w:r>
    </w:p>
    <w:p w14:paraId="35B5AC16" w14:textId="0AC3136A" w:rsidR="00D47B0D" w:rsidRPr="00D47B0D" w:rsidRDefault="00FA54D6" w:rsidP="00F83AA3">
      <w:pPr>
        <w:pStyle w:val="respuesta"/>
      </w:pPr>
      <w:r>
        <w:rPr>
          <w:lang w:eastAsia="es-ES"/>
        </w:rPr>
        <w:t>Bienes materiales 1 Tim. 6:10</w:t>
      </w:r>
      <w:r w:rsidR="00D47B0D">
        <w:rPr>
          <w:lang w:eastAsia="es-ES"/>
        </w:rPr>
        <w:t>,</w:t>
      </w:r>
      <w:r w:rsidR="00DE6342">
        <w:rPr>
          <w:lang w:eastAsia="es-ES"/>
        </w:rPr>
        <w:t xml:space="preserve"> sexo opuesto Mt. 5:28</w:t>
      </w:r>
      <w:r w:rsidR="00D47B0D">
        <w:rPr>
          <w:lang w:eastAsia="es-ES"/>
        </w:rPr>
        <w:t xml:space="preserve">, </w:t>
      </w:r>
      <w:r w:rsidR="00DE6342">
        <w:rPr>
          <w:lang w:eastAsia="es-ES"/>
        </w:rPr>
        <w:t xml:space="preserve">posición </w:t>
      </w:r>
      <w:r w:rsidR="005B5F43">
        <w:rPr>
          <w:lang w:eastAsia="es-ES"/>
        </w:rPr>
        <w:t xml:space="preserve">y aceptación, </w:t>
      </w:r>
      <w:r w:rsidR="00DE6342">
        <w:rPr>
          <w:lang w:eastAsia="es-ES"/>
        </w:rPr>
        <w:t>Juan 1</w:t>
      </w:r>
      <w:r w:rsidR="00D47B0D">
        <w:rPr>
          <w:lang w:eastAsia="es-ES"/>
        </w:rPr>
        <w:t>2:42-43</w:t>
      </w:r>
      <w:r w:rsidR="005B5F43">
        <w:rPr>
          <w:lang w:eastAsia="es-ES"/>
        </w:rPr>
        <w:t>.</w:t>
      </w:r>
      <w:r w:rsidR="00D47B0D">
        <w:rPr>
          <w:lang w:eastAsia="es-ES"/>
        </w:rPr>
        <w:t xml:space="preserve"> </w:t>
      </w:r>
    </w:p>
    <w:p w14:paraId="1597A38F" w14:textId="77777777" w:rsidR="00452C64" w:rsidRDefault="00452C64" w:rsidP="007F4151">
      <w:pPr>
        <w:pStyle w:val="numbering"/>
      </w:pPr>
      <w:r>
        <w:t>Acán pensó que no iba a tener ningún problema porque había escondido el botín en un lugar seguro. ¿Qué dice Lucas 12:2?</w:t>
      </w:r>
    </w:p>
    <w:p w14:paraId="756A5713" w14:textId="655362A3" w:rsidR="00452C64" w:rsidRPr="00452C64" w:rsidRDefault="00452C64" w:rsidP="005156B5">
      <w:pPr>
        <w:pStyle w:val="respuesta"/>
        <w:rPr>
          <w:lang w:eastAsia="es-ES"/>
        </w:rPr>
      </w:pPr>
      <w:r>
        <w:rPr>
          <w:lang w:eastAsia="es-ES"/>
        </w:rPr>
        <w:t xml:space="preserve">Que no hay encubierto que no llegue a revelarse, ni nada escondido que no llegue a conocerse. </w:t>
      </w:r>
    </w:p>
    <w:p w14:paraId="0B9B619A" w14:textId="4AF9CEAC" w:rsidR="007F4151" w:rsidRDefault="007F4151" w:rsidP="007F4151">
      <w:pPr>
        <w:pStyle w:val="numbering"/>
      </w:pPr>
      <w:r>
        <w:t>¿Qué hicieron a Acán y a su familia</w:t>
      </w:r>
      <w:r w:rsidR="005B5F43">
        <w:t xml:space="preserve"> en Josué 7:2</w:t>
      </w:r>
      <w:r>
        <w:t>5-26</w:t>
      </w:r>
      <w:r w:rsidR="005B5F43">
        <w:t>?</w:t>
      </w:r>
    </w:p>
    <w:p w14:paraId="62FC016C" w14:textId="77777777" w:rsidR="003E7C3E" w:rsidRDefault="003E7C3E" w:rsidP="005156B5">
      <w:pPr>
        <w:pStyle w:val="respuesta"/>
        <w:rPr>
          <w:lang w:eastAsia="es-ES"/>
        </w:rPr>
      </w:pPr>
      <w:r>
        <w:rPr>
          <w:lang w:eastAsia="es-ES"/>
        </w:rPr>
        <w:t>Los apedrearon y los quemaron. Luego colocaron sobre ellos un gran montón de piedras.</w:t>
      </w:r>
      <w:r w:rsidR="00F876C8">
        <w:rPr>
          <w:lang w:eastAsia="es-ES"/>
        </w:rPr>
        <w:br/>
      </w:r>
    </w:p>
    <w:p w14:paraId="78CF7A13" w14:textId="77777777" w:rsidR="00452C64" w:rsidRDefault="00452C64" w:rsidP="00452C64">
      <w:pPr>
        <w:pStyle w:val="numbering"/>
      </w:pPr>
      <w:r>
        <w:t>¿Qué dice Deuteronomio 24:16?</w:t>
      </w:r>
    </w:p>
    <w:p w14:paraId="4A8B360B" w14:textId="77777777" w:rsidR="00452C64" w:rsidRPr="00452C64" w:rsidRDefault="00452C64" w:rsidP="005156B5">
      <w:pPr>
        <w:pStyle w:val="respuesta"/>
        <w:rPr>
          <w:lang w:eastAsia="es-ES"/>
        </w:rPr>
      </w:pPr>
      <w:r>
        <w:rPr>
          <w:lang w:eastAsia="es-ES"/>
        </w:rPr>
        <w:t>Que el padre no morirá por la culpa de su</w:t>
      </w:r>
      <w:r w:rsidR="00FA54D6">
        <w:rPr>
          <w:lang w:eastAsia="es-ES"/>
        </w:rPr>
        <w:t>s</w:t>
      </w:r>
      <w:r>
        <w:rPr>
          <w:lang w:eastAsia="es-ES"/>
        </w:rPr>
        <w:t xml:space="preserve"> hijos ni los hijos por la culpa de su padre.</w:t>
      </w:r>
    </w:p>
    <w:p w14:paraId="59A529AC" w14:textId="77777777" w:rsidR="003E7C3E" w:rsidRDefault="003E7C3E" w:rsidP="003E7C3E">
      <w:pPr>
        <w:pStyle w:val="numbering"/>
      </w:pPr>
      <w:r>
        <w:t xml:space="preserve">¿Cómo sabemos que la familia de Acán también era culpable según </w:t>
      </w:r>
      <w:r w:rsidR="00F73B39">
        <w:t>Josué 7:21?</w:t>
      </w:r>
    </w:p>
    <w:p w14:paraId="303C97FB" w14:textId="77777777" w:rsidR="003E7C3E" w:rsidRDefault="00F73B39" w:rsidP="005156B5">
      <w:pPr>
        <w:pStyle w:val="respuesta"/>
        <w:rPr>
          <w:lang w:eastAsia="es-ES"/>
        </w:rPr>
      </w:pPr>
      <w:r>
        <w:rPr>
          <w:lang w:eastAsia="es-ES"/>
        </w:rPr>
        <w:t xml:space="preserve">Porque </w:t>
      </w:r>
      <w:r w:rsidR="003E7C3E">
        <w:rPr>
          <w:lang w:eastAsia="es-ES"/>
        </w:rPr>
        <w:t xml:space="preserve">escondió </w:t>
      </w:r>
      <w:r>
        <w:rPr>
          <w:lang w:eastAsia="es-ES"/>
        </w:rPr>
        <w:t xml:space="preserve">el botín </w:t>
      </w:r>
      <w:r w:rsidR="003E7C3E">
        <w:rPr>
          <w:lang w:eastAsia="es-ES"/>
        </w:rPr>
        <w:t>en la tienda de ellos. Todos ellos se dieron cuenta de lo que él había hecho. Eran sus c</w:t>
      </w:r>
      <w:r w:rsidR="006E23A4">
        <w:rPr>
          <w:lang w:eastAsia="es-ES"/>
        </w:rPr>
        <w:t>ó</w:t>
      </w:r>
      <w:r w:rsidR="003E7C3E">
        <w:rPr>
          <w:lang w:eastAsia="es-ES"/>
        </w:rPr>
        <w:t>mpl</w:t>
      </w:r>
      <w:r w:rsidR="006E23A4">
        <w:rPr>
          <w:lang w:eastAsia="es-ES"/>
        </w:rPr>
        <w:t>i</w:t>
      </w:r>
      <w:r w:rsidR="003E7C3E">
        <w:rPr>
          <w:lang w:eastAsia="es-ES"/>
        </w:rPr>
        <w:t>ces.</w:t>
      </w:r>
    </w:p>
    <w:p w14:paraId="1F9F52A0" w14:textId="77777777" w:rsidR="002F6D74" w:rsidRDefault="002F6D74" w:rsidP="002F6D74">
      <w:pPr>
        <w:pStyle w:val="numbering"/>
      </w:pPr>
      <w:r>
        <w:t xml:space="preserve">¿Por qué </w:t>
      </w:r>
      <w:r w:rsidR="00452C64">
        <w:t xml:space="preserve">el </w:t>
      </w:r>
      <w:r w:rsidR="007A34B7">
        <w:t xml:space="preserve">pecado de Acán </w:t>
      </w:r>
      <w:r>
        <w:t xml:space="preserve">era </w:t>
      </w:r>
      <w:r w:rsidR="007A34B7">
        <w:t>más que un mero robo</w:t>
      </w:r>
      <w:r>
        <w:t>?</w:t>
      </w:r>
      <w:r w:rsidR="007A34B7">
        <w:t xml:space="preserve">  Josué 6:18-19 y 7:11</w:t>
      </w:r>
    </w:p>
    <w:p w14:paraId="3E3180D1" w14:textId="77777777" w:rsidR="007A34B7" w:rsidRDefault="008F7A4B" w:rsidP="005156B5">
      <w:pPr>
        <w:pStyle w:val="respuesta"/>
        <w:rPr>
          <w:lang w:eastAsia="es-ES"/>
        </w:rPr>
      </w:pPr>
      <w:r>
        <w:rPr>
          <w:lang w:eastAsia="es-ES"/>
        </w:rPr>
        <w:t>Josué les había dado instrucciones específicas de no tomar nada de botín. Todos lo que Acán tomó</w:t>
      </w:r>
      <w:r w:rsidR="007A34B7">
        <w:rPr>
          <w:lang w:eastAsia="es-ES"/>
        </w:rPr>
        <w:t xml:space="preserve"> había sido destinado al exterminio</w:t>
      </w:r>
      <w:r>
        <w:rPr>
          <w:lang w:eastAsia="es-ES"/>
        </w:rPr>
        <w:t xml:space="preserve"> u entrar en el tesoro del Señor</w:t>
      </w:r>
      <w:r w:rsidR="007A34B7">
        <w:rPr>
          <w:lang w:eastAsia="es-ES"/>
        </w:rPr>
        <w:t>. Así ponía en peligro de exterminio y de desgracia el campamento de Israel.</w:t>
      </w:r>
    </w:p>
    <w:p w14:paraId="0C27B0B7" w14:textId="77777777" w:rsidR="007A34B7" w:rsidRDefault="007A34B7" w:rsidP="007A34B7">
      <w:pPr>
        <w:pStyle w:val="numbering"/>
      </w:pPr>
      <w:r>
        <w:t>Por culpa de Acán, ¿cuántos soldados habían muerto? Josué 7:5</w:t>
      </w:r>
    </w:p>
    <w:p w14:paraId="69B30756" w14:textId="77777777" w:rsidR="007A34B7" w:rsidRDefault="007A34B7" w:rsidP="005156B5">
      <w:pPr>
        <w:pStyle w:val="respuesta"/>
        <w:rPr>
          <w:lang w:eastAsia="es-ES"/>
        </w:rPr>
      </w:pPr>
      <w:r>
        <w:rPr>
          <w:lang w:eastAsia="es-ES"/>
        </w:rPr>
        <w:t xml:space="preserve">Treinta y seis </w:t>
      </w:r>
      <w:r w:rsidR="008F7A4B">
        <w:rPr>
          <w:lang w:eastAsia="es-ES"/>
        </w:rPr>
        <w:t>baja</w:t>
      </w:r>
      <w:r>
        <w:rPr>
          <w:lang w:eastAsia="es-ES"/>
        </w:rPr>
        <w:t>s.</w:t>
      </w:r>
    </w:p>
    <w:p w14:paraId="142D6A8D" w14:textId="77777777" w:rsidR="007A34B7" w:rsidRDefault="007A34B7" w:rsidP="007A34B7">
      <w:pPr>
        <w:pStyle w:val="numbering"/>
      </w:pPr>
      <w:r>
        <w:t>Siendo que Israel perdió la batalla contra Hai por culpa de Acán, ¿qué otro efecto tenía en la seguridad del pueblo de Israel según Josué 7:9?</w:t>
      </w:r>
    </w:p>
    <w:p w14:paraId="2D5D63D0" w14:textId="77777777" w:rsidR="007A34B7" w:rsidRPr="007A34B7" w:rsidRDefault="007A34B7" w:rsidP="005156B5">
      <w:pPr>
        <w:pStyle w:val="respuesta"/>
        <w:rPr>
          <w:lang w:eastAsia="es-ES"/>
        </w:rPr>
      </w:pPr>
      <w:r>
        <w:rPr>
          <w:lang w:eastAsia="es-ES"/>
        </w:rPr>
        <w:t>Que los cananeos se enterarían y llamarían a los pueblos de la región para rodearlos y exterminarlos. Ya no los van a tener miedo porque fueron derrotados por una ciudad pequeña.</w:t>
      </w:r>
    </w:p>
    <w:p w14:paraId="72CAEC10" w14:textId="77777777" w:rsidR="00EA085B" w:rsidRDefault="00EA085B" w:rsidP="00B57C91">
      <w:pPr>
        <w:pStyle w:val="Ilust"/>
      </w:pPr>
      <w:r>
        <w:t>Aunque era nada más un hombre y su familia que habían desobedecido a Dios toda la nación sufrió las consecuencias. Así encontramos de lo que nosotros hacemos para el bi</w:t>
      </w:r>
      <w:r w:rsidR="00B57C91">
        <w:t>en o para el mal afecta a otros. Afecta a nuestra familia pero también afecta a la familia de Dios, la iglesia.</w:t>
      </w:r>
    </w:p>
    <w:p w14:paraId="6DCF2948" w14:textId="77777777" w:rsidR="00684707" w:rsidRDefault="00684707" w:rsidP="00684707">
      <w:pPr>
        <w:pStyle w:val="numbering"/>
      </w:pPr>
      <w:r>
        <w:t xml:space="preserve">Nosotros </w:t>
      </w:r>
      <w:r w:rsidR="00F5740C">
        <w:t xml:space="preserve">como creyentes </w:t>
      </w:r>
      <w:r>
        <w:t xml:space="preserve">pertenecemos a </w:t>
      </w:r>
      <w:r w:rsidR="00F5740C">
        <w:t>un solo cuerpo</w:t>
      </w:r>
      <w:r>
        <w:t xml:space="preserve">. Todo lo que cada miembro hace afecta a </w:t>
      </w:r>
      <w:r w:rsidR="00F5740C">
        <w:t>los demás miembros d</w:t>
      </w:r>
      <w:r>
        <w:t>el cuerpo.  ¿Qué nos enseñan los siguientes pasajes sobre esto?</w:t>
      </w:r>
    </w:p>
    <w:p w14:paraId="3F6F9895" w14:textId="77777777" w:rsidR="00684707" w:rsidRDefault="00684707" w:rsidP="00684707">
      <w:pPr>
        <w:pStyle w:val="check"/>
      </w:pPr>
      <w:r>
        <w:t xml:space="preserve">1 Corintios </w:t>
      </w:r>
      <w:r w:rsidR="005A76F9">
        <w:t>5</w:t>
      </w:r>
      <w:r>
        <w:t>:6-7.</w:t>
      </w:r>
    </w:p>
    <w:p w14:paraId="373D557C" w14:textId="77777777" w:rsidR="00684707" w:rsidRDefault="00684707" w:rsidP="005156B5">
      <w:pPr>
        <w:pStyle w:val="respuesta"/>
      </w:pPr>
      <w:r>
        <w:t>Que el pecado de uno puede contaminar a todos, es un gran peligro para la salud de la iglesia por eso es necesario a veces practicar la disciplina en la iglesia.</w:t>
      </w:r>
    </w:p>
    <w:p w14:paraId="47054938" w14:textId="77777777" w:rsidR="00C271A0" w:rsidRDefault="00C271A0" w:rsidP="00C271A0">
      <w:pPr>
        <w:pStyle w:val="check"/>
      </w:pPr>
      <w:r>
        <w:t xml:space="preserve">Efesios 4:25. </w:t>
      </w:r>
    </w:p>
    <w:p w14:paraId="30D6B4A6" w14:textId="77777777" w:rsidR="00C271A0" w:rsidRPr="00C271A0" w:rsidRDefault="00C271A0" w:rsidP="00C271A0">
      <w:pPr>
        <w:pStyle w:val="respuesta"/>
      </w:pPr>
      <w:r>
        <w:t>Que no debemos mentir porque somos miembros del mismo cuerpo. Estamos dañando a otros miembros del cuerpo. Hechos 5:1-10</w:t>
      </w:r>
    </w:p>
    <w:p w14:paraId="37DD0CD6" w14:textId="77777777" w:rsidR="00684707" w:rsidRDefault="00684707" w:rsidP="00684707">
      <w:pPr>
        <w:pStyle w:val="numbering"/>
      </w:pPr>
      <w:r>
        <w:t>¿Qué puede aplicar a su vida de esta lección?</w:t>
      </w:r>
    </w:p>
    <w:p w14:paraId="364240FD" w14:textId="77777777" w:rsidR="00684707" w:rsidRPr="00684707" w:rsidRDefault="00684707" w:rsidP="005156B5">
      <w:pPr>
        <w:pStyle w:val="respuesta"/>
        <w:rPr>
          <w:lang w:eastAsia="es-ES"/>
        </w:rPr>
      </w:pPr>
    </w:p>
    <w:p w14:paraId="26C3FC2F" w14:textId="77777777" w:rsidR="00F5740C" w:rsidRDefault="00F5740C" w:rsidP="00F5740C">
      <w:pPr>
        <w:autoSpaceDE w:val="0"/>
        <w:autoSpaceDN w:val="0"/>
        <w:adjustRightInd w:val="0"/>
        <w:spacing w:before="60" w:after="60"/>
        <w:rPr>
          <w:rFonts w:ascii="Georgia" w:hAnsi="Georgia" w:cs="Georgia"/>
          <w:sz w:val="28"/>
          <w:szCs w:val="28"/>
          <w:lang w:eastAsia="es-MX"/>
        </w:rPr>
      </w:pPr>
      <w:r>
        <w:rPr>
          <w:rFonts w:ascii="Georgia" w:hAnsi="Georgia" w:cs="Georgia"/>
          <w:sz w:val="28"/>
          <w:szCs w:val="28"/>
          <w:lang w:eastAsia="es-MX"/>
        </w:rPr>
        <w:t xml:space="preserve"> </w:t>
      </w:r>
    </w:p>
    <w:p w14:paraId="47AE5B7C" w14:textId="77777777" w:rsidR="00F876C8" w:rsidRDefault="00F876C8" w:rsidP="00F876C8"/>
    <w:p w14:paraId="06F877AC" w14:textId="77777777" w:rsidR="00F876C8" w:rsidRDefault="00F876C8" w:rsidP="00F876C8"/>
    <w:p w14:paraId="0513A9E0" w14:textId="77777777" w:rsidR="00F876C8" w:rsidRDefault="00F876C8" w:rsidP="00F876C8"/>
    <w:p w14:paraId="5E68A62D" w14:textId="77777777" w:rsidR="00F876C8" w:rsidRDefault="00F876C8" w:rsidP="00F876C8"/>
    <w:p w14:paraId="6FBC0834" w14:textId="77777777" w:rsidR="00F876C8" w:rsidRDefault="00F876C8" w:rsidP="00F876C8"/>
    <w:p w14:paraId="46E4F0EA" w14:textId="77777777" w:rsidR="00474B11" w:rsidRDefault="00474B11" w:rsidP="00F876C8">
      <w:pPr>
        <w:pStyle w:val="Ttulo"/>
      </w:pPr>
      <w:bookmarkStart w:id="20" w:name="_Toc431998890"/>
    </w:p>
    <w:p w14:paraId="56C34E31" w14:textId="77777777" w:rsidR="00474B11" w:rsidRDefault="00474B11" w:rsidP="00F876C8">
      <w:pPr>
        <w:pStyle w:val="Ttulo"/>
      </w:pPr>
    </w:p>
    <w:p w14:paraId="76CB80EA" w14:textId="77777777" w:rsidR="00474B11" w:rsidRDefault="00474B11" w:rsidP="00F876C8">
      <w:pPr>
        <w:pStyle w:val="Ttulo"/>
      </w:pPr>
    </w:p>
    <w:p w14:paraId="1B939666" w14:textId="1D9BA311" w:rsidR="00BC1A39" w:rsidRDefault="00BC1A39" w:rsidP="00F876C8">
      <w:pPr>
        <w:pStyle w:val="Ttulo"/>
      </w:pPr>
      <w:r>
        <w:t xml:space="preserve">Lección </w:t>
      </w:r>
      <w:r w:rsidR="003D71EC">
        <w:t>7</w:t>
      </w:r>
      <w:bookmarkEnd w:id="20"/>
    </w:p>
    <w:p w14:paraId="07FD82ED" w14:textId="77777777" w:rsidR="009F03E5" w:rsidRDefault="00BC1A39" w:rsidP="008F7A4B">
      <w:r>
        <w:t xml:space="preserve">En la lección anterior vimos como el pecado de Acán hizo daño a todo el pueblo de Israel. </w:t>
      </w:r>
      <w:r w:rsidR="009F03E5">
        <w:t>En Josué capítulo 8, Dios manda a Josué a conquistar la ciudad de Hai donde antes habían sido derrotados por razón del pecado de Acán. Ahora conquistan fácilmente la ciudad.</w:t>
      </w:r>
      <w:r w:rsidR="008F7A4B">
        <w:t xml:space="preserve"> </w:t>
      </w:r>
      <w:r w:rsidR="009F03E5">
        <w:t xml:space="preserve">En </w:t>
      </w:r>
      <w:r w:rsidR="008F7A4B">
        <w:t>esta lección</w:t>
      </w:r>
      <w:r w:rsidR="009F03E5">
        <w:t xml:space="preserve"> vamos a encontrar un descuido de Josué y los otros líderes y sus consecuencias.</w:t>
      </w:r>
    </w:p>
    <w:p w14:paraId="23947698" w14:textId="77777777" w:rsidR="00152563" w:rsidRDefault="00152563" w:rsidP="008F7A4B"/>
    <w:p w14:paraId="11967D6A" w14:textId="1F75AC18" w:rsidR="008F7A4B" w:rsidRDefault="008F7A4B" w:rsidP="008F7A4B">
      <w:pPr>
        <w:pStyle w:val="Ilust"/>
      </w:pPr>
      <w:r>
        <w:t xml:space="preserve">Objetivo de esta lección: No confiar </w:t>
      </w:r>
      <w:r w:rsidR="00474B11">
        <w:t>en nuestra</w:t>
      </w:r>
      <w:r>
        <w:t xml:space="preserve"> sabiduría y experiencia, sino pedir sabiduría de Dios en todo.</w:t>
      </w:r>
    </w:p>
    <w:p w14:paraId="5555F6F7" w14:textId="77777777" w:rsidR="009F03E5" w:rsidRDefault="009F03E5" w:rsidP="009F03E5">
      <w:pPr>
        <w:pStyle w:val="numbering"/>
        <w:numPr>
          <w:ilvl w:val="0"/>
          <w:numId w:val="27"/>
        </w:numPr>
      </w:pPr>
      <w:r>
        <w:t>Lea Josué 9:1-2. ¿Por qué cree que los reyes que vivían en el lado occidental del Jordán se aliaron bajo un solo mando para hacer frente a los israelitas?</w:t>
      </w:r>
    </w:p>
    <w:p w14:paraId="5DF0490E" w14:textId="77777777" w:rsidR="009F03E5" w:rsidRDefault="009F03E5" w:rsidP="005156B5">
      <w:pPr>
        <w:pStyle w:val="respuesta"/>
      </w:pPr>
      <w:r>
        <w:t xml:space="preserve">Porque sabían que no pudieron </w:t>
      </w:r>
      <w:r w:rsidR="006C182A">
        <w:t xml:space="preserve">vencer por luchar </w:t>
      </w:r>
      <w:r>
        <w:t>por separados.</w:t>
      </w:r>
    </w:p>
    <w:p w14:paraId="662F8A6E" w14:textId="77777777" w:rsidR="009F03E5" w:rsidRDefault="009F03E5" w:rsidP="009F03E5">
      <w:pPr>
        <w:pStyle w:val="numbering"/>
        <w:rPr>
          <w:lang w:eastAsia="en-US"/>
        </w:rPr>
      </w:pPr>
      <w:r>
        <w:rPr>
          <w:lang w:eastAsia="en-US"/>
        </w:rPr>
        <w:t>Lea Josué 9:3-6. ¿Cuál fue el plan de los gabaonitas?</w:t>
      </w:r>
    </w:p>
    <w:p w14:paraId="48DE90D3" w14:textId="77777777" w:rsidR="009F03E5" w:rsidRDefault="009F03E5" w:rsidP="005156B5">
      <w:pPr>
        <w:pStyle w:val="respuesta"/>
      </w:pPr>
      <w:r>
        <w:t>Engañar a Josué y al pueblo de Israel para que creyeran que eran de un país lejano. Así les harían un trat</w:t>
      </w:r>
      <w:r w:rsidR="004C767B">
        <w:t>ado de paz con ellos.</w:t>
      </w:r>
    </w:p>
    <w:p w14:paraId="1D66D9F4" w14:textId="77777777" w:rsidR="004C767B" w:rsidRDefault="004C767B" w:rsidP="004C767B">
      <w:pPr>
        <w:pStyle w:val="numbering"/>
        <w:rPr>
          <w:lang w:eastAsia="en-US"/>
        </w:rPr>
      </w:pPr>
      <w:r>
        <w:rPr>
          <w:lang w:eastAsia="en-US"/>
        </w:rPr>
        <w:t xml:space="preserve">Lea Josué 9:7-13. ¿Qué hicieron para convencer a los israelitas que venían de un país lejano? </w:t>
      </w:r>
    </w:p>
    <w:p w14:paraId="0DC41D51" w14:textId="77777777" w:rsidR="004C767B" w:rsidRDefault="004C767B" w:rsidP="005156B5">
      <w:pPr>
        <w:pStyle w:val="respuesta"/>
      </w:pPr>
      <w:r>
        <w:t>Al decir que cuando habían salido de su país su pan estaba fresco y ahora duro y hecho migas. Que sus odres estaban nuevecitos y repletos de vino, y ahora, están todos rotos. Que su ropa y sandalias estaban gastadas por el viaje.</w:t>
      </w:r>
    </w:p>
    <w:p w14:paraId="37A55E54" w14:textId="77777777" w:rsidR="004C767B" w:rsidRDefault="004C767B" w:rsidP="004C767B">
      <w:pPr>
        <w:pStyle w:val="numbering"/>
        <w:rPr>
          <w:lang w:eastAsia="en-US"/>
        </w:rPr>
      </w:pPr>
      <w:r>
        <w:rPr>
          <w:lang w:eastAsia="en-US"/>
        </w:rPr>
        <w:t>Lea Josué 9:14-15. ¿Cómo respondieron Josué y los jefes israelitas?</w:t>
      </w:r>
    </w:p>
    <w:p w14:paraId="5E20954E" w14:textId="77777777" w:rsidR="004C767B" w:rsidRDefault="004C767B" w:rsidP="005156B5">
      <w:pPr>
        <w:pStyle w:val="respuesta"/>
      </w:pPr>
      <w:r>
        <w:t>Los creyeron e hicieron un tratado de ayuda mutua y se comprometieron a perdonarles la vida.</w:t>
      </w:r>
    </w:p>
    <w:p w14:paraId="230CB48B" w14:textId="77777777" w:rsidR="004C767B" w:rsidRDefault="004C767B" w:rsidP="004C767B">
      <w:pPr>
        <w:pStyle w:val="numbering"/>
        <w:rPr>
          <w:lang w:eastAsia="en-US"/>
        </w:rPr>
      </w:pPr>
      <w:r>
        <w:rPr>
          <w:lang w:eastAsia="en-US"/>
        </w:rPr>
        <w:t>¿Qué es lo que les faltó hacer en el versículo 14?</w:t>
      </w:r>
    </w:p>
    <w:p w14:paraId="3976FEDB" w14:textId="77777777" w:rsidR="004C767B" w:rsidRDefault="004C767B" w:rsidP="005156B5">
      <w:pPr>
        <w:pStyle w:val="respuesta"/>
      </w:pPr>
      <w:r>
        <w:t>Consultar al Señor.</w:t>
      </w:r>
    </w:p>
    <w:p w14:paraId="251BE08A" w14:textId="77777777" w:rsidR="006C182A" w:rsidRDefault="006C182A" w:rsidP="006C182A">
      <w:pPr>
        <w:pStyle w:val="numbering"/>
        <w:rPr>
          <w:lang w:eastAsia="en-US"/>
        </w:rPr>
      </w:pPr>
      <w:r>
        <w:rPr>
          <w:lang w:eastAsia="en-US"/>
        </w:rPr>
        <w:t>¿Qué debemos hacer cuando tenemos que tomar una decisión importante?</w:t>
      </w:r>
    </w:p>
    <w:p w14:paraId="3981E4D3" w14:textId="77777777" w:rsidR="006C182A" w:rsidRDefault="006C182A" w:rsidP="006C182A">
      <w:pPr>
        <w:pStyle w:val="check"/>
      </w:pPr>
      <w:r>
        <w:t>Santiago 1:5.</w:t>
      </w:r>
    </w:p>
    <w:p w14:paraId="4734528F" w14:textId="77777777" w:rsidR="006C182A" w:rsidRDefault="006C182A" w:rsidP="005156B5">
      <w:pPr>
        <w:pStyle w:val="respuesta"/>
      </w:pPr>
      <w:r>
        <w:t>Pedir con fe que Dios nos dé sabiduría para tomar la decisión correcta.</w:t>
      </w:r>
    </w:p>
    <w:p w14:paraId="3D5024F8" w14:textId="77777777" w:rsidR="006C182A" w:rsidRDefault="006C182A" w:rsidP="006C182A">
      <w:pPr>
        <w:pStyle w:val="check"/>
      </w:pPr>
      <w:r>
        <w:t xml:space="preserve">Proverbios 3:5-7 </w:t>
      </w:r>
    </w:p>
    <w:p w14:paraId="46A722F2" w14:textId="77777777" w:rsidR="006C182A" w:rsidRDefault="006C182A" w:rsidP="005156B5">
      <w:pPr>
        <w:pStyle w:val="respuesta"/>
      </w:pPr>
      <w:r>
        <w:t xml:space="preserve">No depender de mi inteligencia o experiencia. Hay que reconocerlo en cada área de mi vida deseando sobre todo hacer su voluntad. </w:t>
      </w:r>
      <w:proofErr w:type="gramStart"/>
      <w:r>
        <w:t>Reconocer</w:t>
      </w:r>
      <w:proofErr w:type="gramEnd"/>
      <w:r>
        <w:t xml:space="preserve"> que soy muy limitado y Él sabe mejor que yo.</w:t>
      </w:r>
    </w:p>
    <w:p w14:paraId="14F48A7D" w14:textId="77777777" w:rsidR="006C182A" w:rsidRDefault="006C182A" w:rsidP="006C182A">
      <w:pPr>
        <w:pStyle w:val="check"/>
      </w:pPr>
      <w:r>
        <w:t>Salmo 32:8-9.</w:t>
      </w:r>
    </w:p>
    <w:p w14:paraId="04719875" w14:textId="77777777" w:rsidR="006C182A" w:rsidRPr="006C182A" w:rsidRDefault="006C182A" w:rsidP="005156B5">
      <w:pPr>
        <w:pStyle w:val="respuesta"/>
      </w:pPr>
      <w:r>
        <w:t xml:space="preserve">Dios ha prometido de guiarme y aconsejarme y enseñarme el camino que debo seguir. Hay que tener discernimiento y no ser como el mulo o caballo. </w:t>
      </w:r>
      <w:r w:rsidR="008F7A4B">
        <w:br/>
      </w:r>
    </w:p>
    <w:p w14:paraId="14F27914" w14:textId="3D5D05D4" w:rsidR="004C767B" w:rsidRDefault="004C767B" w:rsidP="004C767B">
      <w:pPr>
        <w:pStyle w:val="numbering"/>
        <w:rPr>
          <w:lang w:eastAsia="en-US"/>
        </w:rPr>
      </w:pPr>
      <w:r>
        <w:rPr>
          <w:lang w:eastAsia="en-US"/>
        </w:rPr>
        <w:t>Lea Josué 9:16-21. Cuando</w:t>
      </w:r>
      <w:r w:rsidR="00DC20A8">
        <w:rPr>
          <w:lang w:eastAsia="en-US"/>
        </w:rPr>
        <w:t xml:space="preserve"> los israelitas se enteraron </w:t>
      </w:r>
      <w:r w:rsidR="00A81B40">
        <w:rPr>
          <w:lang w:eastAsia="en-US"/>
        </w:rPr>
        <w:t>de que</w:t>
      </w:r>
      <w:r w:rsidR="00DC20A8">
        <w:rPr>
          <w:lang w:eastAsia="en-US"/>
        </w:rPr>
        <w:t xml:space="preserve"> habían sido engañados, ¿qué hicieron?</w:t>
      </w:r>
    </w:p>
    <w:p w14:paraId="351BAD10" w14:textId="77777777" w:rsidR="00DC20A8" w:rsidRDefault="00DC20A8" w:rsidP="005156B5">
      <w:pPr>
        <w:pStyle w:val="respuesta"/>
      </w:pPr>
      <w:r>
        <w:t>No les hizo ningún daño por no quebrantar el juramento que habían hecho. Les hicieron leñadores y aguateros de la comunidad de Israel. Así cumplieron su promesa.</w:t>
      </w:r>
    </w:p>
    <w:p w14:paraId="01CB0C84" w14:textId="4B2DB3D2" w:rsidR="00DC20A8" w:rsidRDefault="00DC20A8" w:rsidP="00DC20A8">
      <w:pPr>
        <w:pStyle w:val="numbering"/>
        <w:rPr>
          <w:lang w:eastAsia="en-US"/>
        </w:rPr>
      </w:pPr>
      <w:r>
        <w:rPr>
          <w:lang w:eastAsia="en-US"/>
        </w:rPr>
        <w:t xml:space="preserve">¿Cree que podrían haber sido justificados quebrar </w:t>
      </w:r>
      <w:r w:rsidR="00474B11">
        <w:rPr>
          <w:lang w:eastAsia="en-US"/>
        </w:rPr>
        <w:t>el juramento</w:t>
      </w:r>
      <w:r>
        <w:rPr>
          <w:lang w:eastAsia="en-US"/>
        </w:rPr>
        <w:t xml:space="preserve"> siendo que fue hecho bajo engaño?</w:t>
      </w:r>
    </w:p>
    <w:p w14:paraId="65ABE54A" w14:textId="77777777" w:rsidR="00DC20A8" w:rsidRDefault="007B1328" w:rsidP="005156B5">
      <w:pPr>
        <w:pStyle w:val="respuesta"/>
      </w:pPr>
      <w:r>
        <w:t>En primer lugar siempre debemos cumplir con nuestra palabra, es lo correcto. Debían haber consultado al Señor. Además ellos debían haber investigado más situación para ver si era verdad o no. Podrían haber investigado más y no solamente aceptar la palabra de ellos. No tenían que tomar este compromiso tan rápido.</w:t>
      </w:r>
    </w:p>
    <w:p w14:paraId="0E8830B7" w14:textId="77777777" w:rsidR="007B1328" w:rsidRDefault="007B1328" w:rsidP="007B1328">
      <w:pPr>
        <w:pStyle w:val="numbering"/>
        <w:rPr>
          <w:lang w:eastAsia="en-US"/>
        </w:rPr>
      </w:pPr>
      <w:r>
        <w:rPr>
          <w:lang w:eastAsia="en-US"/>
        </w:rPr>
        <w:t>¿Cuáles son algunas situaciones donde usted debe tener mucho cuidado antes de hacer algún compromiso?</w:t>
      </w:r>
    </w:p>
    <w:p w14:paraId="19C18505" w14:textId="5FD0F865" w:rsidR="007B1328" w:rsidRPr="007B1328" w:rsidRDefault="007B1328" w:rsidP="005156B5">
      <w:pPr>
        <w:pStyle w:val="respuesta"/>
      </w:pPr>
      <w:r>
        <w:t xml:space="preserve">El noviazgo, el matrimonio, ser </w:t>
      </w:r>
      <w:r w:rsidR="00474B11">
        <w:t>socio, ser</w:t>
      </w:r>
      <w:r>
        <w:t xml:space="preserve"> aval, endeudarse, </w:t>
      </w:r>
    </w:p>
    <w:p w14:paraId="3018CE8F" w14:textId="77777777" w:rsidR="006C182A" w:rsidRDefault="00524E48" w:rsidP="00524E48">
      <w:pPr>
        <w:pStyle w:val="numbering"/>
      </w:pPr>
      <w:r>
        <w:t>¿Qué dice Números 30:1-2 acerca de cumplir con un compromiso que hayamos hecho?</w:t>
      </w:r>
    </w:p>
    <w:p w14:paraId="42B91133" w14:textId="77777777" w:rsidR="00524E48" w:rsidRDefault="00524E48" w:rsidP="005156B5">
      <w:pPr>
        <w:pStyle w:val="respuesta"/>
      </w:pPr>
      <w:r>
        <w:t xml:space="preserve">Cuando un hombre haga un voto al Señor, o bajo juramento haga un compromiso, no deberá faltar a su palabra sino que debe cumplir con todo lo prometido. </w:t>
      </w:r>
    </w:p>
    <w:p w14:paraId="50D5B5C8" w14:textId="29AFCB1C" w:rsidR="00524E48" w:rsidRDefault="00524E48" w:rsidP="00524E48">
      <w:pPr>
        <w:pStyle w:val="numbering"/>
        <w:rPr>
          <w:lang w:eastAsia="en-US"/>
        </w:rPr>
      </w:pPr>
      <w:r>
        <w:rPr>
          <w:lang w:eastAsia="en-US"/>
        </w:rPr>
        <w:t xml:space="preserve">¿Qué dice Eclesiastés </w:t>
      </w:r>
      <w:r w:rsidR="00474B11">
        <w:rPr>
          <w:lang w:eastAsia="en-US"/>
        </w:rPr>
        <w:t>5:4 acerca</w:t>
      </w:r>
      <w:r>
        <w:rPr>
          <w:lang w:eastAsia="en-US"/>
        </w:rPr>
        <w:t xml:space="preserve"> de hacer un voto u promesa a Dios?</w:t>
      </w:r>
    </w:p>
    <w:p w14:paraId="31AB94D8" w14:textId="77777777" w:rsidR="00524E48" w:rsidRPr="00524E48" w:rsidRDefault="00524E48" w:rsidP="005156B5">
      <w:pPr>
        <w:pStyle w:val="respuesta"/>
        <w:rPr>
          <w:lang w:eastAsia="es-ES"/>
        </w:rPr>
      </w:pPr>
      <w:r>
        <w:t xml:space="preserve">Cuando hacemos un voto u una promesa a Dios, no debemos </w:t>
      </w:r>
      <w:r w:rsidRPr="00524E48">
        <w:rPr>
          <w:u w:val="single"/>
        </w:rPr>
        <w:t>Tardar</w:t>
      </w:r>
      <w:r>
        <w:t xml:space="preserve"> en cumplirlo, porque a Dios no le agradan los necios. </w:t>
      </w:r>
    </w:p>
    <w:p w14:paraId="1E79FE7C" w14:textId="77777777" w:rsidR="00DC20A8" w:rsidRDefault="00DC20A8" w:rsidP="00DC20A8">
      <w:pPr>
        <w:pStyle w:val="numbering"/>
        <w:rPr>
          <w:lang w:eastAsia="en-US"/>
        </w:rPr>
      </w:pPr>
      <w:r>
        <w:rPr>
          <w:lang w:eastAsia="en-US"/>
        </w:rPr>
        <w:t>Lea Josué 9:22-2</w:t>
      </w:r>
      <w:r w:rsidR="008F7A4B">
        <w:rPr>
          <w:lang w:eastAsia="en-US"/>
        </w:rPr>
        <w:t>3</w:t>
      </w:r>
      <w:r>
        <w:rPr>
          <w:lang w:eastAsia="en-US"/>
        </w:rPr>
        <w:t>. ¿Qué es lo reclamó Josué a los gabaonitas?</w:t>
      </w:r>
    </w:p>
    <w:p w14:paraId="4924909F" w14:textId="77777777" w:rsidR="00DC20A8" w:rsidRDefault="00FA06C4" w:rsidP="005156B5">
      <w:pPr>
        <w:pStyle w:val="respuesta"/>
      </w:pPr>
      <w:r>
        <w:t>¿</w:t>
      </w:r>
      <w:r w:rsidR="00DC20A8">
        <w:t>Por</w:t>
      </w:r>
      <w:r>
        <w:t xml:space="preserve"> qué les habían engañado?</w:t>
      </w:r>
    </w:p>
    <w:p w14:paraId="1ACCF8BC" w14:textId="77777777" w:rsidR="00DC20A8" w:rsidRDefault="00DC20A8" w:rsidP="00DC20A8">
      <w:pPr>
        <w:pStyle w:val="numbering"/>
        <w:rPr>
          <w:lang w:eastAsia="en-US"/>
        </w:rPr>
      </w:pPr>
      <w:r>
        <w:rPr>
          <w:lang w:eastAsia="en-US"/>
        </w:rPr>
        <w:t>¿Cuál fue la respuesta de los gabaonitas?</w:t>
      </w:r>
      <w:r w:rsidR="008F7A4B">
        <w:rPr>
          <w:lang w:eastAsia="en-US"/>
        </w:rPr>
        <w:t xml:space="preserve"> Josué 9:24-25</w:t>
      </w:r>
    </w:p>
    <w:p w14:paraId="446EF706" w14:textId="77777777" w:rsidR="00DC20A8" w:rsidRDefault="00DC20A8" w:rsidP="005156B5">
      <w:pPr>
        <w:pStyle w:val="respuesta"/>
      </w:pPr>
      <w:r>
        <w:t xml:space="preserve">Sabían el Señor había ordenado a Moisés que les diera esta tierra y destruyera a todos sus habitantes. Tenían temor por sus vidas y por eso les engañaron. </w:t>
      </w:r>
    </w:p>
    <w:p w14:paraId="700779E4" w14:textId="77777777" w:rsidR="00DC20A8" w:rsidRDefault="00DC20A8" w:rsidP="00DC20A8">
      <w:pPr>
        <w:pStyle w:val="numbering"/>
        <w:rPr>
          <w:lang w:eastAsia="en-US"/>
        </w:rPr>
      </w:pPr>
      <w:r>
        <w:rPr>
          <w:lang w:eastAsia="en-US"/>
        </w:rPr>
        <w:t xml:space="preserve">¿Qué cree que sabían los gabaonitas acerca de Dios </w:t>
      </w:r>
      <w:r w:rsidR="008F7A4B">
        <w:rPr>
          <w:lang w:eastAsia="en-US"/>
        </w:rPr>
        <w:t xml:space="preserve">y por eso quisieron hacer una alianza con </w:t>
      </w:r>
      <w:r>
        <w:rPr>
          <w:lang w:eastAsia="en-US"/>
        </w:rPr>
        <w:t>el pueblo de Israel?</w:t>
      </w:r>
    </w:p>
    <w:p w14:paraId="69DC226D" w14:textId="77777777" w:rsidR="00DC20A8" w:rsidRDefault="00DC20A8" w:rsidP="005156B5">
      <w:pPr>
        <w:pStyle w:val="respuesta"/>
      </w:pPr>
      <w:r>
        <w:t xml:space="preserve">Que el Señor estaba con ellos y por eso eran invencibles. </w:t>
      </w:r>
    </w:p>
    <w:p w14:paraId="3D21A084" w14:textId="77777777" w:rsidR="00DC20A8" w:rsidRDefault="00DC20A8" w:rsidP="00D9225F">
      <w:pPr>
        <w:pStyle w:val="numbering"/>
      </w:pPr>
      <w:r>
        <w:t>¿Por qué cree que los gabaonitas tenían fe que aun a pesar de descubrir que les habían eng</w:t>
      </w:r>
      <w:r w:rsidR="00B4482E">
        <w:t>añado que iban a ser perdonados?</w:t>
      </w:r>
    </w:p>
    <w:p w14:paraId="4E17B787" w14:textId="77777777" w:rsidR="00DC20A8" w:rsidRDefault="00DC20A8" w:rsidP="005156B5">
      <w:pPr>
        <w:pStyle w:val="respuesta"/>
      </w:pPr>
      <w:r>
        <w:t>Porque sabían que eran hombres de palabra. Que no iban a traicionar sus promesas y buscar pretextos para hacerlo.</w:t>
      </w:r>
    </w:p>
    <w:p w14:paraId="7EE88C22" w14:textId="77777777" w:rsidR="00DC20A8" w:rsidRDefault="00DC20A8" w:rsidP="00DC20A8">
      <w:pPr>
        <w:pStyle w:val="numbering"/>
        <w:rPr>
          <w:lang w:eastAsia="en-US"/>
        </w:rPr>
      </w:pPr>
      <w:r>
        <w:rPr>
          <w:lang w:eastAsia="en-US"/>
        </w:rPr>
        <w:t>Lea Josué 10:1-5. ¿Qué hicieron los otros reyes cuando se dieron cuenta que los gabaonitas habían hecho un tratado con los israelitas?</w:t>
      </w:r>
    </w:p>
    <w:p w14:paraId="3A54E93E" w14:textId="77777777" w:rsidR="00DC20A8" w:rsidRDefault="00C82AC4" w:rsidP="005156B5">
      <w:pPr>
        <w:pStyle w:val="respuesta"/>
      </w:pPr>
      <w:r>
        <w:t>Fueron alarmados. Cinco reyes amorreos se unieron para atacar a Gabaón.</w:t>
      </w:r>
    </w:p>
    <w:p w14:paraId="6684B0C9" w14:textId="77777777" w:rsidR="00C82AC4" w:rsidRDefault="00D9225F" w:rsidP="00C82AC4">
      <w:pPr>
        <w:pStyle w:val="numbering"/>
        <w:rPr>
          <w:lang w:eastAsia="en-US"/>
        </w:rPr>
      </w:pPr>
      <w:r>
        <w:rPr>
          <w:lang w:eastAsia="en-US"/>
        </w:rPr>
        <w:t>Lea Josué 10:6-1</w:t>
      </w:r>
      <w:r w:rsidR="00836880">
        <w:rPr>
          <w:lang w:eastAsia="en-US"/>
        </w:rPr>
        <w:t>1</w:t>
      </w:r>
      <w:r>
        <w:rPr>
          <w:lang w:eastAsia="en-US"/>
        </w:rPr>
        <w:t>.  ¿Cuál fue la promesa que el Señor dio a Josué en el versículo 8?</w:t>
      </w:r>
    </w:p>
    <w:p w14:paraId="0B7EF0E1" w14:textId="77777777" w:rsidR="00D9225F" w:rsidRDefault="00D9225F" w:rsidP="005156B5">
      <w:pPr>
        <w:pStyle w:val="respuesta"/>
      </w:pPr>
      <w:r>
        <w:t xml:space="preserve">De no tener miedo porque porqué el Señor les iba a entregar a los israelitas y no podrían resistirlos. </w:t>
      </w:r>
    </w:p>
    <w:p w14:paraId="1FEBA3C2" w14:textId="77777777" w:rsidR="00D9225F" w:rsidRDefault="00D9225F" w:rsidP="00D9225F">
      <w:pPr>
        <w:pStyle w:val="numbering"/>
        <w:rPr>
          <w:lang w:eastAsia="en-US"/>
        </w:rPr>
      </w:pPr>
      <w:r>
        <w:rPr>
          <w:lang w:eastAsia="en-US"/>
        </w:rPr>
        <w:t>¿Cuáles dos milagros hizo el Señor que dio la victoria al ejército israelí?</w:t>
      </w:r>
    </w:p>
    <w:p w14:paraId="2DF60FE9" w14:textId="77777777" w:rsidR="00D9225F" w:rsidRDefault="00D9225F" w:rsidP="00D9225F">
      <w:pPr>
        <w:pStyle w:val="check"/>
      </w:pPr>
      <w:r>
        <w:t>Josué 10:11</w:t>
      </w:r>
    </w:p>
    <w:p w14:paraId="53CD2D98" w14:textId="77777777" w:rsidR="00D9225F" w:rsidRDefault="00D9225F" w:rsidP="005156B5">
      <w:pPr>
        <w:pStyle w:val="respuesta"/>
      </w:pPr>
      <w:r>
        <w:t>Una tremenda granizada que mató a más gente de la que el ejército israelita había matado.</w:t>
      </w:r>
      <w:r w:rsidR="00B05227">
        <w:br/>
      </w:r>
    </w:p>
    <w:p w14:paraId="015AF2CB" w14:textId="77777777" w:rsidR="00D9225F" w:rsidRDefault="00D9225F" w:rsidP="00D9225F">
      <w:pPr>
        <w:pStyle w:val="check"/>
      </w:pPr>
      <w:r>
        <w:t>Josué 10:12-14</w:t>
      </w:r>
    </w:p>
    <w:p w14:paraId="19210FAB" w14:textId="77777777" w:rsidR="00D9225F" w:rsidRDefault="00D9225F" w:rsidP="005156B5">
      <w:pPr>
        <w:pStyle w:val="respuesta"/>
      </w:pPr>
      <w:r>
        <w:t xml:space="preserve">Se detuvo el sol por casi un día entero para que el ejército </w:t>
      </w:r>
      <w:r w:rsidR="00B4482E">
        <w:t>pudiera</w:t>
      </w:r>
      <w:r>
        <w:t xml:space="preserve"> tener suficiente tiempo para destruir a sus adversarios.</w:t>
      </w:r>
    </w:p>
    <w:p w14:paraId="2462D643" w14:textId="77777777" w:rsidR="001176CA" w:rsidRDefault="001176CA" w:rsidP="001176CA">
      <w:pPr>
        <w:pStyle w:val="numbering"/>
        <w:rPr>
          <w:lang w:eastAsia="en-US"/>
        </w:rPr>
      </w:pPr>
      <w:r>
        <w:rPr>
          <w:lang w:eastAsia="en-US"/>
        </w:rPr>
        <w:t>Ya vimos como Dios entregó en las manos de Josué las ciudades del sur de Palestina. Ahora faltan los reyes del norte. ¿Qué hizo Jabín, rey de Jazor en Josué 11:1-5?</w:t>
      </w:r>
    </w:p>
    <w:p w14:paraId="7EC27DB9" w14:textId="7E88A6F7" w:rsidR="001176CA" w:rsidRDefault="001176CA" w:rsidP="005156B5">
      <w:pPr>
        <w:pStyle w:val="respuesta"/>
      </w:pPr>
      <w:r>
        <w:t>Organizó un ejército de reyes de varias partes del norte de Palestina para pelear contra de Israel. un gran número.</w:t>
      </w:r>
    </w:p>
    <w:p w14:paraId="065E1F4E" w14:textId="77777777" w:rsidR="001176CA" w:rsidRDefault="001176CA" w:rsidP="001176CA">
      <w:pPr>
        <w:pStyle w:val="numbering"/>
        <w:rPr>
          <w:lang w:eastAsia="en-US"/>
        </w:rPr>
      </w:pPr>
      <w:r>
        <w:rPr>
          <w:lang w:eastAsia="en-US"/>
        </w:rPr>
        <w:t>¿Cuál fue la promesa del Señor a Josué en el versículo 6?</w:t>
      </w:r>
    </w:p>
    <w:p w14:paraId="63E39D38" w14:textId="77777777" w:rsidR="001176CA" w:rsidRDefault="001176CA" w:rsidP="005156B5">
      <w:pPr>
        <w:pStyle w:val="respuesta"/>
      </w:pPr>
      <w:r>
        <w:t xml:space="preserve">Que no debía tenerles miedo, porque a la siguiente mañana iba a entregar este ejército a Israel. </w:t>
      </w:r>
    </w:p>
    <w:p w14:paraId="2E135BCA" w14:textId="77777777" w:rsidR="001176CA" w:rsidRDefault="001176CA" w:rsidP="001176CA">
      <w:pPr>
        <w:pStyle w:val="numbering"/>
        <w:rPr>
          <w:lang w:eastAsia="en-US"/>
        </w:rPr>
      </w:pPr>
      <w:r>
        <w:rPr>
          <w:lang w:eastAsia="en-US"/>
        </w:rPr>
        <w:t>¿Qué sucedió en los versículos 7-9?</w:t>
      </w:r>
    </w:p>
    <w:p w14:paraId="37B5242F" w14:textId="77777777" w:rsidR="001176CA" w:rsidRDefault="001176CA" w:rsidP="005156B5">
      <w:pPr>
        <w:pStyle w:val="respuesta"/>
      </w:pPr>
      <w:r>
        <w:t>Josué los atacó por sorpresa y el Señor los entregó en manos de los israelitas. Los derrotaron completamente.</w:t>
      </w:r>
    </w:p>
    <w:p w14:paraId="3B39E3B6" w14:textId="77777777" w:rsidR="001176CA" w:rsidRDefault="001176CA" w:rsidP="001176CA">
      <w:pPr>
        <w:pStyle w:val="numbering"/>
        <w:rPr>
          <w:lang w:eastAsia="en-US"/>
        </w:rPr>
      </w:pPr>
      <w:r>
        <w:rPr>
          <w:lang w:eastAsia="en-US"/>
        </w:rPr>
        <w:t>¿Qué es el resumen de la obediencia de Josué en Josué 11:15</w:t>
      </w:r>
      <w:r w:rsidR="00C82F1B">
        <w:rPr>
          <w:lang w:eastAsia="en-US"/>
        </w:rPr>
        <w:t>?</w:t>
      </w:r>
    </w:p>
    <w:p w14:paraId="36E17F48" w14:textId="77777777" w:rsidR="0062413A" w:rsidRDefault="00C82F1B" w:rsidP="005156B5">
      <w:pPr>
        <w:pStyle w:val="respuesta"/>
      </w:pPr>
      <w:r>
        <w:t>El cumplió al pie de la letra todo lo que el Señor le había ordenado a Moisés.</w:t>
      </w:r>
    </w:p>
    <w:p w14:paraId="03DCAF8C" w14:textId="77777777" w:rsidR="00234D1E" w:rsidRDefault="00234D1E" w:rsidP="00234D1E">
      <w:pPr>
        <w:pStyle w:val="numbering"/>
        <w:rPr>
          <w:lang w:eastAsia="en-US"/>
        </w:rPr>
      </w:pPr>
      <w:r>
        <w:rPr>
          <w:lang w:eastAsia="en-US"/>
        </w:rPr>
        <w:t>¿Qué es obedecer al Señor al pie de la letra?</w:t>
      </w:r>
    </w:p>
    <w:p w14:paraId="44473ECA" w14:textId="77777777" w:rsidR="00234D1E" w:rsidRPr="00234D1E" w:rsidRDefault="00234D1E" w:rsidP="005156B5">
      <w:pPr>
        <w:pStyle w:val="respuesta"/>
      </w:pPr>
      <w:r>
        <w:t xml:space="preserve">100%. Completamente. No estar satisfecho con obedecer en casi todo sino </w:t>
      </w:r>
      <w:r w:rsidR="00B4482E">
        <w:t>en todo</w:t>
      </w:r>
      <w:r>
        <w:t>.</w:t>
      </w:r>
    </w:p>
    <w:p w14:paraId="7C40964F" w14:textId="77777777" w:rsidR="0062413A" w:rsidRDefault="0062413A" w:rsidP="0062413A">
      <w:pPr>
        <w:pStyle w:val="numbering"/>
        <w:rPr>
          <w:lang w:eastAsia="en-US"/>
        </w:rPr>
      </w:pPr>
      <w:r>
        <w:t>Lea Josué 14:6-</w:t>
      </w:r>
      <w:r w:rsidR="00714FE2">
        <w:t>12</w:t>
      </w:r>
      <w:r>
        <w:t>. ¿Qué es lo que Caleb pide a Josué?</w:t>
      </w:r>
    </w:p>
    <w:p w14:paraId="54D3471D" w14:textId="77777777" w:rsidR="00714FE2" w:rsidRPr="00714FE2" w:rsidRDefault="0062413A" w:rsidP="005156B5">
      <w:pPr>
        <w:pStyle w:val="respuesta"/>
      </w:pPr>
      <w:r>
        <w:t xml:space="preserve">Qué recibiera como herencia </w:t>
      </w:r>
      <w:r w:rsidR="00714FE2">
        <w:t>la región montañosa</w:t>
      </w:r>
      <w:r>
        <w:t xml:space="preserve"> que Moisés le había jurado por ser fiel al Señor.</w:t>
      </w:r>
    </w:p>
    <w:p w14:paraId="485C0B76" w14:textId="77777777" w:rsidR="0062413A" w:rsidRDefault="0062413A" w:rsidP="0062413A">
      <w:pPr>
        <w:pStyle w:val="numbering"/>
        <w:rPr>
          <w:lang w:eastAsia="en-US"/>
        </w:rPr>
      </w:pPr>
      <w:r>
        <w:t>¿Cómo había sido fiel al Señor?</w:t>
      </w:r>
      <w:r w:rsidR="00C271A0">
        <w:t xml:space="preserve">  </w:t>
      </w:r>
      <w:r>
        <w:t>Números 13:25-30 y 14:5-9</w:t>
      </w:r>
      <w:r w:rsidR="00714FE2">
        <w:t>.</w:t>
      </w:r>
    </w:p>
    <w:p w14:paraId="0E30853D" w14:textId="2DC50AED" w:rsidR="00C82F1B" w:rsidRDefault="0062413A" w:rsidP="005156B5">
      <w:pPr>
        <w:pStyle w:val="respuesta"/>
      </w:pPr>
      <w:r>
        <w:t xml:space="preserve">Al </w:t>
      </w:r>
      <w:r w:rsidR="00A81B40">
        <w:t>asegurar al</w:t>
      </w:r>
      <w:r>
        <w:t xml:space="preserve"> pueblo que sí podrían conquistar la tierra.</w:t>
      </w:r>
      <w:r>
        <w:tab/>
      </w:r>
    </w:p>
    <w:p w14:paraId="767420B1" w14:textId="77777777" w:rsidR="00714FE2" w:rsidRDefault="00714FE2" w:rsidP="00714FE2">
      <w:pPr>
        <w:pStyle w:val="numbering"/>
        <w:rPr>
          <w:lang w:eastAsia="en-US"/>
        </w:rPr>
      </w:pPr>
      <w:r>
        <w:rPr>
          <w:lang w:eastAsia="en-US"/>
        </w:rPr>
        <w:t>¿Cuál fue la promesa del Señor en Números 14:24?</w:t>
      </w:r>
    </w:p>
    <w:p w14:paraId="60171498" w14:textId="77777777" w:rsidR="00714FE2" w:rsidRDefault="00714FE2" w:rsidP="005156B5">
      <w:pPr>
        <w:pStyle w:val="respuesta"/>
      </w:pPr>
      <w:r>
        <w:t>Que al entrar en la tierra le daría la tierra que él exploró.</w:t>
      </w:r>
    </w:p>
    <w:p w14:paraId="707DF371" w14:textId="77777777" w:rsidR="00714FE2" w:rsidRDefault="008F7A4B" w:rsidP="00714FE2">
      <w:pPr>
        <w:pStyle w:val="numbering"/>
        <w:rPr>
          <w:lang w:eastAsia="en-US"/>
        </w:rPr>
      </w:pPr>
      <w:r>
        <w:rPr>
          <w:lang w:eastAsia="en-US"/>
        </w:rPr>
        <w:t>Según Josué 14:10</w:t>
      </w:r>
      <w:r w:rsidR="00714FE2">
        <w:rPr>
          <w:lang w:eastAsia="en-US"/>
        </w:rPr>
        <w:t>, ¿cuántos años tuvo que esperar Caleb para recibir el cumplimiento de la promesa que le había hechos Moisés?</w:t>
      </w:r>
    </w:p>
    <w:p w14:paraId="2AF1294B" w14:textId="77777777" w:rsidR="00714FE2" w:rsidRDefault="00714FE2" w:rsidP="005156B5">
      <w:pPr>
        <w:pStyle w:val="respuesta"/>
      </w:pPr>
      <w:r>
        <w:t>Cuarenta y cinco años.</w:t>
      </w:r>
    </w:p>
    <w:p w14:paraId="00C9E3D0" w14:textId="77777777" w:rsidR="00714FE2" w:rsidRDefault="00714FE2" w:rsidP="00714FE2">
      <w:pPr>
        <w:pStyle w:val="numbering"/>
        <w:rPr>
          <w:lang w:eastAsia="en-US"/>
        </w:rPr>
      </w:pPr>
      <w:r>
        <w:rPr>
          <w:lang w:eastAsia="en-US"/>
        </w:rPr>
        <w:t>¿Qué podemos aprender del carácter de Caleb?</w:t>
      </w:r>
    </w:p>
    <w:p w14:paraId="5C355390" w14:textId="77777777" w:rsidR="00714FE2" w:rsidRDefault="00714FE2" w:rsidP="005156B5">
      <w:pPr>
        <w:pStyle w:val="respuesta"/>
      </w:pPr>
      <w:r>
        <w:t>Una persona valiente. Tenía fue firme en el Señor, en su poder y en sus promesas. Tuvo paciencia para aguantar todos esos años esperando el cumplimiento de la promesa.</w:t>
      </w:r>
    </w:p>
    <w:p w14:paraId="04D3B394" w14:textId="77777777" w:rsidR="00714FE2" w:rsidRDefault="00714FE2" w:rsidP="00714FE2">
      <w:pPr>
        <w:pStyle w:val="numbering"/>
        <w:rPr>
          <w:lang w:eastAsia="en-US"/>
        </w:rPr>
      </w:pPr>
      <w:r>
        <w:rPr>
          <w:lang w:eastAsia="en-US"/>
        </w:rPr>
        <w:t xml:space="preserve">¿Cómo se muestra su fe Caleb en Josué 14:12? (Los anaquitas eran gigantes). </w:t>
      </w:r>
    </w:p>
    <w:p w14:paraId="489CE1CC" w14:textId="02EA6270" w:rsidR="00714FE2" w:rsidRDefault="00714FE2" w:rsidP="005156B5">
      <w:pPr>
        <w:pStyle w:val="respuesta"/>
      </w:pPr>
      <w:r>
        <w:t xml:space="preserve">A pesar de que los que tenía que derrotar eran gigantes y sus ciudades fortificadas </w:t>
      </w:r>
      <w:r w:rsidR="00B4482E">
        <w:t>tenían</w:t>
      </w:r>
      <w:r>
        <w:t xml:space="preserve"> la confianza </w:t>
      </w:r>
      <w:r w:rsidR="00A81B40">
        <w:t>en Dios</w:t>
      </w:r>
      <w:r>
        <w:t xml:space="preserve"> iba a expulsarlos</w:t>
      </w:r>
      <w:r w:rsidR="00234D1E">
        <w:t>, tal como el Señor había prometido.</w:t>
      </w:r>
    </w:p>
    <w:p w14:paraId="458F2F51" w14:textId="77777777" w:rsidR="00234D1E" w:rsidRDefault="00234D1E" w:rsidP="00234D1E">
      <w:pPr>
        <w:pStyle w:val="numbering"/>
        <w:rPr>
          <w:lang w:eastAsia="en-US"/>
        </w:rPr>
      </w:pPr>
      <w:r>
        <w:rPr>
          <w:lang w:eastAsia="en-US"/>
        </w:rPr>
        <w:t>¿Cuáles son algunas de las características de Josué y de Caleb que debemos procurar imitar?</w:t>
      </w:r>
    </w:p>
    <w:p w14:paraId="211718F5" w14:textId="77777777" w:rsidR="00234D1E" w:rsidRPr="00234D1E" w:rsidRDefault="00234D1E" w:rsidP="005156B5">
      <w:pPr>
        <w:pStyle w:val="respuesta"/>
      </w:pPr>
      <w:r>
        <w:t>Fe y obediencia. Valor al enfrentar dificultades que sin Dios serían imposibles vencer.</w:t>
      </w:r>
      <w:r>
        <w:br/>
        <w:t>Obedecer al Señor al pie de la letra.</w:t>
      </w:r>
    </w:p>
    <w:p w14:paraId="0E254360" w14:textId="77777777" w:rsidR="00D9225F" w:rsidRDefault="00234D1E" w:rsidP="00234D1E">
      <w:pPr>
        <w:pStyle w:val="Ttulo"/>
      </w:pPr>
      <w:bookmarkStart w:id="21" w:name="_Toc431998891"/>
      <w:r>
        <w:t xml:space="preserve">Lección </w:t>
      </w:r>
      <w:r w:rsidR="003D71EC">
        <w:t>8</w:t>
      </w:r>
      <w:bookmarkEnd w:id="21"/>
    </w:p>
    <w:p w14:paraId="46968195" w14:textId="77777777" w:rsidR="00234D1E" w:rsidRDefault="00234D1E" w:rsidP="00B05227">
      <w:r>
        <w:t xml:space="preserve">Vimos en el estudio anterior como Dios bendijo al pueblo de Israel bajo el liderazgo de Josué para conquistar las naciones que vivían en Canaán. </w:t>
      </w:r>
    </w:p>
    <w:p w14:paraId="16F60474" w14:textId="77777777" w:rsidR="00234D1E" w:rsidRDefault="00234D1E" w:rsidP="00B05227">
      <w:r>
        <w:t>Ahora queremos ver los últimos días de Josué y su influencia en su tiempo. Nosotros también jugamos un papel importante en nuestros días para ser un ejemplo y dar una influencia que puede afectar para el bien no solo a nuestra generación, pero también a los que nos siguen.</w:t>
      </w:r>
    </w:p>
    <w:p w14:paraId="77158904" w14:textId="77777777" w:rsidR="00B05227" w:rsidRDefault="00B05227" w:rsidP="00B05227">
      <w:pPr>
        <w:pStyle w:val="Ilust"/>
      </w:pPr>
      <w:r>
        <w:t>Objetivo de esta lección: Que quitemos de nuestras vidas cualquier cosa que no nos deja amar y obedecer al Señor.</w:t>
      </w:r>
    </w:p>
    <w:p w14:paraId="1036451C" w14:textId="77777777" w:rsidR="00234D1E" w:rsidRDefault="00836880" w:rsidP="00234D1E">
      <w:pPr>
        <w:pStyle w:val="numbering"/>
        <w:numPr>
          <w:ilvl w:val="0"/>
          <w:numId w:val="28"/>
        </w:numPr>
      </w:pPr>
      <w:r>
        <w:rPr>
          <w:noProof/>
          <w:lang w:val="es-MX" w:eastAsia="es-MX"/>
        </w:rPr>
        <mc:AlternateContent>
          <mc:Choice Requires="wps">
            <w:drawing>
              <wp:anchor distT="0" distB="0" distL="114300" distR="114300" simplePos="0" relativeHeight="251668480" behindDoc="0" locked="0" layoutInCell="1" allowOverlap="1" wp14:anchorId="6F63832B" wp14:editId="57ABF976">
                <wp:simplePos x="0" y="0"/>
                <wp:positionH relativeFrom="column">
                  <wp:posOffset>4280535</wp:posOffset>
                </wp:positionH>
                <wp:positionV relativeFrom="paragraph">
                  <wp:posOffset>356235</wp:posOffset>
                </wp:positionV>
                <wp:extent cx="1876425" cy="476250"/>
                <wp:effectExtent l="9525" t="7620" r="9525" b="11430"/>
                <wp:wrapSquare wrapText="bothSides"/>
                <wp:docPr id="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476250"/>
                        </a:xfrm>
                        <a:prstGeom prst="rect">
                          <a:avLst/>
                        </a:prstGeom>
                        <a:solidFill>
                          <a:srgbClr val="FFFFFF"/>
                        </a:solidFill>
                        <a:ln w="9525">
                          <a:solidFill>
                            <a:srgbClr val="000000"/>
                          </a:solidFill>
                          <a:miter lim="800000"/>
                          <a:headEnd/>
                          <a:tailEnd/>
                        </a:ln>
                      </wps:spPr>
                      <wps:txbx>
                        <w:txbxContent>
                          <w:p w14:paraId="29139B39" w14:textId="77777777" w:rsidR="00B22BDA" w:rsidRDefault="00B22BDA">
                            <w:r>
                              <w:t>Monte Ebal está a unos 32 kilómetros al norte de Hai.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63832B" id="Text Box 11" o:spid="_x0000_s1032" type="#_x0000_t202" style="position:absolute;left:0;text-align:left;margin-left:337.05pt;margin-top:28.05pt;width:147.75pt;height:3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">
                <v:textbox>
                  <w:txbxContent>
                    <w:p w14:paraId="29139B39" w14:textId="77777777" w:rsidR="00B22BDA" w:rsidRDefault="00B22BDA">
                      <w:r>
                        <w:t>Monte Ebal está a unos 32 kilómetros al norte de Hai.</w:t>
                      </w:r>
                    </w:p>
                  </w:txbxContent>
                </v:textbox>
                <w10:wrap type="square"/>
              </v:shape>
            </w:pict>
          </mc:Fallback>
        </mc:AlternateContent>
      </w:r>
      <w:r w:rsidR="00CF53B4">
        <w:t>Lea Josué 8:30-3</w:t>
      </w:r>
      <w:r w:rsidR="00E018CE">
        <w:t>1</w:t>
      </w:r>
      <w:r w:rsidR="00CF53B4">
        <w:t xml:space="preserve">. Josué no fue solamente un buen líder militar sino también un buen líder espiritual. ¿Qué hizo Josué en </w:t>
      </w:r>
      <w:r w:rsidR="00B05227">
        <w:t>el</w:t>
      </w:r>
      <w:r w:rsidR="00CF53B4">
        <w:t xml:space="preserve"> versículo 30?</w:t>
      </w:r>
    </w:p>
    <w:p w14:paraId="0D05F0F5" w14:textId="77777777" w:rsidR="00CF53B4" w:rsidRDefault="00CF53B4" w:rsidP="005156B5">
      <w:pPr>
        <w:pStyle w:val="respuesta"/>
        <w:rPr>
          <w:lang w:eastAsia="es-ES"/>
        </w:rPr>
      </w:pPr>
      <w:r>
        <w:rPr>
          <w:lang w:eastAsia="es-ES"/>
        </w:rPr>
        <w:t>Levantó un altar en el monte Ebal al Señor.</w:t>
      </w:r>
    </w:p>
    <w:p w14:paraId="37F999CE" w14:textId="77777777" w:rsidR="00CF53B4" w:rsidRDefault="00CF53B4" w:rsidP="00CF53B4">
      <w:pPr>
        <w:pStyle w:val="numbering"/>
      </w:pPr>
      <w:r>
        <w:t>No lo levantó de cualquiera manera. ¿Cómo lo levantó?</w:t>
      </w:r>
      <w:r w:rsidR="00B05227">
        <w:t xml:space="preserve"> V. 31</w:t>
      </w:r>
    </w:p>
    <w:p w14:paraId="7D8E5384" w14:textId="77777777" w:rsidR="00CF53B4" w:rsidRDefault="00CF53B4" w:rsidP="005156B5">
      <w:pPr>
        <w:pStyle w:val="respuesta"/>
        <w:rPr>
          <w:lang w:eastAsia="es-ES"/>
        </w:rPr>
      </w:pPr>
      <w:r>
        <w:rPr>
          <w:lang w:eastAsia="es-ES"/>
        </w:rPr>
        <w:t>Tal como Moisés había ordenado a los israelitas. De acuerdo con lo que está escrito en el libro de la ley de Moisés. Lo hizo de piedras sin labrar.</w:t>
      </w:r>
    </w:p>
    <w:p w14:paraId="5826ED6E" w14:textId="77777777" w:rsidR="00CF53B4" w:rsidRDefault="00CF53B4" w:rsidP="00CF53B4">
      <w:pPr>
        <w:pStyle w:val="numbering"/>
      </w:pPr>
      <w:r>
        <w:t>¿Qué ofrecieron sobre el altar</w:t>
      </w:r>
      <w:r w:rsidR="00312B94">
        <w:t>?</w:t>
      </w:r>
      <w:r w:rsidR="00B22BDA">
        <w:t xml:space="preserve"> V. 31</w:t>
      </w:r>
    </w:p>
    <w:p w14:paraId="686F862D" w14:textId="77777777" w:rsidR="00312B94" w:rsidRDefault="00312B94" w:rsidP="005156B5">
      <w:pPr>
        <w:pStyle w:val="respuesta"/>
        <w:rPr>
          <w:lang w:eastAsia="es-ES"/>
        </w:rPr>
      </w:pPr>
      <w:r>
        <w:rPr>
          <w:lang w:eastAsia="es-ES"/>
        </w:rPr>
        <w:t>Holocaustos y sacrificios de comunión.</w:t>
      </w:r>
    </w:p>
    <w:tbl>
      <w:tblPr>
        <w:tblStyle w:val="Tablaconcuadrcula"/>
        <w:tblpPr w:leftFromText="141" w:rightFromText="141" w:vertAnchor="text" w:horzAnchor="margin" w:tblpY="35"/>
        <w:tblW w:w="0" w:type="auto"/>
        <w:tblLook w:val="04A0" w:firstRow="1" w:lastRow="0" w:firstColumn="1" w:lastColumn="0" w:noHBand="0" w:noVBand="1"/>
      </w:tblPr>
      <w:tblGrid>
        <w:gridCol w:w="4189"/>
        <w:gridCol w:w="5449"/>
      </w:tblGrid>
      <w:tr w:rsidR="003D71EC" w14:paraId="62E34CDE" w14:textId="77777777" w:rsidTr="003D71EC">
        <w:tc>
          <w:tcPr>
            <w:tcW w:w="4248" w:type="dxa"/>
          </w:tcPr>
          <w:p w14:paraId="197B57CC" w14:textId="77777777" w:rsidR="003D71EC" w:rsidRPr="00B4482E" w:rsidRDefault="00B4482E" w:rsidP="00B4482E">
            <w:pPr>
              <w:jc w:val="center"/>
              <w:rPr>
                <w:sz w:val="32"/>
                <w:szCs w:val="32"/>
              </w:rPr>
            </w:pPr>
            <w:r w:rsidRPr="00B4482E">
              <w:rPr>
                <w:sz w:val="32"/>
                <w:szCs w:val="32"/>
              </w:rPr>
              <w:t>E</w:t>
            </w:r>
            <w:r w:rsidR="003D71EC" w:rsidRPr="00B4482E">
              <w:rPr>
                <w:sz w:val="32"/>
                <w:szCs w:val="32"/>
              </w:rPr>
              <w:t>l holocausto</w:t>
            </w:r>
          </w:p>
        </w:tc>
        <w:tc>
          <w:tcPr>
            <w:tcW w:w="5540" w:type="dxa"/>
          </w:tcPr>
          <w:p w14:paraId="2BE3F2B8" w14:textId="77777777" w:rsidR="003D71EC" w:rsidRPr="00B4482E" w:rsidRDefault="003D71EC" w:rsidP="00B4482E">
            <w:pPr>
              <w:jc w:val="center"/>
              <w:rPr>
                <w:sz w:val="32"/>
                <w:szCs w:val="32"/>
              </w:rPr>
            </w:pPr>
            <w:r w:rsidRPr="00B4482E">
              <w:rPr>
                <w:sz w:val="32"/>
                <w:szCs w:val="32"/>
              </w:rPr>
              <w:t>Sacrificios de comunión</w:t>
            </w:r>
          </w:p>
        </w:tc>
      </w:tr>
      <w:tr w:rsidR="003D71EC" w14:paraId="2B1C5C25" w14:textId="77777777" w:rsidTr="00B05227">
        <w:trPr>
          <w:trHeight w:val="4112"/>
        </w:trPr>
        <w:tc>
          <w:tcPr>
            <w:tcW w:w="4248" w:type="dxa"/>
          </w:tcPr>
          <w:p w14:paraId="4508BA30" w14:textId="77777777" w:rsidR="003D71EC" w:rsidRPr="00B05227" w:rsidRDefault="003D71EC" w:rsidP="003D71EC">
            <w:pPr>
              <w:rPr>
                <w:sz w:val="22"/>
              </w:rPr>
            </w:pPr>
            <w:r w:rsidRPr="00B05227">
              <w:rPr>
                <w:sz w:val="22"/>
              </w:rPr>
              <w:t xml:space="preserve">El holocausto se destacaba entre las </w:t>
            </w:r>
            <w:r w:rsidRPr="00B05227">
              <w:rPr>
                <w:sz w:val="22"/>
                <w:lang w:val="es-ES_tradnl"/>
              </w:rPr>
              <w:t>ofrendas porque era consumido enteramente por el fuego sobre el altar; era considerado el más perfecto de los sacrificios. Aunque tenía el aspecto expiatorio</w:t>
            </w:r>
            <w:r w:rsidR="00E018CE" w:rsidRPr="00B05227">
              <w:rPr>
                <w:sz w:val="22"/>
                <w:lang w:val="es-ES_tradnl"/>
              </w:rPr>
              <w:t>*</w:t>
            </w:r>
            <w:r w:rsidRPr="00B05227">
              <w:rPr>
                <w:sz w:val="22"/>
                <w:lang w:val="es-ES_tradnl"/>
              </w:rPr>
              <w:t xml:space="preserve"> representaba primordialmente la consagración del oferente. El apóstol Pablo aludía al holocausto cuando exhortaba a los creyentes a presentar sus cuerpos en sacrificio vivo. Romanos 12:</w:t>
            </w:r>
            <w:r w:rsidRPr="00B05227">
              <w:rPr>
                <w:sz w:val="22"/>
              </w:rPr>
              <w:t>1</w:t>
            </w:r>
          </w:p>
          <w:p w14:paraId="7ADB9F99" w14:textId="77777777" w:rsidR="00E018CE" w:rsidRPr="00B05227" w:rsidRDefault="00E018CE" w:rsidP="003D71EC">
            <w:pPr>
              <w:rPr>
                <w:sz w:val="22"/>
              </w:rPr>
            </w:pPr>
          </w:p>
          <w:p w14:paraId="56869A74" w14:textId="77777777" w:rsidR="003D71EC" w:rsidRPr="00E018CE" w:rsidRDefault="00E018CE" w:rsidP="00B22BDA">
            <w:r w:rsidRPr="00B05227">
              <w:t>*</w:t>
            </w:r>
            <w:r w:rsidR="003D71EC" w:rsidRPr="00B05227">
              <w:t>La expiación es quitar el pecado a través de un tercero. El sujeto culpable queda absuelto de cualquier pena por medio de un objeto, animal u otra persona.</w:t>
            </w:r>
            <w:r w:rsidR="003D71EC" w:rsidRPr="00E018CE">
              <w:t xml:space="preserve"> </w:t>
            </w:r>
          </w:p>
        </w:tc>
        <w:tc>
          <w:tcPr>
            <w:tcW w:w="5540" w:type="dxa"/>
          </w:tcPr>
          <w:p w14:paraId="04E0474F" w14:textId="448033D8" w:rsidR="003D71EC" w:rsidRPr="00B05227" w:rsidRDefault="003D71EC" w:rsidP="00827501">
            <w:pPr>
              <w:rPr>
                <w:sz w:val="22"/>
              </w:rPr>
            </w:pPr>
            <w:r w:rsidRPr="00B05227">
              <w:rPr>
                <w:sz w:val="22"/>
                <w:lang w:val="es-ES_tradnl"/>
              </w:rPr>
              <w:t xml:space="preserve">Este sacrificio </w:t>
            </w:r>
            <w:proofErr w:type="gramStart"/>
            <w:r w:rsidRPr="00B05227">
              <w:rPr>
                <w:sz w:val="22"/>
                <w:lang w:val="es-ES_tradnl"/>
              </w:rPr>
              <w:t>consistía de</w:t>
            </w:r>
            <w:proofErr w:type="gramEnd"/>
            <w:r w:rsidRPr="00B05227">
              <w:rPr>
                <w:sz w:val="22"/>
                <w:lang w:val="es-ES_tradnl"/>
              </w:rPr>
              <w:t xml:space="preserve"> un buey, un cordero o una cabra, macho o hembra. El sacerdote rociaba la sangre en el altar mientras el hígado, los riñones y la grasa eran quemados en el altar. Dios reclamaba la parte más rica del animal. Al sacerdote se le daba el pecho y el muslo derecho. El adorador tenía que comer todas las sobras de la comida. Este es el único sacrificio en que los </w:t>
            </w:r>
            <w:r w:rsidR="00A81B40" w:rsidRPr="00B05227">
              <w:rPr>
                <w:sz w:val="22"/>
                <w:lang w:val="es-ES_tradnl"/>
              </w:rPr>
              <w:t>adoradores participan</w:t>
            </w:r>
            <w:r w:rsidRPr="00B05227">
              <w:rPr>
                <w:sz w:val="22"/>
                <w:lang w:val="es-ES_tradnl"/>
              </w:rPr>
              <w:t xml:space="preserve"> comiendo una porción del sacrificio</w:t>
            </w:r>
            <w:r w:rsidR="00C271A0">
              <w:rPr>
                <w:sz w:val="22"/>
                <w:lang w:val="es-ES_tradnl"/>
              </w:rPr>
              <w:t xml:space="preserve">. </w:t>
            </w:r>
            <w:r w:rsidRPr="00B05227">
              <w:rPr>
                <w:sz w:val="22"/>
                <w:lang w:val="es-ES_tradnl"/>
              </w:rPr>
              <w:t xml:space="preserve"> La Ofrenda de comunión era un símbolo de la paz existente entre el creyente y e</w:t>
            </w:r>
            <w:r w:rsidR="00827501" w:rsidRPr="00B05227">
              <w:rPr>
                <w:sz w:val="22"/>
                <w:lang w:val="es-ES_tradnl"/>
              </w:rPr>
              <w:t xml:space="preserve">l Señor a causa de la expiación del </w:t>
            </w:r>
            <w:r w:rsidR="00B4482E" w:rsidRPr="00B05227">
              <w:rPr>
                <w:sz w:val="22"/>
                <w:lang w:val="es-ES_tradnl"/>
              </w:rPr>
              <w:t>holocausto</w:t>
            </w:r>
            <w:r w:rsidR="00827501" w:rsidRPr="00B05227">
              <w:rPr>
                <w:sz w:val="22"/>
                <w:lang w:val="es-ES_tradnl"/>
              </w:rPr>
              <w:t>.</w:t>
            </w:r>
            <w:r w:rsidRPr="00B05227">
              <w:rPr>
                <w:sz w:val="22"/>
                <w:lang w:val="es-ES_tradnl"/>
              </w:rPr>
              <w:t xml:space="preserve"> Por lo tanto era necesario celebrarlo. Es una imagen de la comunión entre Dios y el pecador que cree sobre la base de los sacrificios de sangre. Esta ofrenda retrata la bendición y el poder por medio del cual ocurre la salvación debido a la muerte de Cristo en la cruz. Esta es una ofrenda de agradecimiento.</w:t>
            </w:r>
          </w:p>
        </w:tc>
      </w:tr>
    </w:tbl>
    <w:p w14:paraId="7A07C4FD" w14:textId="77777777" w:rsidR="00E018CE" w:rsidRDefault="00E018CE" w:rsidP="00E018CE">
      <w:pPr>
        <w:autoSpaceDE w:val="0"/>
        <w:autoSpaceDN w:val="0"/>
        <w:adjustRightInd w:val="0"/>
        <w:rPr>
          <w:rFonts w:ascii="Georgia" w:hAnsi="Georgia" w:cs="Georgia"/>
          <w:sz w:val="22"/>
          <w:lang w:eastAsia="es-MX"/>
        </w:rPr>
      </w:pPr>
    </w:p>
    <w:p w14:paraId="171D1E0A" w14:textId="77777777" w:rsidR="00E018CE" w:rsidRDefault="00E018CE" w:rsidP="00E018CE">
      <w:r>
        <w:rPr>
          <w:rFonts w:ascii="Georgia" w:hAnsi="Georgia" w:cs="Georgia"/>
          <w:sz w:val="22"/>
          <w:lang w:eastAsia="es-MX"/>
        </w:rPr>
        <w:t>Los holocaustos simbolizaban la consagración total de Israel a Dios y sirvieron para rescatarlos. Las ofrendas de com</w:t>
      </w:r>
      <w:r w:rsidR="00C271A0">
        <w:rPr>
          <w:rFonts w:ascii="Georgia" w:hAnsi="Georgia" w:cs="Georgia"/>
          <w:sz w:val="22"/>
          <w:lang w:eastAsia="es-MX"/>
        </w:rPr>
        <w:t>unión</w:t>
      </w:r>
      <w:r>
        <w:rPr>
          <w:rFonts w:ascii="Georgia" w:hAnsi="Georgia" w:cs="Georgia"/>
          <w:sz w:val="22"/>
          <w:lang w:eastAsia="es-MX"/>
        </w:rPr>
        <w:t>, que se comían, celebraban su relación con Dios.</w:t>
      </w:r>
    </w:p>
    <w:p w14:paraId="5316307C" w14:textId="77777777" w:rsidR="00827501" w:rsidRDefault="00827501" w:rsidP="00827501">
      <w:pPr>
        <w:pStyle w:val="numbering"/>
      </w:pPr>
      <w:r>
        <w:t>¿Cuáles son los sacrificios que nosotros podemos ofrecer continuamente que agradan a Dios, según Hebreos 13:15-16?</w:t>
      </w:r>
    </w:p>
    <w:p w14:paraId="154EF07F" w14:textId="77777777" w:rsidR="00827501" w:rsidRDefault="00827501" w:rsidP="00827501">
      <w:pPr>
        <w:pStyle w:val="check"/>
      </w:pPr>
      <w:r>
        <w:t xml:space="preserve">Con </w:t>
      </w:r>
      <w:r w:rsidR="00C271A0">
        <w:t>los labios</w:t>
      </w:r>
      <w:r>
        <w:t>.</w:t>
      </w:r>
    </w:p>
    <w:p w14:paraId="106CFDC0" w14:textId="77777777" w:rsidR="00827501" w:rsidRDefault="00827501" w:rsidP="005156B5">
      <w:pPr>
        <w:pStyle w:val="respuesta"/>
      </w:pPr>
      <w:r>
        <w:t xml:space="preserve">Con la boca un sacrificio de alabanza por medio de Cristo Jesús que confiesa su nombre. </w:t>
      </w:r>
    </w:p>
    <w:p w14:paraId="404F5869" w14:textId="430846ED" w:rsidR="00827501" w:rsidRDefault="004F0AE8" w:rsidP="00827501">
      <w:pPr>
        <w:pStyle w:val="check"/>
      </w:pPr>
      <w:r>
        <w:t>Con nuestras</w:t>
      </w:r>
      <w:r w:rsidR="00827501">
        <w:t xml:space="preserve"> acciones.  </w:t>
      </w:r>
    </w:p>
    <w:p w14:paraId="3EFF8DAF" w14:textId="1EAF7F87" w:rsidR="00827501" w:rsidRDefault="00827501" w:rsidP="005156B5">
      <w:pPr>
        <w:pStyle w:val="respuesta"/>
      </w:pPr>
      <w:r>
        <w:t xml:space="preserve">Al hacer el bien y compartir con </w:t>
      </w:r>
      <w:r w:rsidR="004F0AE8">
        <w:t>otros lo</w:t>
      </w:r>
      <w:r>
        <w:t xml:space="preserve"> que tengo.</w:t>
      </w:r>
    </w:p>
    <w:p w14:paraId="6CEB4EBC" w14:textId="1762712F" w:rsidR="00312B94" w:rsidRDefault="00312B94" w:rsidP="00312B94">
      <w:pPr>
        <w:pStyle w:val="numbering"/>
      </w:pPr>
      <w:r>
        <w:t xml:space="preserve">¿Por qué el altar no debía ser hecho de piedras labradas según </w:t>
      </w:r>
      <w:r w:rsidR="004F0AE8">
        <w:t>Éxodo 20:25</w:t>
      </w:r>
      <w:r>
        <w:t>?</w:t>
      </w:r>
    </w:p>
    <w:p w14:paraId="1A386C2C" w14:textId="77777777" w:rsidR="00312B94" w:rsidRDefault="00312B94" w:rsidP="005156B5">
      <w:pPr>
        <w:pStyle w:val="respuesta"/>
        <w:rPr>
          <w:lang w:eastAsia="es-ES"/>
        </w:rPr>
      </w:pPr>
      <w:r>
        <w:rPr>
          <w:lang w:eastAsia="es-ES"/>
        </w:rPr>
        <w:t>Para no profanarla.</w:t>
      </w:r>
      <w:r w:rsidR="00E018CE">
        <w:rPr>
          <w:lang w:eastAsia="es-ES"/>
        </w:rPr>
        <w:br/>
      </w:r>
    </w:p>
    <w:p w14:paraId="019AA0CA" w14:textId="77777777" w:rsidR="00312B94" w:rsidRDefault="00312B94" w:rsidP="00312B94">
      <w:pPr>
        <w:pStyle w:val="numbering"/>
      </w:pPr>
      <w:r>
        <w:t>¿Por qué sería profanado si fuera hecho de piedras labradas?</w:t>
      </w:r>
    </w:p>
    <w:p w14:paraId="24171FD4" w14:textId="77777777" w:rsidR="007A5834" w:rsidRDefault="00312B94" w:rsidP="005156B5">
      <w:pPr>
        <w:pStyle w:val="respuesta"/>
        <w:rPr>
          <w:lang w:eastAsia="es-ES"/>
        </w:rPr>
      </w:pPr>
      <w:r>
        <w:rPr>
          <w:lang w:eastAsia="es-ES"/>
        </w:rPr>
        <w:t>Porque serían las obras del hombre y no tienen nada que ver con la salvación.</w:t>
      </w:r>
      <w:r w:rsidR="00673372">
        <w:rPr>
          <w:lang w:eastAsia="es-ES"/>
        </w:rPr>
        <w:t xml:space="preserve"> El enfoque no debe ser en el altar sino en el Señor. </w:t>
      </w:r>
    </w:p>
    <w:p w14:paraId="262CD592" w14:textId="77777777" w:rsidR="00E018CE" w:rsidRDefault="00152563" w:rsidP="00E018CE">
      <w:pPr>
        <w:pStyle w:val="numbering"/>
      </w:pPr>
      <w:r>
        <w:t xml:space="preserve">Lea Josué 8:32-35. </w:t>
      </w:r>
      <w:r w:rsidR="00E018CE">
        <w:t>Después de ofrecer los holocaustos y de comunión al Señor, ¿qué hizo Josué?</w:t>
      </w:r>
    </w:p>
    <w:p w14:paraId="210A00F2" w14:textId="77777777" w:rsidR="00E018CE" w:rsidRDefault="00E018CE" w:rsidP="005156B5">
      <w:pPr>
        <w:pStyle w:val="respuesta"/>
        <w:rPr>
          <w:lang w:eastAsia="es-ES"/>
        </w:rPr>
      </w:pPr>
      <w:r>
        <w:rPr>
          <w:lang w:eastAsia="es-ES"/>
        </w:rPr>
        <w:t xml:space="preserve">Escribió en tablas de piedra una copia de la ley que Moisés había escrito. Luego leyó todas las palabras de la ley, tanto las bendiciones como las maldiciones. </w:t>
      </w:r>
      <w:r w:rsidR="005F3185">
        <w:rPr>
          <w:lang w:eastAsia="es-ES"/>
        </w:rPr>
        <w:t>Hizo esta lectura ante toda la</w:t>
      </w:r>
      <w:r>
        <w:rPr>
          <w:lang w:eastAsia="es-ES"/>
        </w:rPr>
        <w:t xml:space="preserve"> asamblea de los israelitas.</w:t>
      </w:r>
    </w:p>
    <w:p w14:paraId="17D2F6E8" w14:textId="77777777" w:rsidR="005F3185" w:rsidRDefault="005F3185" w:rsidP="005F3185">
      <w:pPr>
        <w:pStyle w:val="numbering"/>
      </w:pPr>
      <w:r>
        <w:t xml:space="preserve">En lugar de seguir con la conquista de Canaán, ¿por qué cree que Josué tomó el tiempo </w:t>
      </w:r>
      <w:r w:rsidR="00B8165A">
        <w:t xml:space="preserve">de ofrecer sacrificios al Señor? </w:t>
      </w:r>
    </w:p>
    <w:p w14:paraId="1356D9D8" w14:textId="77777777" w:rsidR="005F3185" w:rsidRDefault="005F3185" w:rsidP="005156B5">
      <w:pPr>
        <w:pStyle w:val="respuesta"/>
        <w:rPr>
          <w:lang w:eastAsia="es-ES"/>
        </w:rPr>
      </w:pPr>
      <w:r>
        <w:rPr>
          <w:lang w:eastAsia="es-ES"/>
        </w:rPr>
        <w:t xml:space="preserve">Porque su éxito dependía de esta en relación correcta con Dios. </w:t>
      </w:r>
      <w:r w:rsidR="00B8165A">
        <w:rPr>
          <w:lang w:eastAsia="es-ES"/>
        </w:rPr>
        <w:t xml:space="preserve">Por eso eran </w:t>
      </w:r>
      <w:r>
        <w:rPr>
          <w:lang w:eastAsia="es-ES"/>
        </w:rPr>
        <w:t>necesario</w:t>
      </w:r>
      <w:r w:rsidR="00B8165A">
        <w:rPr>
          <w:lang w:eastAsia="es-ES"/>
        </w:rPr>
        <w:t>s</w:t>
      </w:r>
      <w:r>
        <w:rPr>
          <w:lang w:eastAsia="es-ES"/>
        </w:rPr>
        <w:t xml:space="preserve"> los sacrificios de consagración y de agradecimiento. </w:t>
      </w:r>
    </w:p>
    <w:p w14:paraId="05EFEE1B" w14:textId="77777777" w:rsidR="00B8165A" w:rsidRDefault="00B05227" w:rsidP="00B8165A">
      <w:pPr>
        <w:pStyle w:val="numbering"/>
      </w:pPr>
      <w:r>
        <w:t>¿P</w:t>
      </w:r>
      <w:r w:rsidR="00B8165A">
        <w:t>or qué cree que Josué tomó el tiempo para leer toda le ley de Moisés al pueblo? Josué 1:6-8</w:t>
      </w:r>
    </w:p>
    <w:p w14:paraId="608E273C" w14:textId="77777777" w:rsidR="00B8165A" w:rsidRDefault="00B8165A" w:rsidP="005156B5">
      <w:pPr>
        <w:pStyle w:val="respuesta"/>
        <w:rPr>
          <w:lang w:eastAsia="es-ES"/>
        </w:rPr>
      </w:pPr>
      <w:r>
        <w:rPr>
          <w:lang w:eastAsia="es-ES"/>
        </w:rPr>
        <w:t>Porque para tener éxito es necesario meditar en la palabra de Dios y ponerla en práctica.</w:t>
      </w:r>
    </w:p>
    <w:p w14:paraId="48840B71" w14:textId="77777777" w:rsidR="00B8165A" w:rsidRDefault="00B8165A" w:rsidP="00B8165A">
      <w:pPr>
        <w:pStyle w:val="Ilust"/>
      </w:pPr>
      <w:r>
        <w:t>Josué y el pueblo de Israel habían logrado mucho éxito hasta aquí. Cuando las cosas van bien tenemos la tendencia de sentirnos muy seguros y se nos olvida que dependemos de Dios. Eso es lo que les había pasado cuando fueron derrotados en Hai y engañados por los gabaonitas.</w:t>
      </w:r>
    </w:p>
    <w:p w14:paraId="0CB7B9BB" w14:textId="77777777" w:rsidR="00B8165A" w:rsidRDefault="00365DCE" w:rsidP="00365DCE">
      <w:r>
        <w:t>En Josué</w:t>
      </w:r>
      <w:r w:rsidR="00B8165A">
        <w:t xml:space="preserve"> capítulos 9 a 22 </w:t>
      </w:r>
      <w:r>
        <w:t>se relatan</w:t>
      </w:r>
      <w:r w:rsidR="00B8165A">
        <w:t xml:space="preserve"> las victorias de los israelitas sobre sus enemigos y la repartición de la tierra entre las </w:t>
      </w:r>
      <w:r>
        <w:t xml:space="preserve">doce </w:t>
      </w:r>
      <w:r w:rsidR="00B8165A">
        <w:t xml:space="preserve">tribus. </w:t>
      </w:r>
      <w:r w:rsidR="00827501">
        <w:br/>
      </w:r>
    </w:p>
    <w:p w14:paraId="7F5CFFF0" w14:textId="77777777" w:rsidR="00365DCE" w:rsidRDefault="00365DCE" w:rsidP="00365DCE">
      <w:pPr>
        <w:pStyle w:val="numbering"/>
      </w:pPr>
      <w:r>
        <w:t xml:space="preserve">Lea Josué 23:1-13. </w:t>
      </w:r>
      <w:r w:rsidR="00D96EFA">
        <w:t xml:space="preserve">Después que han pasado </w:t>
      </w:r>
      <w:r w:rsidR="00827501">
        <w:t>mucho</w:t>
      </w:r>
      <w:r w:rsidR="00D96EFA">
        <w:t>s</w:t>
      </w:r>
      <w:r w:rsidR="00827501">
        <w:t xml:space="preserve"> años, y</w:t>
      </w:r>
      <w:r>
        <w:t xml:space="preserve">a muy anciano Josué convoca a todos los líderes, jefes, jueces y oficiales de la nación de Israel. En los versículos 1-5 les recuerda de todo lo que el Señor había peleado las batallas por ellos. Además </w:t>
      </w:r>
      <w:proofErr w:type="gramStart"/>
      <w:r>
        <w:t>declara como</w:t>
      </w:r>
      <w:proofErr w:type="gramEnd"/>
      <w:r>
        <w:t xml:space="preserve"> el Señor expulsaría de las naciones que quedan para que Israel puede tomar posesión de sus territorios. ¿Cuáles son las exhortaciones que</w:t>
      </w:r>
      <w:r w:rsidR="00D65ED5">
        <w:t xml:space="preserve"> hace Josué a los líderes</w:t>
      </w:r>
      <w:r w:rsidR="00B05227">
        <w:t xml:space="preserve"> de Israel en los versículos 6-8</w:t>
      </w:r>
      <w:r w:rsidR="00D65ED5">
        <w:t>?</w:t>
      </w:r>
    </w:p>
    <w:p w14:paraId="2DD3A58E" w14:textId="77777777" w:rsidR="00D65ED5" w:rsidRDefault="00D65ED5" w:rsidP="005156B5">
      <w:pPr>
        <w:pStyle w:val="respuesta"/>
        <w:rPr>
          <w:lang w:eastAsia="es-ES"/>
        </w:rPr>
      </w:pPr>
      <w:r>
        <w:rPr>
          <w:lang w:eastAsia="es-ES"/>
        </w:rPr>
        <w:t xml:space="preserve">Esfuércense por cumplir todo lo que está escrito en el libro de la ley de moisés </w:t>
      </w:r>
      <w:r w:rsidR="00836880">
        <w:rPr>
          <w:lang w:eastAsia="es-ES"/>
        </w:rPr>
        <w:t>y no</w:t>
      </w:r>
      <w:r>
        <w:rPr>
          <w:lang w:eastAsia="es-ES"/>
        </w:rPr>
        <w:t xml:space="preserve"> apartarse de nada.</w:t>
      </w:r>
    </w:p>
    <w:p w14:paraId="2B830CBB" w14:textId="77777777" w:rsidR="00D65ED5" w:rsidRDefault="00D65ED5" w:rsidP="005156B5">
      <w:pPr>
        <w:pStyle w:val="respuesta"/>
      </w:pPr>
      <w:r>
        <w:t>No deben de mezclarse con las naciones, ni rendir culto a sus dioses ni jurar por ellos.</w:t>
      </w:r>
    </w:p>
    <w:p w14:paraId="5D8C3B19" w14:textId="77777777" w:rsidR="00D65ED5" w:rsidRDefault="00D65ED5" w:rsidP="005156B5">
      <w:pPr>
        <w:pStyle w:val="respuesta"/>
      </w:pPr>
      <w:r>
        <w:t>Deben permanecer fieles al Señor como hasta ahora.</w:t>
      </w:r>
    </w:p>
    <w:p w14:paraId="67C40DC3" w14:textId="1E946A03" w:rsidR="00D65ED5" w:rsidRDefault="00D65ED5" w:rsidP="00406E5C">
      <w:pPr>
        <w:pStyle w:val="numbering"/>
      </w:pPr>
      <w:r>
        <w:t xml:space="preserve">¿Por qué </w:t>
      </w:r>
      <w:r w:rsidR="00BE0A69">
        <w:t>el pueblo de Israel no debía</w:t>
      </w:r>
      <w:r>
        <w:t xml:space="preserve"> mezclarse con las naciones?</w:t>
      </w:r>
      <w:r w:rsidR="00B05227">
        <w:t xml:space="preserve"> Josué 23:12-13</w:t>
      </w:r>
    </w:p>
    <w:p w14:paraId="6750F051" w14:textId="77777777" w:rsidR="00D65ED5" w:rsidRDefault="00D65ED5" w:rsidP="005156B5">
      <w:pPr>
        <w:pStyle w:val="respuesta"/>
      </w:pPr>
      <w:r>
        <w:t>Porque serían atraída y seducidos a practicar la idolatría y otras prácticas perversas que hacían las otras naciones.</w:t>
      </w:r>
      <w:r w:rsidR="00827501">
        <w:br/>
      </w:r>
    </w:p>
    <w:p w14:paraId="272044A5" w14:textId="77777777" w:rsidR="00D65ED5" w:rsidRDefault="00D65ED5" w:rsidP="00D65ED5">
      <w:pPr>
        <w:pStyle w:val="numbering"/>
        <w:rPr>
          <w:lang w:eastAsia="en-US"/>
        </w:rPr>
      </w:pPr>
      <w:r>
        <w:rPr>
          <w:lang w:eastAsia="en-US"/>
        </w:rPr>
        <w:t>¿Qué debemos hacer nosotros según 2 Corintios 6:14-18?</w:t>
      </w:r>
    </w:p>
    <w:p w14:paraId="1BF63307" w14:textId="77777777" w:rsidR="00D65ED5" w:rsidRDefault="00D65ED5" w:rsidP="005156B5">
      <w:pPr>
        <w:pStyle w:val="respuesta"/>
      </w:pPr>
      <w:r>
        <w:t>De igual manera no debemos ser seducidos por el mundo, más bien debemos salir del mundo.</w:t>
      </w:r>
    </w:p>
    <w:p w14:paraId="4F105927" w14:textId="77777777" w:rsidR="006A6AF1" w:rsidRDefault="00D65ED5" w:rsidP="006A6AF1">
      <w:pPr>
        <w:pStyle w:val="Ilust"/>
      </w:pPr>
      <w:r>
        <w:t xml:space="preserve">Encontramos que Israel debía dar un testimonio del Dios único y vivo en un mundo de idolatría y toda clase de maldad. Cuando el pueblo de Israel </w:t>
      </w:r>
      <w:r w:rsidR="006A6AF1">
        <w:t>era fiel a</w:t>
      </w:r>
      <w:r>
        <w:t xml:space="preserve"> Dios fueron usados por el Señor para traer personas de las otras naciones a la fe en el Señor. </w:t>
      </w:r>
      <w:r w:rsidR="007B2DC9">
        <w:t xml:space="preserve">Un buen ejemplo </w:t>
      </w:r>
      <w:r>
        <w:t xml:space="preserve">es Rajab que </w:t>
      </w:r>
      <w:r w:rsidR="00D96EFA">
        <w:t>fue rescatada</w:t>
      </w:r>
      <w:r>
        <w:t xml:space="preserve"> de Jericó. </w:t>
      </w:r>
    </w:p>
    <w:p w14:paraId="4138FD31" w14:textId="77777777" w:rsidR="00D65ED5" w:rsidRDefault="007B2DC9" w:rsidP="00D65ED5">
      <w:pPr>
        <w:pStyle w:val="numbering"/>
        <w:rPr>
          <w:lang w:eastAsia="en-US"/>
        </w:rPr>
      </w:pPr>
      <w:r>
        <w:rPr>
          <w:lang w:eastAsia="en-US"/>
        </w:rPr>
        <w:t>¿Por qué el mundo no nos quiere según Juan 15:18-19?</w:t>
      </w:r>
    </w:p>
    <w:p w14:paraId="42561A57" w14:textId="77777777" w:rsidR="00D65ED5" w:rsidRPr="00D65ED5" w:rsidRDefault="007B2DC9" w:rsidP="005156B5">
      <w:pPr>
        <w:pStyle w:val="respuesta"/>
      </w:pPr>
      <w:r>
        <w:t>Nos aborrece porque no somos del mundo. Cristo nos ha escogido de entre el mundo.</w:t>
      </w:r>
    </w:p>
    <w:p w14:paraId="7C3D57C4" w14:textId="77777777" w:rsidR="007A5834" w:rsidRDefault="006A6AF1" w:rsidP="00FB7E1A">
      <w:pPr>
        <w:pStyle w:val="numbering"/>
      </w:pPr>
      <w:r>
        <w:t>Escriba en la línea</w:t>
      </w:r>
      <w:r w:rsidR="00FB7E1A">
        <w:t xml:space="preserve"> el pasaje bíblico </w:t>
      </w:r>
      <w:r w:rsidR="00E01AAA">
        <w:t xml:space="preserve">del recuadro abajo </w:t>
      </w:r>
      <w:r>
        <w:t xml:space="preserve">que corresponde a las </w:t>
      </w:r>
      <w:r w:rsidR="00FB7E1A">
        <w:t>declaraciones.</w:t>
      </w:r>
    </w:p>
    <w:p w14:paraId="585CE413" w14:textId="77777777" w:rsidR="00FB7E1A" w:rsidRDefault="00FB7E1A" w:rsidP="00827501">
      <w:pPr>
        <w:pStyle w:val="A"/>
        <w:ind w:left="720"/>
      </w:pPr>
      <w:r>
        <w:t>_____________</w:t>
      </w:r>
      <w:r w:rsidR="00DB183A">
        <w:t>_________</w:t>
      </w:r>
      <w:r>
        <w:t xml:space="preserve"> El mundo busca principalmente las cosas materiales.</w:t>
      </w:r>
    </w:p>
    <w:p w14:paraId="7EA6A010" w14:textId="77777777" w:rsidR="00FB7E1A" w:rsidRDefault="00FB7E1A" w:rsidP="00827501">
      <w:pPr>
        <w:pStyle w:val="A"/>
        <w:ind w:left="720"/>
      </w:pPr>
      <w:r>
        <w:t>___________</w:t>
      </w:r>
      <w:r w:rsidR="00DB183A">
        <w:t>_________</w:t>
      </w:r>
      <w:r>
        <w:t>__ Debemos tener cuidado de no ser cautivados por las filosofías engañosas de este mundo que van de acuerdo con los principios de este mundo.</w:t>
      </w:r>
    </w:p>
    <w:p w14:paraId="59578CFB" w14:textId="77777777" w:rsidR="00FB7E1A" w:rsidRDefault="00FB7E1A" w:rsidP="00827501">
      <w:pPr>
        <w:pStyle w:val="A"/>
        <w:ind w:left="720"/>
      </w:pPr>
      <w:r>
        <w:t>___________</w:t>
      </w:r>
      <w:r w:rsidR="00DB183A">
        <w:t>_________</w:t>
      </w:r>
      <w:r>
        <w:t>__</w:t>
      </w:r>
      <w:r w:rsidR="00E01AAA">
        <w:t xml:space="preserve"> El mundo quiere ponernos es su mismo molde</w:t>
      </w:r>
      <w:r w:rsidR="00DB183A">
        <w:t xml:space="preserve">. </w:t>
      </w:r>
    </w:p>
    <w:p w14:paraId="0EC86D1A" w14:textId="77777777" w:rsidR="00E01AAA" w:rsidRPr="00FB7E1A" w:rsidRDefault="00E01AAA" w:rsidP="00827501">
      <w:pPr>
        <w:pStyle w:val="A"/>
        <w:ind w:left="720"/>
      </w:pPr>
      <w:r>
        <w:t>_________</w:t>
      </w:r>
      <w:r w:rsidR="00DB183A">
        <w:t>_________</w:t>
      </w:r>
      <w:r>
        <w:t>____ La amistad con el mundo es enemistad con Dios.</w:t>
      </w:r>
    </w:p>
    <w:p w14:paraId="3A0E31D9" w14:textId="77777777" w:rsidR="00FB7E1A" w:rsidRPr="00FB7E1A" w:rsidRDefault="00836880" w:rsidP="005156B5">
      <w:pPr>
        <w:pStyle w:val="respuesta"/>
        <w:rPr>
          <w:lang w:eastAsia="es-ES"/>
        </w:rPr>
      </w:pPr>
      <w:r>
        <w:rPr>
          <w:noProof/>
          <w:shd w:val="clear" w:color="auto" w:fill="auto"/>
          <w:lang w:val="es-MX" w:eastAsia="es-MX"/>
        </w:rPr>
        <mc:AlternateContent>
          <mc:Choice Requires="wps">
            <w:drawing>
              <wp:anchor distT="0" distB="0" distL="114300" distR="114300" simplePos="0" relativeHeight="251669504" behindDoc="0" locked="0" layoutInCell="1" allowOverlap="1" wp14:anchorId="7B8E12FC" wp14:editId="147B35B3">
                <wp:simplePos x="0" y="0"/>
                <wp:positionH relativeFrom="column">
                  <wp:posOffset>60960</wp:posOffset>
                </wp:positionH>
                <wp:positionV relativeFrom="paragraph">
                  <wp:posOffset>124460</wp:posOffset>
                </wp:positionV>
                <wp:extent cx="5991225" cy="333375"/>
                <wp:effectExtent l="9525" t="6350" r="9525" b="1270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225" cy="333375"/>
                        </a:xfrm>
                        <a:prstGeom prst="rect">
                          <a:avLst/>
                        </a:prstGeom>
                        <a:solidFill>
                          <a:srgbClr val="FFFFFF"/>
                        </a:solidFill>
                        <a:ln w="9525">
                          <a:solidFill>
                            <a:srgbClr val="000000"/>
                          </a:solidFill>
                          <a:miter lim="800000"/>
                          <a:headEnd/>
                          <a:tailEnd/>
                        </a:ln>
                      </wps:spPr>
                      <wps:txbx>
                        <w:txbxContent>
                          <w:p w14:paraId="7CDADBCE" w14:textId="77777777" w:rsidR="00B22BDA" w:rsidRDefault="00B22BDA">
                            <w:r>
                              <w:t xml:space="preserve">Romanos 12:2; Lucas 12:29-30; Santiago 4:4; Colosenses 2:8 </w:t>
                            </w:r>
                          </w:p>
                          <w:p w14:paraId="732F68F1" w14:textId="77777777" w:rsidR="00B22BDA" w:rsidRDefault="00B22BD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8E12FC" id="Text Box 13" o:spid="_x0000_s1033" type="#_x0000_t202" style="position:absolute;margin-left:4.8pt;margin-top:9.8pt;width:471.75pt;height:2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">
                <v:textbox>
                  <w:txbxContent>
                    <w:p w14:paraId="7CDADBCE" w14:textId="77777777" w:rsidR="00B22BDA" w:rsidRDefault="00B22BDA">
                      <w:r>
                        <w:t xml:space="preserve">Romanos 12:2; Lucas 12:29-30; Santiago 4:4; Colosenses 2:8 </w:t>
                      </w:r>
                    </w:p>
                    <w:p w14:paraId="732F68F1" w14:textId="77777777" w:rsidR="00B22BDA" w:rsidRDefault="00B22BDA"/>
                  </w:txbxContent>
                </v:textbox>
              </v:shape>
            </w:pict>
          </mc:Fallback>
        </mc:AlternateContent>
      </w:r>
    </w:p>
    <w:p w14:paraId="4D9B1C89" w14:textId="77777777" w:rsidR="00FB7E1A" w:rsidRDefault="00FB7E1A" w:rsidP="007B2DC9">
      <w:pPr>
        <w:autoSpaceDE w:val="0"/>
        <w:autoSpaceDN w:val="0"/>
        <w:adjustRightInd w:val="0"/>
        <w:spacing w:before="60" w:after="60"/>
        <w:rPr>
          <w:rFonts w:ascii="Georgia" w:hAnsi="Georgia" w:cs="Georgia"/>
          <w:color w:val="008000"/>
          <w:sz w:val="28"/>
          <w:szCs w:val="28"/>
          <w:u w:val="single"/>
          <w:lang w:eastAsia="es-MX"/>
        </w:rPr>
      </w:pPr>
    </w:p>
    <w:p w14:paraId="52A29147" w14:textId="77777777" w:rsidR="007B1328" w:rsidRDefault="006A6AF1" w:rsidP="007B1328">
      <w:pPr>
        <w:autoSpaceDE w:val="0"/>
        <w:autoSpaceDN w:val="0"/>
        <w:adjustRightInd w:val="0"/>
        <w:spacing w:before="60" w:after="60"/>
        <w:rPr>
          <w:rFonts w:ascii="Arial" w:hAnsi="Arial" w:cs="Arial"/>
          <w:color w:val="000000"/>
          <w:sz w:val="27"/>
          <w:szCs w:val="27"/>
          <w:shd w:val="clear" w:color="auto" w:fill="FFFFFF"/>
        </w:rPr>
      </w:pPr>
      <w:r w:rsidRPr="006A6AF1">
        <w:rPr>
          <w:rFonts w:ascii="Arial" w:hAnsi="Arial" w:cs="Arial"/>
          <w:color w:val="000000"/>
          <w:sz w:val="22"/>
          <w:shd w:val="clear" w:color="auto" w:fill="FFFFFF"/>
        </w:rPr>
        <w:t>L</w:t>
      </w:r>
      <w:r w:rsidR="00C61673" w:rsidRPr="006A6AF1">
        <w:rPr>
          <w:rFonts w:ascii="Arial" w:hAnsi="Arial" w:cs="Arial"/>
          <w:color w:val="000000"/>
          <w:sz w:val="22"/>
          <w:shd w:val="clear" w:color="auto" w:fill="FFFFFF"/>
        </w:rPr>
        <w:t xml:space="preserve">a palabra “mundo” </w:t>
      </w:r>
      <w:r w:rsidRPr="006A6AF1">
        <w:rPr>
          <w:rFonts w:ascii="Arial" w:hAnsi="Arial" w:cs="Arial"/>
          <w:color w:val="000000"/>
          <w:sz w:val="22"/>
          <w:shd w:val="clear" w:color="auto" w:fill="FFFFFF"/>
        </w:rPr>
        <w:t xml:space="preserve">es usada en los pasajes arriba </w:t>
      </w:r>
      <w:r w:rsidR="00C61673" w:rsidRPr="006A6AF1">
        <w:rPr>
          <w:rFonts w:ascii="Arial" w:hAnsi="Arial" w:cs="Arial"/>
          <w:color w:val="000000"/>
          <w:sz w:val="22"/>
          <w:shd w:val="clear" w:color="auto" w:fill="FFFFFF"/>
        </w:rPr>
        <w:t>para referirse a la presente condición de los asuntos humanos en oposición a Dios. Es el sistema que es opuesto a Dios y al Señor Jesucristo</w:t>
      </w:r>
      <w:r w:rsidR="00C61673">
        <w:rPr>
          <w:rFonts w:ascii="Arial" w:hAnsi="Arial" w:cs="Arial"/>
          <w:color w:val="000000"/>
          <w:sz w:val="27"/>
          <w:szCs w:val="27"/>
          <w:shd w:val="clear" w:color="auto" w:fill="FFFFFF"/>
        </w:rPr>
        <w:t>.</w:t>
      </w:r>
    </w:p>
    <w:p w14:paraId="41AC4502" w14:textId="77777777" w:rsidR="006A6AF1" w:rsidRDefault="00406E5C" w:rsidP="006A6AF1">
      <w:pPr>
        <w:pStyle w:val="numbering"/>
      </w:pPr>
      <w:r>
        <w:t>¿Qué nos exhorta hacer 1 Pedro 2:11-12?</w:t>
      </w:r>
    </w:p>
    <w:p w14:paraId="08E02D01" w14:textId="77777777" w:rsidR="00406E5C" w:rsidRDefault="00406E5C" w:rsidP="005156B5">
      <w:pPr>
        <w:pStyle w:val="respuesta"/>
        <w:rPr>
          <w:lang w:eastAsia="es-ES"/>
        </w:rPr>
      </w:pPr>
      <w:r>
        <w:rPr>
          <w:lang w:eastAsia="es-ES"/>
        </w:rPr>
        <w:t>Que como extranjeros y peregrinos en este mundo mantener nuestra conducta ejemplar entre los incrédulos para que al observar nuestras vidas glorifiquen a Dios en el día de la salvación.</w:t>
      </w:r>
      <w:r w:rsidR="00DB183A">
        <w:rPr>
          <w:lang w:eastAsia="es-ES"/>
        </w:rPr>
        <w:br/>
      </w:r>
    </w:p>
    <w:p w14:paraId="1B2B3996" w14:textId="77777777" w:rsidR="00406E5C" w:rsidRDefault="00406E5C" w:rsidP="00406E5C">
      <w:pPr>
        <w:pStyle w:val="numbering"/>
      </w:pPr>
      <w:r>
        <w:t>En Josué capítulo 24,</w:t>
      </w:r>
      <w:r w:rsidR="00DB183A">
        <w:t xml:space="preserve"> </w:t>
      </w:r>
      <w:r>
        <w:t>otra vez Josué reúne a todos los líderes del pueblo de Israel. En los versículos 1-13 les recuerda de la historia de su pueblo y todo lo que Dios había hecho a su favor. Porque Dios había hecho tanto por ellos, ¿qué es lo que ellos deben hacer según el versículo 14?</w:t>
      </w:r>
    </w:p>
    <w:p w14:paraId="644CE823" w14:textId="77777777" w:rsidR="00406E5C" w:rsidRDefault="00406E5C" w:rsidP="005156B5">
      <w:pPr>
        <w:pStyle w:val="respuesta"/>
        <w:rPr>
          <w:lang w:eastAsia="es-ES"/>
        </w:rPr>
      </w:pPr>
      <w:r>
        <w:rPr>
          <w:lang w:eastAsia="es-ES"/>
        </w:rPr>
        <w:t>Debían entregarse al Señor y servirle fielmente. Debían deshacerse de los dioses que sus antepasados adoraron al otro ladeo del r</w:t>
      </w:r>
      <w:r w:rsidR="009716D2">
        <w:rPr>
          <w:lang w:eastAsia="es-ES"/>
        </w:rPr>
        <w:t>ío É</w:t>
      </w:r>
      <w:r>
        <w:rPr>
          <w:lang w:eastAsia="es-ES"/>
        </w:rPr>
        <w:t>ufrates y en Egipto para servir sólo al Señor.</w:t>
      </w:r>
      <w:r w:rsidR="00DB183A">
        <w:rPr>
          <w:lang w:eastAsia="es-ES"/>
        </w:rPr>
        <w:br/>
      </w:r>
    </w:p>
    <w:p w14:paraId="75726CD7" w14:textId="77777777" w:rsidR="009716D2" w:rsidRDefault="009716D2" w:rsidP="009716D2">
      <w:pPr>
        <w:pStyle w:val="numbering"/>
      </w:pPr>
      <w:r>
        <w:t xml:space="preserve">Si no querían servir al Señor, ¿cuáles eran sus otras opciones según el versículo 15? </w:t>
      </w:r>
    </w:p>
    <w:p w14:paraId="41C6640C" w14:textId="6993AE35" w:rsidR="009716D2" w:rsidRDefault="009716D2" w:rsidP="005156B5">
      <w:pPr>
        <w:pStyle w:val="respuesta"/>
        <w:rPr>
          <w:lang w:eastAsia="es-ES"/>
        </w:rPr>
      </w:pPr>
      <w:r>
        <w:rPr>
          <w:lang w:eastAsia="es-ES"/>
        </w:rPr>
        <w:t xml:space="preserve">Servir a los dioses que </w:t>
      </w:r>
      <w:r w:rsidR="004F0AE8">
        <w:rPr>
          <w:lang w:eastAsia="es-ES"/>
        </w:rPr>
        <w:t>sirvieron sus</w:t>
      </w:r>
      <w:r w:rsidR="00B4482E">
        <w:rPr>
          <w:lang w:eastAsia="es-ES"/>
        </w:rPr>
        <w:t xml:space="preserve"> antepasados al otro</w:t>
      </w:r>
      <w:r>
        <w:rPr>
          <w:lang w:eastAsia="es-ES"/>
        </w:rPr>
        <w:t xml:space="preserve"> lado del río Éufrates, o a los dioses de los amorreos donde habitan.</w:t>
      </w:r>
      <w:r w:rsidR="00DB183A">
        <w:rPr>
          <w:lang w:eastAsia="es-ES"/>
        </w:rPr>
        <w:br/>
      </w:r>
    </w:p>
    <w:p w14:paraId="72F90895" w14:textId="77777777" w:rsidR="009716D2" w:rsidRDefault="009716D2" w:rsidP="009716D2">
      <w:pPr>
        <w:pStyle w:val="numbering"/>
      </w:pPr>
      <w:r>
        <w:t>¿Cuál fue la decisión de Jos</w:t>
      </w:r>
      <w:r w:rsidR="0009280E">
        <w:t>ué</w:t>
      </w:r>
      <w:r>
        <w:t xml:space="preserve">? </w:t>
      </w:r>
      <w:r w:rsidR="00B05227">
        <w:t>15b</w:t>
      </w:r>
    </w:p>
    <w:p w14:paraId="56CB2F5E" w14:textId="77777777" w:rsidR="0009280E" w:rsidRDefault="0009280E" w:rsidP="005156B5">
      <w:pPr>
        <w:pStyle w:val="respuesta"/>
        <w:rPr>
          <w:lang w:eastAsia="es-ES"/>
        </w:rPr>
      </w:pPr>
      <w:r>
        <w:rPr>
          <w:lang w:eastAsia="es-ES"/>
        </w:rPr>
        <w:t>Por mi parte, mi familia y yo serviremos al Señor.</w:t>
      </w:r>
    </w:p>
    <w:p w14:paraId="4BE51113" w14:textId="77777777" w:rsidR="0009280E" w:rsidRDefault="0009280E" w:rsidP="0009280E">
      <w:pPr>
        <w:pStyle w:val="numbering"/>
      </w:pPr>
      <w:r>
        <w:t>¿Cuál fue la respuesta del pueblo en los versículos 16-19?</w:t>
      </w:r>
    </w:p>
    <w:p w14:paraId="2DCCDD45" w14:textId="77777777" w:rsidR="0009280E" w:rsidRDefault="0009280E" w:rsidP="005156B5">
      <w:pPr>
        <w:pStyle w:val="respuesta"/>
        <w:rPr>
          <w:lang w:eastAsia="es-ES"/>
        </w:rPr>
      </w:pPr>
      <w:r>
        <w:rPr>
          <w:lang w:eastAsia="es-ES"/>
        </w:rPr>
        <w:t>Que iban a servir al Señor porque es su Dios.</w:t>
      </w:r>
      <w:r w:rsidR="00DB183A">
        <w:rPr>
          <w:lang w:eastAsia="es-ES"/>
        </w:rPr>
        <w:t xml:space="preserve"> Jueces 2:6</w:t>
      </w:r>
    </w:p>
    <w:p w14:paraId="275171F7" w14:textId="77777777" w:rsidR="00B4482E" w:rsidRPr="00B4482E" w:rsidRDefault="00B4482E" w:rsidP="00B4482E">
      <w:pPr>
        <w:pStyle w:val="numbering"/>
      </w:pPr>
      <w:r>
        <w:t>¿Qué ha sido lo más importante para usted de esta lección?</w:t>
      </w:r>
    </w:p>
    <w:p w14:paraId="7A8DD8A9" w14:textId="77777777" w:rsidR="009716D2" w:rsidRPr="009716D2" w:rsidRDefault="009716D2" w:rsidP="005156B5">
      <w:pPr>
        <w:pStyle w:val="respuesta"/>
        <w:rPr>
          <w:lang w:eastAsia="es-ES"/>
        </w:rPr>
      </w:pPr>
    </w:p>
    <w:p w14:paraId="2EBDB39F" w14:textId="77777777" w:rsidR="00906EED" w:rsidRDefault="00906EED" w:rsidP="00906EED">
      <w:pPr>
        <w:pStyle w:val="Ttulo"/>
      </w:pPr>
      <w:bookmarkStart w:id="22" w:name="_Toc431998892"/>
      <w:r>
        <w:t>Lección 9</w:t>
      </w:r>
      <w:bookmarkEnd w:id="22"/>
    </w:p>
    <w:p w14:paraId="3EA0A7B7" w14:textId="77777777" w:rsidR="00906EED" w:rsidRPr="00906EED" w:rsidRDefault="00906EED" w:rsidP="00906EED">
      <w:r>
        <w:t xml:space="preserve">En este estudio queremos ver las características de Josué y cómo podemos aprender de su vida para nuestro crecimiento espiritual. </w:t>
      </w:r>
    </w:p>
    <w:p w14:paraId="344EDFDD" w14:textId="77777777" w:rsidR="00906EED" w:rsidRDefault="00906EED" w:rsidP="00906EED">
      <w:r w:rsidRPr="00425C43">
        <w:rPr>
          <w:rFonts w:ascii="Arial Black" w:hAnsi="Arial Black"/>
          <w:sz w:val="22"/>
        </w:rPr>
        <w:t xml:space="preserve">Josué </w:t>
      </w:r>
      <w:r>
        <w:rPr>
          <w:rFonts w:ascii="Arial Black" w:hAnsi="Arial Black"/>
          <w:sz w:val="22"/>
        </w:rPr>
        <w:t xml:space="preserve">era </w:t>
      </w:r>
      <w:r w:rsidRPr="00425C43">
        <w:rPr>
          <w:rFonts w:ascii="Arial Black" w:hAnsi="Arial Black"/>
          <w:sz w:val="22"/>
        </w:rPr>
        <w:t>apto para ser buen líder</w:t>
      </w:r>
      <w:r>
        <w:t>.</w:t>
      </w:r>
    </w:p>
    <w:p w14:paraId="50EEE698" w14:textId="29F8315C" w:rsidR="00906EED" w:rsidRDefault="00906EED" w:rsidP="00906EED">
      <w:pPr>
        <w:pStyle w:val="numbering"/>
        <w:numPr>
          <w:ilvl w:val="0"/>
          <w:numId w:val="32"/>
        </w:numPr>
        <w:overflowPunct/>
        <w:autoSpaceDE/>
        <w:autoSpaceDN/>
        <w:adjustRightInd/>
        <w:ind w:left="360"/>
        <w:textAlignment w:val="auto"/>
      </w:pPr>
      <w:r>
        <w:t>¿Cómo muestra</w:t>
      </w:r>
      <w:r w:rsidR="006D3990">
        <w:t xml:space="preserve"> </w:t>
      </w:r>
      <w:r w:rsidR="004D4D46">
        <w:t>Éxodo 17:8</w:t>
      </w:r>
      <w:r w:rsidR="006D3990">
        <w:t>-13</w:t>
      </w:r>
      <w:r w:rsidR="00836880">
        <w:t xml:space="preserve"> </w:t>
      </w:r>
      <w:r>
        <w:t xml:space="preserve">que Josué era apto para ser un buen líder? </w:t>
      </w:r>
    </w:p>
    <w:p w14:paraId="78112FBB" w14:textId="77777777" w:rsidR="00906EED" w:rsidRDefault="00906EED" w:rsidP="005156B5">
      <w:pPr>
        <w:pStyle w:val="respuesta"/>
      </w:pPr>
      <w:r>
        <w:t>Al ser escogido como general del ejército de Israel en batallar en contra del ataque de los amalecitas. Mostro habilidad de escoger a los soldados y dirigirles en la batalla. También mostró valor en arriesgar a su vida.</w:t>
      </w:r>
    </w:p>
    <w:p w14:paraId="466102F5" w14:textId="77777777" w:rsidR="00906EED" w:rsidRPr="00425C43" w:rsidRDefault="00906EED" w:rsidP="00906EED">
      <w:pPr>
        <w:rPr>
          <w:rFonts w:ascii="Arial Black" w:hAnsi="Arial Black"/>
          <w:sz w:val="22"/>
        </w:rPr>
      </w:pPr>
      <w:r>
        <w:rPr>
          <w:rFonts w:ascii="Arial Black" w:hAnsi="Arial Black"/>
          <w:sz w:val="22"/>
        </w:rPr>
        <w:t xml:space="preserve">Josué disfrutó de una buena relación con Dios. </w:t>
      </w:r>
    </w:p>
    <w:p w14:paraId="12BB4BBF" w14:textId="77777777" w:rsidR="00906EED" w:rsidRDefault="00906EED" w:rsidP="00906EED">
      <w:pPr>
        <w:pStyle w:val="numbering"/>
        <w:numPr>
          <w:ilvl w:val="0"/>
          <w:numId w:val="6"/>
        </w:numPr>
        <w:overflowPunct/>
        <w:autoSpaceDE/>
        <w:autoSpaceDN/>
        <w:adjustRightInd/>
        <w:ind w:left="360"/>
        <w:textAlignment w:val="auto"/>
      </w:pPr>
      <w:r>
        <w:t xml:space="preserve">¿Cómo nos enseñan los siguientes pasajes la vitalidad de la vida espiritual </w:t>
      </w:r>
      <w:r w:rsidR="006D3990">
        <w:t xml:space="preserve">de Josué </w:t>
      </w:r>
      <w:r>
        <w:t>y su relación personal con Dios?</w:t>
      </w:r>
    </w:p>
    <w:p w14:paraId="36559097" w14:textId="77777777" w:rsidR="00906EED" w:rsidRDefault="00906EED" w:rsidP="00906EED">
      <w:pPr>
        <w:pStyle w:val="check"/>
        <w:numPr>
          <w:ilvl w:val="0"/>
          <w:numId w:val="3"/>
        </w:numPr>
        <w:ind w:left="792"/>
      </w:pPr>
      <w:r>
        <w:t>Éxodo 33:7-11</w:t>
      </w:r>
    </w:p>
    <w:p w14:paraId="0B98BF29" w14:textId="7C12536E" w:rsidR="00906EED" w:rsidRDefault="00906EED" w:rsidP="005156B5">
      <w:pPr>
        <w:pStyle w:val="respuesta"/>
      </w:pPr>
      <w:r>
        <w:t xml:space="preserve">Nunca se apartaba de la tienda de reunión donde estaba la presencia </w:t>
      </w:r>
      <w:r w:rsidR="004D4D46">
        <w:t>del Señor</w:t>
      </w:r>
      <w:r>
        <w:t>. Quería estar cerca de Dios.</w:t>
      </w:r>
    </w:p>
    <w:p w14:paraId="7DEA3440" w14:textId="77777777" w:rsidR="00906EED" w:rsidRDefault="00906EED" w:rsidP="00906EED">
      <w:pPr>
        <w:pStyle w:val="check"/>
        <w:numPr>
          <w:ilvl w:val="0"/>
          <w:numId w:val="3"/>
        </w:numPr>
        <w:ind w:left="792"/>
      </w:pPr>
      <w:r>
        <w:t>Números 27:18</w:t>
      </w:r>
    </w:p>
    <w:p w14:paraId="1CE36979" w14:textId="340951F0" w:rsidR="00906EED" w:rsidRDefault="00906EED" w:rsidP="005156B5">
      <w:pPr>
        <w:pStyle w:val="respuesta"/>
        <w:rPr>
          <w:shd w:val="clear" w:color="auto" w:fill="auto"/>
        </w:rPr>
      </w:pPr>
      <w:r>
        <w:rPr>
          <w:shd w:val="clear" w:color="auto" w:fill="auto"/>
        </w:rPr>
        <w:t xml:space="preserve">Dios lo llamó un hombre de gran espíritu. Porque tenía un </w:t>
      </w:r>
      <w:r w:rsidR="004D4D46">
        <w:rPr>
          <w:shd w:val="clear" w:color="auto" w:fill="auto"/>
        </w:rPr>
        <w:t>corazón para</w:t>
      </w:r>
      <w:r>
        <w:rPr>
          <w:shd w:val="clear" w:color="auto" w:fill="auto"/>
        </w:rPr>
        <w:t xml:space="preserve"> Dios. Amaba a Dios y al pueblo. Era un hombre con el deseo de siempre agradar a Dios y servirle fielmente.</w:t>
      </w:r>
    </w:p>
    <w:p w14:paraId="5B5201ED" w14:textId="77777777" w:rsidR="00906EED" w:rsidRPr="007D7EC1" w:rsidRDefault="00906EED" w:rsidP="007D7EC1">
      <w:pPr>
        <w:pStyle w:val="numbering"/>
        <w:ind w:left="360"/>
        <w:rPr>
          <w:rFonts w:ascii="Comic Sans MS" w:hAnsi="Comic Sans MS"/>
        </w:rPr>
      </w:pPr>
      <w:r w:rsidRPr="007D7EC1">
        <w:rPr>
          <w:rFonts w:ascii="Comic Sans MS" w:hAnsi="Comic Sans MS"/>
          <w:u w:val="single"/>
        </w:rPr>
        <w:t>Pregunta de aplicación personal.</w:t>
      </w:r>
      <w:r w:rsidR="00025920" w:rsidRPr="007D7EC1">
        <w:rPr>
          <w:rFonts w:ascii="Comic Sans MS" w:hAnsi="Comic Sans MS"/>
        </w:rPr>
        <w:t xml:space="preserve"> </w:t>
      </w:r>
      <w:r w:rsidRPr="007D7EC1">
        <w:rPr>
          <w:rFonts w:ascii="Comic Sans MS" w:hAnsi="Comic Sans MS"/>
        </w:rPr>
        <w:t xml:space="preserve">¿Qué hace o qué puede hacer </w:t>
      </w:r>
      <w:r w:rsidR="005C4326" w:rsidRPr="007D7EC1">
        <w:rPr>
          <w:rFonts w:ascii="Comic Sans MS" w:hAnsi="Comic Sans MS"/>
        </w:rPr>
        <w:t xml:space="preserve">usted </w:t>
      </w:r>
      <w:r w:rsidRPr="007D7EC1">
        <w:rPr>
          <w:rFonts w:ascii="Comic Sans MS" w:hAnsi="Comic Sans MS"/>
        </w:rPr>
        <w:t>para tener una relación vital y viva con Dios?</w:t>
      </w:r>
    </w:p>
    <w:p w14:paraId="7420B910" w14:textId="77777777" w:rsidR="00906EED" w:rsidRPr="00906EED" w:rsidRDefault="00906EED" w:rsidP="005156B5">
      <w:pPr>
        <w:pStyle w:val="respuesta"/>
      </w:pPr>
      <w:r>
        <w:t>Tomar tiempo como hizo Josué para estar con Dios. Estar agradecido con Dios y mostrarlo en mi adoración en palabras y en mis acci</w:t>
      </w:r>
      <w:r w:rsidR="00152563">
        <w:t xml:space="preserve">ones. Hebreos 13:15-16 y </w:t>
      </w:r>
      <w:r>
        <w:t xml:space="preserve">Salmo 73:26-28 </w:t>
      </w:r>
    </w:p>
    <w:p w14:paraId="26687E18" w14:textId="77777777" w:rsidR="00906EED" w:rsidRPr="00425C43" w:rsidRDefault="00906EED" w:rsidP="00906EED">
      <w:pPr>
        <w:rPr>
          <w:rFonts w:ascii="Arial Black" w:hAnsi="Arial Black"/>
          <w:sz w:val="22"/>
        </w:rPr>
      </w:pPr>
      <w:r w:rsidRPr="00425C43">
        <w:rPr>
          <w:rFonts w:ascii="Arial Black" w:hAnsi="Arial Black"/>
          <w:sz w:val="22"/>
        </w:rPr>
        <w:t xml:space="preserve">Dios equipó </w:t>
      </w:r>
      <w:r>
        <w:rPr>
          <w:rFonts w:ascii="Arial Black" w:hAnsi="Arial Black"/>
          <w:sz w:val="22"/>
        </w:rPr>
        <w:t xml:space="preserve">y animó a Josué </w:t>
      </w:r>
      <w:r w:rsidRPr="00425C43">
        <w:rPr>
          <w:rFonts w:ascii="Arial Black" w:hAnsi="Arial Black"/>
          <w:sz w:val="22"/>
        </w:rPr>
        <w:t>para ser buen lí</w:t>
      </w:r>
      <w:r>
        <w:rPr>
          <w:rFonts w:ascii="Arial Black" w:hAnsi="Arial Black"/>
          <w:sz w:val="22"/>
        </w:rPr>
        <w:t>der al enfrentar grandes dificultades.</w:t>
      </w:r>
    </w:p>
    <w:p w14:paraId="11BA2C1F" w14:textId="77777777" w:rsidR="00906EED" w:rsidRPr="002F49A3" w:rsidRDefault="00906EED" w:rsidP="00906EED">
      <w:pPr>
        <w:pStyle w:val="numbering"/>
        <w:numPr>
          <w:ilvl w:val="0"/>
          <w:numId w:val="6"/>
        </w:numPr>
        <w:overflowPunct/>
        <w:autoSpaceDE/>
        <w:autoSpaceDN/>
        <w:adjustRightInd/>
        <w:ind w:left="360"/>
        <w:textAlignment w:val="auto"/>
      </w:pPr>
      <w:r>
        <w:t>¿Cómo fue equipado por Dios para cumplir su ministerio en los siguientes pasajes?</w:t>
      </w:r>
    </w:p>
    <w:p w14:paraId="2E3B6D17" w14:textId="77777777" w:rsidR="00D71B97" w:rsidRDefault="00D71B97" w:rsidP="00D71B97">
      <w:pPr>
        <w:pStyle w:val="check"/>
      </w:pPr>
      <w:r>
        <w:t>Éxodo 24:13</w:t>
      </w:r>
    </w:p>
    <w:p w14:paraId="38D4DE4D" w14:textId="77777777" w:rsidR="00D71B97" w:rsidRDefault="00D71B97" w:rsidP="005156B5">
      <w:pPr>
        <w:pStyle w:val="respuesta"/>
      </w:pPr>
      <w:r>
        <w:t xml:space="preserve">Fue asistente (discípulo) de Moisés. </w:t>
      </w:r>
    </w:p>
    <w:p w14:paraId="59610CBC" w14:textId="77777777" w:rsidR="00906EED" w:rsidRDefault="00906EED" w:rsidP="00906EED">
      <w:pPr>
        <w:pStyle w:val="check"/>
        <w:numPr>
          <w:ilvl w:val="0"/>
          <w:numId w:val="3"/>
        </w:numPr>
        <w:ind w:left="792"/>
        <w:rPr>
          <w:lang w:val="es-ES_tradnl"/>
        </w:rPr>
      </w:pPr>
      <w:r>
        <w:rPr>
          <w:lang w:val="es-ES_tradnl"/>
        </w:rPr>
        <w:t>Deuteronomio 34:9</w:t>
      </w:r>
    </w:p>
    <w:p w14:paraId="7B325D30" w14:textId="77777777" w:rsidR="00906EED" w:rsidRDefault="00906EED" w:rsidP="005156B5">
      <w:pPr>
        <w:pStyle w:val="respuesta"/>
      </w:pPr>
      <w:r>
        <w:t>Recibió espíritu de sabiduría. Dios lo equipó para su ministerio.</w:t>
      </w:r>
    </w:p>
    <w:p w14:paraId="562DF2EC" w14:textId="77777777" w:rsidR="00025920" w:rsidRDefault="00906EED" w:rsidP="005C4326">
      <w:pPr>
        <w:pStyle w:val="numbering"/>
        <w:ind w:left="360"/>
        <w:rPr>
          <w:rFonts w:ascii="Arial Black" w:hAnsi="Arial Black"/>
          <w:sz w:val="22"/>
        </w:rPr>
      </w:pPr>
      <w:r w:rsidRPr="005C4326">
        <w:rPr>
          <w:rFonts w:ascii="Comic Sans MS" w:hAnsi="Comic Sans MS"/>
          <w:u w:val="single"/>
        </w:rPr>
        <w:t>Pregunta de aplicación personal.</w:t>
      </w:r>
      <w:r w:rsidR="00025920" w:rsidRPr="005C4326">
        <w:rPr>
          <w:rFonts w:ascii="Comic Sans MS" w:hAnsi="Comic Sans MS"/>
          <w:u w:val="single"/>
        </w:rPr>
        <w:t xml:space="preserve"> </w:t>
      </w:r>
      <w:r w:rsidRPr="005C4326">
        <w:rPr>
          <w:rFonts w:ascii="Comic Sans MS" w:eastAsiaTheme="minorHAnsi" w:hAnsi="Comic Sans MS"/>
        </w:rPr>
        <w:t>¿Cómo le ha equipado el Señor para servirle?</w:t>
      </w:r>
      <w:r w:rsidRPr="005C4326">
        <w:rPr>
          <w:rFonts w:ascii="Comic Sans MS" w:eastAsiaTheme="minorHAnsi" w:hAnsi="Comic Sans MS"/>
        </w:rPr>
        <w:br/>
        <w:t>¿Qué puede hacer para capacitarse más</w:t>
      </w:r>
      <w:r w:rsidRPr="00065562">
        <w:rPr>
          <w:rFonts w:eastAsiaTheme="minorHAnsi"/>
        </w:rPr>
        <w:t>?</w:t>
      </w:r>
      <w:r w:rsidRPr="00065562">
        <w:rPr>
          <w:rFonts w:eastAsiaTheme="minorHAnsi"/>
        </w:rPr>
        <w:br/>
      </w:r>
      <w:r w:rsidRPr="00065562">
        <w:rPr>
          <w:rFonts w:eastAsiaTheme="minorHAnsi"/>
        </w:rPr>
        <w:br/>
      </w:r>
    </w:p>
    <w:p w14:paraId="3BCD2492" w14:textId="77777777" w:rsidR="00906EED" w:rsidRPr="00806BEC" w:rsidRDefault="00906EED" w:rsidP="00906EED">
      <w:pPr>
        <w:rPr>
          <w:lang w:val="es-ES_tradnl" w:eastAsia="es-ES"/>
        </w:rPr>
      </w:pPr>
      <w:r w:rsidRPr="00425C43">
        <w:rPr>
          <w:rFonts w:ascii="Arial Black" w:hAnsi="Arial Black"/>
          <w:sz w:val="22"/>
        </w:rPr>
        <w:t>Josué fue obediente a Dios</w:t>
      </w:r>
      <w:r>
        <w:rPr>
          <w:lang w:val="es-ES_tradnl" w:eastAsia="es-ES"/>
        </w:rPr>
        <w:t>.</w:t>
      </w:r>
    </w:p>
    <w:p w14:paraId="4800D0E7" w14:textId="77777777" w:rsidR="00906EED" w:rsidRDefault="00906EED" w:rsidP="00906EED">
      <w:pPr>
        <w:pStyle w:val="numbering"/>
        <w:numPr>
          <w:ilvl w:val="0"/>
          <w:numId w:val="3"/>
        </w:numPr>
        <w:overflowPunct/>
        <w:autoSpaceDE/>
        <w:autoSpaceDN/>
        <w:adjustRightInd/>
        <w:ind w:left="792"/>
        <w:textAlignment w:val="auto"/>
      </w:pPr>
      <w:r>
        <w:t>¿Cómo mostró Josué su obediencia en Josué 11:15</w:t>
      </w:r>
      <w:r w:rsidR="005C4326">
        <w:t>?</w:t>
      </w:r>
      <w:r w:rsidR="00836880">
        <w:t xml:space="preserve">  </w:t>
      </w:r>
    </w:p>
    <w:p w14:paraId="625AFBEB" w14:textId="77777777" w:rsidR="00906EED" w:rsidRDefault="00906EED" w:rsidP="005156B5">
      <w:pPr>
        <w:pStyle w:val="respuesta"/>
      </w:pPr>
      <w:r>
        <w:t>Cumplió al pie de la letra todo lo que el Señor le había ordenado a Moisés.</w:t>
      </w:r>
    </w:p>
    <w:p w14:paraId="577F4395" w14:textId="77777777" w:rsidR="00906EED" w:rsidRPr="005C4326" w:rsidRDefault="00906EED" w:rsidP="005C4326">
      <w:pPr>
        <w:pStyle w:val="numbering"/>
        <w:ind w:left="360"/>
        <w:rPr>
          <w:rFonts w:ascii="Comic Sans MS" w:eastAsiaTheme="minorHAnsi" w:hAnsi="Comic Sans MS"/>
        </w:rPr>
      </w:pPr>
      <w:r w:rsidRPr="005C4326">
        <w:rPr>
          <w:rFonts w:ascii="Comic Sans MS" w:hAnsi="Comic Sans MS"/>
          <w:u w:val="single"/>
        </w:rPr>
        <w:t>Pregunta de aplicación personal.</w:t>
      </w:r>
      <w:r w:rsidR="00025920" w:rsidRPr="005C4326">
        <w:rPr>
          <w:rFonts w:ascii="Comic Sans MS" w:hAnsi="Comic Sans MS"/>
          <w:u w:val="single"/>
        </w:rPr>
        <w:t xml:space="preserve"> </w:t>
      </w:r>
      <w:r w:rsidRPr="005C4326">
        <w:rPr>
          <w:rFonts w:ascii="Comic Sans MS" w:eastAsiaTheme="minorHAnsi" w:hAnsi="Comic Sans MS"/>
        </w:rPr>
        <w:t xml:space="preserve">Josué obedeció al Señor al pie de la letra. Califica su obediencia en una escala de 1-10 ___. </w:t>
      </w:r>
      <w:r w:rsidR="00025920" w:rsidRPr="005C4326">
        <w:rPr>
          <w:rFonts w:ascii="Comic Sans MS" w:hAnsi="Comic Sans MS"/>
        </w:rPr>
        <w:br/>
      </w:r>
    </w:p>
    <w:p w14:paraId="48508378" w14:textId="77777777" w:rsidR="00906EED" w:rsidRPr="00906EED" w:rsidRDefault="00906EED" w:rsidP="00906EED">
      <w:pPr>
        <w:rPr>
          <w:rFonts w:ascii="Arial Black" w:hAnsi="Arial Black"/>
          <w:sz w:val="22"/>
        </w:rPr>
      </w:pPr>
      <w:r w:rsidRPr="00906EED">
        <w:rPr>
          <w:rFonts w:ascii="Arial Black" w:hAnsi="Arial Black"/>
          <w:sz w:val="22"/>
        </w:rPr>
        <w:t>Josué era un hombre de visión y fe.</w:t>
      </w:r>
    </w:p>
    <w:p w14:paraId="53D0725A" w14:textId="77777777" w:rsidR="00906EED" w:rsidRDefault="00906EED" w:rsidP="00906EED">
      <w:pPr>
        <w:pStyle w:val="numbering"/>
        <w:numPr>
          <w:ilvl w:val="0"/>
          <w:numId w:val="3"/>
        </w:numPr>
        <w:overflowPunct/>
        <w:autoSpaceDE/>
        <w:autoSpaceDN/>
        <w:adjustRightInd/>
        <w:ind w:left="792"/>
        <w:textAlignment w:val="auto"/>
      </w:pPr>
      <w:r>
        <w:t xml:space="preserve">Josué fue un hombre con mucha visión y fe. ¿Cómo mostró estas características en </w:t>
      </w:r>
      <w:r w:rsidR="005C4326">
        <w:t>Números 14:5-9?</w:t>
      </w:r>
      <w:r w:rsidR="00836880">
        <w:t xml:space="preserve">  </w:t>
      </w:r>
    </w:p>
    <w:p w14:paraId="7EBFC5C7" w14:textId="77777777" w:rsidR="00906EED" w:rsidRDefault="00906EED" w:rsidP="005156B5">
      <w:pPr>
        <w:pStyle w:val="respuesta"/>
      </w:pPr>
      <w:r>
        <w:t>Cuando Josué y Caleb animaron al pueblo a confiar en Dios para poder entrar y conquistar la tierra prometida cuando los otros 10 espías dijeron que era imposible.</w:t>
      </w:r>
    </w:p>
    <w:p w14:paraId="1E135064" w14:textId="77777777" w:rsidR="00906EED" w:rsidRPr="005C4326" w:rsidRDefault="00836880" w:rsidP="005C4326">
      <w:pPr>
        <w:pStyle w:val="numbering"/>
        <w:ind w:left="360"/>
        <w:rPr>
          <w:rFonts w:ascii="Comic Sans MS" w:eastAsiaTheme="minorHAnsi" w:hAnsi="Comic Sans MS"/>
        </w:rPr>
      </w:pPr>
      <w:r>
        <w:rPr>
          <w:rFonts w:ascii="Comic Sans MS" w:hAnsi="Comic Sans MS"/>
          <w:noProof/>
          <w:lang w:val="es-MX" w:eastAsia="es-MX"/>
        </w:rPr>
        <mc:AlternateContent>
          <mc:Choice Requires="wps">
            <w:drawing>
              <wp:anchor distT="0" distB="0" distL="114300" distR="114300" simplePos="0" relativeHeight="251671552" behindDoc="0" locked="0" layoutInCell="1" allowOverlap="1" wp14:anchorId="55C7DA16" wp14:editId="6F065176">
                <wp:simplePos x="0" y="0"/>
                <wp:positionH relativeFrom="column">
                  <wp:posOffset>4109085</wp:posOffset>
                </wp:positionH>
                <wp:positionV relativeFrom="paragraph">
                  <wp:posOffset>10795</wp:posOffset>
                </wp:positionV>
                <wp:extent cx="2247900" cy="990600"/>
                <wp:effectExtent l="9525" t="8890" r="9525" b="10160"/>
                <wp:wrapSquare wrapText="bothSides"/>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990600"/>
                        </a:xfrm>
                        <a:prstGeom prst="rect">
                          <a:avLst/>
                        </a:prstGeom>
                        <a:solidFill>
                          <a:srgbClr val="FFFFFF"/>
                        </a:solidFill>
                        <a:ln w="9525">
                          <a:solidFill>
                            <a:srgbClr val="000000"/>
                          </a:solidFill>
                          <a:miter lim="800000"/>
                          <a:headEnd/>
                          <a:tailEnd/>
                        </a:ln>
                      </wps:spPr>
                      <wps:txbx>
                        <w:txbxContent>
                          <w:p w14:paraId="4B14141B" w14:textId="77777777" w:rsidR="00B22BDA" w:rsidRDefault="00B22BDA">
                            <w:r>
                              <w:rPr>
                                <w:shd w:val="clear" w:color="auto" w:fill="FFFFFF"/>
                              </w:rPr>
                              <w:t>La</w:t>
                            </w:r>
                            <w:r>
                              <w:rPr>
                                <w:rStyle w:val="apple-converted-space"/>
                                <w:rFonts w:ascii="Arial" w:hAnsi="Arial" w:cs="Arial"/>
                                <w:color w:val="000000"/>
                                <w:shd w:val="clear" w:color="auto" w:fill="FFFFFF"/>
                              </w:rPr>
                              <w:t> </w:t>
                            </w:r>
                            <w:r>
                              <w:rPr>
                                <w:b/>
                                <w:bCs/>
                                <w:i/>
                                <w:iCs/>
                                <w:shd w:val="clear" w:color="auto" w:fill="FFFFFF"/>
                              </w:rPr>
                              <w:t>visión</w:t>
                            </w:r>
                            <w:r>
                              <w:rPr>
                                <w:rStyle w:val="apple-converted-space"/>
                                <w:rFonts w:ascii="Arial" w:hAnsi="Arial" w:cs="Arial"/>
                                <w:color w:val="000000"/>
                                <w:shd w:val="clear" w:color="auto" w:fill="FFFFFF"/>
                              </w:rPr>
                              <w:t> </w:t>
                            </w:r>
                            <w:r>
                              <w:rPr>
                                <w:shd w:val="clear" w:color="auto" w:fill="FFFFFF"/>
                              </w:rPr>
                              <w:t>se define como el camino al cual se dirige la persona a largo plazo y sirve de rumbo para orientar las decisiones que toma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7DA16" id="Text Box 15" o:spid="_x0000_s1034" type="#_x0000_t202" style="position:absolute;left:0;text-align:left;margin-left:323.55pt;margin-top:.85pt;width:177pt;height:7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">
                <v:textbox>
                  <w:txbxContent>
                    <w:p w14:paraId="4B14141B" w14:textId="77777777" w:rsidR="00B22BDA" w:rsidRDefault="00B22BDA">
                      <w:r>
                        <w:rPr>
                          <w:shd w:val="clear" w:color="auto" w:fill="FFFFFF"/>
                        </w:rPr>
                        <w:t>La</w:t>
                      </w:r>
                      <w:r>
                        <w:rPr>
                          <w:rStyle w:val="apple-converted-space"/>
                          <w:rFonts w:ascii="Arial" w:hAnsi="Arial" w:cs="Arial"/>
                          <w:color w:val="000000"/>
                          <w:shd w:val="clear" w:color="auto" w:fill="FFFFFF"/>
                        </w:rPr>
                        <w:t> </w:t>
                      </w:r>
                      <w:r>
                        <w:rPr>
                          <w:b/>
                          <w:bCs/>
                          <w:i/>
                          <w:iCs/>
                          <w:shd w:val="clear" w:color="auto" w:fill="FFFFFF"/>
                        </w:rPr>
                        <w:t>visión</w:t>
                      </w:r>
                      <w:r>
                        <w:rPr>
                          <w:rStyle w:val="apple-converted-space"/>
                          <w:rFonts w:ascii="Arial" w:hAnsi="Arial" w:cs="Arial"/>
                          <w:color w:val="000000"/>
                          <w:shd w:val="clear" w:color="auto" w:fill="FFFFFF"/>
                        </w:rPr>
                        <w:t> </w:t>
                      </w:r>
                      <w:r>
                        <w:rPr>
                          <w:shd w:val="clear" w:color="auto" w:fill="FFFFFF"/>
                        </w:rPr>
                        <w:t>se define como el camino al cual se dirige la persona a largo plazo y sirve de rumbo para orientar las decisiones que toma</w:t>
                      </w:r>
                    </w:p>
                  </w:txbxContent>
                </v:textbox>
                <w10:wrap type="square"/>
              </v:shape>
            </w:pict>
          </mc:Fallback>
        </mc:AlternateContent>
      </w:r>
      <w:r w:rsidR="00906EED" w:rsidRPr="005C4326">
        <w:rPr>
          <w:rFonts w:ascii="Comic Sans MS" w:hAnsi="Comic Sans MS"/>
          <w:u w:val="single"/>
        </w:rPr>
        <w:t>Pregunta de aplicación personal</w:t>
      </w:r>
      <w:r w:rsidR="00906EED" w:rsidRPr="005C4326">
        <w:rPr>
          <w:rFonts w:ascii="Comic Sans MS" w:hAnsi="Comic Sans MS"/>
        </w:rPr>
        <w:t>.</w:t>
      </w:r>
      <w:r w:rsidR="00025920" w:rsidRPr="005C4326">
        <w:rPr>
          <w:rFonts w:ascii="Comic Sans MS" w:hAnsi="Comic Sans MS"/>
        </w:rPr>
        <w:t xml:space="preserve"> </w:t>
      </w:r>
      <w:r w:rsidR="00906EED" w:rsidRPr="005C4326">
        <w:rPr>
          <w:rFonts w:ascii="Comic Sans MS" w:eastAsiaTheme="minorHAnsi" w:hAnsi="Comic Sans MS"/>
        </w:rPr>
        <w:t xml:space="preserve">¿Cuál es la visión que Dios le ha dado </w:t>
      </w:r>
      <w:r w:rsidR="005C4326" w:rsidRPr="005C4326">
        <w:rPr>
          <w:rFonts w:ascii="Comic Sans MS" w:eastAsiaTheme="minorHAnsi" w:hAnsi="Comic Sans MS"/>
        </w:rPr>
        <w:t xml:space="preserve">a usted </w:t>
      </w:r>
      <w:r w:rsidR="00906EED" w:rsidRPr="005C4326">
        <w:rPr>
          <w:rFonts w:ascii="Comic Sans MS" w:eastAsiaTheme="minorHAnsi" w:hAnsi="Comic Sans MS"/>
        </w:rPr>
        <w:t>para su vida?</w:t>
      </w:r>
      <w:r w:rsidR="00EE6827" w:rsidRPr="005C4326">
        <w:rPr>
          <w:rFonts w:ascii="Comic Sans MS" w:eastAsiaTheme="minorHAnsi" w:hAnsi="Comic Sans MS"/>
        </w:rPr>
        <w:br/>
      </w:r>
    </w:p>
    <w:p w14:paraId="65FFD1C9" w14:textId="77777777" w:rsidR="00015761" w:rsidRDefault="00015761" w:rsidP="00015761"/>
    <w:p w14:paraId="221FF479" w14:textId="77777777" w:rsidR="00906EED" w:rsidRPr="00425C43" w:rsidRDefault="00906EED" w:rsidP="00906EED">
      <w:pPr>
        <w:rPr>
          <w:lang w:val="es-ES_tradnl" w:eastAsia="es-ES"/>
        </w:rPr>
      </w:pPr>
      <w:r w:rsidRPr="00425C43">
        <w:rPr>
          <w:rFonts w:ascii="Arial Black" w:hAnsi="Arial Black"/>
          <w:sz w:val="22"/>
        </w:rPr>
        <w:t xml:space="preserve">Josué </w:t>
      </w:r>
      <w:r>
        <w:rPr>
          <w:rFonts w:ascii="Arial Black" w:hAnsi="Arial Black"/>
          <w:sz w:val="22"/>
        </w:rPr>
        <w:t xml:space="preserve">era </w:t>
      </w:r>
      <w:r w:rsidRPr="00425C43">
        <w:rPr>
          <w:rFonts w:ascii="Arial Black" w:hAnsi="Arial Black"/>
          <w:sz w:val="22"/>
        </w:rPr>
        <w:t>un hombre con debilidades</w:t>
      </w:r>
      <w:r>
        <w:rPr>
          <w:lang w:val="es-ES_tradnl" w:eastAsia="es-ES"/>
        </w:rPr>
        <w:t>.</w:t>
      </w:r>
    </w:p>
    <w:p w14:paraId="3EF28160" w14:textId="77777777" w:rsidR="00906EED" w:rsidRDefault="00906EED" w:rsidP="00906EED">
      <w:pPr>
        <w:pStyle w:val="numbering"/>
        <w:numPr>
          <w:ilvl w:val="0"/>
          <w:numId w:val="6"/>
        </w:numPr>
        <w:overflowPunct/>
        <w:autoSpaceDE/>
        <w:autoSpaceDN/>
        <w:adjustRightInd/>
        <w:ind w:left="360"/>
        <w:textAlignment w:val="auto"/>
      </w:pPr>
      <w:r>
        <w:t>Como todo ser humano Josué también tuvo sus limitaciones y debilidades. ¿Cuáles eran sus debilidades según estos pasajes?</w:t>
      </w:r>
    </w:p>
    <w:p w14:paraId="785A1B49" w14:textId="77777777" w:rsidR="00836880" w:rsidRDefault="00906EED" w:rsidP="005156B5">
      <w:pPr>
        <w:pStyle w:val="check"/>
        <w:numPr>
          <w:ilvl w:val="0"/>
          <w:numId w:val="3"/>
        </w:numPr>
        <w:ind w:left="792"/>
      </w:pPr>
      <w:r>
        <w:t>Josué 7:6-</w:t>
      </w:r>
      <w:r w:rsidR="00836880">
        <w:t xml:space="preserve">11 </w:t>
      </w:r>
    </w:p>
    <w:p w14:paraId="33D5B070" w14:textId="77777777" w:rsidR="00906EED" w:rsidRDefault="00906EED" w:rsidP="00836880">
      <w:pPr>
        <w:pStyle w:val="respuesta"/>
      </w:pPr>
      <w:r>
        <w:t>Después que fueron derrotados por los de Hai le reclamó a Dios. Ya Josué había advertido al pueblo a no tomar nada del botín o que ponían en peligro de exterminio de gracia el campamento. Josué 6:18-19. Estaba acusando al Señor en lugar de buscar quien había desobedecido.</w:t>
      </w:r>
    </w:p>
    <w:p w14:paraId="27DE8857" w14:textId="77777777" w:rsidR="00906EED" w:rsidRDefault="00906EED" w:rsidP="00906EED">
      <w:pPr>
        <w:pStyle w:val="check"/>
        <w:numPr>
          <w:ilvl w:val="0"/>
          <w:numId w:val="3"/>
        </w:numPr>
        <w:ind w:left="792"/>
      </w:pPr>
      <w:r>
        <w:t>Josué 9:14-15</w:t>
      </w:r>
    </w:p>
    <w:p w14:paraId="1F21284E" w14:textId="77777777" w:rsidR="00906EED" w:rsidRDefault="00906EED" w:rsidP="005156B5">
      <w:pPr>
        <w:pStyle w:val="respuesta"/>
      </w:pPr>
      <w:r>
        <w:t>Cuando sin consultar al Señor hicieron un tratado con los gabaonitas quienes les habían engañado.</w:t>
      </w:r>
    </w:p>
    <w:p w14:paraId="561402BD" w14:textId="77777777" w:rsidR="00EE6827" w:rsidRPr="005C4326" w:rsidRDefault="00EE6827" w:rsidP="005C4326">
      <w:pPr>
        <w:pStyle w:val="numbering"/>
        <w:ind w:left="360"/>
        <w:rPr>
          <w:rFonts w:ascii="Comic Sans MS" w:eastAsiaTheme="minorHAnsi" w:hAnsi="Comic Sans MS" w:cstheme="minorBidi"/>
          <w:bCs w:val="0"/>
          <w:szCs w:val="22"/>
          <w:lang w:val="es-MX" w:eastAsia="en-US"/>
        </w:rPr>
      </w:pPr>
      <w:r w:rsidRPr="005C4326">
        <w:rPr>
          <w:rFonts w:ascii="Comic Sans MS" w:hAnsi="Comic Sans MS" w:cstheme="minorBidi"/>
          <w:bCs w:val="0"/>
          <w:u w:val="single"/>
          <w:lang w:val="es-MX"/>
        </w:rPr>
        <w:t>Pregunta de aplicación personal.</w:t>
      </w:r>
      <w:r w:rsidR="00025920">
        <w:rPr>
          <w:u w:val="single"/>
        </w:rPr>
        <w:t xml:space="preserve"> </w:t>
      </w:r>
      <w:r w:rsidRPr="005C4326">
        <w:rPr>
          <w:rFonts w:ascii="Comic Sans MS" w:eastAsiaTheme="minorHAnsi" w:hAnsi="Comic Sans MS" w:cstheme="minorBidi"/>
          <w:bCs w:val="0"/>
          <w:szCs w:val="22"/>
          <w:lang w:val="es-MX" w:eastAsia="en-US"/>
        </w:rPr>
        <w:t xml:space="preserve">Encontramos que Josué se equivocó en ocasiones no por ser rebelde sino por no tomar las precauciones debidas y por ser demasiado confiado en su propia sabiduría. ¿Qué es lo que cree que </w:t>
      </w:r>
      <w:r w:rsidR="00D71B97" w:rsidRPr="005C4326">
        <w:rPr>
          <w:rFonts w:ascii="Comic Sans MS" w:eastAsiaTheme="minorHAnsi" w:hAnsi="Comic Sans MS" w:cstheme="minorBidi"/>
          <w:bCs w:val="0"/>
          <w:szCs w:val="22"/>
          <w:lang w:val="es-MX" w:eastAsia="en-US"/>
        </w:rPr>
        <w:t xml:space="preserve">usted </w:t>
      </w:r>
      <w:r w:rsidRPr="005C4326">
        <w:rPr>
          <w:rFonts w:ascii="Comic Sans MS" w:eastAsiaTheme="minorHAnsi" w:hAnsi="Comic Sans MS" w:cstheme="minorBidi"/>
          <w:bCs w:val="0"/>
          <w:szCs w:val="22"/>
          <w:lang w:val="es-MX" w:eastAsia="en-US"/>
        </w:rPr>
        <w:t>debe hacer para evitar errores semejantes?</w:t>
      </w:r>
    </w:p>
    <w:p w14:paraId="58B9F4A9" w14:textId="77777777" w:rsidR="00EE6827" w:rsidRPr="00EE6827" w:rsidRDefault="00EE6827" w:rsidP="005156B5">
      <w:pPr>
        <w:pStyle w:val="respuesta"/>
        <w:rPr>
          <w:lang w:val="es-MX"/>
        </w:rPr>
      </w:pPr>
      <w:r>
        <w:t>Proverbios 3:5-7. No creer que porque tomé decisiones buenas en el pasado que ahora siempre voy a ser suficiente sabio para tomarlas sin realmente buscar la voluntad de Dios.</w:t>
      </w:r>
    </w:p>
    <w:p w14:paraId="70EBD5BA" w14:textId="77777777" w:rsidR="00906EED" w:rsidRPr="00425C43" w:rsidRDefault="00906EED" w:rsidP="00906EED">
      <w:pPr>
        <w:rPr>
          <w:rFonts w:ascii="Arial Black" w:hAnsi="Arial Black"/>
          <w:sz w:val="22"/>
        </w:rPr>
      </w:pPr>
      <w:r w:rsidRPr="00425C43">
        <w:rPr>
          <w:rFonts w:ascii="Arial Black" w:hAnsi="Arial Black"/>
          <w:sz w:val="22"/>
        </w:rPr>
        <w:t>Dios fortaleció y animó a Josué con sus promesas.</w:t>
      </w:r>
    </w:p>
    <w:p w14:paraId="227334B6" w14:textId="77777777" w:rsidR="00906EED" w:rsidRDefault="00906EED" w:rsidP="00D71B97">
      <w:pPr>
        <w:pStyle w:val="numbering"/>
        <w:ind w:left="360"/>
      </w:pPr>
      <w:r>
        <w:t>Es fácil que nos desanim</w:t>
      </w:r>
      <w:r w:rsidR="00EE6827">
        <w:t>e</w:t>
      </w:r>
      <w:r>
        <w:t>mos o tememos. Dios da promesas y ánima a sus hijos. ¿Cuáles son algunas de las promesas y maneras en que Dios animó a Josué?</w:t>
      </w:r>
      <w:r w:rsidR="00EE6827">
        <w:t xml:space="preserve"> </w:t>
      </w:r>
      <w:r>
        <w:t>Josué 1:1-5 y 9</w:t>
      </w:r>
    </w:p>
    <w:p w14:paraId="38B9F293" w14:textId="77777777" w:rsidR="00906EED" w:rsidRDefault="00906EED" w:rsidP="005156B5">
      <w:pPr>
        <w:pStyle w:val="respuesta"/>
      </w:pPr>
      <w:r>
        <w:t>Que le iba a entregar a Josué y su pueblo todo lugar que tocaran sus pies. Que nadie sería capaz de enfrentarle a él. Que iba a estar con él lo mismo como había estado con Moisés. No debía tener miedo ni desanimarse porque el Señor le iba a acompañar en todo lugar.</w:t>
      </w:r>
    </w:p>
    <w:p w14:paraId="509BBDAE" w14:textId="77777777" w:rsidR="00EE6827" w:rsidRPr="005C4326" w:rsidRDefault="00EE6827" w:rsidP="007D7EC1">
      <w:pPr>
        <w:pStyle w:val="numbering"/>
        <w:ind w:left="360"/>
        <w:rPr>
          <w:rFonts w:ascii="Comic Sans MS" w:eastAsiaTheme="minorHAnsi" w:hAnsi="Comic Sans MS" w:cstheme="minorBidi"/>
          <w:bCs w:val="0"/>
          <w:szCs w:val="22"/>
          <w:lang w:val="es-MX" w:eastAsia="en-US"/>
        </w:rPr>
      </w:pPr>
      <w:r w:rsidRPr="005C4326">
        <w:rPr>
          <w:rFonts w:ascii="Comic Sans MS" w:hAnsi="Comic Sans MS" w:cstheme="minorBidi"/>
          <w:bCs w:val="0"/>
          <w:u w:val="single"/>
          <w:lang w:val="es-MX"/>
        </w:rPr>
        <w:t>Pregunta de aplicación personal.</w:t>
      </w:r>
      <w:r w:rsidR="00025920">
        <w:rPr>
          <w:u w:val="single"/>
        </w:rPr>
        <w:t xml:space="preserve"> </w:t>
      </w:r>
      <w:r w:rsidRPr="005C4326">
        <w:rPr>
          <w:rFonts w:ascii="Comic Sans MS" w:eastAsiaTheme="minorHAnsi" w:hAnsi="Comic Sans MS" w:cstheme="minorBidi"/>
          <w:bCs w:val="0"/>
          <w:szCs w:val="22"/>
          <w:lang w:val="es-MX" w:eastAsia="en-US"/>
        </w:rPr>
        <w:t>¿Cuál es un pasaje o promesa de Dios que le anime cuando está tentado a temer o desanimarse?</w:t>
      </w:r>
    </w:p>
    <w:p w14:paraId="01C8929B" w14:textId="77777777" w:rsidR="00EE6827" w:rsidRDefault="00EE6827" w:rsidP="005156B5">
      <w:pPr>
        <w:pStyle w:val="respuesta"/>
      </w:pPr>
      <w:r>
        <w:t>Romanos 8:28, 1 Corintios 15:5</w:t>
      </w:r>
      <w:r w:rsidR="00152563">
        <w:t>8.</w:t>
      </w:r>
    </w:p>
    <w:p w14:paraId="06AD0859" w14:textId="77777777" w:rsidR="00E61608" w:rsidRPr="00E61608" w:rsidRDefault="00E61608" w:rsidP="00E61608">
      <w:pPr>
        <w:rPr>
          <w:rFonts w:ascii="Arial Black" w:hAnsi="Arial Black"/>
          <w:sz w:val="22"/>
        </w:rPr>
      </w:pPr>
      <w:r w:rsidRPr="00E61608">
        <w:rPr>
          <w:rFonts w:ascii="Arial Black" w:hAnsi="Arial Black"/>
          <w:sz w:val="22"/>
        </w:rPr>
        <w:t xml:space="preserve">Dios </w:t>
      </w:r>
      <w:r>
        <w:rPr>
          <w:rFonts w:ascii="Arial Black" w:hAnsi="Arial Black"/>
          <w:sz w:val="22"/>
        </w:rPr>
        <w:t xml:space="preserve">instruyó y </w:t>
      </w:r>
      <w:r w:rsidRPr="00E61608">
        <w:rPr>
          <w:rFonts w:ascii="Arial Black" w:hAnsi="Arial Black"/>
          <w:sz w:val="22"/>
        </w:rPr>
        <w:t>exhortó a Josué.</w:t>
      </w:r>
    </w:p>
    <w:p w14:paraId="3725EF1D" w14:textId="77777777" w:rsidR="00906EED" w:rsidRDefault="00E61608" w:rsidP="00906EED">
      <w:pPr>
        <w:pStyle w:val="numbering"/>
        <w:numPr>
          <w:ilvl w:val="0"/>
          <w:numId w:val="6"/>
        </w:numPr>
        <w:overflowPunct/>
        <w:autoSpaceDE/>
        <w:autoSpaceDN/>
        <w:adjustRightInd/>
        <w:ind w:left="360"/>
        <w:textAlignment w:val="auto"/>
      </w:pPr>
      <w:r>
        <w:t xml:space="preserve">Dios siempre instruye, </w:t>
      </w:r>
      <w:r w:rsidR="00DB183A">
        <w:t>a</w:t>
      </w:r>
      <w:r>
        <w:t xml:space="preserve">conseja y exhorta </w:t>
      </w:r>
      <w:r w:rsidR="00906EED">
        <w:t>a sus hijos</w:t>
      </w:r>
      <w:r w:rsidR="00152563">
        <w:t>,</w:t>
      </w:r>
      <w:r w:rsidR="00906EED">
        <w:t xml:space="preserve"> Salmo 32:8-9</w:t>
      </w:r>
      <w:r w:rsidR="00DB183A">
        <w:t xml:space="preserve"> </w:t>
      </w:r>
      <w:r w:rsidR="00906EED">
        <w:t xml:space="preserve">¿Cuáles eran algunas de los </w:t>
      </w:r>
      <w:r w:rsidR="00DB183A">
        <w:t>exhortaciones y consejos</w:t>
      </w:r>
      <w:r w:rsidR="00906EED">
        <w:t xml:space="preserve"> que Dios le dio a su siervo Josué</w:t>
      </w:r>
      <w:r w:rsidR="00DB183A">
        <w:t xml:space="preserve"> en Josué 1:1-5 y 9</w:t>
      </w:r>
      <w:r w:rsidR="00906EED">
        <w:t>?</w:t>
      </w:r>
      <w:r>
        <w:t xml:space="preserve"> </w:t>
      </w:r>
    </w:p>
    <w:p w14:paraId="4552FF85" w14:textId="77777777" w:rsidR="00906EED" w:rsidRDefault="00906EED" w:rsidP="005156B5">
      <w:pPr>
        <w:pStyle w:val="respuesta"/>
        <w:rPr>
          <w:rFonts w:ascii="Arial Black" w:hAnsi="Arial Black"/>
          <w:sz w:val="22"/>
        </w:rPr>
      </w:pPr>
      <w:r>
        <w:t xml:space="preserve">Que debía ser fuerte y valiente. Debía tener mucho valor y firmeza para obedecer toda la ley. No debía apartarse de ella para nada. Debía recitar siempre el libro de la ley y meditar en él de día y de noche. Así iba a </w:t>
      </w:r>
      <w:r w:rsidRPr="005C4326">
        <w:rPr>
          <w:rFonts w:eastAsia="Calibri"/>
        </w:rPr>
        <w:t>tener</w:t>
      </w:r>
      <w:r w:rsidRPr="005C4326">
        <w:t xml:space="preserve"> é</w:t>
      </w:r>
      <w:r>
        <w:t>xito y prosperar.</w:t>
      </w:r>
      <w:r w:rsidRPr="00425C43">
        <w:rPr>
          <w:rFonts w:ascii="Arial Black" w:hAnsi="Arial Black"/>
          <w:sz w:val="22"/>
        </w:rPr>
        <w:t xml:space="preserve"> </w:t>
      </w:r>
    </w:p>
    <w:p w14:paraId="1C2173A0" w14:textId="77777777" w:rsidR="006D3990" w:rsidRDefault="006D3990" w:rsidP="00D71B97">
      <w:pPr>
        <w:pStyle w:val="numbering"/>
        <w:ind w:left="360"/>
        <w:rPr>
          <w:rFonts w:ascii="Comic Sans MS" w:eastAsiaTheme="minorHAnsi" w:hAnsi="Comic Sans MS" w:cstheme="minorBidi"/>
          <w:bCs w:val="0"/>
          <w:szCs w:val="22"/>
          <w:lang w:val="es-MX" w:eastAsia="en-US"/>
        </w:rPr>
      </w:pPr>
      <w:r w:rsidRPr="006D3990">
        <w:rPr>
          <w:rFonts w:ascii="Comic Sans MS" w:eastAsiaTheme="minorHAnsi" w:hAnsi="Comic Sans MS" w:cstheme="minorBidi"/>
          <w:bCs w:val="0"/>
          <w:szCs w:val="22"/>
          <w:u w:val="single"/>
          <w:lang w:val="es-MX" w:eastAsia="en-US"/>
        </w:rPr>
        <w:t>Pregunta de aplicación personal</w:t>
      </w:r>
      <w:r>
        <w:t>. ¿</w:t>
      </w:r>
      <w:r w:rsidRPr="006D3990">
        <w:rPr>
          <w:rFonts w:ascii="Comic Sans MS" w:eastAsiaTheme="minorHAnsi" w:hAnsi="Comic Sans MS" w:cstheme="minorBidi"/>
          <w:bCs w:val="0"/>
          <w:szCs w:val="22"/>
          <w:lang w:val="es-MX" w:eastAsia="en-US"/>
        </w:rPr>
        <w:t>Cu</w:t>
      </w:r>
      <w:r>
        <w:rPr>
          <w:rFonts w:ascii="Comic Sans MS" w:eastAsiaTheme="minorHAnsi" w:hAnsi="Comic Sans MS" w:cstheme="minorBidi"/>
          <w:bCs w:val="0"/>
          <w:szCs w:val="22"/>
          <w:lang w:val="es-MX" w:eastAsia="en-US"/>
        </w:rPr>
        <w:t>ál</w:t>
      </w:r>
      <w:r w:rsidRPr="006D3990">
        <w:rPr>
          <w:rFonts w:ascii="Comic Sans MS" w:eastAsiaTheme="minorHAnsi" w:hAnsi="Comic Sans MS" w:cstheme="minorBidi"/>
          <w:bCs w:val="0"/>
          <w:szCs w:val="22"/>
          <w:lang w:val="es-MX" w:eastAsia="en-US"/>
        </w:rPr>
        <w:t xml:space="preserve"> </w:t>
      </w:r>
      <w:r w:rsidR="00DB183A">
        <w:rPr>
          <w:rFonts w:ascii="Comic Sans MS" w:eastAsiaTheme="minorHAnsi" w:hAnsi="Comic Sans MS" w:cstheme="minorBidi"/>
          <w:bCs w:val="0"/>
          <w:szCs w:val="22"/>
          <w:lang w:val="es-MX" w:eastAsia="en-US"/>
        </w:rPr>
        <w:t>consejo</w:t>
      </w:r>
      <w:r w:rsidRPr="006D3990">
        <w:rPr>
          <w:rFonts w:ascii="Comic Sans MS" w:eastAsiaTheme="minorHAnsi" w:hAnsi="Comic Sans MS" w:cstheme="minorBidi"/>
          <w:bCs w:val="0"/>
          <w:szCs w:val="22"/>
          <w:lang w:val="es-MX" w:eastAsia="en-US"/>
        </w:rPr>
        <w:t xml:space="preserve"> </w:t>
      </w:r>
      <w:r w:rsidR="00DB183A">
        <w:rPr>
          <w:rFonts w:ascii="Comic Sans MS" w:eastAsiaTheme="minorHAnsi" w:hAnsi="Comic Sans MS" w:cstheme="minorBidi"/>
          <w:bCs w:val="0"/>
          <w:szCs w:val="22"/>
          <w:lang w:val="es-MX" w:eastAsia="en-US"/>
        </w:rPr>
        <w:t xml:space="preserve">o exhortación </w:t>
      </w:r>
      <w:r w:rsidRPr="006D3990">
        <w:rPr>
          <w:rFonts w:ascii="Comic Sans MS" w:eastAsiaTheme="minorHAnsi" w:hAnsi="Comic Sans MS" w:cstheme="minorBidi"/>
          <w:bCs w:val="0"/>
          <w:szCs w:val="22"/>
          <w:lang w:val="es-MX" w:eastAsia="en-US"/>
        </w:rPr>
        <w:t>del pasaje arriba ocupa usted más y por qué?</w:t>
      </w:r>
    </w:p>
    <w:p w14:paraId="4A5D8097" w14:textId="77777777" w:rsidR="006D3990" w:rsidRPr="006D3990" w:rsidRDefault="006D3990" w:rsidP="005156B5">
      <w:pPr>
        <w:pStyle w:val="respuesta"/>
      </w:pPr>
      <w:r>
        <w:rPr>
          <w:rFonts w:eastAsiaTheme="minorHAnsi"/>
          <w:shd w:val="clear" w:color="auto" w:fill="auto"/>
        </w:rPr>
        <w:t>De ser fuerte y valiente. A veces me siento como fracaso y que no tengo la capacidad de hacer lo que Dios quiere que yo haga.</w:t>
      </w:r>
    </w:p>
    <w:p w14:paraId="001AF4EE" w14:textId="77777777" w:rsidR="00906EED" w:rsidRPr="00425C43" w:rsidRDefault="00906EED" w:rsidP="00906EED">
      <w:pPr>
        <w:rPr>
          <w:lang w:eastAsia="es-ES"/>
        </w:rPr>
      </w:pPr>
      <w:r w:rsidRPr="00425C43">
        <w:rPr>
          <w:rFonts w:ascii="Arial Black" w:hAnsi="Arial Black"/>
          <w:sz w:val="22"/>
        </w:rPr>
        <w:t xml:space="preserve">Josué </w:t>
      </w:r>
      <w:r>
        <w:rPr>
          <w:rFonts w:ascii="Arial Black" w:hAnsi="Arial Black"/>
          <w:sz w:val="22"/>
        </w:rPr>
        <w:t>instruyó</w:t>
      </w:r>
      <w:r w:rsidRPr="00425C43">
        <w:rPr>
          <w:rFonts w:ascii="Arial Black" w:hAnsi="Arial Black"/>
          <w:sz w:val="22"/>
        </w:rPr>
        <w:t xml:space="preserve"> a su pueblo.</w:t>
      </w:r>
    </w:p>
    <w:p w14:paraId="2532FA4C" w14:textId="77777777" w:rsidR="00906EED" w:rsidRDefault="00906EED" w:rsidP="00906EED">
      <w:pPr>
        <w:pStyle w:val="numbering"/>
        <w:numPr>
          <w:ilvl w:val="0"/>
          <w:numId w:val="6"/>
        </w:numPr>
        <w:overflowPunct/>
        <w:autoSpaceDE/>
        <w:autoSpaceDN/>
        <w:adjustRightInd/>
        <w:ind w:left="360"/>
        <w:textAlignment w:val="auto"/>
      </w:pPr>
      <w:r>
        <w:t>Un buen líder también enseña y exhorta a los que le siguen. ¿Cómo instruyó Josué al pueblo de Israel?</w:t>
      </w:r>
      <w:r w:rsidR="00065562">
        <w:t xml:space="preserve"> </w:t>
      </w:r>
    </w:p>
    <w:p w14:paraId="2FB8F30E" w14:textId="77777777" w:rsidR="00906EED" w:rsidRDefault="00906EED" w:rsidP="00906EED">
      <w:pPr>
        <w:pStyle w:val="check"/>
        <w:numPr>
          <w:ilvl w:val="0"/>
          <w:numId w:val="3"/>
        </w:numPr>
        <w:ind w:left="792"/>
      </w:pPr>
      <w:r>
        <w:t>Josué 8:32-35</w:t>
      </w:r>
    </w:p>
    <w:p w14:paraId="65511FD9" w14:textId="77777777" w:rsidR="00906EED" w:rsidRPr="00783620" w:rsidRDefault="005156B5" w:rsidP="005156B5">
      <w:pPr>
        <w:pStyle w:val="respuesta"/>
      </w:pPr>
      <w:r>
        <w:t>Le</w:t>
      </w:r>
      <w:r w:rsidR="00906EED">
        <w:t xml:space="preserve"> leyó toda la ley de Moisés al pueblo. Si iban a tener éxito tenían que conocer y obedecer la Palabra de Dios.</w:t>
      </w:r>
    </w:p>
    <w:p w14:paraId="743FB7C6" w14:textId="77777777" w:rsidR="00906EED" w:rsidRDefault="00906EED" w:rsidP="00906EED">
      <w:pPr>
        <w:pStyle w:val="check"/>
        <w:numPr>
          <w:ilvl w:val="0"/>
          <w:numId w:val="3"/>
        </w:numPr>
        <w:ind w:left="792"/>
      </w:pPr>
      <w:r>
        <w:t>Josué 23:6-13</w:t>
      </w:r>
    </w:p>
    <w:p w14:paraId="4B7A0F01" w14:textId="77777777" w:rsidR="00906EED" w:rsidRDefault="00906EED" w:rsidP="005156B5">
      <w:pPr>
        <w:pStyle w:val="respuesta"/>
      </w:pPr>
      <w:r>
        <w:t xml:space="preserve">Al reunir a todos los líderes les dio la exhortación y enseñanza que debían seguir fieles al Señor como él había sido </w:t>
      </w:r>
      <w:r w:rsidR="005156B5">
        <w:t>fiel</w:t>
      </w:r>
      <w:r>
        <w:t xml:space="preserve"> a ellos. Debían amar al Señor y no unirse a las naciones porque les serían una trampa.</w:t>
      </w:r>
    </w:p>
    <w:p w14:paraId="249E7EBE" w14:textId="77777777" w:rsidR="00065562" w:rsidRPr="00D71B97" w:rsidRDefault="00065562" w:rsidP="00D71B97">
      <w:pPr>
        <w:pStyle w:val="numbering"/>
        <w:ind w:left="360"/>
        <w:rPr>
          <w:rFonts w:ascii="Comic Sans MS" w:eastAsiaTheme="minorHAnsi" w:hAnsi="Comic Sans MS" w:cstheme="minorBidi"/>
          <w:bCs w:val="0"/>
          <w:szCs w:val="22"/>
          <w:lang w:val="es-MX" w:eastAsia="en-US"/>
        </w:rPr>
      </w:pPr>
      <w:r w:rsidRPr="00D71B97">
        <w:rPr>
          <w:rFonts w:ascii="Comic Sans MS" w:eastAsiaTheme="minorHAnsi" w:hAnsi="Comic Sans MS" w:cstheme="minorBidi"/>
          <w:bCs w:val="0"/>
          <w:szCs w:val="22"/>
          <w:u w:val="single"/>
          <w:lang w:val="es-MX" w:eastAsia="en-US"/>
        </w:rPr>
        <w:t>Pregunta de aplicación personal.</w:t>
      </w:r>
      <w:r w:rsidR="00025920">
        <w:rPr>
          <w:u w:val="single"/>
        </w:rPr>
        <w:t xml:space="preserve"> </w:t>
      </w:r>
      <w:r w:rsidRPr="00D71B97">
        <w:rPr>
          <w:rFonts w:ascii="Comic Sans MS" w:eastAsiaTheme="minorHAnsi" w:hAnsi="Comic Sans MS" w:cstheme="minorBidi"/>
          <w:bCs w:val="0"/>
          <w:szCs w:val="22"/>
          <w:lang w:val="es-MX" w:eastAsia="en-US"/>
        </w:rPr>
        <w:t>¿A quiénes tiene usted la oportunidad o aun la responsabilidad de instruir y cómo lo hace?</w:t>
      </w:r>
    </w:p>
    <w:p w14:paraId="6F710FA5" w14:textId="77777777" w:rsidR="00065562" w:rsidRPr="00065562" w:rsidRDefault="00065562" w:rsidP="005156B5">
      <w:pPr>
        <w:pStyle w:val="respuesta"/>
      </w:pPr>
    </w:p>
    <w:p w14:paraId="5F7217DD" w14:textId="77777777" w:rsidR="00906EED" w:rsidRPr="00425C43" w:rsidRDefault="00906EED" w:rsidP="00906EED">
      <w:pPr>
        <w:rPr>
          <w:rFonts w:ascii="Arial Black" w:hAnsi="Arial Black"/>
          <w:sz w:val="22"/>
        </w:rPr>
      </w:pPr>
      <w:r w:rsidRPr="00425C43">
        <w:rPr>
          <w:rFonts w:ascii="Arial Black" w:hAnsi="Arial Black"/>
          <w:sz w:val="22"/>
        </w:rPr>
        <w:t xml:space="preserve">Josué era una persona </w:t>
      </w:r>
      <w:r>
        <w:rPr>
          <w:rFonts w:ascii="Arial Black" w:hAnsi="Arial Black"/>
          <w:sz w:val="22"/>
        </w:rPr>
        <w:t xml:space="preserve">fiel y </w:t>
      </w:r>
      <w:r w:rsidRPr="00425C43">
        <w:rPr>
          <w:rFonts w:ascii="Arial Black" w:hAnsi="Arial Black"/>
          <w:sz w:val="22"/>
        </w:rPr>
        <w:t>persistente hasta el fin.</w:t>
      </w:r>
    </w:p>
    <w:p w14:paraId="370A5AEB" w14:textId="77777777" w:rsidR="00906EED" w:rsidRPr="00D71B97" w:rsidRDefault="00906EED" w:rsidP="00906EED">
      <w:pPr>
        <w:pStyle w:val="numbering"/>
        <w:numPr>
          <w:ilvl w:val="0"/>
          <w:numId w:val="6"/>
        </w:numPr>
        <w:overflowPunct/>
        <w:autoSpaceDE/>
        <w:autoSpaceDN/>
        <w:adjustRightInd/>
        <w:ind w:left="360"/>
        <w:textAlignment w:val="auto"/>
      </w:pPr>
      <w:r>
        <w:t xml:space="preserve">Otra característica admirable en Josué era su persistencia. ¿Cómo mostro esta característica en </w:t>
      </w:r>
      <w:r w:rsidRPr="00D71B97">
        <w:t>Josué 24:15 ya anciano?</w:t>
      </w:r>
    </w:p>
    <w:p w14:paraId="234EB6D9" w14:textId="77777777" w:rsidR="00906EED" w:rsidRDefault="00906EED" w:rsidP="005156B5">
      <w:pPr>
        <w:pStyle w:val="respuesta"/>
      </w:pPr>
      <w:r>
        <w:t xml:space="preserve"> Que él y su familia iban a seguir sirviendo al Señor.</w:t>
      </w:r>
    </w:p>
    <w:p w14:paraId="1DC975A1" w14:textId="77777777" w:rsidR="00065562" w:rsidRPr="00DB183A" w:rsidRDefault="00065562" w:rsidP="00065562">
      <w:pPr>
        <w:pStyle w:val="numbering"/>
        <w:ind w:left="360"/>
        <w:rPr>
          <w:rFonts w:ascii="Comic Sans MS" w:hAnsi="Comic Sans MS"/>
        </w:rPr>
      </w:pPr>
      <w:r w:rsidRPr="00DB183A">
        <w:rPr>
          <w:rFonts w:ascii="Comic Sans MS" w:eastAsiaTheme="minorHAnsi" w:hAnsi="Comic Sans MS" w:cstheme="minorBidi"/>
          <w:szCs w:val="22"/>
          <w:u w:val="single"/>
          <w:lang w:val="es-MX" w:eastAsia="en-US"/>
        </w:rPr>
        <w:t>Pregunta de aplicación personal.</w:t>
      </w:r>
      <w:r w:rsidR="00025920" w:rsidRPr="00DB183A">
        <w:rPr>
          <w:u w:val="single"/>
        </w:rPr>
        <w:t xml:space="preserve"> </w:t>
      </w:r>
      <w:r w:rsidRPr="00DB183A">
        <w:rPr>
          <w:rFonts w:ascii="Comic Sans MS" w:eastAsiaTheme="minorHAnsi" w:hAnsi="Comic Sans MS" w:cstheme="minorBidi"/>
          <w:szCs w:val="22"/>
          <w:lang w:val="es-MX" w:eastAsia="en-US"/>
        </w:rPr>
        <w:t>¿Cuáles son algunas áreas en su vida que cree que necesita ser más persistente?</w:t>
      </w:r>
    </w:p>
    <w:p w14:paraId="54B27050" w14:textId="77777777" w:rsidR="00065562" w:rsidRPr="00065562" w:rsidRDefault="00065562" w:rsidP="00065562"/>
    <w:p w14:paraId="5C8B8A32" w14:textId="77777777" w:rsidR="00906EED" w:rsidRDefault="00906EED" w:rsidP="00906EED">
      <w:pPr>
        <w:pStyle w:val="numbering"/>
        <w:numPr>
          <w:ilvl w:val="0"/>
          <w:numId w:val="6"/>
        </w:numPr>
        <w:overflowPunct/>
        <w:autoSpaceDE/>
        <w:autoSpaceDN/>
        <w:adjustRightInd/>
        <w:ind w:left="360"/>
        <w:textAlignment w:val="auto"/>
      </w:pPr>
      <w:r>
        <w:t>¿Cuál fue el efecto de la vida de Josué en la nación de Israel y aún después de su muerte?</w:t>
      </w:r>
      <w:r w:rsidR="00DB183A">
        <w:t xml:space="preserve"> </w:t>
      </w:r>
      <w:r w:rsidR="00DB183A">
        <w:br/>
        <w:t>Josué 24:31</w:t>
      </w:r>
    </w:p>
    <w:p w14:paraId="704197E6" w14:textId="77777777" w:rsidR="00906EED" w:rsidRDefault="00906EED" w:rsidP="005156B5">
      <w:pPr>
        <w:pStyle w:val="respuesta"/>
      </w:pPr>
      <w:r>
        <w:t xml:space="preserve">Durante toda la vida de Josué, el pueblo de Israel había servido al Señor. Así sucedió también durante el tiempo en que estuvieron al frente de Israel los jefes que habían compartido el liderazgo con Josué. </w:t>
      </w:r>
    </w:p>
    <w:p w14:paraId="1F6D3670" w14:textId="77777777" w:rsidR="00906EED" w:rsidRDefault="00065562" w:rsidP="00906EED">
      <w:pPr>
        <w:pStyle w:val="numbering"/>
        <w:ind w:left="360"/>
        <w:rPr>
          <w:rFonts w:ascii="Comic Sans MS" w:eastAsiaTheme="minorHAnsi" w:hAnsi="Comic Sans MS" w:cstheme="minorBidi"/>
          <w:bCs w:val="0"/>
          <w:szCs w:val="22"/>
          <w:lang w:val="es-MX" w:eastAsia="en-US"/>
        </w:rPr>
      </w:pPr>
      <w:r w:rsidRPr="00D71B97">
        <w:rPr>
          <w:rFonts w:ascii="Comic Sans MS" w:eastAsiaTheme="minorHAnsi" w:hAnsi="Comic Sans MS" w:cstheme="minorBidi"/>
          <w:bCs w:val="0"/>
          <w:szCs w:val="22"/>
          <w:u w:val="single"/>
          <w:lang w:val="es-MX" w:eastAsia="en-US"/>
        </w:rPr>
        <w:t>Pregunta de aplicación personal.</w:t>
      </w:r>
      <w:r w:rsidR="00025920">
        <w:rPr>
          <w:u w:val="single"/>
        </w:rPr>
        <w:t xml:space="preserve"> </w:t>
      </w:r>
      <w:r w:rsidRPr="00D71B97">
        <w:rPr>
          <w:rFonts w:ascii="Comic Sans MS" w:eastAsiaTheme="minorHAnsi" w:hAnsi="Comic Sans MS" w:cstheme="minorBidi"/>
          <w:bCs w:val="0"/>
          <w:szCs w:val="22"/>
          <w:lang w:val="es-MX" w:eastAsia="en-US"/>
        </w:rPr>
        <w:t xml:space="preserve">¿Cuál es el efecto que usted cree que su vida </w:t>
      </w:r>
      <w:r w:rsidR="00E61608" w:rsidRPr="00D71B97">
        <w:rPr>
          <w:rFonts w:ascii="Comic Sans MS" w:eastAsiaTheme="minorHAnsi" w:hAnsi="Comic Sans MS" w:cstheme="minorBidi"/>
          <w:bCs w:val="0"/>
          <w:szCs w:val="22"/>
          <w:lang w:val="es-MX" w:eastAsia="en-US"/>
        </w:rPr>
        <w:t xml:space="preserve">pueda tener </w:t>
      </w:r>
      <w:r w:rsidRPr="00D71B97">
        <w:rPr>
          <w:rFonts w:ascii="Comic Sans MS" w:eastAsiaTheme="minorHAnsi" w:hAnsi="Comic Sans MS" w:cstheme="minorBidi"/>
          <w:bCs w:val="0"/>
          <w:szCs w:val="22"/>
          <w:lang w:val="es-MX" w:eastAsia="en-US"/>
        </w:rPr>
        <w:t>aun después de su muerte?</w:t>
      </w:r>
    </w:p>
    <w:p w14:paraId="3BCE1F1C" w14:textId="77777777" w:rsidR="004B1584" w:rsidRDefault="004B1584" w:rsidP="004B1584">
      <w:pPr>
        <w:pStyle w:val="respuesta"/>
        <w:rPr>
          <w:rFonts w:eastAsiaTheme="minorHAnsi"/>
          <w:lang w:val="es-MX"/>
        </w:rPr>
      </w:pPr>
    </w:p>
    <w:p w14:paraId="6D8C4664" w14:textId="77777777" w:rsidR="004B1584" w:rsidRDefault="004B1584" w:rsidP="004B1584">
      <w:r>
        <w:rPr>
          <w:noProof/>
          <w:lang w:eastAsia="es-MX"/>
        </w:rPr>
        <w:drawing>
          <wp:anchor distT="0" distB="0" distL="114300" distR="114300" simplePos="0" relativeHeight="251673600" behindDoc="1" locked="0" layoutInCell="1" allowOverlap="1" wp14:anchorId="6070030B" wp14:editId="44319B7B">
            <wp:simplePos x="0" y="0"/>
            <wp:positionH relativeFrom="column">
              <wp:posOffset>-202565</wp:posOffset>
            </wp:positionH>
            <wp:positionV relativeFrom="paragraph">
              <wp:posOffset>-88265</wp:posOffset>
            </wp:positionV>
            <wp:extent cx="6788150" cy="8472805"/>
            <wp:effectExtent l="0" t="0" r="0" b="0"/>
            <wp:wrapTight wrapText="bothSides">
              <wp:wrapPolygon edited="0">
                <wp:start x="0" y="0"/>
                <wp:lineTo x="0" y="21563"/>
                <wp:lineTo x="21519" y="21563"/>
                <wp:lineTo x="21519"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28A0092B-C50C-407E-A947-70E740481C1C}">
                          <a14:useLocalDpi xmlns:a14="http://schemas.microsoft.com/office/drawing/2010/main" val="0"/>
                        </a:ext>
                      </a:extLst>
                    </a:blip>
                    <a:srcRect r="61493"/>
                    <a:stretch/>
                  </pic:blipFill>
                  <pic:spPr bwMode="auto">
                    <a:xfrm>
                      <a:off x="0" y="0"/>
                      <a:ext cx="6788150" cy="84728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97566A3" w14:textId="77777777" w:rsidR="004B1584" w:rsidRPr="004B1584" w:rsidRDefault="004B1584" w:rsidP="004B1584">
      <w:r>
        <w:rPr>
          <w:noProof/>
          <w:lang w:eastAsia="es-MX"/>
        </w:rPr>
        <w:drawing>
          <wp:anchor distT="0" distB="0" distL="114300" distR="114300" simplePos="0" relativeHeight="251674624" behindDoc="0" locked="0" layoutInCell="1" allowOverlap="1" wp14:anchorId="3E269965" wp14:editId="69D79E1E">
            <wp:simplePos x="0" y="0"/>
            <wp:positionH relativeFrom="column">
              <wp:posOffset>-434340</wp:posOffset>
            </wp:positionH>
            <wp:positionV relativeFrom="paragraph">
              <wp:posOffset>-323215</wp:posOffset>
            </wp:positionV>
            <wp:extent cx="7200265" cy="868680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28A0092B-C50C-407E-A947-70E740481C1C}">
                          <a14:useLocalDpi xmlns:a14="http://schemas.microsoft.com/office/drawing/2010/main" val="0"/>
                        </a:ext>
                      </a:extLst>
                    </a:blip>
                    <a:srcRect r="59492"/>
                    <a:stretch/>
                  </pic:blipFill>
                  <pic:spPr bwMode="auto">
                    <a:xfrm>
                      <a:off x="0" y="0"/>
                      <a:ext cx="7200265" cy="8686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4B1584" w:rsidRPr="004B1584" w:rsidSect="00A409C7">
      <w:pgSz w:w="12240" w:h="15840"/>
      <w:pgMar w:top="1008" w:right="1008" w:bottom="1008" w:left="1584" w:header="720" w:footer="720" w:gutter="0"/>
      <w:pgNumType w:start="3"/>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5D6EB9" w14:textId="77777777" w:rsidR="00A409C7" w:rsidRDefault="00A409C7" w:rsidP="009475C8">
      <w:r>
        <w:separator/>
      </w:r>
    </w:p>
  </w:endnote>
  <w:endnote w:type="continuationSeparator" w:id="0">
    <w:p w14:paraId="0FFEB0BE" w14:textId="77777777" w:rsidR="00A409C7" w:rsidRDefault="00A409C7" w:rsidP="0094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2619623"/>
      <w:docPartObj>
        <w:docPartGallery w:val="Page Numbers (Bottom of Page)"/>
        <w:docPartUnique/>
      </w:docPartObj>
    </w:sdtPr>
    <w:sdtContent>
      <w:p w14:paraId="5B4D6BA0" w14:textId="77777777" w:rsidR="00B22BDA" w:rsidRDefault="00B22BDA">
        <w:pPr>
          <w:pStyle w:val="Piedepgina"/>
          <w:jc w:val="center"/>
        </w:pPr>
        <w:r>
          <w:fldChar w:fldCharType="begin"/>
        </w:r>
        <w:r>
          <w:instrText>PAGE   \* MERGEFORMAT</w:instrText>
        </w:r>
        <w:r>
          <w:fldChar w:fldCharType="separate"/>
        </w:r>
        <w:r w:rsidR="00C635E4" w:rsidRPr="00C635E4">
          <w:rPr>
            <w:noProof/>
            <w:lang w:val="es-ES"/>
          </w:rPr>
          <w:t>24</w:t>
        </w:r>
        <w:r>
          <w:rPr>
            <w:noProof/>
            <w:lang w:val="es-ES"/>
          </w:rPr>
          <w:fldChar w:fldCharType="end"/>
        </w:r>
      </w:p>
    </w:sdtContent>
  </w:sdt>
  <w:p w14:paraId="4426B30A" w14:textId="77777777" w:rsidR="00B22BDA" w:rsidRDefault="00B22BD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7F8CFE" w14:textId="77777777" w:rsidR="00A409C7" w:rsidRDefault="00A409C7" w:rsidP="009475C8">
      <w:r>
        <w:separator/>
      </w:r>
    </w:p>
  </w:footnote>
  <w:footnote w:type="continuationSeparator" w:id="0">
    <w:p w14:paraId="029C3A69" w14:textId="77777777" w:rsidR="00A409C7" w:rsidRDefault="00A409C7" w:rsidP="00947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F53F4" w14:textId="77777777" w:rsidR="00B22BDA" w:rsidRDefault="00B22BDA">
    <w:pPr>
      <w:pStyle w:val="Encabezado"/>
      <w:jc w:val="center"/>
    </w:pPr>
  </w:p>
  <w:p w14:paraId="3FA47CCD" w14:textId="77777777" w:rsidR="00B22BDA" w:rsidRPr="00C97C99" w:rsidRDefault="00B22BDA" w:rsidP="002E6987">
    <w:pPr>
      <w:pStyle w:val="Encabezado"/>
      <w:jc w:val="cent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538475"/>
      <w:docPartObj>
        <w:docPartGallery w:val="Page Numbers (Top of Page)"/>
        <w:docPartUnique/>
      </w:docPartObj>
    </w:sdtPr>
    <w:sdtContent>
      <w:p w14:paraId="31E6D5B3" w14:textId="77777777" w:rsidR="00B22BDA" w:rsidRDefault="00000000">
        <w:pPr>
          <w:pStyle w:val="Encabezado"/>
        </w:pPr>
      </w:p>
    </w:sdtContent>
  </w:sdt>
  <w:p w14:paraId="7FA102A0" w14:textId="77777777" w:rsidR="00B22BDA" w:rsidRDefault="00B22BDA" w:rsidP="00C97C99">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1B3AE374"/>
    <w:lvl w:ilvl="0">
      <w:start w:val="1"/>
      <w:numFmt w:val="decimal"/>
      <w:pStyle w:val="Listaconnmeros"/>
      <w:lvlText w:val="%1."/>
      <w:lvlJc w:val="left"/>
      <w:pPr>
        <w:tabs>
          <w:tab w:val="num" w:pos="360"/>
        </w:tabs>
        <w:ind w:left="360" w:hanging="360"/>
      </w:pPr>
      <w:rPr>
        <w:rFonts w:ascii="Times New Roman" w:hAnsi="Times New Roman" w:cs="Times New Roman" w:hint="default"/>
        <w:sz w:val="24"/>
        <w:szCs w:val="24"/>
      </w:rPr>
    </w:lvl>
  </w:abstractNum>
  <w:abstractNum w:abstractNumId="1" w15:restartNumberingAfterBreak="0">
    <w:nsid w:val="FFFFFF89"/>
    <w:multiLevelType w:val="singleLevel"/>
    <w:tmpl w:val="B7BA11C2"/>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5967EA2"/>
    <w:multiLevelType w:val="hybridMultilevel"/>
    <w:tmpl w:val="1F3831FA"/>
    <w:lvl w:ilvl="0" w:tplc="B87AC578">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88D68E7"/>
    <w:multiLevelType w:val="hybridMultilevel"/>
    <w:tmpl w:val="7A322C96"/>
    <w:lvl w:ilvl="0" w:tplc="063EED68">
      <w:start w:val="1"/>
      <w:numFmt w:val="decimal"/>
      <w:pStyle w:val="1"/>
      <w:lvlText w:val="%1)"/>
      <w:lvlJc w:val="left"/>
      <w:pPr>
        <w:ind w:left="1584"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5" w15:restartNumberingAfterBreak="0">
    <w:nsid w:val="32E40E3C"/>
    <w:multiLevelType w:val="multilevel"/>
    <w:tmpl w:val="81FC3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EA17558"/>
    <w:multiLevelType w:val="hybridMultilevel"/>
    <w:tmpl w:val="BED0D838"/>
    <w:lvl w:ilvl="0" w:tplc="CBC62A80">
      <w:start w:val="1"/>
      <w:numFmt w:val="decimal"/>
      <w:pStyle w:val="numbering"/>
      <w:lvlText w:val="%1."/>
      <w:lvlJc w:val="left"/>
      <w:pPr>
        <w:ind w:left="540" w:hanging="360"/>
      </w:pPr>
      <w:rPr>
        <w:rFonts w:ascii="Times New Roman" w:hAnsi="Times New Roman" w:hint="default"/>
        <w:b w:val="0"/>
        <w:i w:val="0"/>
        <w:caps w:val="0"/>
        <w:strike w:val="0"/>
        <w:dstrike w:val="0"/>
        <w:vanish w:val="0"/>
        <w:color w:val="000000"/>
        <w:sz w:val="24"/>
        <w:vertAlign w:val="base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CF6B59"/>
    <w:multiLevelType w:val="hybridMultilevel"/>
    <w:tmpl w:val="4D320D32"/>
    <w:lvl w:ilvl="0" w:tplc="434E7C32">
      <w:start w:val="1"/>
      <w:numFmt w:val="upperLetter"/>
      <w:pStyle w:val="A"/>
      <w:lvlText w:val="%1."/>
      <w:lvlJc w:val="left"/>
      <w:pPr>
        <w:ind w:left="1060" w:hanging="360"/>
      </w:p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abstractNum w:abstractNumId="8" w15:restartNumberingAfterBreak="0">
    <w:nsid w:val="7B2B05FB"/>
    <w:multiLevelType w:val="hybridMultilevel"/>
    <w:tmpl w:val="59A220DE"/>
    <w:lvl w:ilvl="0" w:tplc="93CC7766">
      <w:start w:val="1"/>
      <w:numFmt w:val="bullet"/>
      <w:pStyle w:val="doublecheck"/>
      <w:lvlText w:val=""/>
      <w:lvlJc w:val="left"/>
      <w:pPr>
        <w:ind w:left="2448" w:hanging="360"/>
      </w:pPr>
      <w:rPr>
        <w:rFonts w:ascii="Wingdings" w:hAnsi="Wingdings" w:hint="default"/>
      </w:rPr>
    </w:lvl>
    <w:lvl w:ilvl="1" w:tplc="080A0003" w:tentative="1">
      <w:start w:val="1"/>
      <w:numFmt w:val="bullet"/>
      <w:lvlText w:val="o"/>
      <w:lvlJc w:val="left"/>
      <w:pPr>
        <w:ind w:left="3168" w:hanging="360"/>
      </w:pPr>
      <w:rPr>
        <w:rFonts w:ascii="Courier New" w:hAnsi="Courier New" w:cs="Courier New" w:hint="default"/>
      </w:rPr>
    </w:lvl>
    <w:lvl w:ilvl="2" w:tplc="080A0005" w:tentative="1">
      <w:start w:val="1"/>
      <w:numFmt w:val="bullet"/>
      <w:lvlText w:val=""/>
      <w:lvlJc w:val="left"/>
      <w:pPr>
        <w:ind w:left="3888" w:hanging="360"/>
      </w:pPr>
      <w:rPr>
        <w:rFonts w:ascii="Wingdings" w:hAnsi="Wingdings" w:hint="default"/>
      </w:rPr>
    </w:lvl>
    <w:lvl w:ilvl="3" w:tplc="080A0001" w:tentative="1">
      <w:start w:val="1"/>
      <w:numFmt w:val="bullet"/>
      <w:lvlText w:val=""/>
      <w:lvlJc w:val="left"/>
      <w:pPr>
        <w:ind w:left="4608" w:hanging="360"/>
      </w:pPr>
      <w:rPr>
        <w:rFonts w:ascii="Symbol" w:hAnsi="Symbol" w:hint="default"/>
      </w:rPr>
    </w:lvl>
    <w:lvl w:ilvl="4" w:tplc="080A0003" w:tentative="1">
      <w:start w:val="1"/>
      <w:numFmt w:val="bullet"/>
      <w:lvlText w:val="o"/>
      <w:lvlJc w:val="left"/>
      <w:pPr>
        <w:ind w:left="5328" w:hanging="360"/>
      </w:pPr>
      <w:rPr>
        <w:rFonts w:ascii="Courier New" w:hAnsi="Courier New" w:cs="Courier New" w:hint="default"/>
      </w:rPr>
    </w:lvl>
    <w:lvl w:ilvl="5" w:tplc="080A0005" w:tentative="1">
      <w:start w:val="1"/>
      <w:numFmt w:val="bullet"/>
      <w:lvlText w:val=""/>
      <w:lvlJc w:val="left"/>
      <w:pPr>
        <w:ind w:left="6048" w:hanging="360"/>
      </w:pPr>
      <w:rPr>
        <w:rFonts w:ascii="Wingdings" w:hAnsi="Wingdings" w:hint="default"/>
      </w:rPr>
    </w:lvl>
    <w:lvl w:ilvl="6" w:tplc="080A0001" w:tentative="1">
      <w:start w:val="1"/>
      <w:numFmt w:val="bullet"/>
      <w:lvlText w:val=""/>
      <w:lvlJc w:val="left"/>
      <w:pPr>
        <w:ind w:left="6768" w:hanging="360"/>
      </w:pPr>
      <w:rPr>
        <w:rFonts w:ascii="Symbol" w:hAnsi="Symbol" w:hint="default"/>
      </w:rPr>
    </w:lvl>
    <w:lvl w:ilvl="7" w:tplc="080A0003" w:tentative="1">
      <w:start w:val="1"/>
      <w:numFmt w:val="bullet"/>
      <w:lvlText w:val="o"/>
      <w:lvlJc w:val="left"/>
      <w:pPr>
        <w:ind w:left="7488" w:hanging="360"/>
      </w:pPr>
      <w:rPr>
        <w:rFonts w:ascii="Courier New" w:hAnsi="Courier New" w:cs="Courier New" w:hint="default"/>
      </w:rPr>
    </w:lvl>
    <w:lvl w:ilvl="8" w:tplc="080A0005" w:tentative="1">
      <w:start w:val="1"/>
      <w:numFmt w:val="bullet"/>
      <w:lvlText w:val=""/>
      <w:lvlJc w:val="left"/>
      <w:pPr>
        <w:ind w:left="8208" w:hanging="360"/>
      </w:pPr>
      <w:rPr>
        <w:rFonts w:ascii="Wingdings" w:hAnsi="Wingdings" w:hint="default"/>
      </w:rPr>
    </w:lvl>
  </w:abstractNum>
  <w:abstractNum w:abstractNumId="9" w15:restartNumberingAfterBreak="0">
    <w:nsid w:val="7ECE68B6"/>
    <w:multiLevelType w:val="hybridMultilevel"/>
    <w:tmpl w:val="C0F61FFE"/>
    <w:lvl w:ilvl="0" w:tplc="33FEE210">
      <w:start w:val="1"/>
      <w:numFmt w:val="lowerLetter"/>
      <w:pStyle w:val="a0"/>
      <w:lvlText w:val="%1)"/>
      <w:lvlJc w:val="left"/>
      <w:pPr>
        <w:ind w:left="1296" w:hanging="360"/>
      </w:pPr>
    </w:lvl>
    <w:lvl w:ilvl="1" w:tplc="080A0019" w:tentative="1">
      <w:start w:val="1"/>
      <w:numFmt w:val="lowerLetter"/>
      <w:lvlText w:val="%2."/>
      <w:lvlJc w:val="left"/>
      <w:pPr>
        <w:ind w:left="2016" w:hanging="360"/>
      </w:pPr>
    </w:lvl>
    <w:lvl w:ilvl="2" w:tplc="080A001B" w:tentative="1">
      <w:start w:val="1"/>
      <w:numFmt w:val="lowerRoman"/>
      <w:lvlText w:val="%3."/>
      <w:lvlJc w:val="right"/>
      <w:pPr>
        <w:ind w:left="2736" w:hanging="180"/>
      </w:pPr>
    </w:lvl>
    <w:lvl w:ilvl="3" w:tplc="080A000F" w:tentative="1">
      <w:start w:val="1"/>
      <w:numFmt w:val="decimal"/>
      <w:lvlText w:val="%4."/>
      <w:lvlJc w:val="left"/>
      <w:pPr>
        <w:ind w:left="3456" w:hanging="360"/>
      </w:pPr>
    </w:lvl>
    <w:lvl w:ilvl="4" w:tplc="080A0019" w:tentative="1">
      <w:start w:val="1"/>
      <w:numFmt w:val="lowerLetter"/>
      <w:lvlText w:val="%5."/>
      <w:lvlJc w:val="left"/>
      <w:pPr>
        <w:ind w:left="4176" w:hanging="360"/>
      </w:pPr>
    </w:lvl>
    <w:lvl w:ilvl="5" w:tplc="080A001B" w:tentative="1">
      <w:start w:val="1"/>
      <w:numFmt w:val="lowerRoman"/>
      <w:lvlText w:val="%6."/>
      <w:lvlJc w:val="right"/>
      <w:pPr>
        <w:ind w:left="4896" w:hanging="180"/>
      </w:pPr>
    </w:lvl>
    <w:lvl w:ilvl="6" w:tplc="080A000F" w:tentative="1">
      <w:start w:val="1"/>
      <w:numFmt w:val="decimal"/>
      <w:lvlText w:val="%7."/>
      <w:lvlJc w:val="left"/>
      <w:pPr>
        <w:ind w:left="5616" w:hanging="360"/>
      </w:pPr>
    </w:lvl>
    <w:lvl w:ilvl="7" w:tplc="080A0019" w:tentative="1">
      <w:start w:val="1"/>
      <w:numFmt w:val="lowerLetter"/>
      <w:lvlText w:val="%8."/>
      <w:lvlJc w:val="left"/>
      <w:pPr>
        <w:ind w:left="6336" w:hanging="360"/>
      </w:pPr>
    </w:lvl>
    <w:lvl w:ilvl="8" w:tplc="080A001B" w:tentative="1">
      <w:start w:val="1"/>
      <w:numFmt w:val="lowerRoman"/>
      <w:lvlText w:val="%9."/>
      <w:lvlJc w:val="right"/>
      <w:pPr>
        <w:ind w:left="7056" w:hanging="180"/>
      </w:pPr>
    </w:lvl>
  </w:abstractNum>
  <w:num w:numId="1" w16cid:durableId="145709970">
    <w:abstractNumId w:val="7"/>
  </w:num>
  <w:num w:numId="2" w16cid:durableId="1092624956">
    <w:abstractNumId w:val="3"/>
  </w:num>
  <w:num w:numId="3" w16cid:durableId="236288062">
    <w:abstractNumId w:val="2"/>
  </w:num>
  <w:num w:numId="4" w16cid:durableId="224801250">
    <w:abstractNumId w:val="0"/>
  </w:num>
  <w:num w:numId="5" w16cid:durableId="1840611114">
    <w:abstractNumId w:val="4"/>
  </w:num>
  <w:num w:numId="6" w16cid:durableId="156045836">
    <w:abstractNumId w:val="6"/>
  </w:num>
  <w:num w:numId="7" w16cid:durableId="1977375884">
    <w:abstractNumId w:val="8"/>
  </w:num>
  <w:num w:numId="8" w16cid:durableId="815686052">
    <w:abstractNumId w:val="8"/>
  </w:num>
  <w:num w:numId="9" w16cid:durableId="62919048">
    <w:abstractNumId w:val="4"/>
  </w:num>
  <w:num w:numId="10" w16cid:durableId="465438249">
    <w:abstractNumId w:val="8"/>
  </w:num>
  <w:num w:numId="11" w16cid:durableId="283390728">
    <w:abstractNumId w:val="3"/>
  </w:num>
  <w:num w:numId="12" w16cid:durableId="1115295871">
    <w:abstractNumId w:val="7"/>
  </w:num>
  <w:num w:numId="13" w16cid:durableId="808089273">
    <w:abstractNumId w:val="7"/>
  </w:num>
  <w:num w:numId="14" w16cid:durableId="1540052549">
    <w:abstractNumId w:val="7"/>
  </w:num>
  <w:num w:numId="15" w16cid:durableId="921455584">
    <w:abstractNumId w:val="4"/>
  </w:num>
  <w:num w:numId="16" w16cid:durableId="426459929">
    <w:abstractNumId w:val="4"/>
  </w:num>
  <w:num w:numId="17" w16cid:durableId="1450660388">
    <w:abstractNumId w:val="7"/>
  </w:num>
  <w:num w:numId="18" w16cid:durableId="919943013">
    <w:abstractNumId w:val="4"/>
  </w:num>
  <w:num w:numId="19" w16cid:durableId="2130666257">
    <w:abstractNumId w:val="8"/>
  </w:num>
  <w:num w:numId="20" w16cid:durableId="1042290251">
    <w:abstractNumId w:val="2"/>
  </w:num>
  <w:num w:numId="21" w16cid:durableId="997152680">
    <w:abstractNumId w:val="6"/>
  </w:num>
  <w:num w:numId="22" w16cid:durableId="1357582040">
    <w:abstractNumId w:val="6"/>
    <w:lvlOverride w:ilvl="0">
      <w:startOverride w:val="1"/>
    </w:lvlOverride>
  </w:num>
  <w:num w:numId="23" w16cid:durableId="217133099">
    <w:abstractNumId w:val="6"/>
    <w:lvlOverride w:ilvl="0">
      <w:startOverride w:val="1"/>
    </w:lvlOverride>
  </w:num>
  <w:num w:numId="24" w16cid:durableId="1699811165">
    <w:abstractNumId w:val="6"/>
    <w:lvlOverride w:ilvl="0">
      <w:startOverride w:val="1"/>
    </w:lvlOverride>
  </w:num>
  <w:num w:numId="25" w16cid:durableId="807094654">
    <w:abstractNumId w:val="6"/>
    <w:lvlOverride w:ilvl="0">
      <w:startOverride w:val="1"/>
    </w:lvlOverride>
  </w:num>
  <w:num w:numId="26" w16cid:durableId="526522248">
    <w:abstractNumId w:val="6"/>
    <w:lvlOverride w:ilvl="0">
      <w:startOverride w:val="1"/>
    </w:lvlOverride>
  </w:num>
  <w:num w:numId="27" w16cid:durableId="1188178198">
    <w:abstractNumId w:val="6"/>
    <w:lvlOverride w:ilvl="0">
      <w:startOverride w:val="1"/>
    </w:lvlOverride>
  </w:num>
  <w:num w:numId="28" w16cid:durableId="701903971">
    <w:abstractNumId w:val="6"/>
    <w:lvlOverride w:ilvl="0">
      <w:startOverride w:val="1"/>
    </w:lvlOverride>
  </w:num>
  <w:num w:numId="29" w16cid:durableId="62879391">
    <w:abstractNumId w:val="5"/>
  </w:num>
  <w:num w:numId="30" w16cid:durableId="1946964199">
    <w:abstractNumId w:val="1"/>
  </w:num>
  <w:num w:numId="31" w16cid:durableId="743721463">
    <w:abstractNumId w:val="9"/>
  </w:num>
  <w:num w:numId="32" w16cid:durableId="1590432907">
    <w:abstractNumId w:val="6"/>
    <w:lvlOverride w:ilvl="0">
      <w:startOverride w:val="1"/>
    </w:lvlOverride>
  </w:num>
  <w:num w:numId="33" w16cid:durableId="830409580">
    <w:abstractNumId w:val="6"/>
    <w:lvlOverride w:ilvl="0">
      <w:startOverride w:val="1"/>
    </w:lvlOverride>
  </w:num>
  <w:num w:numId="34" w16cid:durableId="1552502360">
    <w:abstractNumId w:val="6"/>
    <w:lvlOverride w:ilvl="0">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6"/>
  <w:hyphenationZone w:val="425"/>
  <w:drawingGridHorizontalSpacing w:val="12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594"/>
    <w:rsid w:val="0000231D"/>
    <w:rsid w:val="00005F55"/>
    <w:rsid w:val="00015761"/>
    <w:rsid w:val="00025920"/>
    <w:rsid w:val="00026957"/>
    <w:rsid w:val="0003604E"/>
    <w:rsid w:val="000363EA"/>
    <w:rsid w:val="000438C9"/>
    <w:rsid w:val="00046342"/>
    <w:rsid w:val="00046B42"/>
    <w:rsid w:val="00047667"/>
    <w:rsid w:val="00065562"/>
    <w:rsid w:val="00077C2D"/>
    <w:rsid w:val="0009280E"/>
    <w:rsid w:val="000B3CBE"/>
    <w:rsid w:val="000B7E80"/>
    <w:rsid w:val="000C4548"/>
    <w:rsid w:val="000D03ED"/>
    <w:rsid w:val="00104B06"/>
    <w:rsid w:val="001062CC"/>
    <w:rsid w:val="001176CA"/>
    <w:rsid w:val="0012059D"/>
    <w:rsid w:val="00120D86"/>
    <w:rsid w:val="00123DC7"/>
    <w:rsid w:val="00123DE2"/>
    <w:rsid w:val="0012675D"/>
    <w:rsid w:val="00135D84"/>
    <w:rsid w:val="00137CAA"/>
    <w:rsid w:val="00152563"/>
    <w:rsid w:val="001560AF"/>
    <w:rsid w:val="0016226F"/>
    <w:rsid w:val="001718D7"/>
    <w:rsid w:val="0017200C"/>
    <w:rsid w:val="001761FD"/>
    <w:rsid w:val="00180BE0"/>
    <w:rsid w:val="00193536"/>
    <w:rsid w:val="00195A09"/>
    <w:rsid w:val="00196B7C"/>
    <w:rsid w:val="00196C79"/>
    <w:rsid w:val="001B02AA"/>
    <w:rsid w:val="001B06D5"/>
    <w:rsid w:val="001B1C24"/>
    <w:rsid w:val="001C0AE5"/>
    <w:rsid w:val="001D596F"/>
    <w:rsid w:val="001E0357"/>
    <w:rsid w:val="001E1D9C"/>
    <w:rsid w:val="001E4BB2"/>
    <w:rsid w:val="00202CC1"/>
    <w:rsid w:val="00204AB9"/>
    <w:rsid w:val="00211E7B"/>
    <w:rsid w:val="00231D77"/>
    <w:rsid w:val="00234D1E"/>
    <w:rsid w:val="00244B82"/>
    <w:rsid w:val="00251380"/>
    <w:rsid w:val="00252200"/>
    <w:rsid w:val="00256FF1"/>
    <w:rsid w:val="002622D7"/>
    <w:rsid w:val="00273F05"/>
    <w:rsid w:val="00275270"/>
    <w:rsid w:val="0027732D"/>
    <w:rsid w:val="00277EED"/>
    <w:rsid w:val="00281930"/>
    <w:rsid w:val="00290757"/>
    <w:rsid w:val="00295543"/>
    <w:rsid w:val="002A03E4"/>
    <w:rsid w:val="002A1BE4"/>
    <w:rsid w:val="002A69E7"/>
    <w:rsid w:val="002B06F5"/>
    <w:rsid w:val="002B1B4C"/>
    <w:rsid w:val="002B57FA"/>
    <w:rsid w:val="002C12AB"/>
    <w:rsid w:val="002C20C6"/>
    <w:rsid w:val="002C6686"/>
    <w:rsid w:val="002D6A6B"/>
    <w:rsid w:val="002D793C"/>
    <w:rsid w:val="002E0C4F"/>
    <w:rsid w:val="002E616B"/>
    <w:rsid w:val="002E6987"/>
    <w:rsid w:val="002F6D74"/>
    <w:rsid w:val="00301710"/>
    <w:rsid w:val="0030737F"/>
    <w:rsid w:val="003110C4"/>
    <w:rsid w:val="00312860"/>
    <w:rsid w:val="00312B94"/>
    <w:rsid w:val="0031624A"/>
    <w:rsid w:val="0032779E"/>
    <w:rsid w:val="00333CF5"/>
    <w:rsid w:val="00334EC1"/>
    <w:rsid w:val="00350F7D"/>
    <w:rsid w:val="003533BD"/>
    <w:rsid w:val="00360A2E"/>
    <w:rsid w:val="003624F8"/>
    <w:rsid w:val="00362F57"/>
    <w:rsid w:val="00365DCE"/>
    <w:rsid w:val="00386DCE"/>
    <w:rsid w:val="00387837"/>
    <w:rsid w:val="0039132B"/>
    <w:rsid w:val="00396920"/>
    <w:rsid w:val="003A11A3"/>
    <w:rsid w:val="003B533C"/>
    <w:rsid w:val="003C0ACC"/>
    <w:rsid w:val="003C49FD"/>
    <w:rsid w:val="003D4607"/>
    <w:rsid w:val="003D636A"/>
    <w:rsid w:val="003D6E04"/>
    <w:rsid w:val="003D71EC"/>
    <w:rsid w:val="003D73D6"/>
    <w:rsid w:val="003E1720"/>
    <w:rsid w:val="003E4C05"/>
    <w:rsid w:val="003E7C3E"/>
    <w:rsid w:val="003F5D3F"/>
    <w:rsid w:val="003F7F5F"/>
    <w:rsid w:val="00400F16"/>
    <w:rsid w:val="00403E8C"/>
    <w:rsid w:val="004067F9"/>
    <w:rsid w:val="00406E5C"/>
    <w:rsid w:val="00414F6C"/>
    <w:rsid w:val="00420F29"/>
    <w:rsid w:val="00424009"/>
    <w:rsid w:val="00427597"/>
    <w:rsid w:val="00433A2F"/>
    <w:rsid w:val="00436462"/>
    <w:rsid w:val="00452C64"/>
    <w:rsid w:val="00465476"/>
    <w:rsid w:val="004672D4"/>
    <w:rsid w:val="00474265"/>
    <w:rsid w:val="0047440F"/>
    <w:rsid w:val="00474B11"/>
    <w:rsid w:val="004B1584"/>
    <w:rsid w:val="004B28B9"/>
    <w:rsid w:val="004C2B8F"/>
    <w:rsid w:val="004C767B"/>
    <w:rsid w:val="004D4D46"/>
    <w:rsid w:val="004E3006"/>
    <w:rsid w:val="004E5B27"/>
    <w:rsid w:val="004F0AE8"/>
    <w:rsid w:val="004F2F15"/>
    <w:rsid w:val="004F50E3"/>
    <w:rsid w:val="004F54D7"/>
    <w:rsid w:val="00506168"/>
    <w:rsid w:val="00507732"/>
    <w:rsid w:val="005156B5"/>
    <w:rsid w:val="00524E48"/>
    <w:rsid w:val="00536954"/>
    <w:rsid w:val="00560DD5"/>
    <w:rsid w:val="005645AC"/>
    <w:rsid w:val="00572DBF"/>
    <w:rsid w:val="00574280"/>
    <w:rsid w:val="005755F1"/>
    <w:rsid w:val="005757EE"/>
    <w:rsid w:val="005814FB"/>
    <w:rsid w:val="00586374"/>
    <w:rsid w:val="005926D3"/>
    <w:rsid w:val="005A124C"/>
    <w:rsid w:val="005A36C2"/>
    <w:rsid w:val="005A3A16"/>
    <w:rsid w:val="005A5680"/>
    <w:rsid w:val="005A76F9"/>
    <w:rsid w:val="005B0D94"/>
    <w:rsid w:val="005B5433"/>
    <w:rsid w:val="005B5ABE"/>
    <w:rsid w:val="005B5F43"/>
    <w:rsid w:val="005C4326"/>
    <w:rsid w:val="005D1B7B"/>
    <w:rsid w:val="005D4721"/>
    <w:rsid w:val="005E1B00"/>
    <w:rsid w:val="005E751B"/>
    <w:rsid w:val="005F3185"/>
    <w:rsid w:val="0061073F"/>
    <w:rsid w:val="0062413A"/>
    <w:rsid w:val="00637EAD"/>
    <w:rsid w:val="00642A48"/>
    <w:rsid w:val="00644012"/>
    <w:rsid w:val="00644810"/>
    <w:rsid w:val="00646404"/>
    <w:rsid w:val="00654F89"/>
    <w:rsid w:val="006625B9"/>
    <w:rsid w:val="006672E5"/>
    <w:rsid w:val="006722DD"/>
    <w:rsid w:val="00672CF2"/>
    <w:rsid w:val="00673372"/>
    <w:rsid w:val="00681C47"/>
    <w:rsid w:val="00684707"/>
    <w:rsid w:val="00686590"/>
    <w:rsid w:val="006918F6"/>
    <w:rsid w:val="006919B5"/>
    <w:rsid w:val="00694CA4"/>
    <w:rsid w:val="006A6780"/>
    <w:rsid w:val="006A6AF1"/>
    <w:rsid w:val="006B0CDB"/>
    <w:rsid w:val="006B5D94"/>
    <w:rsid w:val="006C182A"/>
    <w:rsid w:val="006C700E"/>
    <w:rsid w:val="006D3990"/>
    <w:rsid w:val="006D7523"/>
    <w:rsid w:val="006E1425"/>
    <w:rsid w:val="006E23A4"/>
    <w:rsid w:val="00704209"/>
    <w:rsid w:val="00707001"/>
    <w:rsid w:val="0071014F"/>
    <w:rsid w:val="00712C5C"/>
    <w:rsid w:val="007134EB"/>
    <w:rsid w:val="00714FE2"/>
    <w:rsid w:val="00717759"/>
    <w:rsid w:val="007205E7"/>
    <w:rsid w:val="007242CD"/>
    <w:rsid w:val="00726758"/>
    <w:rsid w:val="00754C20"/>
    <w:rsid w:val="007553AA"/>
    <w:rsid w:val="00757D33"/>
    <w:rsid w:val="00780EC0"/>
    <w:rsid w:val="0079444B"/>
    <w:rsid w:val="007A2DD5"/>
    <w:rsid w:val="007A34B7"/>
    <w:rsid w:val="007A5834"/>
    <w:rsid w:val="007A672D"/>
    <w:rsid w:val="007B066C"/>
    <w:rsid w:val="007B1328"/>
    <w:rsid w:val="007B244C"/>
    <w:rsid w:val="007B2DC9"/>
    <w:rsid w:val="007C01DB"/>
    <w:rsid w:val="007C2940"/>
    <w:rsid w:val="007D0181"/>
    <w:rsid w:val="007D1BE1"/>
    <w:rsid w:val="007D1FB5"/>
    <w:rsid w:val="007D7EC1"/>
    <w:rsid w:val="007F265B"/>
    <w:rsid w:val="007F3A5C"/>
    <w:rsid w:val="007F3C7B"/>
    <w:rsid w:val="007F4151"/>
    <w:rsid w:val="00801407"/>
    <w:rsid w:val="00801C35"/>
    <w:rsid w:val="008036BD"/>
    <w:rsid w:val="00804CBC"/>
    <w:rsid w:val="008102D2"/>
    <w:rsid w:val="0082111C"/>
    <w:rsid w:val="00826A1D"/>
    <w:rsid w:val="00827501"/>
    <w:rsid w:val="00830B3B"/>
    <w:rsid w:val="00833AB2"/>
    <w:rsid w:val="00835E3F"/>
    <w:rsid w:val="00836880"/>
    <w:rsid w:val="00847862"/>
    <w:rsid w:val="008509A7"/>
    <w:rsid w:val="00850F2D"/>
    <w:rsid w:val="00851017"/>
    <w:rsid w:val="0086089E"/>
    <w:rsid w:val="008641D7"/>
    <w:rsid w:val="008704A2"/>
    <w:rsid w:val="008800EC"/>
    <w:rsid w:val="00881710"/>
    <w:rsid w:val="00887E6C"/>
    <w:rsid w:val="0089093C"/>
    <w:rsid w:val="00892139"/>
    <w:rsid w:val="008A3F5A"/>
    <w:rsid w:val="008A705D"/>
    <w:rsid w:val="008B1981"/>
    <w:rsid w:val="008B4E16"/>
    <w:rsid w:val="008B77A8"/>
    <w:rsid w:val="008C095B"/>
    <w:rsid w:val="008C14D0"/>
    <w:rsid w:val="008C175A"/>
    <w:rsid w:val="008C3572"/>
    <w:rsid w:val="008C7601"/>
    <w:rsid w:val="008D0163"/>
    <w:rsid w:val="008D21C1"/>
    <w:rsid w:val="008D5AAE"/>
    <w:rsid w:val="008E21C8"/>
    <w:rsid w:val="008E3CC3"/>
    <w:rsid w:val="008E3EBA"/>
    <w:rsid w:val="008E5406"/>
    <w:rsid w:val="008E76DE"/>
    <w:rsid w:val="008F7A4B"/>
    <w:rsid w:val="0090152E"/>
    <w:rsid w:val="0090247B"/>
    <w:rsid w:val="0090270E"/>
    <w:rsid w:val="00905301"/>
    <w:rsid w:val="00906EED"/>
    <w:rsid w:val="00907DA9"/>
    <w:rsid w:val="00910B68"/>
    <w:rsid w:val="00911AD7"/>
    <w:rsid w:val="0093045B"/>
    <w:rsid w:val="00930DF3"/>
    <w:rsid w:val="009406E3"/>
    <w:rsid w:val="009441E6"/>
    <w:rsid w:val="0094639C"/>
    <w:rsid w:val="00946515"/>
    <w:rsid w:val="00947412"/>
    <w:rsid w:val="009475C8"/>
    <w:rsid w:val="00952244"/>
    <w:rsid w:val="00967D64"/>
    <w:rsid w:val="00970B46"/>
    <w:rsid w:val="009716D2"/>
    <w:rsid w:val="00971BA5"/>
    <w:rsid w:val="009766BE"/>
    <w:rsid w:val="00987071"/>
    <w:rsid w:val="009A4C2C"/>
    <w:rsid w:val="009A64DD"/>
    <w:rsid w:val="009B33E4"/>
    <w:rsid w:val="009B79E5"/>
    <w:rsid w:val="009C4799"/>
    <w:rsid w:val="009D0F69"/>
    <w:rsid w:val="009D49F6"/>
    <w:rsid w:val="009E7E37"/>
    <w:rsid w:val="009F03E5"/>
    <w:rsid w:val="009F30C4"/>
    <w:rsid w:val="00A02591"/>
    <w:rsid w:val="00A06AD4"/>
    <w:rsid w:val="00A13794"/>
    <w:rsid w:val="00A14763"/>
    <w:rsid w:val="00A30A94"/>
    <w:rsid w:val="00A334DC"/>
    <w:rsid w:val="00A33B9C"/>
    <w:rsid w:val="00A409C7"/>
    <w:rsid w:val="00A4594E"/>
    <w:rsid w:val="00A45E71"/>
    <w:rsid w:val="00A54063"/>
    <w:rsid w:val="00A707BD"/>
    <w:rsid w:val="00A7507E"/>
    <w:rsid w:val="00A81B40"/>
    <w:rsid w:val="00A842EE"/>
    <w:rsid w:val="00A84DC8"/>
    <w:rsid w:val="00A85FC4"/>
    <w:rsid w:val="00AA46ED"/>
    <w:rsid w:val="00AA7C07"/>
    <w:rsid w:val="00AC24F3"/>
    <w:rsid w:val="00AF3636"/>
    <w:rsid w:val="00AF6376"/>
    <w:rsid w:val="00AF7010"/>
    <w:rsid w:val="00B03FD4"/>
    <w:rsid w:val="00B0468C"/>
    <w:rsid w:val="00B05227"/>
    <w:rsid w:val="00B20A5C"/>
    <w:rsid w:val="00B21604"/>
    <w:rsid w:val="00B22BDA"/>
    <w:rsid w:val="00B238D6"/>
    <w:rsid w:val="00B23B89"/>
    <w:rsid w:val="00B24358"/>
    <w:rsid w:val="00B273FE"/>
    <w:rsid w:val="00B43FA9"/>
    <w:rsid w:val="00B4482E"/>
    <w:rsid w:val="00B55529"/>
    <w:rsid w:val="00B57C91"/>
    <w:rsid w:val="00B8165A"/>
    <w:rsid w:val="00B92060"/>
    <w:rsid w:val="00B94980"/>
    <w:rsid w:val="00B94DCB"/>
    <w:rsid w:val="00B95079"/>
    <w:rsid w:val="00BA12D5"/>
    <w:rsid w:val="00BA2CF7"/>
    <w:rsid w:val="00BB424D"/>
    <w:rsid w:val="00BC1A39"/>
    <w:rsid w:val="00BC46E6"/>
    <w:rsid w:val="00BC5DE3"/>
    <w:rsid w:val="00BD1724"/>
    <w:rsid w:val="00BE0A69"/>
    <w:rsid w:val="00BE60EA"/>
    <w:rsid w:val="00BF006D"/>
    <w:rsid w:val="00C018CC"/>
    <w:rsid w:val="00C1009D"/>
    <w:rsid w:val="00C16CBB"/>
    <w:rsid w:val="00C178A3"/>
    <w:rsid w:val="00C217E1"/>
    <w:rsid w:val="00C271A0"/>
    <w:rsid w:val="00C32F5C"/>
    <w:rsid w:val="00C40836"/>
    <w:rsid w:val="00C44EA4"/>
    <w:rsid w:val="00C547B2"/>
    <w:rsid w:val="00C56F47"/>
    <w:rsid w:val="00C61673"/>
    <w:rsid w:val="00C635E4"/>
    <w:rsid w:val="00C64FAA"/>
    <w:rsid w:val="00C67660"/>
    <w:rsid w:val="00C71572"/>
    <w:rsid w:val="00C75046"/>
    <w:rsid w:val="00C82AC4"/>
    <w:rsid w:val="00C82F1B"/>
    <w:rsid w:val="00C91DE1"/>
    <w:rsid w:val="00C97C99"/>
    <w:rsid w:val="00CA1F88"/>
    <w:rsid w:val="00CA2594"/>
    <w:rsid w:val="00CA56B0"/>
    <w:rsid w:val="00CB0B03"/>
    <w:rsid w:val="00CB1C75"/>
    <w:rsid w:val="00CB2888"/>
    <w:rsid w:val="00CE4E48"/>
    <w:rsid w:val="00CF28F5"/>
    <w:rsid w:val="00CF53B4"/>
    <w:rsid w:val="00D01B94"/>
    <w:rsid w:val="00D1587A"/>
    <w:rsid w:val="00D17E24"/>
    <w:rsid w:val="00D23902"/>
    <w:rsid w:val="00D47B0D"/>
    <w:rsid w:val="00D47CA8"/>
    <w:rsid w:val="00D632F3"/>
    <w:rsid w:val="00D65ED5"/>
    <w:rsid w:val="00D71B97"/>
    <w:rsid w:val="00D75D10"/>
    <w:rsid w:val="00D90DD3"/>
    <w:rsid w:val="00D9225F"/>
    <w:rsid w:val="00D9630E"/>
    <w:rsid w:val="00D96EFA"/>
    <w:rsid w:val="00DA1C9C"/>
    <w:rsid w:val="00DA3592"/>
    <w:rsid w:val="00DA7F75"/>
    <w:rsid w:val="00DB09A7"/>
    <w:rsid w:val="00DB183A"/>
    <w:rsid w:val="00DC20A8"/>
    <w:rsid w:val="00DC4900"/>
    <w:rsid w:val="00DD211A"/>
    <w:rsid w:val="00DD343F"/>
    <w:rsid w:val="00DD5DED"/>
    <w:rsid w:val="00DD67EE"/>
    <w:rsid w:val="00DE35DB"/>
    <w:rsid w:val="00DE6342"/>
    <w:rsid w:val="00DE7AF8"/>
    <w:rsid w:val="00DF00DB"/>
    <w:rsid w:val="00E018CE"/>
    <w:rsid w:val="00E01AAA"/>
    <w:rsid w:val="00E12FAC"/>
    <w:rsid w:val="00E179D4"/>
    <w:rsid w:val="00E23338"/>
    <w:rsid w:val="00E27AF8"/>
    <w:rsid w:val="00E50F4C"/>
    <w:rsid w:val="00E61608"/>
    <w:rsid w:val="00E73068"/>
    <w:rsid w:val="00E764B9"/>
    <w:rsid w:val="00EA085B"/>
    <w:rsid w:val="00EA3314"/>
    <w:rsid w:val="00EA4AE9"/>
    <w:rsid w:val="00EB0BDB"/>
    <w:rsid w:val="00EB5AFC"/>
    <w:rsid w:val="00EC0F86"/>
    <w:rsid w:val="00EE3038"/>
    <w:rsid w:val="00EE55AF"/>
    <w:rsid w:val="00EE6827"/>
    <w:rsid w:val="00EF3451"/>
    <w:rsid w:val="00F051EF"/>
    <w:rsid w:val="00F1587D"/>
    <w:rsid w:val="00F25FAE"/>
    <w:rsid w:val="00F26C26"/>
    <w:rsid w:val="00F2714C"/>
    <w:rsid w:val="00F31519"/>
    <w:rsid w:val="00F379EF"/>
    <w:rsid w:val="00F5635F"/>
    <w:rsid w:val="00F5740C"/>
    <w:rsid w:val="00F62EDA"/>
    <w:rsid w:val="00F731B8"/>
    <w:rsid w:val="00F73B39"/>
    <w:rsid w:val="00F83AA3"/>
    <w:rsid w:val="00F8449B"/>
    <w:rsid w:val="00F85B09"/>
    <w:rsid w:val="00F876C8"/>
    <w:rsid w:val="00FA06C4"/>
    <w:rsid w:val="00FA22FC"/>
    <w:rsid w:val="00FA3AFC"/>
    <w:rsid w:val="00FA54D6"/>
    <w:rsid w:val="00FB05F5"/>
    <w:rsid w:val="00FB6CA5"/>
    <w:rsid w:val="00FB7AA1"/>
    <w:rsid w:val="00FB7E1A"/>
    <w:rsid w:val="00FE32DA"/>
    <w:rsid w:val="00FF0B4C"/>
    <w:rsid w:val="00FF7DB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DF4733"/>
  <w15:docId w15:val="{9DB35134-5366-4826-B0CA-5171DDF5B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E24"/>
    <w:rPr>
      <w:rFonts w:ascii="Times New Roman" w:hAnsi="Times New Roman" w:cstheme="minorBidi"/>
      <w:sz w:val="24"/>
      <w:szCs w:val="22"/>
      <w:lang w:eastAsia="en-US"/>
    </w:rPr>
  </w:style>
  <w:style w:type="paragraph" w:styleId="Ttulo1">
    <w:name w:val="heading 1"/>
    <w:aliases w:val="Heading 1 Lección"/>
    <w:basedOn w:val="Normal"/>
    <w:next w:val="Normal"/>
    <w:link w:val="Ttulo1Car"/>
    <w:uiPriority w:val="9"/>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umbering">
    <w:name w:val="numbering"/>
    <w:basedOn w:val="Normal"/>
    <w:next w:val="respuesta"/>
    <w:uiPriority w:val="99"/>
    <w:qFormat/>
    <w:rsid w:val="00F2714C"/>
    <w:pPr>
      <w:numPr>
        <w:numId w:val="21"/>
      </w:numPr>
      <w:overflowPunct w:val="0"/>
      <w:autoSpaceDE w:val="0"/>
      <w:autoSpaceDN w:val="0"/>
      <w:adjustRightInd w:val="0"/>
      <w:spacing w:after="80"/>
      <w:textAlignment w:val="baseline"/>
    </w:pPr>
    <w:rPr>
      <w:rFonts w:eastAsia="Times New Roman" w:cs="Times New Roman"/>
      <w:bCs/>
      <w:szCs w:val="20"/>
      <w:lang w:val="es-ES_tradnl" w:eastAsia="es-ES"/>
    </w:rPr>
  </w:style>
  <w:style w:type="paragraph" w:customStyle="1" w:styleId="respuesta">
    <w:name w:val="respuesta"/>
    <w:basedOn w:val="Normal"/>
    <w:next w:val="numbering"/>
    <w:autoRedefine/>
    <w:uiPriority w:val="99"/>
    <w:qFormat/>
    <w:rsid w:val="00BD1724"/>
    <w:pPr>
      <w:suppressAutoHyphens/>
      <w:overflowPunct w:val="0"/>
      <w:autoSpaceDE w:val="0"/>
      <w:autoSpaceDN w:val="0"/>
      <w:adjustRightInd w:val="0"/>
      <w:spacing w:after="180"/>
      <w:textAlignment w:val="baseline"/>
    </w:pPr>
    <w:rPr>
      <w:rFonts w:eastAsia="Times New Roman" w:cs="Times New Roman"/>
      <w:b/>
      <w:color w:val="000000" w:themeColor="text1"/>
      <w:shd w:val="clear" w:color="auto" w:fill="FFFFFF"/>
      <w:lang w:val="es-ES_tradnl"/>
    </w:rPr>
  </w:style>
  <w:style w:type="paragraph" w:styleId="Ttulo">
    <w:name w:val="Title"/>
    <w:basedOn w:val="Normal"/>
    <w:next w:val="Normal"/>
    <w:link w:val="TtuloCar"/>
    <w:qFormat/>
    <w:rsid w:val="00970B46"/>
    <w:pPr>
      <w:spacing w:after="120"/>
      <w:contextualSpacing/>
      <w:jc w:val="center"/>
      <w:outlineLvl w:val="0"/>
    </w:pPr>
    <w:rPr>
      <w:rFonts w:eastAsia="Times New Roman" w:cs="Times New Roman"/>
      <w:b/>
      <w:caps/>
      <w:color w:val="000000" w:themeColor="text1"/>
      <w:spacing w:val="5"/>
      <w:kern w:val="28"/>
      <w:sz w:val="28"/>
      <w:szCs w:val="52"/>
    </w:rPr>
  </w:style>
  <w:style w:type="character" w:customStyle="1" w:styleId="TtuloCar">
    <w:name w:val="Título Car"/>
    <w:basedOn w:val="Fuentedeprrafopredeter"/>
    <w:link w:val="Ttulo"/>
    <w:rsid w:val="00970B46"/>
    <w:rPr>
      <w:rFonts w:ascii="Times New Roman" w:eastAsia="Times New Roman" w:hAnsi="Times New Roman"/>
      <w:b/>
      <w:caps/>
      <w:color w:val="000000" w:themeColor="text1"/>
      <w:spacing w:val="5"/>
      <w:kern w:val="28"/>
      <w:sz w:val="28"/>
      <w:szCs w:val="52"/>
      <w:lang w:eastAsia="en-US"/>
    </w:rPr>
  </w:style>
  <w:style w:type="paragraph" w:customStyle="1" w:styleId="Ilust">
    <w:name w:val="Ilust"/>
    <w:basedOn w:val="Normal"/>
    <w:qFormat/>
    <w:rsid w:val="00686590"/>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qFormat/>
    <w:rsid w:val="00B21604"/>
    <w:pPr>
      <w:numPr>
        <w:numId w:val="20"/>
      </w:numPr>
      <w:overflowPunct w:val="0"/>
      <w:autoSpaceDE w:val="0"/>
      <w:autoSpaceDN w:val="0"/>
      <w:adjustRightInd w:val="0"/>
      <w:spacing w:after="60"/>
      <w:ind w:left="792"/>
      <w:textAlignment w:val="baseline"/>
    </w:pPr>
    <w:rPr>
      <w:rFonts w:eastAsia="Times New Roman"/>
      <w:szCs w:val="20"/>
      <w:lang w:eastAsia="es-ES"/>
    </w:rPr>
  </w:style>
  <w:style w:type="paragraph" w:customStyle="1" w:styleId="Respuesta0">
    <w:name w:val="Respuesta"/>
    <w:basedOn w:val="Normal"/>
    <w:next w:val="Normal"/>
    <w:qFormat/>
    <w:rsid w:val="008D0163"/>
    <w:pPr>
      <w:spacing w:after="120"/>
    </w:pPr>
    <w:rPr>
      <w:b/>
    </w:rPr>
  </w:style>
  <w:style w:type="paragraph" w:customStyle="1" w:styleId="A">
    <w:name w:val="A"/>
    <w:basedOn w:val="Normal"/>
    <w:qFormat/>
    <w:rsid w:val="002B06F5"/>
    <w:pPr>
      <w:numPr>
        <w:numId w:val="17"/>
      </w:numPr>
      <w:overflowPunct w:val="0"/>
      <w:autoSpaceDE w:val="0"/>
      <w:autoSpaceDN w:val="0"/>
      <w:adjustRightInd w:val="0"/>
      <w:spacing w:after="120"/>
      <w:textAlignment w:val="baseline"/>
    </w:pPr>
    <w:rPr>
      <w:rFonts w:eastAsia="Times New Roman"/>
      <w:color w:val="000000" w:themeColor="text1"/>
      <w:szCs w:val="20"/>
      <w:lang w:eastAsia="es-ES"/>
    </w:rPr>
  </w:style>
  <w:style w:type="paragraph" w:customStyle="1" w:styleId="1">
    <w:name w:val="1"/>
    <w:basedOn w:val="Normal"/>
    <w:qFormat/>
    <w:rsid w:val="002B06F5"/>
    <w:pPr>
      <w:numPr>
        <w:numId w:val="18"/>
      </w:numPr>
      <w:overflowPunct w:val="0"/>
      <w:autoSpaceDE w:val="0"/>
      <w:autoSpaceDN w:val="0"/>
      <w:adjustRightInd w:val="0"/>
      <w:spacing w:after="80"/>
      <w:textAlignment w:val="baseline"/>
    </w:pPr>
    <w:rPr>
      <w:rFonts w:eastAsia="Times New Roman"/>
      <w:color w:val="000000" w:themeColor="text1"/>
      <w:szCs w:val="20"/>
      <w:lang w:eastAsia="es-ES"/>
    </w:rPr>
  </w:style>
  <w:style w:type="paragraph" w:customStyle="1" w:styleId="I">
    <w:name w:val="I"/>
    <w:basedOn w:val="numbering"/>
    <w:next w:val="A"/>
    <w:qFormat/>
    <w:rsid w:val="002B06F5"/>
    <w:pPr>
      <w:numPr>
        <w:numId w:val="11"/>
      </w:numPr>
      <w:spacing w:after="120"/>
    </w:pPr>
    <w:rPr>
      <w:rFonts w:ascii="Arial Black" w:hAnsi="Arial Black"/>
      <w:color w:val="000000" w:themeColor="text1"/>
      <w:lang w:val="en-US"/>
    </w:rPr>
  </w:style>
  <w:style w:type="paragraph" w:customStyle="1" w:styleId="doublecheck">
    <w:name w:val="double check"/>
    <w:basedOn w:val="check"/>
    <w:qFormat/>
    <w:rsid w:val="002B06F5"/>
    <w:pPr>
      <w:numPr>
        <w:numId w:val="19"/>
      </w:numPr>
      <w:overflowPunct/>
      <w:spacing w:before="72" w:after="72"/>
      <w:textAlignment w:val="auto"/>
    </w:pPr>
    <w:rPr>
      <w:szCs w:val="24"/>
      <w:lang w:eastAsia="es-MX"/>
    </w:rPr>
  </w:style>
  <w:style w:type="character" w:customStyle="1" w:styleId="Ttulo1Car">
    <w:name w:val="Título 1 Car"/>
    <w:aliases w:val="Heading 1 Lección Car"/>
    <w:basedOn w:val="Fuentedeprrafopredeter"/>
    <w:link w:val="Ttulo1"/>
    <w:uiPriority w:val="9"/>
    <w:rsid w:val="003B533C"/>
    <w:rPr>
      <w:rFonts w:ascii="Arial Black" w:eastAsiaTheme="majorEastAsia" w:hAnsi="Arial Black" w:cstheme="majorBidi"/>
      <w:b/>
      <w:bCs/>
      <w:color w:val="000000" w:themeColor="text1"/>
      <w:sz w:val="24"/>
      <w:szCs w:val="28"/>
      <w:lang w:eastAsia="en-US"/>
    </w:rPr>
  </w:style>
  <w:style w:type="paragraph" w:styleId="ndice1">
    <w:name w:val="index 1"/>
    <w:basedOn w:val="Normal"/>
    <w:next w:val="Normal"/>
    <w:autoRedefine/>
    <w:uiPriority w:val="99"/>
    <w:semiHidden/>
    <w:unhideWhenUsed/>
    <w:rsid w:val="00193536"/>
    <w:pPr>
      <w:ind w:left="240" w:hanging="240"/>
    </w:pPr>
  </w:style>
  <w:style w:type="paragraph" w:styleId="Ttulo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F731B8"/>
    <w:pPr>
      <w:tabs>
        <w:tab w:val="right" w:leader="dot" w:pos="9360"/>
      </w:tabs>
      <w:spacing w:after="100"/>
      <w:ind w:left="2250"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semiHidden/>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semiHidden/>
    <w:unhideWhenUsed/>
    <w:qFormat/>
    <w:rsid w:val="00F731B8"/>
    <w:pPr>
      <w:spacing w:after="100" w:line="276" w:lineRule="auto"/>
      <w:ind w:left="440"/>
    </w:pPr>
    <w:rPr>
      <w:rFonts w:asciiTheme="minorHAnsi" w:eastAsiaTheme="minorEastAsia" w:hAnsiTheme="minorHAnsi"/>
      <w:sz w:val="22"/>
      <w:lang w:val="en-US"/>
    </w:rPr>
  </w:style>
  <w:style w:type="paragraph" w:styleId="Encabezado">
    <w:name w:val="header"/>
    <w:basedOn w:val="Normal"/>
    <w:link w:val="EncabezadoCar"/>
    <w:uiPriority w:val="99"/>
    <w:unhideWhenUsed/>
    <w:rsid w:val="009475C8"/>
    <w:pPr>
      <w:tabs>
        <w:tab w:val="center" w:pos="4419"/>
        <w:tab w:val="right" w:pos="8838"/>
      </w:tabs>
    </w:pPr>
  </w:style>
  <w:style w:type="character" w:customStyle="1" w:styleId="EncabezadoCar">
    <w:name w:val="Encabezado Car"/>
    <w:basedOn w:val="Fuentedeprrafopredeter"/>
    <w:link w:val="Encabezado"/>
    <w:uiPriority w:val="99"/>
    <w:rsid w:val="009475C8"/>
    <w:rPr>
      <w:rFonts w:ascii="Times New Roman" w:hAnsi="Times New Roman" w:cstheme="minorBidi"/>
      <w:sz w:val="24"/>
      <w:szCs w:val="22"/>
      <w:lang w:eastAsia="en-US"/>
    </w:rPr>
  </w:style>
  <w:style w:type="paragraph" w:styleId="Piedepgina">
    <w:name w:val="footer"/>
    <w:basedOn w:val="Normal"/>
    <w:link w:val="PiedepginaCar"/>
    <w:uiPriority w:val="99"/>
    <w:unhideWhenUsed/>
    <w:rsid w:val="009475C8"/>
    <w:pPr>
      <w:tabs>
        <w:tab w:val="center" w:pos="4419"/>
        <w:tab w:val="right" w:pos="8838"/>
      </w:tabs>
    </w:pPr>
  </w:style>
  <w:style w:type="character" w:customStyle="1" w:styleId="PiedepginaCar">
    <w:name w:val="Pie de página Car"/>
    <w:basedOn w:val="Fuentedeprrafopredeter"/>
    <w:link w:val="Piedepgina"/>
    <w:uiPriority w:val="99"/>
    <w:rsid w:val="009475C8"/>
    <w:rPr>
      <w:rFonts w:ascii="Times New Roman" w:hAnsi="Times New Roman" w:cstheme="minorBidi"/>
      <w:sz w:val="24"/>
      <w:szCs w:val="22"/>
      <w:lang w:eastAsia="en-US"/>
    </w:rPr>
  </w:style>
  <w:style w:type="paragraph" w:styleId="Textodeglobo">
    <w:name w:val="Balloon Text"/>
    <w:basedOn w:val="Normal"/>
    <w:link w:val="TextodegloboCar"/>
    <w:uiPriority w:val="99"/>
    <w:semiHidden/>
    <w:unhideWhenUsed/>
    <w:rsid w:val="003E4C05"/>
    <w:rPr>
      <w:rFonts w:ascii="Tahoma" w:hAnsi="Tahoma" w:cs="Tahoma"/>
      <w:sz w:val="16"/>
      <w:szCs w:val="16"/>
    </w:rPr>
  </w:style>
  <w:style w:type="character" w:customStyle="1" w:styleId="TextodegloboCar">
    <w:name w:val="Texto de globo Car"/>
    <w:basedOn w:val="Fuentedeprrafopredeter"/>
    <w:link w:val="Textodeglobo"/>
    <w:uiPriority w:val="99"/>
    <w:semiHidden/>
    <w:rsid w:val="003E4C05"/>
    <w:rPr>
      <w:rFonts w:ascii="Tahoma" w:hAnsi="Tahoma" w:cs="Tahoma"/>
      <w:sz w:val="16"/>
      <w:szCs w:val="16"/>
      <w:lang w:eastAsia="en-US"/>
    </w:rPr>
  </w:style>
  <w:style w:type="character" w:customStyle="1" w:styleId="apple-converted-space">
    <w:name w:val="apple-converted-space"/>
    <w:basedOn w:val="Fuentedeprrafopredeter"/>
    <w:rsid w:val="003D73D6"/>
  </w:style>
  <w:style w:type="character" w:styleId="nfasis">
    <w:name w:val="Emphasis"/>
    <w:basedOn w:val="Fuentedeprrafopredeter"/>
    <w:uiPriority w:val="20"/>
    <w:qFormat/>
    <w:rsid w:val="003D73D6"/>
    <w:rPr>
      <w:i/>
      <w:iCs/>
    </w:rPr>
  </w:style>
  <w:style w:type="table" w:styleId="Tablaconcuadrcula">
    <w:name w:val="Table Grid"/>
    <w:basedOn w:val="Tablanormal"/>
    <w:uiPriority w:val="59"/>
    <w:rsid w:val="00036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E3CC3"/>
    <w:pPr>
      <w:spacing w:before="100" w:beforeAutospacing="1" w:after="100" w:afterAutospacing="1"/>
    </w:pPr>
    <w:rPr>
      <w:rFonts w:eastAsia="Times New Roman" w:cs="Times New Roman"/>
      <w:szCs w:val="24"/>
      <w:lang w:eastAsia="es-MX"/>
    </w:rPr>
  </w:style>
  <w:style w:type="character" w:styleId="Textoennegrita">
    <w:name w:val="Strong"/>
    <w:basedOn w:val="Fuentedeprrafopredeter"/>
    <w:uiPriority w:val="22"/>
    <w:qFormat/>
    <w:rsid w:val="008E3CC3"/>
    <w:rPr>
      <w:b/>
      <w:bCs/>
    </w:rPr>
  </w:style>
  <w:style w:type="paragraph" w:customStyle="1" w:styleId="auto-style3">
    <w:name w:val="auto-style3"/>
    <w:basedOn w:val="Normal"/>
    <w:rsid w:val="008E3CC3"/>
    <w:pPr>
      <w:spacing w:before="100" w:beforeAutospacing="1" w:after="100" w:afterAutospacing="1"/>
    </w:pPr>
    <w:rPr>
      <w:rFonts w:eastAsia="Times New Roman" w:cs="Times New Roman"/>
      <w:szCs w:val="24"/>
      <w:lang w:eastAsia="es-MX"/>
    </w:rPr>
  </w:style>
  <w:style w:type="paragraph" w:customStyle="1" w:styleId="auto-style2">
    <w:name w:val="auto-style2"/>
    <w:basedOn w:val="Normal"/>
    <w:rsid w:val="007A5834"/>
    <w:pPr>
      <w:spacing w:before="100" w:beforeAutospacing="1" w:after="100" w:afterAutospacing="1"/>
    </w:pPr>
    <w:rPr>
      <w:rFonts w:eastAsia="Times New Roman" w:cs="Times New Roman"/>
      <w:szCs w:val="24"/>
      <w:lang w:eastAsia="es-MX"/>
    </w:rPr>
  </w:style>
  <w:style w:type="paragraph" w:styleId="Listaconvietas">
    <w:name w:val="List Bullet"/>
    <w:basedOn w:val="Normal"/>
    <w:uiPriority w:val="99"/>
    <w:unhideWhenUsed/>
    <w:rsid w:val="00406E5C"/>
    <w:pPr>
      <w:numPr>
        <w:numId w:val="30"/>
      </w:numPr>
      <w:contextualSpacing/>
    </w:pPr>
  </w:style>
  <w:style w:type="paragraph" w:customStyle="1" w:styleId="10">
    <w:name w:val="1)"/>
    <w:basedOn w:val="Normal"/>
    <w:qFormat/>
    <w:rsid w:val="00906EED"/>
    <w:pPr>
      <w:overflowPunct w:val="0"/>
      <w:autoSpaceDE w:val="0"/>
      <w:autoSpaceDN w:val="0"/>
      <w:adjustRightInd w:val="0"/>
      <w:spacing w:after="120"/>
      <w:ind w:left="936" w:hanging="360"/>
      <w:textAlignment w:val="baseline"/>
    </w:pPr>
    <w:rPr>
      <w:rFonts w:eastAsia="Times New Roman" w:cs="Times New Roman"/>
      <w:color w:val="000000" w:themeColor="text1"/>
      <w:szCs w:val="20"/>
      <w:lang w:eastAsia="es-ES"/>
    </w:rPr>
  </w:style>
  <w:style w:type="paragraph" w:customStyle="1" w:styleId="a0">
    <w:name w:val="a"/>
    <w:basedOn w:val="Listaconnmeros"/>
    <w:qFormat/>
    <w:rsid w:val="00906EED"/>
    <w:pPr>
      <w:numPr>
        <w:numId w:val="31"/>
      </w:numPr>
      <w:overflowPunct w:val="0"/>
      <w:autoSpaceDE w:val="0"/>
      <w:autoSpaceDN w:val="0"/>
      <w:adjustRightInd w:val="0"/>
      <w:spacing w:after="80"/>
      <w:ind w:left="1060"/>
      <w:textAlignment w:val="baseline"/>
    </w:pPr>
    <w:rPr>
      <w:rFonts w:eastAsia="Times New Roman" w:cs="Times New Roman"/>
      <w:szCs w:val="20"/>
      <w:lang w:eastAsia="es-ES"/>
    </w:rPr>
  </w:style>
  <w:style w:type="paragraph" w:styleId="Listaconnmeros">
    <w:name w:val="List Number"/>
    <w:basedOn w:val="Normal"/>
    <w:semiHidden/>
    <w:unhideWhenUsed/>
    <w:qFormat/>
    <w:rsid w:val="00906EED"/>
    <w:pPr>
      <w:numPr>
        <w:numId w:val="4"/>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990001">
      <w:bodyDiv w:val="1"/>
      <w:marLeft w:val="0"/>
      <w:marRight w:val="0"/>
      <w:marTop w:val="0"/>
      <w:marBottom w:val="0"/>
      <w:divBdr>
        <w:top w:val="none" w:sz="0" w:space="0" w:color="auto"/>
        <w:left w:val="none" w:sz="0" w:space="0" w:color="auto"/>
        <w:bottom w:val="none" w:sz="0" w:space="0" w:color="auto"/>
        <w:right w:val="none" w:sz="0" w:space="0" w:color="auto"/>
      </w:divBdr>
    </w:div>
    <w:div w:id="1027874872">
      <w:bodyDiv w:val="1"/>
      <w:marLeft w:val="0"/>
      <w:marRight w:val="0"/>
      <w:marTop w:val="0"/>
      <w:marBottom w:val="0"/>
      <w:divBdr>
        <w:top w:val="none" w:sz="0" w:space="0" w:color="auto"/>
        <w:left w:val="none" w:sz="0" w:space="0" w:color="auto"/>
        <w:bottom w:val="none" w:sz="0" w:space="0" w:color="auto"/>
        <w:right w:val="none" w:sz="0" w:space="0" w:color="auto"/>
      </w:divBdr>
    </w:div>
    <w:div w:id="1685209052">
      <w:bodyDiv w:val="1"/>
      <w:marLeft w:val="0"/>
      <w:marRight w:val="0"/>
      <w:marTop w:val="0"/>
      <w:marBottom w:val="0"/>
      <w:divBdr>
        <w:top w:val="none" w:sz="0" w:space="0" w:color="auto"/>
        <w:left w:val="none" w:sz="0" w:space="0" w:color="auto"/>
        <w:bottom w:val="none" w:sz="0" w:space="0" w:color="auto"/>
        <w:right w:val="none" w:sz="0" w:space="0" w:color="auto"/>
      </w:divBdr>
    </w:div>
    <w:div w:id="175382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Documents\_\templates\Word\Manual%20con%20tabla%20contenido%2009-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83BCC8-2BAB-4EEF-8355-76100E08D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Manual con tabla contenido 09-11.dotx</Template>
  <TotalTime>0</TotalTime>
  <Pages>30</Pages>
  <Words>9831</Words>
  <Characters>54075</Characters>
  <Application>Microsoft Office Word</Application>
  <DocSecurity>0</DocSecurity>
  <Lines>450</Lines>
  <Paragraphs>127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63779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Ludy</dc:creator>
  <cp:lastModifiedBy>Richard Ludy</cp:lastModifiedBy>
  <cp:revision>2</cp:revision>
  <cp:lastPrinted>2018-03-12T19:00:00Z</cp:lastPrinted>
  <dcterms:created xsi:type="dcterms:W3CDTF">2024-01-22T17:15:00Z</dcterms:created>
  <dcterms:modified xsi:type="dcterms:W3CDTF">2024-01-22T17:15:00Z</dcterms:modified>
</cp:coreProperties>
</file>