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E37" w:rsidRPr="008641D7" w:rsidRDefault="009E7E37" w:rsidP="00193536">
      <w:pPr>
        <w:ind w:left="7110" w:hanging="3870"/>
      </w:pPr>
    </w:p>
    <w:sdt>
      <w:sdtPr>
        <w:rPr>
          <w:rFonts w:ascii="Times New Roman" w:eastAsiaTheme="minorHAnsi" w:hAnsi="Times New Roman" w:cstheme="minorBidi"/>
          <w:b w:val="0"/>
          <w:bCs w:val="0"/>
          <w:color w:val="auto"/>
          <w:szCs w:val="22"/>
          <w:lang w:val="es-ES"/>
        </w:rPr>
        <w:id w:val="-2060774756"/>
        <w:docPartObj>
          <w:docPartGallery w:val="Table of Contents"/>
          <w:docPartUnique/>
        </w:docPartObj>
      </w:sdtPr>
      <w:sdtContent>
        <w:p w:rsidR="00460FC8" w:rsidRDefault="00460FC8">
          <w:pPr>
            <w:pStyle w:val="TtulodeTDC"/>
          </w:pPr>
          <w:r>
            <w:rPr>
              <w:lang w:val="es-ES"/>
            </w:rPr>
            <w:t>Contenido</w:t>
          </w:r>
        </w:p>
        <w:p w:rsidR="00397561" w:rsidRDefault="00460FC8" w:rsidP="00397561">
          <w:pPr>
            <w:pStyle w:val="TDC1"/>
            <w:spacing w:line="480" w:lineRule="auto"/>
            <w:rPr>
              <w:rFonts w:asciiTheme="minorHAnsi" w:eastAsiaTheme="minorEastAsia" w:hAnsiTheme="minorHAnsi"/>
              <w:noProof/>
              <w:sz w:val="22"/>
              <w:lang w:eastAsia="es-MX"/>
            </w:rPr>
          </w:pPr>
          <w:r>
            <w:fldChar w:fldCharType="begin"/>
          </w:r>
          <w:r>
            <w:instrText xml:space="preserve"> TOC \h \z \t "Título,1,I,1" </w:instrText>
          </w:r>
          <w:r>
            <w:fldChar w:fldCharType="separate"/>
          </w:r>
          <w:hyperlink w:anchor="_Toc455491199" w:history="1">
            <w:r w:rsidR="00397561" w:rsidRPr="008A1661">
              <w:rPr>
                <w:rStyle w:val="Hipervnculo"/>
                <w:noProof/>
              </w:rPr>
              <w:t>Lección 1 – Venciendo el mundo</w:t>
            </w:r>
            <w:r w:rsidR="00397561">
              <w:rPr>
                <w:noProof/>
                <w:webHidden/>
              </w:rPr>
              <w:tab/>
            </w:r>
            <w:r w:rsidR="00397561">
              <w:rPr>
                <w:noProof/>
                <w:webHidden/>
              </w:rPr>
              <w:fldChar w:fldCharType="begin"/>
            </w:r>
            <w:r w:rsidR="00397561">
              <w:rPr>
                <w:noProof/>
                <w:webHidden/>
              </w:rPr>
              <w:instrText xml:space="preserve"> PAGEREF _Toc455491199 \h </w:instrText>
            </w:r>
            <w:r w:rsidR="00397561">
              <w:rPr>
                <w:noProof/>
                <w:webHidden/>
              </w:rPr>
            </w:r>
            <w:r w:rsidR="00397561">
              <w:rPr>
                <w:noProof/>
                <w:webHidden/>
              </w:rPr>
              <w:fldChar w:fldCharType="separate"/>
            </w:r>
            <w:r w:rsidR="00311D29">
              <w:rPr>
                <w:noProof/>
                <w:webHidden/>
              </w:rPr>
              <w:t>1</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00" w:history="1">
            <w:r w:rsidR="00397561" w:rsidRPr="008A1661">
              <w:rPr>
                <w:rStyle w:val="Hipervnculo"/>
                <w:noProof/>
                <w:lang w:eastAsia="es-ES"/>
              </w:rPr>
              <w:t>Lección 2 -  La naturaleza pecaminosa</w:t>
            </w:r>
            <w:r w:rsidR="00397561">
              <w:rPr>
                <w:noProof/>
                <w:webHidden/>
              </w:rPr>
              <w:tab/>
            </w:r>
            <w:r w:rsidR="00397561">
              <w:rPr>
                <w:noProof/>
                <w:webHidden/>
              </w:rPr>
              <w:fldChar w:fldCharType="begin"/>
            </w:r>
            <w:r w:rsidR="00397561">
              <w:rPr>
                <w:noProof/>
                <w:webHidden/>
              </w:rPr>
              <w:instrText xml:space="preserve"> PAGEREF _Toc455491200 \h </w:instrText>
            </w:r>
            <w:r w:rsidR="00397561">
              <w:rPr>
                <w:noProof/>
                <w:webHidden/>
              </w:rPr>
            </w:r>
            <w:r w:rsidR="00397561">
              <w:rPr>
                <w:noProof/>
                <w:webHidden/>
              </w:rPr>
              <w:fldChar w:fldCharType="separate"/>
            </w:r>
            <w:r w:rsidR="00311D29">
              <w:rPr>
                <w:noProof/>
                <w:webHidden/>
              </w:rPr>
              <w:t>4</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01" w:history="1">
            <w:r w:rsidR="00397561" w:rsidRPr="008A1661">
              <w:rPr>
                <w:rStyle w:val="Hipervnculo"/>
                <w:noProof/>
              </w:rPr>
              <w:t>Lección 3 – Nuestro enemigo Satanás</w:t>
            </w:r>
            <w:r w:rsidR="00397561">
              <w:rPr>
                <w:noProof/>
                <w:webHidden/>
              </w:rPr>
              <w:tab/>
            </w:r>
            <w:r w:rsidR="00397561">
              <w:rPr>
                <w:noProof/>
                <w:webHidden/>
              </w:rPr>
              <w:fldChar w:fldCharType="begin"/>
            </w:r>
            <w:r w:rsidR="00397561">
              <w:rPr>
                <w:noProof/>
                <w:webHidden/>
              </w:rPr>
              <w:instrText xml:space="preserve"> PAGEREF _Toc455491201 \h </w:instrText>
            </w:r>
            <w:r w:rsidR="00397561">
              <w:rPr>
                <w:noProof/>
                <w:webHidden/>
              </w:rPr>
            </w:r>
            <w:r w:rsidR="00397561">
              <w:rPr>
                <w:noProof/>
                <w:webHidden/>
              </w:rPr>
              <w:fldChar w:fldCharType="separate"/>
            </w:r>
            <w:r w:rsidR="00311D29">
              <w:rPr>
                <w:noProof/>
                <w:webHidden/>
              </w:rPr>
              <w:t>7</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02" w:history="1">
            <w:r w:rsidR="00397561" w:rsidRPr="008A1661">
              <w:rPr>
                <w:rStyle w:val="Hipervnculo"/>
                <w:noProof/>
              </w:rPr>
              <w:t>Lección 4 - Satanás El Engañador</w:t>
            </w:r>
            <w:r w:rsidR="00397561">
              <w:rPr>
                <w:noProof/>
                <w:webHidden/>
              </w:rPr>
              <w:tab/>
            </w:r>
            <w:r w:rsidR="00397561">
              <w:rPr>
                <w:noProof/>
                <w:webHidden/>
              </w:rPr>
              <w:fldChar w:fldCharType="begin"/>
            </w:r>
            <w:r w:rsidR="00397561">
              <w:rPr>
                <w:noProof/>
                <w:webHidden/>
              </w:rPr>
              <w:instrText xml:space="preserve"> PAGEREF _Toc455491202 \h </w:instrText>
            </w:r>
            <w:r w:rsidR="00397561">
              <w:rPr>
                <w:noProof/>
                <w:webHidden/>
              </w:rPr>
            </w:r>
            <w:r w:rsidR="00397561">
              <w:rPr>
                <w:noProof/>
                <w:webHidden/>
              </w:rPr>
              <w:fldChar w:fldCharType="separate"/>
            </w:r>
            <w:r w:rsidR="00311D29">
              <w:rPr>
                <w:noProof/>
                <w:webHidden/>
              </w:rPr>
              <w:t>10</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03" w:history="1">
            <w:r w:rsidR="00397561" w:rsidRPr="008A1661">
              <w:rPr>
                <w:rStyle w:val="Hipervnculo"/>
                <w:noProof/>
              </w:rPr>
              <w:t>Lección 5 – Satanás el tentador</w:t>
            </w:r>
            <w:r w:rsidR="00397561">
              <w:rPr>
                <w:noProof/>
                <w:webHidden/>
              </w:rPr>
              <w:tab/>
            </w:r>
            <w:r w:rsidR="00397561">
              <w:rPr>
                <w:noProof/>
                <w:webHidden/>
              </w:rPr>
              <w:fldChar w:fldCharType="begin"/>
            </w:r>
            <w:r w:rsidR="00397561">
              <w:rPr>
                <w:noProof/>
                <w:webHidden/>
              </w:rPr>
              <w:instrText xml:space="preserve"> PAGEREF _Toc455491203 \h </w:instrText>
            </w:r>
            <w:r w:rsidR="00397561">
              <w:rPr>
                <w:noProof/>
                <w:webHidden/>
              </w:rPr>
            </w:r>
            <w:r w:rsidR="00397561">
              <w:rPr>
                <w:noProof/>
                <w:webHidden/>
              </w:rPr>
              <w:fldChar w:fldCharType="separate"/>
            </w:r>
            <w:r w:rsidR="00311D29">
              <w:rPr>
                <w:noProof/>
                <w:webHidden/>
              </w:rPr>
              <w:t>13</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04" w:history="1">
            <w:r w:rsidR="00397561" w:rsidRPr="008A1661">
              <w:rPr>
                <w:rStyle w:val="Hipervnculo"/>
                <w:noProof/>
              </w:rPr>
              <w:t>Lección 6 - Los demonios</w:t>
            </w:r>
            <w:r w:rsidR="00397561">
              <w:rPr>
                <w:noProof/>
                <w:webHidden/>
              </w:rPr>
              <w:tab/>
            </w:r>
            <w:r w:rsidR="00397561">
              <w:rPr>
                <w:noProof/>
                <w:webHidden/>
              </w:rPr>
              <w:fldChar w:fldCharType="begin"/>
            </w:r>
            <w:r w:rsidR="00397561">
              <w:rPr>
                <w:noProof/>
                <w:webHidden/>
              </w:rPr>
              <w:instrText xml:space="preserve"> PAGEREF _Toc455491204 \h </w:instrText>
            </w:r>
            <w:r w:rsidR="00397561">
              <w:rPr>
                <w:noProof/>
                <w:webHidden/>
              </w:rPr>
            </w:r>
            <w:r w:rsidR="00397561">
              <w:rPr>
                <w:noProof/>
                <w:webHidden/>
              </w:rPr>
              <w:fldChar w:fldCharType="separate"/>
            </w:r>
            <w:r w:rsidR="00311D29">
              <w:rPr>
                <w:noProof/>
                <w:webHidden/>
              </w:rPr>
              <w:t>16</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05" w:history="1">
            <w:r w:rsidR="00397561" w:rsidRPr="008A1661">
              <w:rPr>
                <w:rStyle w:val="Hipervnculo"/>
                <w:noProof/>
                <w:lang w:val="es-ES_tradnl"/>
              </w:rPr>
              <w:t>Lección 7 – Los demonios y los cristianos</w:t>
            </w:r>
            <w:r w:rsidR="00397561">
              <w:rPr>
                <w:noProof/>
                <w:webHidden/>
              </w:rPr>
              <w:tab/>
            </w:r>
            <w:r w:rsidR="00397561">
              <w:rPr>
                <w:noProof/>
                <w:webHidden/>
              </w:rPr>
              <w:fldChar w:fldCharType="begin"/>
            </w:r>
            <w:r w:rsidR="00397561">
              <w:rPr>
                <w:noProof/>
                <w:webHidden/>
              </w:rPr>
              <w:instrText xml:space="preserve"> PAGEREF _Toc455491205 \h </w:instrText>
            </w:r>
            <w:r w:rsidR="00397561">
              <w:rPr>
                <w:noProof/>
                <w:webHidden/>
              </w:rPr>
            </w:r>
            <w:r w:rsidR="00397561">
              <w:rPr>
                <w:noProof/>
                <w:webHidden/>
              </w:rPr>
              <w:fldChar w:fldCharType="separate"/>
            </w:r>
            <w:r w:rsidR="00311D29">
              <w:rPr>
                <w:noProof/>
                <w:webHidden/>
              </w:rPr>
              <w:t>19</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06" w:history="1">
            <w:r w:rsidR="00397561" w:rsidRPr="008A1661">
              <w:rPr>
                <w:rStyle w:val="Hipervnculo"/>
                <w:noProof/>
              </w:rPr>
              <w:t>Lección 8 - Los ataques de Satanás en la vida del creyente.</w:t>
            </w:r>
            <w:r w:rsidR="00397561">
              <w:rPr>
                <w:noProof/>
                <w:webHidden/>
              </w:rPr>
              <w:tab/>
            </w:r>
            <w:r w:rsidR="00397561">
              <w:rPr>
                <w:noProof/>
                <w:webHidden/>
              </w:rPr>
              <w:fldChar w:fldCharType="begin"/>
            </w:r>
            <w:r w:rsidR="00397561">
              <w:rPr>
                <w:noProof/>
                <w:webHidden/>
              </w:rPr>
              <w:instrText xml:space="preserve"> PAGEREF _Toc455491206 \h </w:instrText>
            </w:r>
            <w:r w:rsidR="00397561">
              <w:rPr>
                <w:noProof/>
                <w:webHidden/>
              </w:rPr>
            </w:r>
            <w:r w:rsidR="00397561">
              <w:rPr>
                <w:noProof/>
                <w:webHidden/>
              </w:rPr>
              <w:fldChar w:fldCharType="separate"/>
            </w:r>
            <w:r w:rsidR="00311D29">
              <w:rPr>
                <w:noProof/>
                <w:webHidden/>
              </w:rPr>
              <w:t>22</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07" w:history="1">
            <w:r w:rsidR="00397561" w:rsidRPr="008A1661">
              <w:rPr>
                <w:rStyle w:val="Hipervnculo"/>
                <w:noProof/>
              </w:rPr>
              <w:t>Lección 9 – Podemos vencer a Satanás.</w:t>
            </w:r>
            <w:r w:rsidR="00397561">
              <w:rPr>
                <w:noProof/>
                <w:webHidden/>
              </w:rPr>
              <w:tab/>
            </w:r>
            <w:r w:rsidR="00397561">
              <w:rPr>
                <w:noProof/>
                <w:webHidden/>
              </w:rPr>
              <w:fldChar w:fldCharType="begin"/>
            </w:r>
            <w:r w:rsidR="00397561">
              <w:rPr>
                <w:noProof/>
                <w:webHidden/>
              </w:rPr>
              <w:instrText xml:space="preserve"> PAGEREF _Toc455491207 \h </w:instrText>
            </w:r>
            <w:r w:rsidR="00397561">
              <w:rPr>
                <w:noProof/>
                <w:webHidden/>
              </w:rPr>
            </w:r>
            <w:r w:rsidR="00397561">
              <w:rPr>
                <w:noProof/>
                <w:webHidden/>
              </w:rPr>
              <w:fldChar w:fldCharType="separate"/>
            </w:r>
            <w:r w:rsidR="00311D29">
              <w:rPr>
                <w:noProof/>
                <w:webHidden/>
              </w:rPr>
              <w:t>25</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08" w:history="1">
            <w:r w:rsidR="00397561" w:rsidRPr="008A1661">
              <w:rPr>
                <w:rStyle w:val="Hipervnculo"/>
                <w:noProof/>
              </w:rPr>
              <w:t>Lección 10 – La victoria de Cristo sobre Satanás.</w:t>
            </w:r>
            <w:r w:rsidR="00397561">
              <w:rPr>
                <w:noProof/>
                <w:webHidden/>
              </w:rPr>
              <w:tab/>
            </w:r>
            <w:r w:rsidR="00397561">
              <w:rPr>
                <w:noProof/>
                <w:webHidden/>
              </w:rPr>
              <w:fldChar w:fldCharType="begin"/>
            </w:r>
            <w:r w:rsidR="00397561">
              <w:rPr>
                <w:noProof/>
                <w:webHidden/>
              </w:rPr>
              <w:instrText xml:space="preserve"> PAGEREF _Toc455491208 \h </w:instrText>
            </w:r>
            <w:r w:rsidR="00397561">
              <w:rPr>
                <w:noProof/>
                <w:webHidden/>
              </w:rPr>
            </w:r>
            <w:r w:rsidR="00397561">
              <w:rPr>
                <w:noProof/>
                <w:webHidden/>
              </w:rPr>
              <w:fldChar w:fldCharType="separate"/>
            </w:r>
            <w:r w:rsidR="00311D29">
              <w:rPr>
                <w:noProof/>
                <w:webHidden/>
              </w:rPr>
              <w:t>28</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09" w:history="1">
            <w:r w:rsidR="00397561" w:rsidRPr="008A1661">
              <w:rPr>
                <w:rStyle w:val="Hipervnculo"/>
                <w:noProof/>
              </w:rPr>
              <w:t>Lección 11 – La armadura de Dios</w:t>
            </w:r>
            <w:r w:rsidR="00397561">
              <w:rPr>
                <w:noProof/>
                <w:webHidden/>
              </w:rPr>
              <w:tab/>
            </w:r>
            <w:r w:rsidR="00397561">
              <w:rPr>
                <w:noProof/>
                <w:webHidden/>
              </w:rPr>
              <w:fldChar w:fldCharType="begin"/>
            </w:r>
            <w:r w:rsidR="00397561">
              <w:rPr>
                <w:noProof/>
                <w:webHidden/>
              </w:rPr>
              <w:instrText xml:space="preserve"> PAGEREF _Toc455491209 \h </w:instrText>
            </w:r>
            <w:r w:rsidR="00397561">
              <w:rPr>
                <w:noProof/>
                <w:webHidden/>
              </w:rPr>
            </w:r>
            <w:r w:rsidR="00397561">
              <w:rPr>
                <w:noProof/>
                <w:webHidden/>
              </w:rPr>
              <w:fldChar w:fldCharType="separate"/>
            </w:r>
            <w:r w:rsidR="00311D29">
              <w:rPr>
                <w:noProof/>
                <w:webHidden/>
              </w:rPr>
              <w:t>31</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10" w:history="1">
            <w:r w:rsidR="00397561" w:rsidRPr="008A1661">
              <w:rPr>
                <w:rStyle w:val="Hipervnculo"/>
                <w:noProof/>
              </w:rPr>
              <w:t>Lección 12 – La armadura de Dios #2</w:t>
            </w:r>
            <w:r w:rsidR="00397561">
              <w:rPr>
                <w:noProof/>
                <w:webHidden/>
              </w:rPr>
              <w:tab/>
            </w:r>
            <w:r w:rsidR="00397561">
              <w:rPr>
                <w:noProof/>
                <w:webHidden/>
              </w:rPr>
              <w:fldChar w:fldCharType="begin"/>
            </w:r>
            <w:r w:rsidR="00397561">
              <w:rPr>
                <w:noProof/>
                <w:webHidden/>
              </w:rPr>
              <w:instrText xml:space="preserve"> PAGEREF _Toc455491210 \h </w:instrText>
            </w:r>
            <w:r w:rsidR="00397561">
              <w:rPr>
                <w:noProof/>
                <w:webHidden/>
              </w:rPr>
            </w:r>
            <w:r w:rsidR="00397561">
              <w:rPr>
                <w:noProof/>
                <w:webHidden/>
              </w:rPr>
              <w:fldChar w:fldCharType="separate"/>
            </w:r>
            <w:r w:rsidR="00311D29">
              <w:rPr>
                <w:noProof/>
                <w:webHidden/>
              </w:rPr>
              <w:t>35</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11" w:history="1">
            <w:r w:rsidR="00397561" w:rsidRPr="008A1661">
              <w:rPr>
                <w:rStyle w:val="Hipervnculo"/>
                <w:noProof/>
              </w:rPr>
              <w:t>Lección 13 – Los pasos hacia la libertad en Cristo.</w:t>
            </w:r>
            <w:r w:rsidR="00397561">
              <w:rPr>
                <w:noProof/>
                <w:webHidden/>
              </w:rPr>
              <w:tab/>
            </w:r>
            <w:r w:rsidR="00397561">
              <w:rPr>
                <w:noProof/>
                <w:webHidden/>
              </w:rPr>
              <w:fldChar w:fldCharType="begin"/>
            </w:r>
            <w:r w:rsidR="00397561">
              <w:rPr>
                <w:noProof/>
                <w:webHidden/>
              </w:rPr>
              <w:instrText xml:space="preserve"> PAGEREF _Toc455491211 \h </w:instrText>
            </w:r>
            <w:r w:rsidR="00397561">
              <w:rPr>
                <w:noProof/>
                <w:webHidden/>
              </w:rPr>
            </w:r>
            <w:r w:rsidR="00397561">
              <w:rPr>
                <w:noProof/>
                <w:webHidden/>
              </w:rPr>
              <w:fldChar w:fldCharType="separate"/>
            </w:r>
            <w:r w:rsidR="00311D29">
              <w:rPr>
                <w:noProof/>
                <w:webHidden/>
              </w:rPr>
              <w:t>38</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12" w:history="1">
            <w:r w:rsidR="00397561" w:rsidRPr="008A1661">
              <w:rPr>
                <w:rStyle w:val="Hipervnculo"/>
                <w:noProof/>
              </w:rPr>
              <w:t>Lección 14 – Los pasos hacia la libertad en Cristo #2</w:t>
            </w:r>
            <w:r w:rsidR="00397561">
              <w:rPr>
                <w:noProof/>
                <w:webHidden/>
              </w:rPr>
              <w:tab/>
            </w:r>
            <w:r w:rsidR="00397561">
              <w:rPr>
                <w:noProof/>
                <w:webHidden/>
              </w:rPr>
              <w:fldChar w:fldCharType="begin"/>
            </w:r>
            <w:r w:rsidR="00397561">
              <w:rPr>
                <w:noProof/>
                <w:webHidden/>
              </w:rPr>
              <w:instrText xml:space="preserve"> PAGEREF _Toc455491212 \h </w:instrText>
            </w:r>
            <w:r w:rsidR="00397561">
              <w:rPr>
                <w:noProof/>
                <w:webHidden/>
              </w:rPr>
            </w:r>
            <w:r w:rsidR="00397561">
              <w:rPr>
                <w:noProof/>
                <w:webHidden/>
              </w:rPr>
              <w:fldChar w:fldCharType="separate"/>
            </w:r>
            <w:r w:rsidR="00311D29">
              <w:rPr>
                <w:noProof/>
                <w:webHidden/>
              </w:rPr>
              <w:t>41</w:t>
            </w:r>
            <w:r w:rsidR="00397561">
              <w:rPr>
                <w:noProof/>
                <w:webHidden/>
              </w:rPr>
              <w:fldChar w:fldCharType="end"/>
            </w:r>
          </w:hyperlink>
        </w:p>
        <w:p w:rsidR="00397561" w:rsidRDefault="009E7F87" w:rsidP="00397561">
          <w:pPr>
            <w:pStyle w:val="TDC1"/>
            <w:spacing w:line="480" w:lineRule="auto"/>
            <w:rPr>
              <w:rFonts w:asciiTheme="minorHAnsi" w:eastAsiaTheme="minorEastAsia" w:hAnsiTheme="minorHAnsi"/>
              <w:noProof/>
              <w:sz w:val="22"/>
              <w:lang w:eastAsia="es-MX"/>
            </w:rPr>
          </w:pPr>
          <w:hyperlink w:anchor="_Toc455491213" w:history="1">
            <w:r w:rsidR="00397561" w:rsidRPr="008A1661">
              <w:rPr>
                <w:rStyle w:val="Hipervnculo"/>
                <w:noProof/>
              </w:rPr>
              <w:t>Lección 15 – Los pasos hacia la libertad en Cristo #3</w:t>
            </w:r>
            <w:r w:rsidR="00397561">
              <w:rPr>
                <w:noProof/>
                <w:webHidden/>
              </w:rPr>
              <w:tab/>
            </w:r>
            <w:r w:rsidR="00397561">
              <w:rPr>
                <w:noProof/>
                <w:webHidden/>
              </w:rPr>
              <w:fldChar w:fldCharType="begin"/>
            </w:r>
            <w:r w:rsidR="00397561">
              <w:rPr>
                <w:noProof/>
                <w:webHidden/>
              </w:rPr>
              <w:instrText xml:space="preserve"> PAGEREF _Toc455491213 \h </w:instrText>
            </w:r>
            <w:r w:rsidR="00397561">
              <w:rPr>
                <w:noProof/>
                <w:webHidden/>
              </w:rPr>
            </w:r>
            <w:r w:rsidR="00397561">
              <w:rPr>
                <w:noProof/>
                <w:webHidden/>
              </w:rPr>
              <w:fldChar w:fldCharType="separate"/>
            </w:r>
            <w:r w:rsidR="00311D29">
              <w:rPr>
                <w:noProof/>
                <w:webHidden/>
              </w:rPr>
              <w:t>45</w:t>
            </w:r>
            <w:r w:rsidR="00397561">
              <w:rPr>
                <w:noProof/>
                <w:webHidden/>
              </w:rPr>
              <w:fldChar w:fldCharType="end"/>
            </w:r>
          </w:hyperlink>
        </w:p>
        <w:p w:rsidR="00460FC8" w:rsidRDefault="00460FC8">
          <w:r>
            <w:fldChar w:fldCharType="end"/>
          </w:r>
        </w:p>
      </w:sdtContent>
    </w:sdt>
    <w:p w:rsidR="009E7E37" w:rsidRPr="008641D7" w:rsidRDefault="009E7E37" w:rsidP="00193536">
      <w:pPr>
        <w:ind w:left="7110" w:hanging="3870"/>
      </w:pPr>
    </w:p>
    <w:p w:rsidR="009E7E37" w:rsidRPr="008641D7" w:rsidRDefault="009E7E37" w:rsidP="00193536">
      <w:pPr>
        <w:ind w:left="7110" w:hanging="3870"/>
      </w:pPr>
    </w:p>
    <w:p w:rsidR="009E7E37" w:rsidRPr="008641D7" w:rsidRDefault="009E7E37" w:rsidP="00193536">
      <w:pPr>
        <w:ind w:left="7110" w:hanging="3870"/>
      </w:pPr>
    </w:p>
    <w:p w:rsidR="00851017" w:rsidRPr="00460FC8" w:rsidRDefault="00193536" w:rsidP="00970B46">
      <w:pPr>
        <w:pStyle w:val="Ttulo"/>
        <w:sectPr w:rsidR="00851017" w:rsidRPr="00460FC8" w:rsidSect="00C547B2">
          <w:headerReference w:type="default" r:id="rId9"/>
          <w:headerReference w:type="first" r:id="rId10"/>
          <w:pgSz w:w="12240" w:h="15840"/>
          <w:pgMar w:top="1440" w:right="0" w:bottom="1440" w:left="0" w:header="706" w:footer="706" w:gutter="0"/>
          <w:cols w:space="708"/>
          <w:docGrid w:linePitch="360"/>
        </w:sectPr>
      </w:pPr>
      <w:r w:rsidRPr="00460FC8">
        <w:tab/>
      </w:r>
      <w:r w:rsidR="009E7E37" w:rsidRPr="00460FC8">
        <w:tab/>
      </w:r>
    </w:p>
    <w:p w:rsidR="00402BFE" w:rsidRDefault="00402BFE" w:rsidP="00CC310B">
      <w:pPr>
        <w:jc w:val="center"/>
        <w:rPr>
          <w:sz w:val="40"/>
          <w:szCs w:val="40"/>
        </w:rPr>
      </w:pPr>
      <w:r w:rsidRPr="00CC310B">
        <w:rPr>
          <w:sz w:val="40"/>
          <w:szCs w:val="40"/>
        </w:rPr>
        <w:lastRenderedPageBreak/>
        <w:t>La Guerra Espiritual</w:t>
      </w:r>
    </w:p>
    <w:p w:rsidR="00CC310B" w:rsidRPr="00CC310B" w:rsidRDefault="00CC310B" w:rsidP="00CC310B">
      <w:pPr>
        <w:jc w:val="center"/>
        <w:rPr>
          <w:sz w:val="40"/>
          <w:szCs w:val="40"/>
        </w:rPr>
      </w:pPr>
    </w:p>
    <w:p w:rsidR="00402BFE" w:rsidRPr="00E3012E" w:rsidRDefault="00402BFE" w:rsidP="00402BFE">
      <w:pPr>
        <w:pStyle w:val="Ilust"/>
      </w:pPr>
      <w:r>
        <w:t xml:space="preserve">¿Qué es la guerra espiritual? En  1 Timoteo 6:12 Pablo exhorta a Timoteo a pelear la buena  batalla de la fe. En 2 Timoteo 4:7 el apóstol Pablo dice que había peleado la buena batalla. Al estudiar la Biblia encontramos que tenemos tres enemigos que necesitamos vencer para ser victoriosos en la guerra espiritual. Son el mundo, nuestra naturaleza pecaminosa y el diablo. En este estudio vamos a ver brevemente el mundo y la naturaleza pecaminosa. Vamos a tomar más tiempo para estudiar sobre nuestra guerra espiritual en contra de Satanás. La razón es que en otros estudios hemos enfatizado mucho como vencer el mundo y nuestra naturaleza pecaminosa. Ahora queremos enfatizar nuestra lucha contra Satanás. </w:t>
      </w:r>
    </w:p>
    <w:p w:rsidR="00B43FA9" w:rsidRDefault="00402BFE" w:rsidP="00402BFE">
      <w:pPr>
        <w:pStyle w:val="Ttulo"/>
      </w:pPr>
      <w:bookmarkStart w:id="0" w:name="_Toc455491199"/>
      <w:r>
        <w:t>Lección 1 – Venciendo el mundo</w:t>
      </w:r>
      <w:bookmarkEnd w:id="0"/>
    </w:p>
    <w:p w:rsidR="00B85868" w:rsidRDefault="00D20A83" w:rsidP="00402BFE">
      <w:pPr>
        <w:pStyle w:val="numbering"/>
      </w:pPr>
      <w:r>
        <w:rPr>
          <w:noProof/>
          <w:lang w:val="es-MX" w:eastAsia="es-MX"/>
        </w:rPr>
        <mc:AlternateContent>
          <mc:Choice Requires="wps">
            <w:drawing>
              <wp:anchor distT="0" distB="0" distL="114300" distR="114300" simplePos="0" relativeHeight="251659264" behindDoc="0" locked="0" layoutInCell="1" allowOverlap="1" wp14:anchorId="06A2FCF9" wp14:editId="35CF946E">
                <wp:simplePos x="0" y="0"/>
                <wp:positionH relativeFrom="column">
                  <wp:posOffset>3429000</wp:posOffset>
                </wp:positionH>
                <wp:positionV relativeFrom="paragraph">
                  <wp:posOffset>366395</wp:posOffset>
                </wp:positionV>
                <wp:extent cx="2981325" cy="2400300"/>
                <wp:effectExtent l="0" t="0" r="28575" b="19050"/>
                <wp:wrapSquare wrapText="bothSides"/>
                <wp:docPr id="1" name="1 Cuadro de texto"/>
                <wp:cNvGraphicFramePr/>
                <a:graphic xmlns:a="http://schemas.openxmlformats.org/drawingml/2006/main">
                  <a:graphicData uri="http://schemas.microsoft.com/office/word/2010/wordprocessingShape">
                    <wps:wsp>
                      <wps:cNvSpPr txBox="1"/>
                      <wps:spPr>
                        <a:xfrm>
                          <a:off x="0" y="0"/>
                          <a:ext cx="2981325" cy="2400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sidP="00B85868">
                            <w:r>
                              <w:t>La palabra “mundo” (en 1 Juan 2:15-17) es usada para referirse a la presente condición de los asuntos humanos en oposición a Dios. Es el sistema que actúa en el mundo habitado, un sistema que es opuesto a Dios y al Señor Jesucristo.</w:t>
                            </w:r>
                            <w:r>
                              <w:br/>
                              <w:t xml:space="preserve"> </w:t>
                            </w:r>
                          </w:p>
                          <w:p w:rsidR="009E7F87" w:rsidRDefault="009E7F87" w:rsidP="00B85868">
                            <w:r>
                              <w:t>El sistema mundial es una extensión de la naturaleza pecaminosa del hombre. Provee una atmósfera, ambiente, y un sistema que promueve los pecados de su naturaleza pecaminosa. Rodea al hombre con aquello que apela a sus deseos carnales.</w:t>
                            </w:r>
                          </w:p>
                          <w:p w:rsidR="009E7F87" w:rsidRDefault="009E7F8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1 Cuadro de texto" o:spid="_x0000_s1026" type="#_x0000_t202" style="position:absolute;left:0;text-align:left;margin-left:270pt;margin-top:28.85pt;width:234.75pt;height:18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" fillcolor="white [3201]" strokeweight=".5pt">
                <v:textbox>
                  <w:txbxContent>
                    <w:p w:rsidR="009E7F87" w:rsidRDefault="009E7F87" w:rsidP="00B85868">
                      <w:r>
                        <w:t>La palabra “mundo” (en 1 Juan 2:15-17) es usada para referirse a la presente condición de los asuntos humanos en oposición a Dios. Es el sistema que actúa en el mundo habitado, un sistema que es opuesto a Dios y al Señor Jesucristo.</w:t>
                      </w:r>
                      <w:r>
                        <w:br/>
                        <w:t xml:space="preserve"> </w:t>
                      </w:r>
                    </w:p>
                    <w:p w:rsidR="009E7F87" w:rsidRDefault="009E7F87" w:rsidP="00B85868">
                      <w:r>
                        <w:t>El sistema mundial es una extensión de la naturaleza pecaminosa del hombre. Provee una atmósfera, ambiente, y un sistema que promueve los pecados de su naturaleza pecaminosa. Rodea al hombre con aquello que apela a sus deseos carnales.</w:t>
                      </w:r>
                    </w:p>
                    <w:p w:rsidR="009E7F87" w:rsidRDefault="009E7F87"/>
                  </w:txbxContent>
                </v:textbox>
                <w10:wrap type="square"/>
              </v:shape>
            </w:pict>
          </mc:Fallback>
        </mc:AlternateContent>
      </w:r>
      <w:r w:rsidR="00B85868">
        <w:t>¿Cómo describe Efesios 2:1-3 nuestra condición bajo la influencia del mundo antes de creer en Jesucristo?</w:t>
      </w:r>
    </w:p>
    <w:p w:rsidR="00B85868" w:rsidRDefault="00D20A83" w:rsidP="000018DF">
      <w:pPr>
        <w:pStyle w:val="Respuesta"/>
        <w:rPr>
          <w:lang w:eastAsia="es-ES"/>
        </w:rPr>
      </w:pPr>
      <w:r>
        <w:rPr>
          <w:lang w:eastAsia="es-ES"/>
        </w:rPr>
        <w:t>Estuvimos muertos espiritualmente. Anduvimos conformes a los pod</w:t>
      </w:r>
      <w:bookmarkStart w:id="1" w:name="_GoBack"/>
      <w:bookmarkEnd w:id="1"/>
      <w:r>
        <w:rPr>
          <w:lang w:eastAsia="es-ES"/>
        </w:rPr>
        <w:t>eres de este mundo. Satanás es quien conduce la corriente de este mundo y es su gobernador. Así fuimos impulsados por nuestros deseos pecaminosos, siguiendo nuestros impulsos y propósitos perversos.</w:t>
      </w:r>
    </w:p>
    <w:p w:rsidR="009F47E0" w:rsidRDefault="009F47E0" w:rsidP="009F47E0">
      <w:pPr>
        <w:pStyle w:val="numbering"/>
      </w:pPr>
      <w:r>
        <w:t>¿De qué nos ha librado el Señor Jesucristo según 1 Juan 5:</w:t>
      </w:r>
      <w:r w:rsidR="00F94CBA">
        <w:t>18-</w:t>
      </w:r>
      <w:r>
        <w:t>19?</w:t>
      </w:r>
    </w:p>
    <w:p w:rsidR="009F47E0" w:rsidRPr="009F47E0" w:rsidRDefault="009F47E0" w:rsidP="00F21DFE">
      <w:pPr>
        <w:pStyle w:val="Respuesta"/>
      </w:pPr>
      <w:r>
        <w:t xml:space="preserve">De </w:t>
      </w:r>
      <w:r w:rsidR="00BA0277">
        <w:t>e</w:t>
      </w:r>
      <w:r>
        <w:t>st</w:t>
      </w:r>
      <w:r w:rsidR="00BA0277">
        <w:t>ar</w:t>
      </w:r>
      <w:r>
        <w:t xml:space="preserve"> bajo en control del maligno.</w:t>
      </w:r>
      <w:r w:rsidR="00BA0277">
        <w:t xml:space="preserve"> El hombre del mundo puede creer que está libre pero en realidad está bajo en control del  maligno.</w:t>
      </w:r>
    </w:p>
    <w:p w:rsidR="00402BFE" w:rsidRDefault="00402BFE" w:rsidP="00402BFE">
      <w:pPr>
        <w:pStyle w:val="numbering"/>
      </w:pPr>
      <w:r>
        <w:t xml:space="preserve">Lea 1 Juan 2:15-17. ¿Por </w:t>
      </w:r>
      <w:r w:rsidR="00D20A83">
        <w:t>cuáles razones</w:t>
      </w:r>
      <w:r>
        <w:t xml:space="preserve"> no debemos amar al mundo?</w:t>
      </w:r>
    </w:p>
    <w:p w:rsidR="00402BFE" w:rsidRDefault="00402BFE" w:rsidP="000018DF">
      <w:pPr>
        <w:pStyle w:val="Respuesta"/>
        <w:rPr>
          <w:lang w:eastAsia="es-ES"/>
        </w:rPr>
      </w:pPr>
      <w:r>
        <w:rPr>
          <w:lang w:eastAsia="es-ES"/>
        </w:rPr>
        <w:t>Porque nada hay en el mundo que proviene del Padre.</w:t>
      </w:r>
      <w:r w:rsidR="00F21DFE">
        <w:rPr>
          <w:lang w:eastAsia="es-ES"/>
        </w:rPr>
        <w:t xml:space="preserve"> </w:t>
      </w:r>
      <w:r w:rsidR="00D20A83">
        <w:rPr>
          <w:lang w:eastAsia="es-ES"/>
        </w:rPr>
        <w:t>El mundo se va a acabar con sus malos deseos. En cambio los que hacen la voluntad de Dios permanecen para siempre.</w:t>
      </w:r>
    </w:p>
    <w:p w:rsidR="00D20A83" w:rsidRDefault="00D20A83" w:rsidP="00D20A83">
      <w:pPr>
        <w:pStyle w:val="numbering"/>
      </w:pPr>
      <w:r>
        <w:t xml:space="preserve">El versículo 16 nos </w:t>
      </w:r>
      <w:r w:rsidR="00450601">
        <w:t>enseña las</w:t>
      </w:r>
      <w:r>
        <w:t xml:space="preserve"> tres cosas que hay en el mundo. ¿Cuáles son y cómo son?</w:t>
      </w:r>
    </w:p>
    <w:tbl>
      <w:tblPr>
        <w:tblW w:w="0" w:type="auto"/>
        <w:tblLook w:val="04A0" w:firstRow="1" w:lastRow="0" w:firstColumn="1" w:lastColumn="0" w:noHBand="0" w:noVBand="1"/>
      </w:tblPr>
      <w:tblGrid>
        <w:gridCol w:w="2448"/>
        <w:gridCol w:w="7772"/>
      </w:tblGrid>
      <w:tr w:rsidR="00D20A83" w:rsidTr="00D20A83">
        <w:tc>
          <w:tcPr>
            <w:tcW w:w="2448" w:type="dxa"/>
            <w:shd w:val="clear" w:color="auto" w:fill="DDD9C3" w:themeFill="background2" w:themeFillShade="E6"/>
          </w:tcPr>
          <w:p w:rsidR="00D20A83" w:rsidRDefault="00D20A83" w:rsidP="00D20A83">
            <w:pPr>
              <w:jc w:val="center"/>
              <w:rPr>
                <w:lang w:eastAsia="es-ES"/>
              </w:rPr>
            </w:pPr>
            <w:r>
              <w:rPr>
                <w:lang w:eastAsia="es-ES"/>
              </w:rPr>
              <w:t>¿Cuáles son?</w:t>
            </w:r>
          </w:p>
        </w:tc>
        <w:tc>
          <w:tcPr>
            <w:tcW w:w="7772" w:type="dxa"/>
            <w:shd w:val="clear" w:color="auto" w:fill="DDD9C3" w:themeFill="background2" w:themeFillShade="E6"/>
          </w:tcPr>
          <w:p w:rsidR="00D20A83" w:rsidRDefault="00D20A83" w:rsidP="00D20A83">
            <w:pPr>
              <w:jc w:val="center"/>
              <w:rPr>
                <w:lang w:eastAsia="es-ES"/>
              </w:rPr>
            </w:pPr>
            <w:r>
              <w:rPr>
                <w:lang w:eastAsia="es-ES"/>
              </w:rPr>
              <w:t>¿Cómo son? ¿Cómo podemos describirlas?</w:t>
            </w:r>
          </w:p>
        </w:tc>
      </w:tr>
      <w:tr w:rsidR="00D20A83" w:rsidTr="00D20A83">
        <w:tc>
          <w:tcPr>
            <w:tcW w:w="2448" w:type="dxa"/>
          </w:tcPr>
          <w:p w:rsidR="00D20A83" w:rsidRDefault="00F21DFE" w:rsidP="00F21DFE">
            <w:pPr>
              <w:rPr>
                <w:lang w:eastAsia="es-ES"/>
              </w:rPr>
            </w:pPr>
            <w:r>
              <w:t>L</w:t>
            </w:r>
            <w:r w:rsidRPr="00F21DFE">
              <w:t xml:space="preserve">os deseos de la carne, </w:t>
            </w:r>
          </w:p>
        </w:tc>
        <w:tc>
          <w:tcPr>
            <w:tcW w:w="7772" w:type="dxa"/>
          </w:tcPr>
          <w:p w:rsidR="00D20A83" w:rsidRDefault="00D20A83" w:rsidP="008A29C4">
            <w:pPr>
              <w:pStyle w:val="Respuesta"/>
              <w:rPr>
                <w:lang w:eastAsia="es-ES"/>
              </w:rPr>
            </w:pPr>
            <w:r>
              <w:rPr>
                <w:lang w:eastAsia="es-ES"/>
              </w:rPr>
              <w:t>Querer satisfacer un deseo físico en una forma incorrecta. El cuerpo en sí no es malo pero como  lo usamos puede ser bien o mal.</w:t>
            </w:r>
            <w:r w:rsidR="00450601">
              <w:rPr>
                <w:lang w:eastAsia="es-ES"/>
              </w:rPr>
              <w:t xml:space="preserve"> Mateo 4:1-4</w:t>
            </w:r>
          </w:p>
          <w:p w:rsidR="008A29C4" w:rsidRDefault="008A29C4" w:rsidP="008A29C4">
            <w:pPr>
              <w:rPr>
                <w:lang w:eastAsia="es-ES"/>
              </w:rPr>
            </w:pPr>
          </w:p>
          <w:p w:rsidR="008A29C4" w:rsidRPr="008A29C4" w:rsidRDefault="008A29C4" w:rsidP="008A29C4">
            <w:pPr>
              <w:rPr>
                <w:lang w:eastAsia="es-ES"/>
              </w:rPr>
            </w:pPr>
          </w:p>
        </w:tc>
      </w:tr>
      <w:tr w:rsidR="00D20A83" w:rsidTr="00D20A83">
        <w:tc>
          <w:tcPr>
            <w:tcW w:w="2448" w:type="dxa"/>
          </w:tcPr>
          <w:p w:rsidR="00D20A83" w:rsidRDefault="00F21DFE" w:rsidP="00F21DFE">
            <w:pPr>
              <w:rPr>
                <w:lang w:eastAsia="es-ES"/>
              </w:rPr>
            </w:pPr>
            <w:r>
              <w:t>L</w:t>
            </w:r>
            <w:r w:rsidRPr="00F21DFE">
              <w:t>os deseos de los ojos,</w:t>
            </w:r>
          </w:p>
        </w:tc>
        <w:tc>
          <w:tcPr>
            <w:tcW w:w="7772" w:type="dxa"/>
          </w:tcPr>
          <w:p w:rsidR="00D20A83" w:rsidRDefault="00B81EDE" w:rsidP="000018DF">
            <w:pPr>
              <w:pStyle w:val="Respuesta"/>
              <w:rPr>
                <w:lang w:eastAsia="es-ES"/>
              </w:rPr>
            </w:pPr>
            <w:r>
              <w:rPr>
                <w:lang w:eastAsia="es-ES"/>
              </w:rPr>
              <w:t xml:space="preserve">Cuando veo algo y despierta en mí el deseo de hacer algo o conseguir algo que no debo hacer o tener. Ecl. </w:t>
            </w:r>
            <w:r w:rsidR="00450601">
              <w:rPr>
                <w:lang w:eastAsia="es-ES"/>
              </w:rPr>
              <w:t xml:space="preserve">1.8 y </w:t>
            </w:r>
            <w:r>
              <w:rPr>
                <w:lang w:eastAsia="es-ES"/>
              </w:rPr>
              <w:t xml:space="preserve">2:10, </w:t>
            </w:r>
          </w:p>
          <w:p w:rsidR="008A29C4" w:rsidRPr="008A29C4" w:rsidRDefault="008A29C4" w:rsidP="008A29C4">
            <w:pPr>
              <w:rPr>
                <w:lang w:eastAsia="es-ES"/>
              </w:rPr>
            </w:pPr>
          </w:p>
          <w:p w:rsidR="00450601" w:rsidRPr="00450601" w:rsidRDefault="00450601" w:rsidP="00450601"/>
        </w:tc>
      </w:tr>
      <w:tr w:rsidR="00D20A83" w:rsidTr="00D20A83">
        <w:tc>
          <w:tcPr>
            <w:tcW w:w="2448" w:type="dxa"/>
          </w:tcPr>
          <w:p w:rsidR="00450601" w:rsidRPr="00450601" w:rsidRDefault="00F21DFE" w:rsidP="00F21DFE">
            <w:r>
              <w:t>L</w:t>
            </w:r>
            <w:r w:rsidRPr="00F21DFE">
              <w:t xml:space="preserve">a vanagloria de la vida, </w:t>
            </w:r>
          </w:p>
        </w:tc>
        <w:tc>
          <w:tcPr>
            <w:tcW w:w="7772" w:type="dxa"/>
          </w:tcPr>
          <w:p w:rsidR="00D20A83" w:rsidRPr="00B81EDE" w:rsidRDefault="00B81EDE" w:rsidP="008A29C4">
            <w:pPr>
              <w:pStyle w:val="Respuesta"/>
              <w:rPr>
                <w:lang w:eastAsia="es-ES"/>
              </w:rPr>
            </w:pPr>
            <w:r>
              <w:rPr>
                <w:lang w:eastAsia="es-ES"/>
              </w:rPr>
              <w:t>Es el orgullo. 1 Cori</w:t>
            </w:r>
            <w:r w:rsidR="008A29C4">
              <w:rPr>
                <w:lang w:eastAsia="es-ES"/>
              </w:rPr>
              <w:t>ntios 4:7 (1193). Jer. 9:23-24</w:t>
            </w:r>
          </w:p>
        </w:tc>
      </w:tr>
    </w:tbl>
    <w:p w:rsidR="00D20A83" w:rsidRDefault="00D20A83" w:rsidP="0059426A">
      <w:pPr>
        <w:rPr>
          <w:lang w:eastAsia="es-ES"/>
        </w:rPr>
      </w:pPr>
    </w:p>
    <w:p w:rsidR="007919E7" w:rsidRDefault="007919E7" w:rsidP="007919E7"/>
    <w:p w:rsidR="007919E7" w:rsidRDefault="001D2625" w:rsidP="007919E7">
      <w:pPr>
        <w:pStyle w:val="Ilust"/>
      </w:pPr>
      <w:r>
        <w:lastRenderedPageBreak/>
        <w:t>Encontramos que</w:t>
      </w:r>
      <w:r w:rsidR="007919E7">
        <w:t xml:space="preserve"> las tentaciones de Eva en Génesis 3:6 y la tentación de Cristo en </w:t>
      </w:r>
      <w:r>
        <w:t>Mateo 4:1-11 incluían las tres cosas que menciona Juan en 1 Juan 2:16. Sin duda nosotros somos tentados en formas semejantes.</w:t>
      </w:r>
    </w:p>
    <w:p w:rsidR="00BA0277" w:rsidRDefault="00BA0277" w:rsidP="00450601">
      <w:pPr>
        <w:pStyle w:val="numbering"/>
      </w:pPr>
      <w:r>
        <w:t>Hay deseos buenos del cuerpo y hay deseos malos. Por ejemplo el hambre</w:t>
      </w:r>
      <w:r w:rsidR="00BA097A">
        <w:t xml:space="preserve"> y</w:t>
      </w:r>
      <w:r>
        <w:t xml:space="preserve"> la sed son deseos necesarios que debemos saciar para la salud del cuerpo. El deseo sexual es importante para la procreación y una expresión del amor en el matrimonio. El sueño es un deseo del cuerpo que todos necesitamos para poder descansar. Sin embargo cada uno de estos deseos pueden convertirse en </w:t>
      </w:r>
      <w:r w:rsidR="00BA097A">
        <w:t xml:space="preserve">un </w:t>
      </w:r>
      <w:r>
        <w:t xml:space="preserve">deseo malo. Termine la tabla. </w:t>
      </w:r>
      <w:r w:rsidR="005425F0">
        <w:br/>
      </w:r>
    </w:p>
    <w:tbl>
      <w:tblPr>
        <w:tblW w:w="0" w:type="auto"/>
        <w:tblLook w:val="04A0" w:firstRow="1" w:lastRow="0" w:firstColumn="1" w:lastColumn="0" w:noHBand="0" w:noVBand="1"/>
      </w:tblPr>
      <w:tblGrid>
        <w:gridCol w:w="1728"/>
        <w:gridCol w:w="3870"/>
        <w:gridCol w:w="4622"/>
      </w:tblGrid>
      <w:tr w:rsidR="00BA0277" w:rsidTr="00F424E3">
        <w:tc>
          <w:tcPr>
            <w:tcW w:w="1728"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BA0277" w:rsidRDefault="00BA0277" w:rsidP="00BA0277">
            <w:pPr>
              <w:rPr>
                <w:lang w:eastAsia="es-ES"/>
              </w:rPr>
            </w:pPr>
            <w:r>
              <w:rPr>
                <w:lang w:eastAsia="es-ES"/>
              </w:rPr>
              <w:t>Los deseos del cuerpo.</w:t>
            </w:r>
          </w:p>
        </w:tc>
        <w:tc>
          <w:tcPr>
            <w:tcW w:w="3870"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BA0277" w:rsidRDefault="00BA0277" w:rsidP="00BA0277">
            <w:pPr>
              <w:rPr>
                <w:lang w:eastAsia="es-ES"/>
              </w:rPr>
            </w:pPr>
            <w:r>
              <w:rPr>
                <w:lang w:eastAsia="es-ES"/>
              </w:rPr>
              <w:t>Como saciar estos deseos para el bien de uno.</w:t>
            </w:r>
          </w:p>
        </w:tc>
        <w:tc>
          <w:tcPr>
            <w:tcW w:w="4622"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BA0277" w:rsidRDefault="00BA0277" w:rsidP="00BA0277">
            <w:pPr>
              <w:rPr>
                <w:lang w:eastAsia="es-ES"/>
              </w:rPr>
            </w:pPr>
            <w:r>
              <w:rPr>
                <w:lang w:eastAsia="es-ES"/>
              </w:rPr>
              <w:t>Como se pueden saciar en  una manera equivocada que los convierte en deseos malos del cuerpo.</w:t>
            </w:r>
          </w:p>
        </w:tc>
      </w:tr>
      <w:tr w:rsidR="00BA0277" w:rsidTr="00F424E3">
        <w:tc>
          <w:tcPr>
            <w:tcW w:w="1728" w:type="dxa"/>
            <w:tcBorders>
              <w:top w:val="single" w:sz="4" w:space="0" w:color="auto"/>
            </w:tcBorders>
          </w:tcPr>
          <w:p w:rsidR="00BA0277" w:rsidRDefault="00BA0277" w:rsidP="007919E7">
            <w:pPr>
              <w:rPr>
                <w:lang w:eastAsia="es-ES"/>
              </w:rPr>
            </w:pPr>
            <w:r>
              <w:rPr>
                <w:lang w:eastAsia="es-ES"/>
              </w:rPr>
              <w:t>Hambre</w:t>
            </w:r>
          </w:p>
        </w:tc>
        <w:tc>
          <w:tcPr>
            <w:tcW w:w="3870" w:type="dxa"/>
            <w:tcBorders>
              <w:top w:val="single" w:sz="4" w:space="0" w:color="auto"/>
            </w:tcBorders>
          </w:tcPr>
          <w:p w:rsidR="00BA0277" w:rsidRDefault="007919E7" w:rsidP="000018DF">
            <w:pPr>
              <w:pStyle w:val="Respuesta"/>
              <w:rPr>
                <w:lang w:eastAsia="es-ES"/>
              </w:rPr>
            </w:pPr>
            <w:r>
              <w:rPr>
                <w:lang w:eastAsia="es-ES"/>
              </w:rPr>
              <w:t>Comer moderadamente para buena salud y disfrutar compañerismo.</w:t>
            </w:r>
          </w:p>
        </w:tc>
        <w:tc>
          <w:tcPr>
            <w:tcW w:w="4622" w:type="dxa"/>
            <w:tcBorders>
              <w:top w:val="single" w:sz="4" w:space="0" w:color="auto"/>
            </w:tcBorders>
          </w:tcPr>
          <w:p w:rsidR="00BA0277" w:rsidRDefault="007919E7" w:rsidP="000018DF">
            <w:pPr>
              <w:pStyle w:val="Respuesta"/>
              <w:rPr>
                <w:lang w:eastAsia="es-ES"/>
              </w:rPr>
            </w:pPr>
            <w:r>
              <w:rPr>
                <w:lang w:eastAsia="es-ES"/>
              </w:rPr>
              <w:t>Comer demás. Ser dominado por los deseos de comer. Come cosas y cantidades que perjudican su salud. Practicar la bulimia o anorexia.</w:t>
            </w:r>
          </w:p>
        </w:tc>
      </w:tr>
      <w:tr w:rsidR="00BA0277" w:rsidTr="00BA0277">
        <w:tc>
          <w:tcPr>
            <w:tcW w:w="1728" w:type="dxa"/>
          </w:tcPr>
          <w:p w:rsidR="00BA0277" w:rsidRDefault="00BA0277" w:rsidP="007919E7">
            <w:pPr>
              <w:rPr>
                <w:lang w:eastAsia="es-ES"/>
              </w:rPr>
            </w:pPr>
            <w:r>
              <w:rPr>
                <w:lang w:eastAsia="es-ES"/>
              </w:rPr>
              <w:t>Sed</w:t>
            </w:r>
          </w:p>
        </w:tc>
        <w:tc>
          <w:tcPr>
            <w:tcW w:w="3870" w:type="dxa"/>
          </w:tcPr>
          <w:p w:rsidR="00BA0277" w:rsidRDefault="007919E7" w:rsidP="000018DF">
            <w:pPr>
              <w:pStyle w:val="Respuesta"/>
              <w:rPr>
                <w:lang w:eastAsia="es-ES"/>
              </w:rPr>
            </w:pPr>
            <w:r>
              <w:rPr>
                <w:lang w:eastAsia="es-ES"/>
              </w:rPr>
              <w:t>Tomar suficiente para hidratar bien el cuerpo.</w:t>
            </w:r>
          </w:p>
          <w:p w:rsidR="007919E7" w:rsidRPr="007919E7" w:rsidRDefault="007919E7" w:rsidP="000018DF">
            <w:pPr>
              <w:pStyle w:val="Respuesta"/>
            </w:pPr>
          </w:p>
        </w:tc>
        <w:tc>
          <w:tcPr>
            <w:tcW w:w="4622" w:type="dxa"/>
          </w:tcPr>
          <w:p w:rsidR="00BA0277" w:rsidRDefault="007919E7" w:rsidP="000018DF">
            <w:pPr>
              <w:pStyle w:val="Respuesta"/>
              <w:rPr>
                <w:lang w:eastAsia="es-ES"/>
              </w:rPr>
            </w:pPr>
            <w:r>
              <w:rPr>
                <w:lang w:eastAsia="es-ES"/>
              </w:rPr>
              <w:t>Tomar bebidas que embriagan y o dañan la salud. Ser adicto a ciertas bebidas.</w:t>
            </w:r>
          </w:p>
        </w:tc>
      </w:tr>
      <w:tr w:rsidR="00BA0277" w:rsidTr="00BA0277">
        <w:tc>
          <w:tcPr>
            <w:tcW w:w="1728" w:type="dxa"/>
          </w:tcPr>
          <w:p w:rsidR="00BA0277" w:rsidRDefault="00BA0277" w:rsidP="007919E7">
            <w:pPr>
              <w:rPr>
                <w:lang w:eastAsia="es-ES"/>
              </w:rPr>
            </w:pPr>
            <w:r>
              <w:rPr>
                <w:lang w:eastAsia="es-ES"/>
              </w:rPr>
              <w:t>Sexo</w:t>
            </w:r>
          </w:p>
        </w:tc>
        <w:tc>
          <w:tcPr>
            <w:tcW w:w="3870" w:type="dxa"/>
          </w:tcPr>
          <w:p w:rsidR="00BA0277" w:rsidRDefault="007919E7" w:rsidP="000018DF">
            <w:pPr>
              <w:pStyle w:val="Respuesta"/>
              <w:rPr>
                <w:lang w:eastAsia="es-ES"/>
              </w:rPr>
            </w:pPr>
            <w:r>
              <w:rPr>
                <w:lang w:eastAsia="es-ES"/>
              </w:rPr>
              <w:t>Practicarlo solamente en el matrimonio. Evitar pensamientos y fantasías de lujuria.</w:t>
            </w:r>
          </w:p>
        </w:tc>
        <w:tc>
          <w:tcPr>
            <w:tcW w:w="4622" w:type="dxa"/>
          </w:tcPr>
          <w:p w:rsidR="00BA0277" w:rsidRDefault="007919E7" w:rsidP="000018DF">
            <w:pPr>
              <w:pStyle w:val="Respuesta"/>
              <w:rPr>
                <w:lang w:eastAsia="es-ES"/>
              </w:rPr>
            </w:pPr>
            <w:r>
              <w:rPr>
                <w:lang w:eastAsia="es-ES"/>
              </w:rPr>
              <w:t>Tener relaciones sexuales fuera del matrimonio. Entregarse a pensamientos y fantasías de lujuria. Tener relaciones sexuales con los del mismo sexo o animales.</w:t>
            </w:r>
          </w:p>
        </w:tc>
      </w:tr>
      <w:tr w:rsidR="00BA0277" w:rsidTr="00BA0277">
        <w:tc>
          <w:tcPr>
            <w:tcW w:w="1728" w:type="dxa"/>
          </w:tcPr>
          <w:p w:rsidR="00BA0277" w:rsidRDefault="00BA0277" w:rsidP="007919E7">
            <w:pPr>
              <w:rPr>
                <w:lang w:eastAsia="es-ES"/>
              </w:rPr>
            </w:pPr>
            <w:r>
              <w:rPr>
                <w:lang w:eastAsia="es-ES"/>
              </w:rPr>
              <w:t>Sueño</w:t>
            </w:r>
          </w:p>
        </w:tc>
        <w:tc>
          <w:tcPr>
            <w:tcW w:w="3870" w:type="dxa"/>
          </w:tcPr>
          <w:p w:rsidR="00BA0277" w:rsidRDefault="007919E7" w:rsidP="000018DF">
            <w:pPr>
              <w:pStyle w:val="Respuesta"/>
              <w:rPr>
                <w:lang w:eastAsia="es-ES"/>
              </w:rPr>
            </w:pPr>
            <w:r>
              <w:rPr>
                <w:lang w:eastAsia="es-ES"/>
              </w:rPr>
              <w:t>Dormir el tiempo adecuado para mantener el cuerpo con buena salud y para que uno puede funcionar bien.</w:t>
            </w:r>
          </w:p>
        </w:tc>
        <w:tc>
          <w:tcPr>
            <w:tcW w:w="4622" w:type="dxa"/>
          </w:tcPr>
          <w:p w:rsidR="00BA0277" w:rsidRDefault="007919E7" w:rsidP="000018DF">
            <w:pPr>
              <w:pStyle w:val="Respuesta"/>
              <w:rPr>
                <w:lang w:eastAsia="es-ES"/>
              </w:rPr>
            </w:pPr>
            <w:r>
              <w:rPr>
                <w:lang w:eastAsia="es-ES"/>
              </w:rPr>
              <w:t>Dormir demás y así no cumple con sus responsabilidades.</w:t>
            </w:r>
          </w:p>
        </w:tc>
      </w:tr>
    </w:tbl>
    <w:p w:rsidR="00BA0277" w:rsidRPr="00BA0277" w:rsidRDefault="00BA0277" w:rsidP="0059426A">
      <w:pPr>
        <w:rPr>
          <w:lang w:eastAsia="es-ES"/>
        </w:rPr>
      </w:pPr>
    </w:p>
    <w:p w:rsidR="00E900D2" w:rsidRDefault="00E900D2" w:rsidP="009B3CDF">
      <w:pPr>
        <w:pStyle w:val="numbering"/>
      </w:pPr>
      <w:r>
        <w:t>¿Con cuál de estos deseos</w:t>
      </w:r>
      <w:r w:rsidRPr="009B3CDF">
        <w:rPr>
          <w:rStyle w:val="TtuloCar"/>
        </w:rPr>
        <w:t xml:space="preserve"> </w:t>
      </w:r>
      <w:r w:rsidR="009B3CDF" w:rsidRPr="009B3CDF">
        <w:rPr>
          <w:rFonts w:eastAsiaTheme="minorHAnsi"/>
        </w:rPr>
        <w:t>(de la carne</w:t>
      </w:r>
      <w:r w:rsidR="009B3CDF">
        <w:rPr>
          <w:rFonts w:eastAsiaTheme="minorHAnsi"/>
        </w:rPr>
        <w:t xml:space="preserve">, de los ojos o la vanidad de la vida) </w:t>
      </w:r>
      <w:r w:rsidRPr="009B3CDF">
        <w:t>batalla</w:t>
      </w:r>
      <w:r>
        <w:t xml:space="preserve"> más?</w:t>
      </w:r>
    </w:p>
    <w:p w:rsidR="00E900D2" w:rsidRPr="00E900D2" w:rsidRDefault="00E900D2" w:rsidP="00E900D2">
      <w:pPr>
        <w:rPr>
          <w:lang w:val="es-ES_tradnl" w:eastAsia="es-ES"/>
        </w:rPr>
      </w:pPr>
    </w:p>
    <w:p w:rsidR="00450601" w:rsidRDefault="00450601" w:rsidP="00450601">
      <w:pPr>
        <w:pStyle w:val="numbering"/>
      </w:pPr>
      <w:r>
        <w:t>Vivimos en el mundo pero no debemos amar al mundo. ¿Qué pasa cuando formamos amistad con el mundo? Santiago 4:4-5</w:t>
      </w:r>
    </w:p>
    <w:p w:rsidR="00450601" w:rsidRDefault="00450601" w:rsidP="000018DF">
      <w:pPr>
        <w:pStyle w:val="Respuesta"/>
        <w:rPr>
          <w:lang w:eastAsia="es-ES"/>
        </w:rPr>
      </w:pPr>
      <w:r>
        <w:rPr>
          <w:lang w:eastAsia="es-ES"/>
        </w:rPr>
        <w:t>Nos pone</w:t>
      </w:r>
      <w:r w:rsidR="009B3CDF">
        <w:rPr>
          <w:lang w:eastAsia="es-ES"/>
        </w:rPr>
        <w:t>mos</w:t>
      </w:r>
      <w:r>
        <w:rPr>
          <w:lang w:eastAsia="es-ES"/>
        </w:rPr>
        <w:t xml:space="preserve"> en enemistad con Dios.</w:t>
      </w:r>
    </w:p>
    <w:p w:rsidR="00450601" w:rsidRDefault="00450601" w:rsidP="00450601">
      <w:pPr>
        <w:pStyle w:val="numbering"/>
      </w:pPr>
      <w:r>
        <w:t>¿Por qué nuestra amistad con el mundo nos pone en enemistad con Dios?</w:t>
      </w:r>
      <w:r w:rsidR="004348D4" w:rsidRPr="004348D4">
        <w:t xml:space="preserve"> </w:t>
      </w:r>
      <w:r w:rsidR="004348D4">
        <w:t xml:space="preserve">Mateo 6:24; </w:t>
      </w:r>
      <w:r w:rsidR="00F424E3">
        <w:t>y</w:t>
      </w:r>
      <w:r w:rsidR="004348D4">
        <w:br/>
        <w:t>2 Corintios 11:2-3</w:t>
      </w:r>
    </w:p>
    <w:p w:rsidR="00450601" w:rsidRDefault="00450601" w:rsidP="000018DF">
      <w:pPr>
        <w:pStyle w:val="Respuesta"/>
        <w:rPr>
          <w:lang w:eastAsia="es-ES"/>
        </w:rPr>
      </w:pPr>
      <w:r>
        <w:rPr>
          <w:lang w:eastAsia="es-ES"/>
        </w:rPr>
        <w:t>Porque estamos amando al enemigo de Dios. Estamos poniéndonos en el campo de los enemigos de Dios.</w:t>
      </w:r>
      <w:r w:rsidR="004348D4">
        <w:rPr>
          <w:lang w:eastAsia="es-ES"/>
        </w:rPr>
        <w:t xml:space="preserve"> Tenemos el corazón dividido.</w:t>
      </w:r>
    </w:p>
    <w:p w:rsidR="001D2625" w:rsidRDefault="001D2625" w:rsidP="004348D4">
      <w:pPr>
        <w:pStyle w:val="numbering"/>
      </w:pPr>
      <w:r>
        <w:t>Lea 2 Samuel 11:2-5. ¿Cómo fue tentado David en este pasaje?</w:t>
      </w:r>
    </w:p>
    <w:tbl>
      <w:tblPr>
        <w:tblW w:w="0" w:type="auto"/>
        <w:tblLook w:val="04A0" w:firstRow="1" w:lastRow="0" w:firstColumn="1" w:lastColumn="0" w:noHBand="0" w:noVBand="1"/>
      </w:tblPr>
      <w:tblGrid>
        <w:gridCol w:w="2898"/>
        <w:gridCol w:w="7322"/>
      </w:tblGrid>
      <w:tr w:rsidR="001D2625" w:rsidTr="009B3CDF">
        <w:tc>
          <w:tcPr>
            <w:tcW w:w="2898" w:type="dxa"/>
          </w:tcPr>
          <w:p w:rsidR="001D2625" w:rsidRDefault="009B3CDF" w:rsidP="009B3CDF">
            <w:pPr>
              <w:rPr>
                <w:lang w:eastAsia="es-ES"/>
              </w:rPr>
            </w:pPr>
            <w:r>
              <w:rPr>
                <w:lang w:eastAsia="es-ES"/>
              </w:rPr>
              <w:t>D</w:t>
            </w:r>
            <w:r w:rsidR="001D2625">
              <w:rPr>
                <w:lang w:eastAsia="es-ES"/>
              </w:rPr>
              <w:t>eseos de</w:t>
            </w:r>
            <w:r>
              <w:rPr>
                <w:lang w:eastAsia="es-ES"/>
              </w:rPr>
              <w:t xml:space="preserve"> la carne (</w:t>
            </w:r>
            <w:r w:rsidR="001D2625">
              <w:rPr>
                <w:lang w:eastAsia="es-ES"/>
              </w:rPr>
              <w:t>cuerpo</w:t>
            </w:r>
            <w:r>
              <w:rPr>
                <w:lang w:eastAsia="es-ES"/>
              </w:rPr>
              <w:t>)</w:t>
            </w:r>
          </w:p>
        </w:tc>
        <w:tc>
          <w:tcPr>
            <w:tcW w:w="7322" w:type="dxa"/>
          </w:tcPr>
          <w:p w:rsidR="001D2625" w:rsidRDefault="001D2625" w:rsidP="000018DF">
            <w:pPr>
              <w:pStyle w:val="Respuesta"/>
              <w:spacing w:line="360" w:lineRule="auto"/>
              <w:rPr>
                <w:lang w:eastAsia="es-ES"/>
              </w:rPr>
            </w:pPr>
            <w:r>
              <w:rPr>
                <w:lang w:eastAsia="es-ES"/>
              </w:rPr>
              <w:t>Saciar sus deseos sexuales con alguien que no era su esposa.</w:t>
            </w:r>
          </w:p>
        </w:tc>
      </w:tr>
      <w:tr w:rsidR="001D2625" w:rsidTr="009B3CDF">
        <w:tc>
          <w:tcPr>
            <w:tcW w:w="2898" w:type="dxa"/>
          </w:tcPr>
          <w:p w:rsidR="001D2625" w:rsidRDefault="009B3CDF" w:rsidP="001D2625">
            <w:pPr>
              <w:rPr>
                <w:lang w:eastAsia="es-ES"/>
              </w:rPr>
            </w:pPr>
            <w:r>
              <w:rPr>
                <w:lang w:eastAsia="es-ES"/>
              </w:rPr>
              <w:t xml:space="preserve">Deseo </w:t>
            </w:r>
            <w:r w:rsidR="001D2625">
              <w:rPr>
                <w:lang w:eastAsia="es-ES"/>
              </w:rPr>
              <w:t>de los ojos.</w:t>
            </w:r>
          </w:p>
        </w:tc>
        <w:tc>
          <w:tcPr>
            <w:tcW w:w="7322" w:type="dxa"/>
          </w:tcPr>
          <w:p w:rsidR="001D2625" w:rsidRDefault="001D2625" w:rsidP="000018DF">
            <w:pPr>
              <w:pStyle w:val="Respuesta"/>
              <w:spacing w:line="360" w:lineRule="auto"/>
              <w:rPr>
                <w:lang w:eastAsia="es-ES"/>
              </w:rPr>
            </w:pPr>
            <w:r>
              <w:rPr>
                <w:lang w:eastAsia="es-ES"/>
              </w:rPr>
              <w:t>Cuando vio su hermosura la codició.</w:t>
            </w:r>
          </w:p>
        </w:tc>
      </w:tr>
      <w:tr w:rsidR="001D2625" w:rsidTr="009B3CDF">
        <w:tc>
          <w:tcPr>
            <w:tcW w:w="2898" w:type="dxa"/>
          </w:tcPr>
          <w:p w:rsidR="001D2625" w:rsidRDefault="009B3CDF" w:rsidP="001D2625">
            <w:pPr>
              <w:rPr>
                <w:lang w:eastAsia="es-ES"/>
              </w:rPr>
            </w:pPr>
            <w:r>
              <w:rPr>
                <w:lang w:eastAsia="es-ES"/>
              </w:rPr>
              <w:t>Vanidad</w:t>
            </w:r>
            <w:r w:rsidR="001D2625">
              <w:rPr>
                <w:lang w:eastAsia="es-ES"/>
              </w:rPr>
              <w:t xml:space="preserve"> de la vida.</w:t>
            </w:r>
          </w:p>
        </w:tc>
        <w:tc>
          <w:tcPr>
            <w:tcW w:w="7322" w:type="dxa"/>
          </w:tcPr>
          <w:p w:rsidR="001D2625" w:rsidRDefault="001D2625" w:rsidP="000018DF">
            <w:pPr>
              <w:pStyle w:val="Respuesta"/>
              <w:spacing w:line="360" w:lineRule="auto"/>
              <w:rPr>
                <w:lang w:eastAsia="es-ES"/>
              </w:rPr>
            </w:pPr>
            <w:r>
              <w:rPr>
                <w:lang w:eastAsia="es-ES"/>
              </w:rPr>
              <w:t>Se sentía que tenía el poder de traerla y hacer lo que quería con ella.</w:t>
            </w:r>
          </w:p>
        </w:tc>
      </w:tr>
    </w:tbl>
    <w:p w:rsidR="001D2625" w:rsidRPr="001D2625" w:rsidRDefault="001D2625" w:rsidP="0059426A">
      <w:pPr>
        <w:rPr>
          <w:lang w:eastAsia="es-ES"/>
        </w:rPr>
      </w:pPr>
    </w:p>
    <w:p w:rsidR="004348D4" w:rsidRDefault="004348D4" w:rsidP="004348D4">
      <w:pPr>
        <w:pStyle w:val="numbering"/>
      </w:pPr>
      <w:r>
        <w:lastRenderedPageBreak/>
        <w:t>¿Cuáles son algunas de las influencias malas del mundo que le afecta</w:t>
      </w:r>
      <w:r w:rsidR="007919E7">
        <w:t>ron o le están afectando actualmente?</w:t>
      </w:r>
      <w:r w:rsidR="00E83265">
        <w:br/>
      </w:r>
    </w:p>
    <w:p w:rsidR="00CC310B" w:rsidRPr="00CC310B" w:rsidRDefault="00CC310B" w:rsidP="0059426A">
      <w:pPr>
        <w:rPr>
          <w:lang w:eastAsia="es-ES"/>
        </w:rPr>
      </w:pPr>
    </w:p>
    <w:p w:rsidR="004348D4" w:rsidRDefault="001D2625" w:rsidP="00D94871">
      <w:pPr>
        <w:pStyle w:val="numbering"/>
      </w:pPr>
      <w:r>
        <w:t xml:space="preserve">Las </w:t>
      </w:r>
      <w:r w:rsidR="00F94CBA">
        <w:t>influencia</w:t>
      </w:r>
      <w:r>
        <w:t>s del mundo son tremendas. Estamos siendo bombardeados continuamente por los deseos del mundo</w:t>
      </w:r>
      <w:r w:rsidR="00D94871">
        <w:t xml:space="preserve"> por </w:t>
      </w:r>
      <w:r w:rsidR="00F424E3">
        <w:t xml:space="preserve">muchos </w:t>
      </w:r>
      <w:r w:rsidR="00D94871">
        <w:t>medios</w:t>
      </w:r>
      <w:r w:rsidR="00F424E3">
        <w:t xml:space="preserve">. </w:t>
      </w:r>
      <w:r w:rsidR="00D94871">
        <w:t xml:space="preserve">Vivimos, estudiamos, viajamos, y trabajamos con personas que están bajo el control de Satanás. Ellos siempre están ejerciendo una influencia sobre nosotros. </w:t>
      </w:r>
      <w:r w:rsidR="004348D4">
        <w:t>¿Qué debemos hacer para ser libres de las malas influencias del mundo</w:t>
      </w:r>
      <w:r w:rsidR="00D94871">
        <w:t xml:space="preserve"> según Romanos 12:2</w:t>
      </w:r>
      <w:r w:rsidR="004348D4">
        <w:t>?</w:t>
      </w:r>
    </w:p>
    <w:p w:rsidR="004348D4" w:rsidRDefault="009B3CDF" w:rsidP="000018DF">
      <w:pPr>
        <w:pStyle w:val="Respuesta"/>
      </w:pPr>
      <w:r>
        <w:t>No conformarnos a este mundo, m</w:t>
      </w:r>
      <w:r w:rsidR="004348D4">
        <w:t>ás bien ser transformados por la renovación de nuestra mente.</w:t>
      </w:r>
    </w:p>
    <w:p w:rsidR="008A29C4" w:rsidRPr="008A29C4" w:rsidRDefault="008A29C4" w:rsidP="008A29C4"/>
    <w:p w:rsidR="00D94871" w:rsidRDefault="00D94871" w:rsidP="00D94871">
      <w:pPr>
        <w:pStyle w:val="numbering"/>
        <w:rPr>
          <w:lang w:eastAsia="en-US"/>
        </w:rPr>
      </w:pPr>
      <w:r>
        <w:rPr>
          <w:lang w:eastAsia="en-US"/>
        </w:rPr>
        <w:t>Podemos ser (transformados) liberados de la influencia del mundo por la renovación de nuestro entendimiento. ¿Cómo podemos renovar nuestro entendimiento según los siguientes pasajes?</w:t>
      </w:r>
    </w:p>
    <w:p w:rsidR="00D94871" w:rsidRDefault="00D94871" w:rsidP="00D94871">
      <w:pPr>
        <w:pStyle w:val="check"/>
      </w:pPr>
      <w:r>
        <w:t>Efesios 4:17-19</w:t>
      </w:r>
    </w:p>
    <w:p w:rsidR="00D94871" w:rsidRDefault="00D94871" w:rsidP="000018DF">
      <w:pPr>
        <w:pStyle w:val="Respuesta"/>
      </w:pPr>
      <w:r>
        <w:t xml:space="preserve">No </w:t>
      </w:r>
      <w:r w:rsidR="009B3CDF">
        <w:t>vivir en la vanidad de nuestras mentes</w:t>
      </w:r>
      <w:r>
        <w:t xml:space="preserve"> como los paganos. Ellos tienen estos pensamientos por su ignorancia y por la dureza de su corazón.</w:t>
      </w:r>
    </w:p>
    <w:p w:rsidR="00285249" w:rsidRDefault="00285249" w:rsidP="00D94871">
      <w:pPr>
        <w:pStyle w:val="check"/>
      </w:pPr>
      <w:r>
        <w:t>Colosenses 2:8</w:t>
      </w:r>
    </w:p>
    <w:p w:rsidR="00285249" w:rsidRDefault="00285249" w:rsidP="009B3CDF">
      <w:pPr>
        <w:pStyle w:val="Respuesta"/>
      </w:pPr>
      <w:r>
        <w:t xml:space="preserve">Cuidarnos de que nos seamos cautivados por </w:t>
      </w:r>
      <w:r w:rsidR="009B3CDF" w:rsidRPr="009B3CDF">
        <w:t xml:space="preserve"> </w:t>
      </w:r>
      <w:r w:rsidR="009B3CDF">
        <w:t xml:space="preserve">las </w:t>
      </w:r>
      <w:r w:rsidR="009B3CDF" w:rsidRPr="009B3CDF">
        <w:t>filosof</w:t>
      </w:r>
      <w:r w:rsidR="009B3CDF" w:rsidRPr="009B3CDF">
        <w:rPr>
          <w:rFonts w:eastAsia="Times New Roman"/>
        </w:rPr>
        <w:t>ías y huecas sutilezas, según las tradiciones de los hombres,</w:t>
      </w:r>
      <w:r w:rsidR="009B3CDF">
        <w:rPr>
          <w:rFonts w:eastAsia="Times New Roman"/>
        </w:rPr>
        <w:t xml:space="preserve"> </w:t>
      </w:r>
      <w:r w:rsidR="009B3CDF" w:rsidRPr="009B3CDF">
        <w:t>conforme a los rudimentos del mundo, y no seg</w:t>
      </w:r>
      <w:r w:rsidR="009B3CDF" w:rsidRPr="009B3CDF">
        <w:rPr>
          <w:rFonts w:eastAsia="Times New Roman"/>
        </w:rPr>
        <w:t xml:space="preserve">ún Cristo. </w:t>
      </w:r>
      <w:r>
        <w:t>Idolatría, evolución etc.</w:t>
      </w:r>
    </w:p>
    <w:p w:rsidR="00285249" w:rsidRDefault="00285249" w:rsidP="00285249">
      <w:pPr>
        <w:pStyle w:val="check"/>
      </w:pPr>
      <w:r>
        <w:t>Colosenses 3:1-4</w:t>
      </w:r>
    </w:p>
    <w:p w:rsidR="00D94871" w:rsidRPr="00D94871" w:rsidRDefault="00283CFE" w:rsidP="009D3819">
      <w:pPr>
        <w:pStyle w:val="Respuesta"/>
      </w:pPr>
      <w:r>
        <w:t>Buscar las cosas de arriba, concentrar la atención en las cosas de arriba en lugar de las de la tierra. Hemos muerto a esta vida y estamos escondidos en Cristo. 2 Corintios 4:1</w:t>
      </w:r>
      <w:r w:rsidR="00E900D2">
        <w:t>4</w:t>
      </w:r>
      <w:r>
        <w:t>-18</w:t>
      </w:r>
      <w:r w:rsidR="00D94871">
        <w:br/>
      </w:r>
    </w:p>
    <w:p w:rsidR="004348D4" w:rsidRDefault="00283CFE" w:rsidP="00283CFE">
      <w:pPr>
        <w:pStyle w:val="numbering"/>
      </w:pPr>
      <w:r>
        <w:t>Para ser libres de la influencia del mundo tenemos que tener valores que nos guiarán en las decisiones que tenemos que tomar y en nuestras relaciones</w:t>
      </w:r>
      <w:r w:rsidR="00DB6ED5">
        <w:t xml:space="preserve"> con otros.</w:t>
      </w:r>
      <w:r>
        <w:t xml:space="preserve"> Debemos evangelizar y procurar la salvación de los incrédulos. Sin embarg</w:t>
      </w:r>
      <w:r w:rsidR="00DD5DCE">
        <w:t>o</w:t>
      </w:r>
      <w:r>
        <w:t xml:space="preserve"> debemos tener cuidado de que nuestra relación con ellos </w:t>
      </w:r>
      <w:r w:rsidR="00DD5DCE">
        <w:t xml:space="preserve">no </w:t>
      </w:r>
      <w:r>
        <w:t xml:space="preserve">nos influya para participar con ellos con sus deseos y acciones mundanas. </w:t>
      </w:r>
      <w:r w:rsidR="00DD5DCE">
        <w:t>¿Por qué no debemos formar yunta (estar unidos</w:t>
      </w:r>
      <w:r w:rsidR="00F424E3">
        <w:t xml:space="preserve"> o comprometidos</w:t>
      </w:r>
      <w:r w:rsidR="00DD5DCE">
        <w:t xml:space="preserve">) con ellos? </w:t>
      </w:r>
      <w:r w:rsidR="004348D4">
        <w:t>2 Corintios 6:14-7:1. (1210)</w:t>
      </w:r>
    </w:p>
    <w:p w:rsidR="00732A23" w:rsidRDefault="00732A23" w:rsidP="000018DF">
      <w:pPr>
        <w:pStyle w:val="Respuesta"/>
      </w:pPr>
      <w:r>
        <w:rPr>
          <w:noProof/>
          <w:lang w:eastAsia="es-MX"/>
        </w:rPr>
        <mc:AlternateContent>
          <mc:Choice Requires="wps">
            <w:drawing>
              <wp:anchor distT="0" distB="0" distL="114300" distR="114300" simplePos="0" relativeHeight="251660288" behindDoc="0" locked="0" layoutInCell="1" allowOverlap="1" wp14:anchorId="777E0DBC" wp14:editId="39E1D3F7">
                <wp:simplePos x="0" y="0"/>
                <wp:positionH relativeFrom="column">
                  <wp:posOffset>3981450</wp:posOffset>
                </wp:positionH>
                <wp:positionV relativeFrom="paragraph">
                  <wp:posOffset>18415</wp:posOffset>
                </wp:positionV>
                <wp:extent cx="2324100" cy="1504950"/>
                <wp:effectExtent l="0" t="0" r="19050" b="19050"/>
                <wp:wrapSquare wrapText="bothSides"/>
                <wp:docPr id="2" name="2 Cuadro de texto"/>
                <wp:cNvGraphicFramePr/>
                <a:graphic xmlns:a="http://schemas.openxmlformats.org/drawingml/2006/main">
                  <a:graphicData uri="http://schemas.microsoft.com/office/word/2010/wordprocessingShape">
                    <wps:wsp>
                      <wps:cNvSpPr txBox="1"/>
                      <wps:spPr>
                        <a:xfrm>
                          <a:off x="0" y="0"/>
                          <a:ext cx="2324100" cy="15049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
                              <w:t>Una y</w:t>
                            </w:r>
                            <w:r w:rsidRPr="00732A23">
                              <w:t>unta es una pareja de bueyes, mulas o cualquier otro animal que trabajan unidos, por medio de un yugo, con el fin de realizar labores en el campo como: labrar la tierra. El término yunta es de origen</w:t>
                            </w:r>
                            <w:r>
                              <w:rPr>
                                <w:rFonts w:ascii="Arial" w:hAnsi="Arial" w:cs="Arial"/>
                                <w:color w:val="222222"/>
                                <w:shd w:val="clear" w:color="auto" w:fill="FFFFFF"/>
                              </w:rPr>
                              <w:t xml:space="preserve"> </w:t>
                            </w:r>
                            <w:r w:rsidRPr="00732A23">
                              <w:t>latín “</w:t>
                            </w:r>
                            <w:proofErr w:type="spellStart"/>
                            <w:r w:rsidRPr="00732A23">
                              <w:t>unctus</w:t>
                            </w:r>
                            <w:proofErr w:type="spellEnd"/>
                            <w:r w:rsidRPr="00732A23">
                              <w:t>”, que significa “juntos”.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 Cuadro de texto" o:spid="_x0000_s1027" type="#_x0000_t202" style="position:absolute;margin-left:313.5pt;margin-top:1.45pt;width:183pt;height:11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" fillcolor="white [3201]" strokeweight=".5pt">
                <v:textbox>
                  <w:txbxContent>
                    <w:p w:rsidR="009E7F87" w:rsidRDefault="009E7F87">
                      <w:r>
                        <w:t>Una y</w:t>
                      </w:r>
                      <w:r w:rsidRPr="00732A23">
                        <w:t>unta es una pareja de bueyes, mulas o cualquier otro animal que trabajan unidos, por medio de un yugo, con el fin de realizar labores en el campo como: labrar la tierra. El término yunta es de origen</w:t>
                      </w:r>
                      <w:r>
                        <w:rPr>
                          <w:rFonts w:ascii="Arial" w:hAnsi="Arial" w:cs="Arial"/>
                          <w:color w:val="222222"/>
                          <w:shd w:val="clear" w:color="auto" w:fill="FFFFFF"/>
                        </w:rPr>
                        <w:t xml:space="preserve"> </w:t>
                      </w:r>
                      <w:r w:rsidRPr="00732A23">
                        <w:t>latín “</w:t>
                      </w:r>
                      <w:proofErr w:type="spellStart"/>
                      <w:r w:rsidRPr="00732A23">
                        <w:t>unctus</w:t>
                      </w:r>
                      <w:proofErr w:type="spellEnd"/>
                      <w:r w:rsidRPr="00732A23">
                        <w:t>”, que significa “juntos”.</w:t>
                      </w:r>
                    </w:p>
                  </w:txbxContent>
                </v:textbox>
                <w10:wrap type="square"/>
              </v:shape>
            </w:pict>
          </mc:Fallback>
        </mc:AlternateContent>
      </w:r>
      <w:r w:rsidR="00F424E3">
        <w:t>Porque son</w:t>
      </w:r>
      <w:r w:rsidR="004348D4">
        <w:t xml:space="preserve"> enemigos de Dios. La maldad, la oscuridad, el </w:t>
      </w:r>
      <w:r w:rsidR="00D94871">
        <w:t>diablo, incrédulos, los ídolos.</w:t>
      </w:r>
      <w:r w:rsidR="00DD5DCE">
        <w:t xml:space="preserve"> 1 Corintios 15:33 </w:t>
      </w:r>
    </w:p>
    <w:p w:rsidR="00732A23" w:rsidRDefault="00732A23" w:rsidP="00732A23">
      <w:pPr>
        <w:pStyle w:val="numbering"/>
      </w:pPr>
      <w:r>
        <w:t xml:space="preserve">¿Cuáles son algunas maneras en que el creyente </w:t>
      </w:r>
      <w:r w:rsidR="00F424E3">
        <w:t xml:space="preserve">está en peligro de </w:t>
      </w:r>
      <w:r>
        <w:t>ponerse en yunta con los incrédulos?</w:t>
      </w:r>
    </w:p>
    <w:p w:rsidR="004348D4" w:rsidRDefault="00732A23" w:rsidP="000018DF">
      <w:pPr>
        <w:pStyle w:val="Respuesta"/>
      </w:pPr>
      <w:r>
        <w:t>Noviazgo, matrimonio, socios de negocios, mejores amigos.</w:t>
      </w:r>
      <w:r w:rsidR="004348D4">
        <w:br/>
      </w:r>
    </w:p>
    <w:p w:rsidR="00732A23" w:rsidRDefault="00732A23" w:rsidP="00732A23">
      <w:pPr>
        <w:pStyle w:val="numbering"/>
        <w:rPr>
          <w:lang w:eastAsia="en-US"/>
        </w:rPr>
      </w:pPr>
      <w:r>
        <w:rPr>
          <w:lang w:eastAsia="en-US"/>
        </w:rPr>
        <w:t xml:space="preserve">¿Cómo vencemos el mundo según 1 Juan 5:3-5? </w:t>
      </w:r>
    </w:p>
    <w:p w:rsidR="00732A23" w:rsidRPr="00732A23" w:rsidRDefault="00732A23" w:rsidP="000018DF">
      <w:pPr>
        <w:pStyle w:val="Respuesta"/>
      </w:pPr>
      <w:r>
        <w:t>Por nuestra fe en que Jesús es el Hijo de Dios.</w:t>
      </w:r>
    </w:p>
    <w:p w:rsidR="00D20A83" w:rsidRDefault="00732A23" w:rsidP="00732A23">
      <w:pPr>
        <w:rPr>
          <w:lang w:eastAsia="es-ES"/>
        </w:rPr>
      </w:pPr>
      <w:r>
        <w:rPr>
          <w:lang w:eastAsia="es-ES"/>
        </w:rPr>
        <w:t xml:space="preserve">En la guerra espiritual nuestro enemigo Satanás usa el mundo para influenciar en nosotros y apartarnos de ser fieles a nuestro Salvador Jesucristo. Que no seamos engañados por el mundo. </w:t>
      </w:r>
    </w:p>
    <w:p w:rsidR="00F2294B" w:rsidRDefault="00F2294B" w:rsidP="00732A23">
      <w:pPr>
        <w:rPr>
          <w:lang w:eastAsia="es-ES"/>
        </w:rPr>
      </w:pPr>
    </w:p>
    <w:p w:rsidR="00F2294B" w:rsidRDefault="00F2294B" w:rsidP="00732A23">
      <w:pPr>
        <w:rPr>
          <w:lang w:eastAsia="es-ES"/>
        </w:rPr>
      </w:pPr>
    </w:p>
    <w:p w:rsidR="00F2294B" w:rsidRDefault="00F2294B" w:rsidP="00732A23">
      <w:pPr>
        <w:rPr>
          <w:lang w:eastAsia="es-ES"/>
        </w:rPr>
      </w:pPr>
    </w:p>
    <w:p w:rsidR="00F2294B" w:rsidRDefault="00F2294B" w:rsidP="00732A23">
      <w:pPr>
        <w:rPr>
          <w:lang w:eastAsia="es-ES"/>
        </w:rPr>
      </w:pPr>
    </w:p>
    <w:p w:rsidR="00D2369A" w:rsidRDefault="00D2369A" w:rsidP="00EB5EBD">
      <w:pPr>
        <w:pStyle w:val="Ttulo"/>
        <w:rPr>
          <w:lang w:eastAsia="es-ES"/>
        </w:rPr>
      </w:pPr>
      <w:bookmarkStart w:id="2" w:name="_Toc455491200"/>
    </w:p>
    <w:p w:rsidR="00D2369A" w:rsidRDefault="00D2369A" w:rsidP="00EB5EBD">
      <w:pPr>
        <w:pStyle w:val="Ttulo"/>
        <w:rPr>
          <w:lang w:eastAsia="es-ES"/>
        </w:rPr>
      </w:pPr>
    </w:p>
    <w:p w:rsidR="00D2369A" w:rsidRDefault="00D2369A" w:rsidP="00EB5EBD">
      <w:pPr>
        <w:pStyle w:val="Ttulo"/>
        <w:rPr>
          <w:lang w:eastAsia="es-ES"/>
        </w:rPr>
      </w:pPr>
    </w:p>
    <w:p w:rsidR="00D2369A" w:rsidRDefault="00D2369A" w:rsidP="00EB5EBD">
      <w:pPr>
        <w:pStyle w:val="Ttulo"/>
        <w:rPr>
          <w:lang w:eastAsia="es-ES"/>
        </w:rPr>
      </w:pPr>
    </w:p>
    <w:p w:rsidR="00F2294B" w:rsidRDefault="00EB5EBD" w:rsidP="00EB5EBD">
      <w:pPr>
        <w:pStyle w:val="Ttulo"/>
        <w:rPr>
          <w:lang w:eastAsia="es-ES"/>
        </w:rPr>
      </w:pPr>
      <w:r>
        <w:rPr>
          <w:lang w:eastAsia="es-ES"/>
        </w:rPr>
        <w:lastRenderedPageBreak/>
        <w:t>Lección 2</w:t>
      </w:r>
      <w:r w:rsidR="00E87E98">
        <w:rPr>
          <w:lang w:eastAsia="es-ES"/>
        </w:rPr>
        <w:t xml:space="preserve"> - </w:t>
      </w:r>
      <w:r>
        <w:rPr>
          <w:lang w:eastAsia="es-ES"/>
        </w:rPr>
        <w:t xml:space="preserve"> </w:t>
      </w:r>
      <w:r w:rsidR="00DB6ED5">
        <w:rPr>
          <w:lang w:eastAsia="es-ES"/>
        </w:rPr>
        <w:t>La carne – (</w:t>
      </w:r>
      <w:r>
        <w:rPr>
          <w:lang w:eastAsia="es-ES"/>
        </w:rPr>
        <w:t>La naturaleza pec</w:t>
      </w:r>
      <w:r w:rsidR="00E46C4B">
        <w:rPr>
          <w:lang w:eastAsia="es-ES"/>
        </w:rPr>
        <w:t>a</w:t>
      </w:r>
      <w:r>
        <w:rPr>
          <w:lang w:eastAsia="es-ES"/>
        </w:rPr>
        <w:t>minosa</w:t>
      </w:r>
      <w:bookmarkEnd w:id="2"/>
      <w:r w:rsidR="00DB6ED5">
        <w:rPr>
          <w:lang w:eastAsia="es-ES"/>
        </w:rPr>
        <w:t>)</w:t>
      </w:r>
    </w:p>
    <w:p w:rsidR="009A0BE6" w:rsidRDefault="00F2294B" w:rsidP="00F2294B">
      <w:pPr>
        <w:rPr>
          <w:lang w:eastAsia="es-ES"/>
        </w:rPr>
      </w:pPr>
      <w:r>
        <w:rPr>
          <w:lang w:eastAsia="es-ES"/>
        </w:rPr>
        <w:t xml:space="preserve">El mundo es nuestro enemigo porque nos influye para hacer el mal. Pero tenemos otro enemigo aún más peligroso. Es el enemigo interior que el Nuevo </w:t>
      </w:r>
      <w:r w:rsidR="0040242D">
        <w:rPr>
          <w:lang w:eastAsia="es-ES"/>
        </w:rPr>
        <w:t>Testamento llama la</w:t>
      </w:r>
      <w:r>
        <w:rPr>
          <w:lang w:eastAsia="es-ES"/>
        </w:rPr>
        <w:t xml:space="preserve"> </w:t>
      </w:r>
      <w:r w:rsidR="00DB6ED5">
        <w:rPr>
          <w:lang w:eastAsia="es-ES"/>
        </w:rPr>
        <w:t>carne</w:t>
      </w:r>
      <w:r>
        <w:rPr>
          <w:lang w:eastAsia="es-ES"/>
        </w:rPr>
        <w:t xml:space="preserve"> o </w:t>
      </w:r>
      <w:r w:rsidR="00DB6ED5">
        <w:rPr>
          <w:lang w:eastAsia="es-ES"/>
        </w:rPr>
        <w:t>el viejo hombre</w:t>
      </w:r>
      <w:r>
        <w:rPr>
          <w:lang w:eastAsia="es-ES"/>
        </w:rPr>
        <w:t xml:space="preserve">. Las cartas del Nuevo Testamento nos dan  muchas instrucciones de como obra esta naturaleza y la </w:t>
      </w:r>
      <w:r w:rsidR="00F424E3">
        <w:rPr>
          <w:lang w:eastAsia="es-ES"/>
        </w:rPr>
        <w:t xml:space="preserve">manera en que </w:t>
      </w:r>
      <w:r w:rsidR="009A0BE6">
        <w:rPr>
          <w:lang w:eastAsia="es-ES"/>
        </w:rPr>
        <w:t>podemos vencerla.</w:t>
      </w:r>
    </w:p>
    <w:p w:rsidR="00F2294B" w:rsidRDefault="0040242D" w:rsidP="00F2294B">
      <w:pPr>
        <w:rPr>
          <w:lang w:eastAsia="es-ES"/>
        </w:rPr>
      </w:pPr>
      <w:r>
        <w:rPr>
          <w:lang w:eastAsia="es-ES"/>
        </w:rPr>
        <w:t xml:space="preserve">El apóstol Pablo usa </w:t>
      </w:r>
      <w:r w:rsidR="00F424E3">
        <w:rPr>
          <w:lang w:eastAsia="es-ES"/>
        </w:rPr>
        <w:t xml:space="preserve">la </w:t>
      </w:r>
      <w:r>
        <w:rPr>
          <w:lang w:eastAsia="es-ES"/>
        </w:rPr>
        <w:t xml:space="preserve">frase </w:t>
      </w:r>
      <w:r w:rsidR="009A0BE6" w:rsidRPr="009A0BE6">
        <w:rPr>
          <w:i/>
          <w:lang w:eastAsia="es-ES"/>
        </w:rPr>
        <w:t>«</w:t>
      </w:r>
      <w:r w:rsidR="00DB6ED5">
        <w:rPr>
          <w:i/>
          <w:lang w:eastAsia="es-ES"/>
        </w:rPr>
        <w:t>la carne</w:t>
      </w:r>
      <w:r w:rsidR="009A0BE6" w:rsidRPr="009A0BE6">
        <w:rPr>
          <w:i/>
          <w:lang w:eastAsia="es-ES"/>
        </w:rPr>
        <w:t>»</w:t>
      </w:r>
      <w:r w:rsidR="009A0BE6">
        <w:rPr>
          <w:lang w:eastAsia="es-ES"/>
        </w:rPr>
        <w:t xml:space="preserve"> </w:t>
      </w:r>
      <w:r>
        <w:rPr>
          <w:lang w:eastAsia="es-ES"/>
        </w:rPr>
        <w:t>16 veces en sus cartas y l</w:t>
      </w:r>
      <w:r w:rsidR="009A0BE6">
        <w:rPr>
          <w:lang w:eastAsia="es-ES"/>
        </w:rPr>
        <w:t>a</w:t>
      </w:r>
      <w:r w:rsidR="00DB6ED5">
        <w:rPr>
          <w:lang w:eastAsia="es-ES"/>
        </w:rPr>
        <w:t xml:space="preserve"> describe como el viejo hombre dos</w:t>
      </w:r>
      <w:r>
        <w:rPr>
          <w:lang w:eastAsia="es-ES"/>
        </w:rPr>
        <w:t xml:space="preserve"> veces.</w:t>
      </w:r>
    </w:p>
    <w:p w:rsidR="00F51FA5" w:rsidRDefault="00F51FA5" w:rsidP="00F2294B">
      <w:pPr>
        <w:rPr>
          <w:i/>
          <w:lang w:eastAsia="es-ES"/>
        </w:rPr>
      </w:pPr>
      <w:r>
        <w:rPr>
          <w:lang w:eastAsia="es-ES"/>
        </w:rPr>
        <w:t xml:space="preserve">El Dr. Ed Murphy nos da la siguiente definición de nuestra </w:t>
      </w:r>
      <w:r w:rsidR="00DB6ED5">
        <w:rPr>
          <w:lang w:eastAsia="es-ES"/>
        </w:rPr>
        <w:t>carne</w:t>
      </w:r>
      <w:r>
        <w:rPr>
          <w:lang w:eastAsia="es-ES"/>
        </w:rPr>
        <w:t>: «</w:t>
      </w:r>
      <w:r w:rsidRPr="00F51FA5">
        <w:rPr>
          <w:i/>
          <w:lang w:eastAsia="es-ES"/>
        </w:rPr>
        <w:t>es nuestra humanidad defectuosa que se inclina hacia el egocentrismo, tiene su sede en nuestro</w:t>
      </w:r>
      <w:r w:rsidR="009A0BE6">
        <w:rPr>
          <w:i/>
          <w:lang w:eastAsia="es-ES"/>
        </w:rPr>
        <w:t>s</w:t>
      </w:r>
      <w:r w:rsidRPr="00F51FA5">
        <w:rPr>
          <w:i/>
          <w:lang w:eastAsia="es-ES"/>
        </w:rPr>
        <w:t xml:space="preserve"> cuerpo</w:t>
      </w:r>
      <w:r w:rsidR="009A0BE6">
        <w:rPr>
          <w:i/>
          <w:lang w:eastAsia="es-ES"/>
        </w:rPr>
        <w:t>s</w:t>
      </w:r>
      <w:r w:rsidRPr="00F51FA5">
        <w:rPr>
          <w:i/>
          <w:lang w:eastAsia="es-ES"/>
        </w:rPr>
        <w:t>, y que incluye nuestra mente, emociones y voluntad.»</w:t>
      </w:r>
    </w:p>
    <w:p w:rsidR="00F51FA5" w:rsidRPr="00F51FA5" w:rsidRDefault="00F51FA5" w:rsidP="00E83265">
      <w:pPr>
        <w:pStyle w:val="nfasis"/>
        <w:rPr>
          <w:i/>
        </w:rPr>
      </w:pPr>
      <w:r>
        <w:t xml:space="preserve">¿Cómo es y qué hace la </w:t>
      </w:r>
      <w:r w:rsidR="00DB6ED5">
        <w:t>carne</w:t>
      </w:r>
      <w:r>
        <w:t>?</w:t>
      </w:r>
    </w:p>
    <w:p w:rsidR="00F2294B" w:rsidRDefault="00F2294B" w:rsidP="00AE4640">
      <w:pPr>
        <w:pStyle w:val="numbering"/>
        <w:numPr>
          <w:ilvl w:val="0"/>
          <w:numId w:val="11"/>
        </w:numPr>
      </w:pPr>
      <w:r>
        <w:t xml:space="preserve">¿Cuáles son las  obras de la </w:t>
      </w:r>
      <w:r w:rsidR="00DB6ED5">
        <w:t>carne</w:t>
      </w:r>
      <w:r>
        <w:t>? Gálatas 5:19</w:t>
      </w:r>
      <w:r w:rsidR="00E900D2">
        <w:t>-21</w:t>
      </w:r>
    </w:p>
    <w:p w:rsidR="00F2294B" w:rsidRDefault="00F2294B" w:rsidP="00DB6ED5">
      <w:pPr>
        <w:pStyle w:val="Respuesta"/>
        <w:rPr>
          <w:lang w:eastAsia="es-ES"/>
        </w:rPr>
      </w:pPr>
      <w:r>
        <w:rPr>
          <w:lang w:eastAsia="es-ES"/>
        </w:rPr>
        <w:t xml:space="preserve">Son </w:t>
      </w:r>
      <w:r w:rsidR="00DB6ED5" w:rsidRPr="00DB6ED5">
        <w:t>adulterio, fornicación, inmundicia, lascivia, idolatría, hechicerías, enemistades, pleitos, celos, iras, contiendas, disensiones, herejías, envidias, homicidios, borracheras, orgías, y cosas semejantes a estas;</w:t>
      </w:r>
    </w:p>
    <w:p w:rsidR="00F2294B" w:rsidRDefault="00F2294B" w:rsidP="00F2294B">
      <w:pPr>
        <w:pStyle w:val="numbering"/>
      </w:pPr>
      <w:r>
        <w:t xml:space="preserve">¿Cómo es la </w:t>
      </w:r>
      <w:r w:rsidR="00DB6ED5">
        <w:t>carne</w:t>
      </w:r>
      <w:r w:rsidR="0040242D">
        <w:t xml:space="preserve"> </w:t>
      </w:r>
      <w:r>
        <w:t>según Romanos 7:18?</w:t>
      </w:r>
    </w:p>
    <w:p w:rsidR="00F2294B" w:rsidRDefault="00F2294B" w:rsidP="00D2369A">
      <w:pPr>
        <w:pStyle w:val="Respuesta"/>
        <w:rPr>
          <w:lang w:eastAsia="es-ES"/>
        </w:rPr>
      </w:pPr>
      <w:r>
        <w:rPr>
          <w:lang w:eastAsia="es-ES"/>
        </w:rPr>
        <w:t>Está totalmente mala, no hay nada buen</w:t>
      </w:r>
      <w:r w:rsidR="0040242D">
        <w:rPr>
          <w:lang w:eastAsia="es-ES"/>
        </w:rPr>
        <w:t>o</w:t>
      </w:r>
      <w:r>
        <w:rPr>
          <w:lang w:eastAsia="es-ES"/>
        </w:rPr>
        <w:t xml:space="preserve"> en ella.</w:t>
      </w:r>
    </w:p>
    <w:p w:rsidR="00C819EC" w:rsidRDefault="00C819EC" w:rsidP="00C819EC">
      <w:pPr>
        <w:pStyle w:val="numbering"/>
      </w:pPr>
      <w:r>
        <w:t xml:space="preserve">¿Cómo se manifiesta nuestra </w:t>
      </w:r>
      <w:r w:rsidR="00DB6ED5">
        <w:t>carne</w:t>
      </w:r>
      <w:r>
        <w:t xml:space="preserve"> en los siguientes pasajes?</w:t>
      </w:r>
    </w:p>
    <w:p w:rsidR="001C62BC" w:rsidRDefault="001C62BC" w:rsidP="001C62BC">
      <w:pPr>
        <w:pStyle w:val="check"/>
      </w:pPr>
      <w:r>
        <w:t>Marcos 7:21-23</w:t>
      </w:r>
    </w:p>
    <w:p w:rsidR="001C62BC" w:rsidRDefault="00DB6ED5" w:rsidP="00DB6ED5">
      <w:pPr>
        <w:pStyle w:val="Respuesta"/>
      </w:pPr>
      <w:r>
        <w:t>M</w:t>
      </w:r>
      <w:r w:rsidRPr="00DB6ED5">
        <w:t>alos pensamientos, los adulterios, las fornicaciones, los homicidios,</w:t>
      </w:r>
      <w:r w:rsidRPr="00DB6ED5">
        <w:rPr>
          <w:color w:val="292F33"/>
        </w:rPr>
        <w:t xml:space="preserve"> </w:t>
      </w:r>
      <w:r w:rsidRPr="00DB6ED5">
        <w:t>los hurtos, las avaricias, las maldades, el engaño, la lascivia, la envidia, la maledice</w:t>
      </w:r>
      <w:r>
        <w:t>ncia, la soberbia, la insensatez.</w:t>
      </w:r>
      <w:r w:rsidR="00D120AF">
        <w:br/>
      </w:r>
    </w:p>
    <w:p w:rsidR="00C819EC" w:rsidRDefault="00C819EC" w:rsidP="00C819EC">
      <w:pPr>
        <w:pStyle w:val="check"/>
      </w:pPr>
      <w:r>
        <w:t>Santiago 4:1-2</w:t>
      </w:r>
    </w:p>
    <w:p w:rsidR="00C15164" w:rsidRDefault="00DB6ED5" w:rsidP="00C15164">
      <w:pPr>
        <w:pStyle w:val="Respuesta"/>
      </w:pPr>
      <w:r>
        <w:t>G</w:t>
      </w:r>
      <w:r w:rsidRPr="00DB6ED5">
        <w:t xml:space="preserve">uerras y los pleitos entre </w:t>
      </w:r>
      <w:r>
        <w:t>n</w:t>
      </w:r>
      <w:r w:rsidRPr="00DB6ED5">
        <w:t>osotros</w:t>
      </w:r>
      <w:r>
        <w:t>, n</w:t>
      </w:r>
      <w:r w:rsidRPr="00DB6ED5">
        <w:t xml:space="preserve">uestras pasiones, </w:t>
      </w:r>
      <w:r>
        <w:t>c</w:t>
      </w:r>
      <w:r w:rsidRPr="00DB6ED5">
        <w:t>odici</w:t>
      </w:r>
      <w:r>
        <w:t>a</w:t>
      </w:r>
      <w:r w:rsidRPr="00DB6ED5">
        <w:t xml:space="preserve">, </w:t>
      </w:r>
      <w:r>
        <w:t>matar</w:t>
      </w:r>
      <w:r w:rsidRPr="00DB6ED5">
        <w:t xml:space="preserve"> y ard</w:t>
      </w:r>
      <w:r>
        <w:t>er</w:t>
      </w:r>
      <w:r w:rsidRPr="00DB6ED5">
        <w:t xml:space="preserve"> de envidia, combat</w:t>
      </w:r>
      <w:r w:rsidR="00C15164">
        <w:t>ir</w:t>
      </w:r>
      <w:r w:rsidRPr="00DB6ED5">
        <w:t xml:space="preserve"> y luch</w:t>
      </w:r>
      <w:r w:rsidR="00C15164">
        <w:t>ar.</w:t>
      </w:r>
      <w:r w:rsidRPr="00DB6ED5">
        <w:t xml:space="preserve"> </w:t>
      </w:r>
    </w:p>
    <w:p w:rsidR="001C62BC" w:rsidRDefault="001C62BC" w:rsidP="00C15164">
      <w:pPr>
        <w:pStyle w:val="numbering"/>
      </w:pPr>
      <w:r>
        <w:t>Lea Santiago 1:13-15. ¿Cómo nos tienta nuestra naturaleza pecaminosa según el versículo 14?</w:t>
      </w:r>
    </w:p>
    <w:p w:rsidR="001C62BC" w:rsidRDefault="00C15164" w:rsidP="00D2369A">
      <w:pPr>
        <w:pStyle w:val="Respuesta"/>
        <w:rPr>
          <w:lang w:eastAsia="es-ES"/>
        </w:rPr>
      </w:pPr>
      <w:r>
        <w:t>C</w:t>
      </w:r>
      <w:r w:rsidRPr="00C15164">
        <w:t xml:space="preserve">uando de </w:t>
      </w:r>
      <w:r>
        <w:t xml:space="preserve">nuestra </w:t>
      </w:r>
      <w:r w:rsidRPr="00C15164">
        <w:t>propia concupiscencia</w:t>
      </w:r>
      <w:r>
        <w:t xml:space="preserve"> (malos deseos)</w:t>
      </w:r>
      <w:r w:rsidRPr="00C15164">
        <w:t xml:space="preserve"> </w:t>
      </w:r>
      <w:r>
        <w:t>somos</w:t>
      </w:r>
      <w:r w:rsidRPr="00C15164">
        <w:t xml:space="preserve"> atraído</w:t>
      </w:r>
      <w:r>
        <w:t>s</w:t>
      </w:r>
      <w:r w:rsidRPr="00C15164">
        <w:t xml:space="preserve"> y seducido</w:t>
      </w:r>
      <w:r>
        <w:t>s</w:t>
      </w:r>
      <w:r w:rsidRPr="00C15164">
        <w:rPr>
          <w:rFonts w:ascii="Georgia" w:eastAsia="Times New Roman" w:hAnsi="Georgia" w:cs="Georgia"/>
          <w:color w:val="292F33"/>
          <w:sz w:val="28"/>
          <w:szCs w:val="28"/>
        </w:rPr>
        <w:t>.</w:t>
      </w:r>
    </w:p>
    <w:p w:rsidR="00F51FA5" w:rsidRPr="00F51FA5" w:rsidRDefault="00E83265" w:rsidP="00E83265">
      <w:pPr>
        <w:pStyle w:val="nfasis"/>
      </w:pPr>
      <w:r>
        <w:t xml:space="preserve">La provisión de Dios para vencer la </w:t>
      </w:r>
      <w:r w:rsidR="00C15164">
        <w:t>carne</w:t>
      </w:r>
      <w:r>
        <w:t>.</w:t>
      </w:r>
    </w:p>
    <w:p w:rsidR="0040242D" w:rsidRDefault="0040242D" w:rsidP="006122C1">
      <w:r>
        <w:t xml:space="preserve">Dios creó al hombre bueno. Sin embargo cuando Adán pecó su naturaleza inocente se convirtió en una naturaleza pecaminosa.  Así todos heredamos esa naturaleza. No tenemos que enseñar a nuestros hijos a pecar, ellos lo hacen por su misma naturaleza. Ahora cuando ponemos nuestra fe en Jesucristo el Espíritu Santo viene a morar en nosotros. Tal como recibimos nuestra naturaleza pecaminosa </w:t>
      </w:r>
      <w:r w:rsidR="00C15164">
        <w:t xml:space="preserve">(la carne) </w:t>
      </w:r>
      <w:r>
        <w:t xml:space="preserve">de Adán, ahora tenemos una nueva naturaleza al </w:t>
      </w:r>
      <w:r w:rsidR="002B5C2B">
        <w:t xml:space="preserve">llegar a ser hijos de Dios. </w:t>
      </w:r>
    </w:p>
    <w:p w:rsidR="00C819EC" w:rsidRDefault="006122C1" w:rsidP="00C819EC">
      <w:pPr>
        <w:pStyle w:val="numbering"/>
        <w:rPr>
          <w:lang w:eastAsia="en-US"/>
        </w:rPr>
      </w:pPr>
      <w:r>
        <w:rPr>
          <w:lang w:eastAsia="en-US"/>
        </w:rPr>
        <w:t xml:space="preserve">¿Cuál fue la promesa de Jesús en </w:t>
      </w:r>
      <w:r w:rsidR="003E4BE7">
        <w:rPr>
          <w:lang w:eastAsia="en-US"/>
        </w:rPr>
        <w:t xml:space="preserve">Juan </w:t>
      </w:r>
      <w:r>
        <w:rPr>
          <w:lang w:eastAsia="en-US"/>
        </w:rPr>
        <w:t>7:37-39?</w:t>
      </w:r>
    </w:p>
    <w:p w:rsidR="00C819EC" w:rsidRDefault="006122C1" w:rsidP="00D2369A">
      <w:pPr>
        <w:pStyle w:val="Respuesta"/>
      </w:pPr>
      <w:r>
        <w:t>Que iban a recibir al Espíritu Santo después que Jesús fuera glorificado. S</w:t>
      </w:r>
      <w:r w:rsidR="003E4BE7">
        <w:t>u</w:t>
      </w:r>
      <w:r>
        <w:t xml:space="preserve"> efecto sería saciar su sed.</w:t>
      </w:r>
    </w:p>
    <w:p w:rsidR="008B1A47" w:rsidRDefault="008B1A47" w:rsidP="008B1A47">
      <w:pPr>
        <w:pStyle w:val="numbering"/>
        <w:rPr>
          <w:lang w:eastAsia="en-US"/>
        </w:rPr>
      </w:pPr>
      <w:r>
        <w:rPr>
          <w:lang w:eastAsia="en-US"/>
        </w:rPr>
        <w:t xml:space="preserve">Ya no tenemos que ser esclavos de nuestra </w:t>
      </w:r>
      <w:r w:rsidR="00C15164">
        <w:rPr>
          <w:lang w:eastAsia="en-US"/>
        </w:rPr>
        <w:t>carne,</w:t>
      </w:r>
      <w:r>
        <w:rPr>
          <w:lang w:eastAsia="en-US"/>
        </w:rPr>
        <w:t xml:space="preserve"> podemos vivir victorioso</w:t>
      </w:r>
      <w:r w:rsidR="00E900D2">
        <w:rPr>
          <w:lang w:eastAsia="en-US"/>
        </w:rPr>
        <w:t>s</w:t>
      </w:r>
      <w:r>
        <w:rPr>
          <w:lang w:eastAsia="en-US"/>
        </w:rPr>
        <w:t xml:space="preserve"> sobre ese enemigo interno. ¿Cuál fue la promesa de Cristo en Juan 8:31-36?</w:t>
      </w:r>
    </w:p>
    <w:p w:rsidR="008B1A47" w:rsidRPr="008B1A47" w:rsidRDefault="008B1A47" w:rsidP="00D2369A">
      <w:pPr>
        <w:pStyle w:val="Respuesta"/>
      </w:pPr>
      <w:r>
        <w:t>Que si nos mantenemos fieles a sus enseñanzas seríamos realmente sus discípulos, conoceremos la verdad y la verdad nos hará libres. El hijo nos libra del pecado.</w:t>
      </w:r>
    </w:p>
    <w:p w:rsidR="00C819EC" w:rsidRDefault="008B1A47" w:rsidP="00C819EC">
      <w:pPr>
        <w:pStyle w:val="numbering"/>
        <w:rPr>
          <w:lang w:eastAsia="en-US"/>
        </w:rPr>
      </w:pPr>
      <w:r>
        <w:rPr>
          <w:lang w:eastAsia="en-US"/>
        </w:rPr>
        <w:t xml:space="preserve">En Romanos capítulo 6 Pablo explica que no debemos seguir </w:t>
      </w:r>
      <w:r w:rsidR="009F2976">
        <w:rPr>
          <w:lang w:eastAsia="en-US"/>
        </w:rPr>
        <w:t xml:space="preserve">siendo </w:t>
      </w:r>
      <w:r>
        <w:rPr>
          <w:lang w:eastAsia="en-US"/>
        </w:rPr>
        <w:t xml:space="preserve">esclavos del pecado porque cuando Cristo fue crucificado nosotros también fuimos crucificados con él. </w:t>
      </w:r>
      <w:r w:rsidR="00E83265">
        <w:rPr>
          <w:lang w:eastAsia="en-US"/>
        </w:rPr>
        <w:t>¿Qué pasó a nuestra vieja</w:t>
      </w:r>
      <w:r w:rsidR="008A29C4">
        <w:rPr>
          <w:lang w:eastAsia="en-US"/>
        </w:rPr>
        <w:t xml:space="preserve"> naturaleza según Romanos 6:6? </w:t>
      </w:r>
    </w:p>
    <w:p w:rsidR="00E83265" w:rsidRDefault="00C15164" w:rsidP="00D2369A">
      <w:pPr>
        <w:pStyle w:val="Respuesta"/>
      </w:pPr>
      <w:r w:rsidRPr="00C15164">
        <w:t>Que nuestro viejo hombre fue crucificado juntamente con él, para que el cuerpo del pecado sea destruido, a fin de que no sirvamos más al pecado.</w:t>
      </w:r>
      <w:r w:rsidRPr="00C15164">
        <w:rPr>
          <w:rFonts w:ascii="Georgia" w:eastAsia="Times New Roman" w:hAnsi="Georgia" w:cs="Georgia"/>
          <w:color w:val="292F33"/>
          <w:sz w:val="28"/>
          <w:szCs w:val="28"/>
        </w:rPr>
        <w:t xml:space="preserve"> </w:t>
      </w:r>
    </w:p>
    <w:p w:rsidR="001732F9" w:rsidRDefault="001732F9" w:rsidP="001732F9">
      <w:pPr>
        <w:pStyle w:val="nfasis"/>
      </w:pPr>
      <w:r>
        <w:lastRenderedPageBreak/>
        <w:t xml:space="preserve">Lo que nosotros debemos hacer para vencer la </w:t>
      </w:r>
      <w:r w:rsidR="00005E41">
        <w:t>carne</w:t>
      </w:r>
      <w:r>
        <w:t>.</w:t>
      </w:r>
    </w:p>
    <w:p w:rsidR="00BF47BD" w:rsidRDefault="00BF47BD" w:rsidP="00BF47BD">
      <w:pPr>
        <w:pStyle w:val="numbering"/>
        <w:rPr>
          <w:lang w:val="es-MX"/>
        </w:rPr>
      </w:pPr>
      <w:r>
        <w:rPr>
          <w:lang w:val="es-MX"/>
        </w:rPr>
        <w:t>¿Cuál es la advertencia del apóstol Pablo y Gálatas 6:7-8?</w:t>
      </w:r>
    </w:p>
    <w:p w:rsidR="00BF47BD" w:rsidRPr="00BF47BD" w:rsidRDefault="00BF47BD" w:rsidP="00D2369A">
      <w:pPr>
        <w:pStyle w:val="Respuesta"/>
        <w:rPr>
          <w:lang w:eastAsia="es-ES"/>
        </w:rPr>
      </w:pPr>
      <w:r>
        <w:rPr>
          <w:lang w:eastAsia="es-ES"/>
        </w:rPr>
        <w:t xml:space="preserve">Que si dejo dominarme mi </w:t>
      </w:r>
      <w:r w:rsidR="00005E41">
        <w:rPr>
          <w:lang w:eastAsia="es-ES"/>
        </w:rPr>
        <w:t>carne</w:t>
      </w:r>
      <w:r>
        <w:rPr>
          <w:lang w:eastAsia="es-ES"/>
        </w:rPr>
        <w:t xml:space="preserve"> voy a fracasar</w:t>
      </w:r>
      <w:r w:rsidR="007000EC">
        <w:rPr>
          <w:lang w:eastAsia="es-ES"/>
        </w:rPr>
        <w:t xml:space="preserve">, voy a </w:t>
      </w:r>
      <w:r w:rsidR="00005E41">
        <w:rPr>
          <w:lang w:eastAsia="es-ES"/>
        </w:rPr>
        <w:t>seg</w:t>
      </w:r>
      <w:r w:rsidR="007000EC">
        <w:rPr>
          <w:lang w:eastAsia="es-ES"/>
        </w:rPr>
        <w:t>ar corrupción</w:t>
      </w:r>
      <w:r>
        <w:rPr>
          <w:lang w:eastAsia="es-ES"/>
        </w:rPr>
        <w:t>. Si busco agradar al Espíritu voy a disfrutar la vida abundante de Juan 10:10.</w:t>
      </w:r>
    </w:p>
    <w:p w:rsidR="00F357BD" w:rsidRDefault="003E4BE7" w:rsidP="00F357BD">
      <w:pPr>
        <w:pStyle w:val="numbering"/>
        <w:rPr>
          <w:lang w:eastAsia="en-US"/>
        </w:rPr>
      </w:pPr>
      <w:r>
        <w:rPr>
          <w:lang w:eastAsia="en-US"/>
        </w:rPr>
        <w:t>Ya h</w:t>
      </w:r>
      <w:r w:rsidR="009F2976">
        <w:rPr>
          <w:lang w:eastAsia="en-US"/>
        </w:rPr>
        <w:t xml:space="preserve">emos recibido la nueva naturaleza de Dios, ahora tenemos que enfrentar y derrotar los deseos de la </w:t>
      </w:r>
      <w:r w:rsidR="00005E41">
        <w:rPr>
          <w:lang w:eastAsia="en-US"/>
        </w:rPr>
        <w:t>carne</w:t>
      </w:r>
      <w:r w:rsidR="009F2976">
        <w:rPr>
          <w:lang w:eastAsia="en-US"/>
        </w:rPr>
        <w:t xml:space="preserve">. </w:t>
      </w:r>
      <w:r w:rsidR="00F357BD">
        <w:rPr>
          <w:lang w:eastAsia="en-US"/>
        </w:rPr>
        <w:t>Lea Romanos 8:5-8.</w:t>
      </w:r>
      <w:r>
        <w:rPr>
          <w:lang w:eastAsia="en-US"/>
        </w:rPr>
        <w:t xml:space="preserve"> </w:t>
      </w:r>
      <w:r w:rsidR="00F357BD">
        <w:rPr>
          <w:lang w:eastAsia="en-US"/>
        </w:rPr>
        <w:t>Estudie bien este pasaje y luego anote lo que el pasaje enseña acerca de la naturaleza pecaminosa y el Espíritu.</w:t>
      </w:r>
    </w:p>
    <w:p w:rsidR="00E900D2" w:rsidRPr="00E900D2" w:rsidRDefault="00E900D2" w:rsidP="00E900D2">
      <w:pPr>
        <w:rPr>
          <w:lang w:val="es-ES_tradnl"/>
        </w:rPr>
      </w:pPr>
    </w:p>
    <w:tbl>
      <w:tblPr>
        <w:tblW w:w="10318" w:type="dxa"/>
        <w:tblLook w:val="04A0" w:firstRow="1" w:lastRow="0" w:firstColumn="1" w:lastColumn="0" w:noHBand="0" w:noVBand="1"/>
      </w:tblPr>
      <w:tblGrid>
        <w:gridCol w:w="5550"/>
        <w:gridCol w:w="236"/>
        <w:gridCol w:w="4532"/>
      </w:tblGrid>
      <w:tr w:rsidR="00E900D2" w:rsidTr="00E900D2">
        <w:trPr>
          <w:trHeight w:val="210"/>
        </w:trPr>
        <w:tc>
          <w:tcPr>
            <w:tcW w:w="5550" w:type="dxa"/>
            <w:tcBorders>
              <w:top w:val="single" w:sz="4" w:space="0" w:color="auto"/>
              <w:left w:val="single" w:sz="4" w:space="0" w:color="auto"/>
              <w:bottom w:val="single" w:sz="4" w:space="0" w:color="auto"/>
              <w:right w:val="single" w:sz="4" w:space="0" w:color="auto"/>
            </w:tcBorders>
          </w:tcPr>
          <w:p w:rsidR="00E900D2" w:rsidRDefault="00E900D2" w:rsidP="00F357BD">
            <w:pPr>
              <w:jc w:val="center"/>
            </w:pPr>
            <w:r>
              <w:t>La naturaleza pecaminosa</w:t>
            </w:r>
          </w:p>
        </w:tc>
        <w:tc>
          <w:tcPr>
            <w:tcW w:w="236" w:type="dxa"/>
            <w:tcBorders>
              <w:top w:val="single" w:sz="4" w:space="0" w:color="auto"/>
              <w:left w:val="single" w:sz="4" w:space="0" w:color="auto"/>
              <w:bottom w:val="single" w:sz="4" w:space="0" w:color="auto"/>
            </w:tcBorders>
          </w:tcPr>
          <w:p w:rsidR="00E900D2" w:rsidRDefault="00E900D2" w:rsidP="00E900D2">
            <w:pPr>
              <w:jc w:val="center"/>
            </w:pPr>
          </w:p>
        </w:tc>
        <w:tc>
          <w:tcPr>
            <w:tcW w:w="4532" w:type="dxa"/>
            <w:tcBorders>
              <w:top w:val="single" w:sz="4" w:space="0" w:color="auto"/>
              <w:bottom w:val="single" w:sz="4" w:space="0" w:color="auto"/>
              <w:right w:val="single" w:sz="4" w:space="0" w:color="auto"/>
            </w:tcBorders>
          </w:tcPr>
          <w:p w:rsidR="00E900D2" w:rsidRDefault="00E900D2" w:rsidP="00F357BD">
            <w:pPr>
              <w:jc w:val="center"/>
            </w:pPr>
            <w:r>
              <w:t>El Espíritu</w:t>
            </w:r>
          </w:p>
        </w:tc>
      </w:tr>
      <w:tr w:rsidR="00E900D2" w:rsidTr="00E900D2">
        <w:trPr>
          <w:trHeight w:val="75"/>
        </w:trPr>
        <w:tc>
          <w:tcPr>
            <w:tcW w:w="5550" w:type="dxa"/>
            <w:tcBorders>
              <w:top w:val="single" w:sz="4" w:space="0" w:color="auto"/>
              <w:left w:val="single" w:sz="4" w:space="0" w:color="auto"/>
              <w:right w:val="single" w:sz="4" w:space="0" w:color="auto"/>
            </w:tcBorders>
          </w:tcPr>
          <w:p w:rsidR="00E900D2" w:rsidRDefault="00E900D2" w:rsidP="00F357BD">
            <w:pPr>
              <w:jc w:val="center"/>
            </w:pPr>
          </w:p>
        </w:tc>
        <w:tc>
          <w:tcPr>
            <w:tcW w:w="236" w:type="dxa"/>
            <w:tcBorders>
              <w:top w:val="single" w:sz="4" w:space="0" w:color="auto"/>
              <w:left w:val="single" w:sz="4" w:space="0" w:color="auto"/>
            </w:tcBorders>
          </w:tcPr>
          <w:p w:rsidR="00E900D2" w:rsidRDefault="00E900D2" w:rsidP="00E900D2">
            <w:pPr>
              <w:jc w:val="center"/>
            </w:pPr>
          </w:p>
        </w:tc>
        <w:tc>
          <w:tcPr>
            <w:tcW w:w="4532" w:type="dxa"/>
            <w:tcBorders>
              <w:top w:val="single" w:sz="4" w:space="0" w:color="auto"/>
              <w:right w:val="single" w:sz="4" w:space="0" w:color="auto"/>
            </w:tcBorders>
          </w:tcPr>
          <w:p w:rsidR="00E900D2" w:rsidRDefault="00E900D2" w:rsidP="00F357BD">
            <w:pPr>
              <w:jc w:val="center"/>
            </w:pPr>
          </w:p>
        </w:tc>
      </w:tr>
      <w:tr w:rsidR="00E900D2" w:rsidTr="00E900D2">
        <w:trPr>
          <w:trHeight w:val="2040"/>
        </w:trPr>
        <w:tc>
          <w:tcPr>
            <w:tcW w:w="5550" w:type="dxa"/>
            <w:tcBorders>
              <w:left w:val="single" w:sz="4" w:space="0" w:color="auto"/>
              <w:bottom w:val="single" w:sz="4" w:space="0" w:color="auto"/>
              <w:right w:val="single" w:sz="4" w:space="0" w:color="auto"/>
            </w:tcBorders>
          </w:tcPr>
          <w:p w:rsidR="00005E41" w:rsidRPr="00005E41" w:rsidRDefault="00005E41" w:rsidP="00005E41">
            <w:pPr>
              <w:pStyle w:val="Respuesta"/>
              <w:rPr>
                <w:rFonts w:eastAsia="Times New Roman"/>
              </w:rPr>
            </w:pPr>
            <w:r w:rsidRPr="00005E41">
              <w:t>Porque los que son de la carne piensan en las cosas de la carne; pero los que son del Esp</w:t>
            </w:r>
            <w:r w:rsidRPr="00005E41">
              <w:rPr>
                <w:rFonts w:eastAsia="Times New Roman"/>
              </w:rPr>
              <w:t xml:space="preserve">íritu, en las cosas del Espíritu.  </w:t>
            </w:r>
          </w:p>
          <w:p w:rsidR="00005E41" w:rsidRDefault="00005E41" w:rsidP="00005E41">
            <w:pPr>
              <w:pStyle w:val="Respuesta"/>
            </w:pPr>
            <w:r w:rsidRPr="00005E41">
              <w:t xml:space="preserve">Porque el ocuparse de la carne es muerte, </w:t>
            </w:r>
          </w:p>
          <w:p w:rsidR="00E900D2" w:rsidRDefault="00E900D2" w:rsidP="00005E41">
            <w:pPr>
              <w:pStyle w:val="Respuesta"/>
            </w:pPr>
            <w:r>
              <w:t>La mentalidad pecaminosa es muerte. 6</w:t>
            </w:r>
          </w:p>
          <w:p w:rsidR="00E900D2" w:rsidRDefault="00E900D2" w:rsidP="00005E41">
            <w:pPr>
              <w:pStyle w:val="Respuesta"/>
            </w:pPr>
            <w:r>
              <w:t>Es enemiga de Dios, no se somete a la ley de Dios ni es capaz de hacerlo.</w:t>
            </w:r>
          </w:p>
          <w:p w:rsidR="00E900D2" w:rsidRDefault="00E900D2" w:rsidP="00005E41">
            <w:pPr>
              <w:pStyle w:val="Respuesta"/>
            </w:pPr>
            <w:r>
              <w:t xml:space="preserve">Los que viven según </w:t>
            </w:r>
            <w:r w:rsidR="00005E41">
              <w:t>carne</w:t>
            </w:r>
            <w:r>
              <w:t xml:space="preserve"> no pueden agradar a Dios.</w:t>
            </w:r>
          </w:p>
          <w:p w:rsidR="00E900D2" w:rsidRDefault="00E900D2" w:rsidP="00005E41">
            <w:pPr>
              <w:pStyle w:val="Respuesta"/>
            </w:pPr>
          </w:p>
          <w:p w:rsidR="00E900D2" w:rsidRPr="005472D8" w:rsidRDefault="00E900D2" w:rsidP="00005E41">
            <w:pPr>
              <w:pStyle w:val="Respuesta"/>
            </w:pPr>
          </w:p>
        </w:tc>
        <w:tc>
          <w:tcPr>
            <w:tcW w:w="236" w:type="dxa"/>
            <w:tcBorders>
              <w:left w:val="single" w:sz="4" w:space="0" w:color="auto"/>
              <w:bottom w:val="single" w:sz="4" w:space="0" w:color="auto"/>
            </w:tcBorders>
          </w:tcPr>
          <w:p w:rsidR="00E900D2" w:rsidRDefault="00E900D2" w:rsidP="00005E41">
            <w:pPr>
              <w:pStyle w:val="Respuesta"/>
            </w:pPr>
          </w:p>
          <w:p w:rsidR="00E900D2" w:rsidRDefault="00E900D2" w:rsidP="00005E41">
            <w:pPr>
              <w:pStyle w:val="Respuesta"/>
            </w:pPr>
          </w:p>
          <w:p w:rsidR="00E900D2" w:rsidRDefault="00E900D2" w:rsidP="00005E41">
            <w:pPr>
              <w:pStyle w:val="Respuesta"/>
            </w:pPr>
          </w:p>
          <w:p w:rsidR="00E900D2" w:rsidRDefault="00E900D2" w:rsidP="00005E41">
            <w:pPr>
              <w:pStyle w:val="Respuesta"/>
            </w:pPr>
          </w:p>
          <w:p w:rsidR="00E900D2" w:rsidRDefault="00E900D2" w:rsidP="00005E41">
            <w:pPr>
              <w:pStyle w:val="Respuesta"/>
            </w:pPr>
          </w:p>
          <w:p w:rsidR="00E900D2" w:rsidRDefault="00E900D2" w:rsidP="00005E41">
            <w:pPr>
              <w:pStyle w:val="Respuesta"/>
            </w:pPr>
          </w:p>
          <w:p w:rsidR="00E900D2" w:rsidRDefault="00E900D2" w:rsidP="00005E41">
            <w:pPr>
              <w:pStyle w:val="Respuesta"/>
            </w:pPr>
          </w:p>
          <w:p w:rsidR="00E900D2" w:rsidRPr="005472D8" w:rsidRDefault="00E900D2" w:rsidP="00005E41">
            <w:pPr>
              <w:pStyle w:val="Respuesta"/>
            </w:pPr>
          </w:p>
        </w:tc>
        <w:tc>
          <w:tcPr>
            <w:tcW w:w="4532" w:type="dxa"/>
            <w:tcBorders>
              <w:bottom w:val="single" w:sz="4" w:space="0" w:color="auto"/>
              <w:right w:val="single" w:sz="4" w:space="0" w:color="auto"/>
            </w:tcBorders>
          </w:tcPr>
          <w:p w:rsidR="00E900D2" w:rsidRDefault="00E900D2" w:rsidP="00D2369A">
            <w:pPr>
              <w:pStyle w:val="Respuesta"/>
            </w:pPr>
            <w:r>
              <w:t>Los que viven conforme al Espíritu fijan la mente en los deseos del Espíritu. 5</w:t>
            </w:r>
          </w:p>
          <w:p w:rsidR="00E900D2" w:rsidRDefault="00E900D2" w:rsidP="00D2369A">
            <w:pPr>
              <w:pStyle w:val="Respuesta"/>
            </w:pPr>
            <w:r>
              <w:t>La mentalidad que proviene del Espíritu es vida y paz. 6</w:t>
            </w:r>
          </w:p>
          <w:p w:rsidR="00E900D2" w:rsidRPr="00F357BD" w:rsidRDefault="00E900D2" w:rsidP="0059426A"/>
        </w:tc>
      </w:tr>
      <w:tr w:rsidR="00E900D2" w:rsidTr="00E900D2">
        <w:trPr>
          <w:trHeight w:val="70"/>
        </w:trPr>
        <w:tc>
          <w:tcPr>
            <w:tcW w:w="5550" w:type="dxa"/>
            <w:tcBorders>
              <w:top w:val="single" w:sz="4" w:space="0" w:color="auto"/>
              <w:right w:val="single" w:sz="4" w:space="0" w:color="auto"/>
            </w:tcBorders>
          </w:tcPr>
          <w:p w:rsidR="00E900D2" w:rsidRDefault="00E900D2" w:rsidP="005472D8"/>
        </w:tc>
        <w:tc>
          <w:tcPr>
            <w:tcW w:w="236" w:type="dxa"/>
            <w:tcBorders>
              <w:top w:val="single" w:sz="4" w:space="0" w:color="auto"/>
              <w:left w:val="single" w:sz="4" w:space="0" w:color="auto"/>
            </w:tcBorders>
          </w:tcPr>
          <w:p w:rsidR="00E900D2" w:rsidRDefault="00E900D2" w:rsidP="00E900D2"/>
        </w:tc>
        <w:tc>
          <w:tcPr>
            <w:tcW w:w="4532" w:type="dxa"/>
            <w:tcBorders>
              <w:top w:val="single" w:sz="4" w:space="0" w:color="auto"/>
            </w:tcBorders>
          </w:tcPr>
          <w:p w:rsidR="00E900D2" w:rsidRDefault="00E900D2" w:rsidP="0059426A"/>
        </w:tc>
      </w:tr>
    </w:tbl>
    <w:p w:rsidR="00F357BD" w:rsidRDefault="005472D8" w:rsidP="005472D8">
      <w:pPr>
        <w:pStyle w:val="numbering"/>
      </w:pPr>
      <w:r>
        <w:t xml:space="preserve">¿Cuál es la diferencia entre los que viven conforme a la </w:t>
      </w:r>
      <w:r w:rsidR="00005E41">
        <w:t>carne</w:t>
      </w:r>
      <w:r>
        <w:t xml:space="preserve"> y los que viven conforme al Espíritu en el versículo 5</w:t>
      </w:r>
      <w:r w:rsidR="009F2976">
        <w:t>?</w:t>
      </w:r>
      <w:r>
        <w:t xml:space="preserve"> ¿Qué es necesario que hagamos para vivir conforme al Espíritu?  </w:t>
      </w:r>
    </w:p>
    <w:p w:rsidR="005472D8" w:rsidRDefault="005472D8" w:rsidP="00D2369A">
      <w:pPr>
        <w:pStyle w:val="Respuesta"/>
        <w:rPr>
          <w:lang w:eastAsia="es-ES"/>
        </w:rPr>
      </w:pPr>
      <w:r>
        <w:rPr>
          <w:lang w:eastAsia="es-ES"/>
        </w:rPr>
        <w:t xml:space="preserve">Los que viven conforme a la </w:t>
      </w:r>
      <w:r w:rsidR="00005E41">
        <w:rPr>
          <w:lang w:eastAsia="es-ES"/>
        </w:rPr>
        <w:t>carne</w:t>
      </w:r>
      <w:r>
        <w:rPr>
          <w:lang w:eastAsia="es-ES"/>
        </w:rPr>
        <w:t xml:space="preserve"> se fijan la mente en los deseos de esta naturaleza. Los que viven conforme al Espíritu fijan la mente en los deseos del Espíritu. Tenemos que fijar nuestra mente en los deseos del Espíritu.</w:t>
      </w:r>
    </w:p>
    <w:p w:rsidR="00553B0B" w:rsidRDefault="00553B0B" w:rsidP="00553B0B">
      <w:pPr>
        <w:pStyle w:val="numbering"/>
      </w:pPr>
      <w:r>
        <w:t>¿Cómo podemos fijar nuestra mente en los deseos del Espíritu?</w:t>
      </w:r>
      <w:r w:rsidR="009F2976">
        <w:t xml:space="preserve"> Leamos Efesios 4:17-24 </w:t>
      </w:r>
      <w:r w:rsidR="00E900D2">
        <w:t xml:space="preserve">  </w:t>
      </w:r>
      <w:r w:rsidR="009F2976">
        <w:t>para descubrir la respuesta.</w:t>
      </w:r>
      <w:r w:rsidR="006530A2">
        <w:t xml:space="preserve"> Ahora que somos creyentes, ¿qué es lo que ya no debemos hacer según el versículo 17?</w:t>
      </w:r>
    </w:p>
    <w:p w:rsidR="006530A2" w:rsidRDefault="006530A2" w:rsidP="00D2369A">
      <w:pPr>
        <w:pStyle w:val="Respuesta"/>
        <w:rPr>
          <w:lang w:eastAsia="es-ES"/>
        </w:rPr>
      </w:pPr>
      <w:r>
        <w:rPr>
          <w:lang w:eastAsia="es-ES"/>
        </w:rPr>
        <w:t>Ya no vivir con los pensamientos frívolos como los paganos, incrédulos.</w:t>
      </w:r>
    </w:p>
    <w:p w:rsidR="006530A2" w:rsidRDefault="006530A2" w:rsidP="006530A2">
      <w:pPr>
        <w:pStyle w:val="numbering"/>
      </w:pPr>
      <w:r>
        <w:t xml:space="preserve">¿Por cuáles dos razones tienen el entendimiento </w:t>
      </w:r>
      <w:r w:rsidR="00005E41" w:rsidRPr="00005E41">
        <w:rPr>
          <w:lang w:val="es-MX"/>
        </w:rPr>
        <w:t>entenebrecido</w:t>
      </w:r>
      <w:r w:rsidR="00005E41" w:rsidRPr="00005E41">
        <w:rPr>
          <w:rFonts w:ascii="Georgia" w:hAnsi="Georgia" w:cs="Georgia"/>
          <w:color w:val="292F33"/>
          <w:sz w:val="28"/>
          <w:szCs w:val="28"/>
          <w:lang w:val="es-MX" w:eastAsia="en-US"/>
        </w:rPr>
        <w:t xml:space="preserve">, </w:t>
      </w:r>
      <w:r>
        <w:t>y están alejados de la vida que proviene de Dios?</w:t>
      </w:r>
      <w:r w:rsidR="00E900D2">
        <w:t xml:space="preserve"> </w:t>
      </w:r>
      <w:r w:rsidR="00F94CBA">
        <w:t>Efesios 4:</w:t>
      </w:r>
      <w:r w:rsidR="00471231">
        <w:t>1</w:t>
      </w:r>
      <w:r w:rsidR="00E900D2">
        <w:t>8</w:t>
      </w:r>
    </w:p>
    <w:p w:rsidR="006530A2" w:rsidRDefault="006530A2" w:rsidP="00D2369A">
      <w:pPr>
        <w:pStyle w:val="Respuesta"/>
        <w:rPr>
          <w:lang w:eastAsia="es-ES"/>
        </w:rPr>
      </w:pPr>
      <w:r>
        <w:rPr>
          <w:lang w:eastAsia="es-ES"/>
        </w:rPr>
        <w:t>Por la ignorancia que los domina y por la dureza de su corazón.</w:t>
      </w:r>
    </w:p>
    <w:p w:rsidR="006530A2" w:rsidRDefault="006530A2" w:rsidP="006530A2">
      <w:pPr>
        <w:pStyle w:val="numbering"/>
      </w:pPr>
      <w:r>
        <w:t xml:space="preserve">Ahora nosotros no somos ignorantes y tenemos la vida de Dios. En </w:t>
      </w:r>
      <w:r w:rsidR="003E4BE7">
        <w:t>Efesios 4:</w:t>
      </w:r>
      <w:r>
        <w:t xml:space="preserve">22-24 el apóstol explica cómo podemos vencer la </w:t>
      </w:r>
      <w:r w:rsidR="00005E41">
        <w:t>carne</w:t>
      </w:r>
      <w:r>
        <w:t>. ¿Cuáles tres cosas debe</w:t>
      </w:r>
      <w:r w:rsidR="003E4BE7">
        <w:t>mos</w:t>
      </w:r>
      <w:r>
        <w:t xml:space="preserve"> hacer?</w:t>
      </w:r>
    </w:p>
    <w:p w:rsidR="006530A2" w:rsidRDefault="006530A2" w:rsidP="006530A2">
      <w:pPr>
        <w:pStyle w:val="check"/>
      </w:pPr>
      <w:r>
        <w:t>Versículo 22</w:t>
      </w:r>
    </w:p>
    <w:p w:rsidR="006530A2" w:rsidRDefault="00005E41" w:rsidP="00D2369A">
      <w:pPr>
        <w:pStyle w:val="Respuesta"/>
      </w:pPr>
      <w:r>
        <w:t>Despojarnos del viejo hombre</w:t>
      </w:r>
      <w:r w:rsidR="001D274B">
        <w:t xml:space="preserve">, </w:t>
      </w:r>
      <w:r w:rsidRPr="00005E41">
        <w:t>que está viciado conforme a los deseos engañosos,</w:t>
      </w:r>
      <w:r w:rsidRPr="00005E41">
        <w:rPr>
          <w:rFonts w:ascii="Georgia" w:eastAsia="Times New Roman" w:hAnsi="Georgia" w:cs="Georgia"/>
          <w:color w:val="292F33"/>
          <w:sz w:val="28"/>
          <w:szCs w:val="28"/>
        </w:rPr>
        <w:t xml:space="preserve"> </w:t>
      </w:r>
    </w:p>
    <w:p w:rsidR="001D274B" w:rsidRDefault="001D274B" w:rsidP="001D274B">
      <w:pPr>
        <w:pStyle w:val="check"/>
      </w:pPr>
      <w:r>
        <w:t>Versículo 23</w:t>
      </w:r>
    </w:p>
    <w:p w:rsidR="001D274B" w:rsidRDefault="001D274B" w:rsidP="00D2369A">
      <w:pPr>
        <w:pStyle w:val="Respuesta"/>
      </w:pPr>
      <w:r>
        <w:t>Ser renovado</w:t>
      </w:r>
      <w:r w:rsidR="00005E41">
        <w:t xml:space="preserve">s en el espíritu de nuestras mentes. </w:t>
      </w:r>
    </w:p>
    <w:p w:rsidR="001D274B" w:rsidRDefault="001D274B" w:rsidP="001D274B">
      <w:pPr>
        <w:pStyle w:val="check"/>
      </w:pPr>
      <w:r>
        <w:t>Versículo 24</w:t>
      </w:r>
    </w:p>
    <w:p w:rsidR="001D274B" w:rsidRDefault="00005E41" w:rsidP="00005E41">
      <w:pPr>
        <w:pStyle w:val="Respuesta"/>
      </w:pPr>
      <w:r>
        <w:t>Vestirnos</w:t>
      </w:r>
      <w:r w:rsidRPr="00005E41">
        <w:rPr>
          <w:rFonts w:eastAsia="Times New Roman"/>
        </w:rPr>
        <w:t xml:space="preserve"> del nuevo hombre,</w:t>
      </w:r>
      <w:r w:rsidRPr="00005E41">
        <w:t xml:space="preserve"> creado seg</w:t>
      </w:r>
      <w:r w:rsidRPr="00005E41">
        <w:rPr>
          <w:rFonts w:eastAsia="Times New Roman"/>
        </w:rPr>
        <w:t>ún Dios</w:t>
      </w:r>
      <w:r w:rsidRPr="00005E41">
        <w:t xml:space="preserve"> en la justicia y santidad de la verdad. </w:t>
      </w:r>
    </w:p>
    <w:p w:rsidR="00313BC5" w:rsidRDefault="00313BC5" w:rsidP="00313BC5">
      <w:pPr>
        <w:pStyle w:val="numbering"/>
        <w:rPr>
          <w:lang w:eastAsia="en-US"/>
        </w:rPr>
      </w:pPr>
      <w:r>
        <w:rPr>
          <w:lang w:eastAsia="en-US"/>
        </w:rPr>
        <w:t>Lea Colosenses 3:1-11. ¿Qué debe hacer según los versículos 1-2?</w:t>
      </w:r>
    </w:p>
    <w:p w:rsidR="00313BC5" w:rsidRPr="00313BC5" w:rsidRDefault="00313BC5" w:rsidP="00D2369A">
      <w:pPr>
        <w:pStyle w:val="Respuesta"/>
      </w:pPr>
      <w:r>
        <w:t>Debo buscar las cosas de arriba y concentra mi atención en ellas, no en las de la tierra.</w:t>
      </w:r>
    </w:p>
    <w:p w:rsidR="001D274B" w:rsidRDefault="00313BC5" w:rsidP="001D274B">
      <w:pPr>
        <w:pStyle w:val="numbering"/>
        <w:rPr>
          <w:lang w:eastAsia="en-US"/>
        </w:rPr>
      </w:pPr>
      <w:r>
        <w:rPr>
          <w:lang w:eastAsia="en-US"/>
        </w:rPr>
        <w:lastRenderedPageBreak/>
        <w:t xml:space="preserve">¿Por qué debe buscar las cosas de arriba </w:t>
      </w:r>
      <w:r w:rsidR="00F94CBA">
        <w:rPr>
          <w:lang w:eastAsia="en-US"/>
        </w:rPr>
        <w:t>y</w:t>
      </w:r>
      <w:r>
        <w:rPr>
          <w:lang w:eastAsia="en-US"/>
        </w:rPr>
        <w:t xml:space="preserve"> concentrar su atención en ellas según los versículos </w:t>
      </w:r>
      <w:r w:rsidR="003E4BE7">
        <w:rPr>
          <w:lang w:eastAsia="en-US"/>
        </w:rPr>
        <w:br/>
      </w:r>
      <w:r>
        <w:rPr>
          <w:lang w:eastAsia="en-US"/>
        </w:rPr>
        <w:t>3-4?</w:t>
      </w:r>
    </w:p>
    <w:p w:rsidR="00313BC5" w:rsidRDefault="00313BC5" w:rsidP="00D2369A">
      <w:pPr>
        <w:pStyle w:val="Respuesta"/>
      </w:pPr>
      <w:r>
        <w:t>Porque he muerto con Cristo y mi vida está escondida con Cristo en Dios. Cuando él que es mi vida se manifieste yo seré manifestado con él en gloria.</w:t>
      </w:r>
      <w:r w:rsidR="00E900D2">
        <w:br/>
      </w:r>
    </w:p>
    <w:p w:rsidR="00313BC5" w:rsidRPr="00313BC5" w:rsidRDefault="00313BC5" w:rsidP="00313BC5">
      <w:pPr>
        <w:pStyle w:val="Ilust"/>
      </w:pPr>
      <w:r>
        <w:t>Siendo que mi verdadera vida ahora está en</w:t>
      </w:r>
      <w:r w:rsidR="003E4BE7">
        <w:t xml:space="preserve"> Cristo y </w:t>
      </w:r>
      <w:r>
        <w:t>que voy a pasar la eternidad con él</w:t>
      </w:r>
      <w:r w:rsidR="003E4BE7">
        <w:t>,</w:t>
      </w:r>
      <w:r>
        <w:t xml:space="preserve"> es importante que mientras viva de acuerdo con esa realidad. No </w:t>
      </w:r>
      <w:r w:rsidR="007D2714">
        <w:t xml:space="preserve">debo </w:t>
      </w:r>
      <w:r>
        <w:t>permiti</w:t>
      </w:r>
      <w:r w:rsidR="007D2714">
        <w:t>r</w:t>
      </w:r>
      <w:r>
        <w:t xml:space="preserve"> que la mala influencia del mundo ni la naturaleza pecaminosa estorb</w:t>
      </w:r>
      <w:r w:rsidR="00E900D2">
        <w:t>e</w:t>
      </w:r>
      <w:r w:rsidR="002A339A">
        <w:t>n</w:t>
      </w:r>
      <w:r>
        <w:t xml:space="preserve"> esta nueva vida.</w:t>
      </w:r>
    </w:p>
    <w:p w:rsidR="00553B0B" w:rsidRDefault="00313BC5" w:rsidP="00313BC5">
      <w:pPr>
        <w:pStyle w:val="numbering"/>
      </w:pPr>
      <w:r>
        <w:t>¿Qué debe h</w:t>
      </w:r>
      <w:r w:rsidR="00EF0F2E">
        <w:t>acer con los malos deseos de lo terrenal</w:t>
      </w:r>
      <w:r>
        <w:t xml:space="preserve"> de acuerdo con los versículos 5-9?</w:t>
      </w:r>
    </w:p>
    <w:p w:rsidR="00313BC5" w:rsidRDefault="00313BC5" w:rsidP="00D2369A">
      <w:pPr>
        <w:pStyle w:val="Respuesta"/>
        <w:rPr>
          <w:lang w:eastAsia="es-ES"/>
        </w:rPr>
      </w:pPr>
      <w:r>
        <w:rPr>
          <w:lang w:eastAsia="es-ES"/>
        </w:rPr>
        <w:t>Hacer morir y abandonar los deseos y lo que está relacionado con la vieja naturaleza.</w:t>
      </w:r>
    </w:p>
    <w:p w:rsidR="00040176" w:rsidRDefault="00040176" w:rsidP="00040176">
      <w:pPr>
        <w:pStyle w:val="numbering"/>
      </w:pPr>
      <w:r>
        <w:t>¿Cómo puede hacer morir los siguientes malos deseos de su naturaleza terrenal?</w:t>
      </w:r>
    </w:p>
    <w:p w:rsidR="00BF47BD" w:rsidRPr="00BF47BD" w:rsidRDefault="00BF47BD" w:rsidP="0059426A">
      <w:pPr>
        <w:rPr>
          <w:lang w:eastAsia="es-ES"/>
        </w:rPr>
      </w:pPr>
    </w:p>
    <w:tbl>
      <w:tblPr>
        <w:tblW w:w="0" w:type="auto"/>
        <w:tblLook w:val="04A0" w:firstRow="1" w:lastRow="0" w:firstColumn="1" w:lastColumn="0" w:noHBand="0" w:noVBand="1"/>
      </w:tblPr>
      <w:tblGrid>
        <w:gridCol w:w="2358"/>
        <w:gridCol w:w="7862"/>
      </w:tblGrid>
      <w:tr w:rsidR="00777E83" w:rsidTr="007D2714">
        <w:tc>
          <w:tcPr>
            <w:tcW w:w="235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777E83" w:rsidRPr="007D2714" w:rsidRDefault="00777E83" w:rsidP="00777E83">
            <w:pPr>
              <w:jc w:val="center"/>
              <w:rPr>
                <w:lang w:eastAsia="es-ES"/>
              </w:rPr>
            </w:pPr>
            <w:r w:rsidRPr="007D2714">
              <w:rPr>
                <w:lang w:eastAsia="es-ES"/>
              </w:rPr>
              <w:t>Malo deseo de mi naturaleza terrenal.</w:t>
            </w:r>
          </w:p>
        </w:tc>
        <w:tc>
          <w:tcPr>
            <w:tcW w:w="786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777E83" w:rsidRPr="007D2714" w:rsidRDefault="00777E83" w:rsidP="00777E83">
            <w:pPr>
              <w:jc w:val="center"/>
              <w:rPr>
                <w:lang w:eastAsia="es-ES"/>
              </w:rPr>
            </w:pPr>
            <w:r w:rsidRPr="007D2714">
              <w:rPr>
                <w:lang w:eastAsia="es-ES"/>
              </w:rPr>
              <w:t>Como lo hago morir.</w:t>
            </w:r>
          </w:p>
        </w:tc>
      </w:tr>
      <w:tr w:rsidR="00777E83" w:rsidTr="00E900D2">
        <w:tc>
          <w:tcPr>
            <w:tcW w:w="2358" w:type="dxa"/>
            <w:tcBorders>
              <w:top w:val="single" w:sz="4" w:space="0" w:color="auto"/>
              <w:left w:val="single" w:sz="4" w:space="0" w:color="auto"/>
              <w:bottom w:val="single" w:sz="4" w:space="0" w:color="auto"/>
              <w:right w:val="single" w:sz="4" w:space="0" w:color="auto"/>
            </w:tcBorders>
          </w:tcPr>
          <w:p w:rsidR="00777E83" w:rsidRDefault="00EF0F2E" w:rsidP="00EF0F2E">
            <w:pPr>
              <w:rPr>
                <w:lang w:eastAsia="es-ES"/>
              </w:rPr>
            </w:pPr>
            <w:r>
              <w:t>F</w:t>
            </w:r>
            <w:r w:rsidRPr="00EF0F2E">
              <w:t>ornicaci</w:t>
            </w:r>
            <w:r>
              <w:t xml:space="preserve">ón e </w:t>
            </w:r>
            <w:r w:rsidRPr="00EF0F2E">
              <w:t>impureza</w:t>
            </w:r>
          </w:p>
        </w:tc>
        <w:tc>
          <w:tcPr>
            <w:tcW w:w="7862" w:type="dxa"/>
            <w:tcBorders>
              <w:top w:val="single" w:sz="4" w:space="0" w:color="auto"/>
              <w:left w:val="single" w:sz="4" w:space="0" w:color="auto"/>
              <w:bottom w:val="single" w:sz="4" w:space="0" w:color="auto"/>
              <w:right w:val="single" w:sz="4" w:space="0" w:color="auto"/>
            </w:tcBorders>
          </w:tcPr>
          <w:p w:rsidR="00777E83" w:rsidRDefault="00777E83" w:rsidP="00D2369A">
            <w:pPr>
              <w:pStyle w:val="Respuesta"/>
              <w:rPr>
                <w:lang w:eastAsia="es-ES"/>
              </w:rPr>
            </w:pPr>
            <w:r>
              <w:rPr>
                <w:lang w:eastAsia="es-ES"/>
              </w:rPr>
              <w:t>No ver pornografía. No permiti</w:t>
            </w:r>
            <w:r w:rsidR="001732F9">
              <w:rPr>
                <w:lang w:eastAsia="es-ES"/>
              </w:rPr>
              <w:t>r que tenga pensamientos lasciv</w:t>
            </w:r>
            <w:r>
              <w:rPr>
                <w:lang w:eastAsia="es-ES"/>
              </w:rPr>
              <w:t>os.</w:t>
            </w:r>
          </w:p>
          <w:p w:rsidR="00777E83" w:rsidRPr="001732F9" w:rsidRDefault="00D2369A" w:rsidP="00777E83">
            <w:pPr>
              <w:rPr>
                <w:lang w:val="es-ES_tradnl"/>
              </w:rPr>
            </w:pPr>
            <w:r>
              <w:rPr>
                <w:lang w:val="es-ES_tradnl"/>
              </w:rPr>
              <w:br/>
            </w:r>
          </w:p>
        </w:tc>
      </w:tr>
      <w:tr w:rsidR="00777E83" w:rsidTr="00E900D2">
        <w:tc>
          <w:tcPr>
            <w:tcW w:w="2358" w:type="dxa"/>
            <w:tcBorders>
              <w:top w:val="single" w:sz="4" w:space="0" w:color="auto"/>
              <w:left w:val="single" w:sz="4" w:space="0" w:color="auto"/>
              <w:bottom w:val="single" w:sz="4" w:space="0" w:color="auto"/>
              <w:right w:val="single" w:sz="4" w:space="0" w:color="auto"/>
            </w:tcBorders>
          </w:tcPr>
          <w:p w:rsidR="00777E83" w:rsidRDefault="00777E83" w:rsidP="00777E83">
            <w:pPr>
              <w:rPr>
                <w:lang w:eastAsia="es-ES"/>
              </w:rPr>
            </w:pPr>
            <w:r>
              <w:rPr>
                <w:lang w:eastAsia="es-ES"/>
              </w:rPr>
              <w:t>Avaricia (amor al dinero)</w:t>
            </w:r>
          </w:p>
          <w:p w:rsidR="001732F9" w:rsidRDefault="001732F9" w:rsidP="00777E83">
            <w:pPr>
              <w:rPr>
                <w:lang w:eastAsia="es-ES"/>
              </w:rPr>
            </w:pPr>
          </w:p>
        </w:tc>
        <w:tc>
          <w:tcPr>
            <w:tcW w:w="7862" w:type="dxa"/>
            <w:tcBorders>
              <w:top w:val="single" w:sz="4" w:space="0" w:color="auto"/>
              <w:left w:val="single" w:sz="4" w:space="0" w:color="auto"/>
              <w:bottom w:val="single" w:sz="4" w:space="0" w:color="auto"/>
              <w:right w:val="single" w:sz="4" w:space="0" w:color="auto"/>
            </w:tcBorders>
          </w:tcPr>
          <w:p w:rsidR="00777E83" w:rsidRDefault="00777E83" w:rsidP="00D2369A">
            <w:pPr>
              <w:pStyle w:val="Respuesta"/>
              <w:rPr>
                <w:lang w:eastAsia="es-ES"/>
              </w:rPr>
            </w:pPr>
            <w:r>
              <w:rPr>
                <w:lang w:eastAsia="es-ES"/>
              </w:rPr>
              <w:t>Ser generoso. Ayudar a una persona necesitada.</w:t>
            </w:r>
            <w:r w:rsidR="001732F9">
              <w:rPr>
                <w:lang w:eastAsia="es-ES"/>
              </w:rPr>
              <w:t xml:space="preserve"> Buscar primeramente el reino de Dios y su justicia.</w:t>
            </w:r>
            <w:r w:rsidR="002A339A">
              <w:rPr>
                <w:lang w:eastAsia="es-ES"/>
              </w:rPr>
              <w:br/>
            </w:r>
            <w:r w:rsidR="00D2369A">
              <w:rPr>
                <w:lang w:eastAsia="es-ES"/>
              </w:rPr>
              <w:br/>
            </w:r>
          </w:p>
        </w:tc>
      </w:tr>
      <w:tr w:rsidR="00777E83" w:rsidTr="00E900D2">
        <w:tc>
          <w:tcPr>
            <w:tcW w:w="2358" w:type="dxa"/>
            <w:tcBorders>
              <w:top w:val="single" w:sz="4" w:space="0" w:color="auto"/>
              <w:left w:val="single" w:sz="4" w:space="0" w:color="auto"/>
              <w:bottom w:val="single" w:sz="4" w:space="0" w:color="auto"/>
              <w:right w:val="single" w:sz="4" w:space="0" w:color="auto"/>
            </w:tcBorders>
          </w:tcPr>
          <w:p w:rsidR="00777E83" w:rsidRDefault="00777E83" w:rsidP="00777E83">
            <w:pPr>
              <w:rPr>
                <w:lang w:eastAsia="es-ES"/>
              </w:rPr>
            </w:pPr>
            <w:r>
              <w:rPr>
                <w:lang w:eastAsia="es-ES"/>
              </w:rPr>
              <w:t>Enojo</w:t>
            </w:r>
          </w:p>
        </w:tc>
        <w:tc>
          <w:tcPr>
            <w:tcW w:w="7862" w:type="dxa"/>
            <w:tcBorders>
              <w:left w:val="single" w:sz="4" w:space="0" w:color="auto"/>
              <w:bottom w:val="single" w:sz="4" w:space="0" w:color="auto"/>
              <w:right w:val="single" w:sz="4" w:space="0" w:color="auto"/>
            </w:tcBorders>
          </w:tcPr>
          <w:p w:rsidR="00777E83" w:rsidRDefault="00777E83" w:rsidP="00D2369A">
            <w:pPr>
              <w:pStyle w:val="Respuesta"/>
              <w:rPr>
                <w:lang w:eastAsia="es-ES"/>
              </w:rPr>
            </w:pPr>
            <w:r>
              <w:rPr>
                <w:lang w:eastAsia="es-ES"/>
              </w:rPr>
              <w:t>Perdonar, practicar la paciencia. Bendecir en lugar de  responder con enojo.</w:t>
            </w:r>
            <w:r w:rsidR="002A339A">
              <w:rPr>
                <w:lang w:eastAsia="es-ES"/>
              </w:rPr>
              <w:br/>
            </w:r>
            <w:r w:rsidR="00D2369A">
              <w:rPr>
                <w:lang w:eastAsia="es-ES"/>
              </w:rPr>
              <w:br/>
            </w:r>
          </w:p>
        </w:tc>
      </w:tr>
      <w:tr w:rsidR="00777E83" w:rsidTr="00E900D2">
        <w:tc>
          <w:tcPr>
            <w:tcW w:w="2358" w:type="dxa"/>
            <w:tcBorders>
              <w:top w:val="single" w:sz="4" w:space="0" w:color="auto"/>
              <w:left w:val="single" w:sz="4" w:space="0" w:color="auto"/>
              <w:bottom w:val="single" w:sz="4" w:space="0" w:color="auto"/>
              <w:right w:val="single" w:sz="4" w:space="0" w:color="auto"/>
            </w:tcBorders>
          </w:tcPr>
          <w:p w:rsidR="00777E83" w:rsidRDefault="00777E83" w:rsidP="00777E83">
            <w:pPr>
              <w:rPr>
                <w:lang w:eastAsia="es-ES"/>
              </w:rPr>
            </w:pPr>
            <w:r>
              <w:rPr>
                <w:lang w:eastAsia="es-ES"/>
              </w:rPr>
              <w:t>Chismear o calumniar</w:t>
            </w:r>
          </w:p>
        </w:tc>
        <w:tc>
          <w:tcPr>
            <w:tcW w:w="7862" w:type="dxa"/>
            <w:tcBorders>
              <w:left w:val="single" w:sz="4" w:space="0" w:color="auto"/>
              <w:bottom w:val="single" w:sz="4" w:space="0" w:color="auto"/>
              <w:right w:val="single" w:sz="4" w:space="0" w:color="auto"/>
            </w:tcBorders>
          </w:tcPr>
          <w:p w:rsidR="00777E83" w:rsidRDefault="00FE6AEF" w:rsidP="002A339A">
            <w:pPr>
              <w:pStyle w:val="Respuesta"/>
              <w:rPr>
                <w:lang w:eastAsia="es-ES"/>
              </w:rPr>
            </w:pPr>
            <w:r>
              <w:rPr>
                <w:lang w:eastAsia="es-ES"/>
              </w:rPr>
              <w:t>No hablar chismes n</w:t>
            </w:r>
            <w:r w:rsidR="007D2714">
              <w:rPr>
                <w:lang w:eastAsia="es-ES"/>
              </w:rPr>
              <w:t>i escucharlo</w:t>
            </w:r>
            <w:r>
              <w:rPr>
                <w:lang w:eastAsia="es-ES"/>
              </w:rPr>
              <w:t>s. Alejarme de personas chismosas. Poner una centinela a mi boca.</w:t>
            </w:r>
            <w:r w:rsidR="002A339A">
              <w:rPr>
                <w:lang w:eastAsia="es-ES"/>
              </w:rPr>
              <w:br/>
            </w:r>
            <w:r w:rsidR="002A339A">
              <w:rPr>
                <w:lang w:eastAsia="es-ES"/>
              </w:rPr>
              <w:br/>
            </w:r>
          </w:p>
        </w:tc>
      </w:tr>
      <w:tr w:rsidR="00777E83" w:rsidTr="00E900D2">
        <w:tc>
          <w:tcPr>
            <w:tcW w:w="2358" w:type="dxa"/>
            <w:tcBorders>
              <w:top w:val="single" w:sz="4" w:space="0" w:color="auto"/>
              <w:left w:val="single" w:sz="4" w:space="0" w:color="auto"/>
              <w:bottom w:val="single" w:sz="4" w:space="0" w:color="auto"/>
              <w:right w:val="single" w:sz="4" w:space="0" w:color="auto"/>
            </w:tcBorders>
          </w:tcPr>
          <w:p w:rsidR="00777E83" w:rsidRDefault="00FE6AEF" w:rsidP="00777E83">
            <w:pPr>
              <w:rPr>
                <w:lang w:eastAsia="es-ES"/>
              </w:rPr>
            </w:pPr>
            <w:r>
              <w:rPr>
                <w:lang w:eastAsia="es-ES"/>
              </w:rPr>
              <w:t>Mentir</w:t>
            </w:r>
          </w:p>
        </w:tc>
        <w:tc>
          <w:tcPr>
            <w:tcW w:w="7862" w:type="dxa"/>
            <w:tcBorders>
              <w:left w:val="single" w:sz="4" w:space="0" w:color="auto"/>
              <w:bottom w:val="single" w:sz="4" w:space="0" w:color="auto"/>
              <w:right w:val="single" w:sz="4" w:space="0" w:color="auto"/>
            </w:tcBorders>
          </w:tcPr>
          <w:p w:rsidR="00777E83" w:rsidRDefault="00FE6AEF" w:rsidP="002A339A">
            <w:pPr>
              <w:pStyle w:val="Respuesta"/>
              <w:rPr>
                <w:lang w:eastAsia="es-ES"/>
              </w:rPr>
            </w:pPr>
            <w:r>
              <w:rPr>
                <w:lang w:eastAsia="es-ES"/>
              </w:rPr>
              <w:t xml:space="preserve">Antes de hablar asegurar que estoy diciendo la verdad. Si se me sale una mentira luego </w:t>
            </w:r>
            <w:proofErr w:type="spellStart"/>
            <w:r>
              <w:rPr>
                <w:lang w:eastAsia="es-ES"/>
              </w:rPr>
              <w:t>luego</w:t>
            </w:r>
            <w:proofErr w:type="spellEnd"/>
            <w:r>
              <w:rPr>
                <w:lang w:eastAsia="es-ES"/>
              </w:rPr>
              <w:t xml:space="preserve"> </w:t>
            </w:r>
            <w:r w:rsidR="007D2714">
              <w:rPr>
                <w:lang w:eastAsia="es-ES"/>
              </w:rPr>
              <w:t>debo</w:t>
            </w:r>
            <w:r>
              <w:rPr>
                <w:lang w:eastAsia="es-ES"/>
              </w:rPr>
              <w:t xml:space="preserve"> declarar que era chisme y corregirla.</w:t>
            </w:r>
            <w:r w:rsidR="002A339A">
              <w:rPr>
                <w:lang w:eastAsia="es-ES"/>
              </w:rPr>
              <w:br/>
            </w:r>
            <w:r w:rsidR="002A339A">
              <w:rPr>
                <w:lang w:eastAsia="es-ES"/>
              </w:rPr>
              <w:br/>
            </w:r>
          </w:p>
        </w:tc>
      </w:tr>
    </w:tbl>
    <w:p w:rsidR="00040176" w:rsidRPr="00040176" w:rsidRDefault="00040176" w:rsidP="0059426A">
      <w:pPr>
        <w:rPr>
          <w:lang w:eastAsia="es-ES"/>
        </w:rPr>
      </w:pPr>
    </w:p>
    <w:p w:rsidR="00313BC5" w:rsidRDefault="00313BC5" w:rsidP="00313BC5">
      <w:pPr>
        <w:pStyle w:val="numbering"/>
      </w:pPr>
      <w:r>
        <w:t>Mientras hacemos morir los deseos de</w:t>
      </w:r>
      <w:r w:rsidR="00EF0F2E">
        <w:t>l viejo hombre</w:t>
      </w:r>
      <w:r>
        <w:t xml:space="preserve">, ¿qué pasa con la nueva naturaleza según </w:t>
      </w:r>
      <w:r w:rsidR="007D2714">
        <w:t>Colosenses 3:</w:t>
      </w:r>
      <w:r w:rsidR="002A339A">
        <w:t>9-</w:t>
      </w:r>
      <w:r>
        <w:t>10?</w:t>
      </w:r>
    </w:p>
    <w:p w:rsidR="00040176" w:rsidRPr="00040176" w:rsidRDefault="00040176" w:rsidP="00D2369A">
      <w:pPr>
        <w:pStyle w:val="Respuesta"/>
        <w:rPr>
          <w:lang w:eastAsia="es-ES"/>
        </w:rPr>
      </w:pPr>
      <w:r>
        <w:rPr>
          <w:lang w:eastAsia="es-ES"/>
        </w:rPr>
        <w:t xml:space="preserve">Se va renovando </w:t>
      </w:r>
      <w:r w:rsidR="00EF0F2E">
        <w:rPr>
          <w:lang w:eastAsia="es-ES"/>
        </w:rPr>
        <w:t xml:space="preserve">hasta el conocimiento pleno </w:t>
      </w:r>
      <w:r>
        <w:rPr>
          <w:lang w:eastAsia="es-ES"/>
        </w:rPr>
        <w:t>a imagen de su creador.</w:t>
      </w:r>
      <w:r w:rsidR="00EF0F2E">
        <w:rPr>
          <w:lang w:eastAsia="es-ES"/>
        </w:rPr>
        <w:br/>
      </w:r>
    </w:p>
    <w:p w:rsidR="00C819EC" w:rsidRDefault="00C819EC" w:rsidP="0059426A"/>
    <w:p w:rsidR="007000EC" w:rsidRDefault="007000EC" w:rsidP="007000EC">
      <w:r>
        <w:t>Texto que meditar y practicar.</w:t>
      </w:r>
    </w:p>
    <w:p w:rsidR="007000EC" w:rsidRDefault="00EF0F2E" w:rsidP="007000EC">
      <w:r w:rsidRPr="00EF0F2E">
        <w:rPr>
          <w:rFonts w:ascii="Comic Sans MS" w:hAnsi="Comic Sans MS"/>
        </w:rPr>
        <w:t>sino vestíos del Señor Jesucristo, y no proveáis para los deseos de la carne.</w:t>
      </w:r>
      <w:r w:rsidR="007000EC" w:rsidRPr="007000EC">
        <w:rPr>
          <w:rFonts w:ascii="Comic Sans MS" w:hAnsi="Comic Sans MS"/>
        </w:rPr>
        <w:t xml:space="preserve"> </w:t>
      </w:r>
      <w:r w:rsidR="007000EC">
        <w:t>Romanos 13:14</w:t>
      </w:r>
    </w:p>
    <w:p w:rsidR="007000EC" w:rsidRDefault="007000EC" w:rsidP="0059426A"/>
    <w:p w:rsidR="007C0C3C" w:rsidRDefault="007C0C3C" w:rsidP="007C0C3C"/>
    <w:p w:rsidR="00D2369A" w:rsidRDefault="00D2369A" w:rsidP="007C0C3C">
      <w:pPr>
        <w:pStyle w:val="Ttulo"/>
      </w:pPr>
      <w:bookmarkStart w:id="3" w:name="_Toc455491201"/>
    </w:p>
    <w:p w:rsidR="00D2369A" w:rsidRDefault="00D2369A" w:rsidP="007C0C3C">
      <w:pPr>
        <w:pStyle w:val="Ttulo"/>
      </w:pPr>
    </w:p>
    <w:p w:rsidR="00D2369A" w:rsidRDefault="00D2369A" w:rsidP="007C0C3C">
      <w:pPr>
        <w:pStyle w:val="Ttulo"/>
      </w:pPr>
    </w:p>
    <w:p w:rsidR="007C0C3C" w:rsidRDefault="007C0C3C" w:rsidP="007C0C3C">
      <w:pPr>
        <w:pStyle w:val="Ttulo"/>
      </w:pPr>
      <w:r>
        <w:lastRenderedPageBreak/>
        <w:t xml:space="preserve">Lección 3 – </w:t>
      </w:r>
      <w:r w:rsidR="00E66444">
        <w:t>Nuestro enemigo</w:t>
      </w:r>
      <w:r>
        <w:t xml:space="preserve"> Satanás</w:t>
      </w:r>
      <w:bookmarkEnd w:id="3"/>
      <w:r>
        <w:t xml:space="preserve"> </w:t>
      </w:r>
    </w:p>
    <w:p w:rsidR="007C0C3C" w:rsidRDefault="007C0C3C" w:rsidP="007C0C3C">
      <w:r>
        <w:t>En la primera lección dijimos que tenemos tres enemigos que necesitamos vencer para ser victoriosos en la guerra espiritual. En la primera lección vimos c</w:t>
      </w:r>
      <w:r w:rsidR="00A42FE7">
        <w:t>ó</w:t>
      </w:r>
      <w:r>
        <w:t xml:space="preserve">mo nos influye el mundo. En la segunda lección encontramos que Dios nos ha dado una nueva naturaleza para que no tengamos que seguir los malos deseos de nuestra naturaleza pecaminosa. Ahora nos toca estudiar sobre nuestro </w:t>
      </w:r>
      <w:r w:rsidR="008F53BB">
        <w:t>adversari</w:t>
      </w:r>
      <w:r>
        <w:t>o Satanás.</w:t>
      </w:r>
    </w:p>
    <w:p w:rsidR="008F53BB" w:rsidRDefault="008F53BB" w:rsidP="007C0C3C">
      <w:r>
        <w:t xml:space="preserve">Para poder resistir a Satanás necesitamos saber </w:t>
      </w:r>
      <w:r w:rsidR="00363A4A">
        <w:t xml:space="preserve">algo de su naturaleza </w:t>
      </w:r>
      <w:r>
        <w:t>y cómo nos ataca.</w:t>
      </w:r>
    </w:p>
    <w:p w:rsidR="00363A4A" w:rsidRDefault="00363A4A" w:rsidP="00896C3C">
      <w:pPr>
        <w:pStyle w:val="nfasis"/>
      </w:pPr>
    </w:p>
    <w:p w:rsidR="00A42FE7" w:rsidRDefault="00863FFC" w:rsidP="00896C3C">
      <w:pPr>
        <w:pStyle w:val="nfasis"/>
      </w:pPr>
      <w:r>
        <w:t>El</w:t>
      </w:r>
      <w:r w:rsidR="00A42FE7">
        <w:t xml:space="preserve"> origen y</w:t>
      </w:r>
      <w:r w:rsidR="00E85165">
        <w:t xml:space="preserve"> la</w:t>
      </w:r>
      <w:r w:rsidR="00A42FE7">
        <w:t xml:space="preserve"> caída de Satanás.</w:t>
      </w:r>
    </w:p>
    <w:p w:rsidR="00A42FE7" w:rsidRDefault="00A42FE7" w:rsidP="002A339A">
      <w:pPr>
        <w:pStyle w:val="numbering"/>
        <w:numPr>
          <w:ilvl w:val="0"/>
          <w:numId w:val="13"/>
        </w:numPr>
        <w:overflowPunct/>
        <w:autoSpaceDE/>
        <w:autoSpaceDN/>
        <w:adjustRightInd/>
        <w:spacing w:before="0" w:after="80"/>
        <w:ind w:left="198"/>
        <w:textAlignment w:val="auto"/>
      </w:pPr>
      <w:r>
        <w:t>Lea Ezequiel 28:11-19. Este pasaje está dirigido al rey de Tiro. Sin embargo encontramos que habla de cosas que nada tienen que ver con el rey de Tiro. Sin duda hace referencia también a Satanás y nos da información acerca de su origen y caída.</w:t>
      </w:r>
    </w:p>
    <w:p w:rsidR="00A42FE7" w:rsidRDefault="00A42FE7" w:rsidP="00A42FE7">
      <w:pPr>
        <w:pStyle w:val="check"/>
      </w:pPr>
      <w:r>
        <w:t>¿</w:t>
      </w:r>
      <w:r w:rsidR="00E45A97">
        <w:t>A qué posición fue elegido Satanás cuando el Señ</w:t>
      </w:r>
      <w:r w:rsidR="00BD3448">
        <w:t>or lo creó según el versículo 14</w:t>
      </w:r>
      <w:r w:rsidR="00E45A97">
        <w:t>?</w:t>
      </w:r>
    </w:p>
    <w:p w:rsidR="00E45A97" w:rsidRDefault="00BD3448" w:rsidP="00D2369A">
      <w:pPr>
        <w:pStyle w:val="Respuesta"/>
      </w:pPr>
      <w:r>
        <w:t>Era u</w:t>
      </w:r>
      <w:r w:rsidR="002A339A">
        <w:t>n querubín protector.</w:t>
      </w:r>
    </w:p>
    <w:p w:rsidR="0050090D" w:rsidRDefault="0050090D" w:rsidP="0050090D">
      <w:pPr>
        <w:pStyle w:val="Ilust"/>
      </w:pPr>
      <w:r>
        <w:t>Los querubines son seres angélicos involucrado</w:t>
      </w:r>
      <w:r w:rsidR="00BD3448">
        <w:t>s</w:t>
      </w:r>
      <w:r>
        <w:t xml:space="preserve"> en la adoración y alabanza a Dios.</w:t>
      </w:r>
    </w:p>
    <w:p w:rsidR="00A42FE7" w:rsidRDefault="00A42FE7" w:rsidP="00F21DFE">
      <w:pPr>
        <w:pStyle w:val="numbering"/>
        <w:ind w:left="198"/>
      </w:pPr>
      <w:r>
        <w:t>¿Cómo era el carácter de Satanás antes d</w:t>
      </w:r>
      <w:r w:rsidR="00BD3448">
        <w:t>e pecar?,  Ezequiel 28:12</w:t>
      </w:r>
      <w:r w:rsidR="00F94CBA">
        <w:t xml:space="preserve"> y</w:t>
      </w:r>
      <w:r w:rsidR="00BD3448">
        <w:t xml:space="preserve"> 15</w:t>
      </w:r>
      <w:r>
        <w:t>.</w:t>
      </w:r>
      <w:r w:rsidR="00BD3448">
        <w:t xml:space="preserve"> </w:t>
      </w:r>
    </w:p>
    <w:p w:rsidR="00A42FE7" w:rsidRDefault="00EF0F2E" w:rsidP="00D2369A">
      <w:pPr>
        <w:pStyle w:val="Respuesta"/>
      </w:pPr>
      <w:r>
        <w:t>Era perfecto, sabio</w:t>
      </w:r>
      <w:r w:rsidR="002A339A">
        <w:t>.</w:t>
      </w:r>
    </w:p>
    <w:p w:rsidR="00BD3448" w:rsidRDefault="00BD3448" w:rsidP="00F21DFE">
      <w:pPr>
        <w:pStyle w:val="numbering"/>
        <w:ind w:left="198"/>
        <w:rPr>
          <w:lang w:eastAsia="en-US"/>
        </w:rPr>
      </w:pPr>
      <w:r>
        <w:rPr>
          <w:lang w:eastAsia="en-US"/>
        </w:rPr>
        <w:t>¿Cómo llegó a pecar Satanás? V. 17</w:t>
      </w:r>
    </w:p>
    <w:p w:rsidR="00BD3448" w:rsidRDefault="00BD3448" w:rsidP="00D2369A">
      <w:pPr>
        <w:pStyle w:val="Respuesta"/>
      </w:pPr>
      <w:r>
        <w:t xml:space="preserve">Se llenó de orgullo  a causa de su hermosura y a causa de su esplendor corrompió su sabiduría. </w:t>
      </w:r>
    </w:p>
    <w:p w:rsidR="002A339A" w:rsidRPr="002A339A" w:rsidRDefault="002A339A" w:rsidP="002A339A"/>
    <w:p w:rsidR="00BD3448" w:rsidRDefault="007D2714" w:rsidP="00F21DFE">
      <w:pPr>
        <w:pStyle w:val="numbering"/>
        <w:numPr>
          <w:ilvl w:val="0"/>
          <w:numId w:val="3"/>
        </w:numPr>
        <w:overflowPunct/>
        <w:autoSpaceDE/>
        <w:autoSpaceDN/>
        <w:adjustRightInd/>
        <w:spacing w:before="0" w:after="80"/>
        <w:ind w:left="198"/>
        <w:textAlignment w:val="auto"/>
      </w:pPr>
      <w:r>
        <w:rPr>
          <w:noProof/>
          <w:lang w:val="es-MX" w:eastAsia="es-MX"/>
        </w:rPr>
        <mc:AlternateContent>
          <mc:Choice Requires="wps">
            <w:drawing>
              <wp:anchor distT="0" distB="0" distL="114300" distR="114300" simplePos="0" relativeHeight="251706368" behindDoc="0" locked="0" layoutInCell="1" allowOverlap="1" wp14:anchorId="278D8F83" wp14:editId="7CC753D3">
                <wp:simplePos x="0" y="0"/>
                <wp:positionH relativeFrom="column">
                  <wp:posOffset>3962400</wp:posOffset>
                </wp:positionH>
                <wp:positionV relativeFrom="paragraph">
                  <wp:posOffset>40640</wp:posOffset>
                </wp:positionV>
                <wp:extent cx="2505075" cy="638175"/>
                <wp:effectExtent l="0" t="0" r="28575" b="28575"/>
                <wp:wrapNone/>
                <wp:docPr id="25" name="25 Cuadro de texto"/>
                <wp:cNvGraphicFramePr/>
                <a:graphic xmlns:a="http://schemas.openxmlformats.org/drawingml/2006/main">
                  <a:graphicData uri="http://schemas.microsoft.com/office/word/2010/wordprocessingShape">
                    <wps:wsp>
                      <wps:cNvSpPr txBox="1"/>
                      <wps:spPr>
                        <a:xfrm>
                          <a:off x="0" y="0"/>
                          <a:ext cx="2505075" cy="638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Pr="007D2714" w:rsidRDefault="009E7F87">
                            <w:pPr>
                              <w:rPr>
                                <w:rFonts w:ascii="Comic Sans MS" w:hAnsi="Comic Sans MS"/>
                                <w:sz w:val="20"/>
                                <w:szCs w:val="20"/>
                              </w:rPr>
                            </w:pPr>
                            <w:r w:rsidRPr="007D2714">
                              <w:rPr>
                                <w:rFonts w:ascii="Comic Sans MS" w:hAnsi="Comic Sans MS"/>
                                <w:sz w:val="20"/>
                                <w:szCs w:val="20"/>
                              </w:rPr>
                              <w:t xml:space="preserve">Los querubines son ángeles que son considerados como los guardianes de la gloria de Dios.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25 Cuadro de texto" o:spid="_x0000_s1028" type="#_x0000_t202" style="position:absolute;left:0;text-align:left;margin-left:312pt;margin-top:3.2pt;width:197.25pt;height:50.25pt;z-index:2517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" fillcolor="white [3201]" strokeweight=".5pt">
                <v:textbox>
                  <w:txbxContent>
                    <w:p w:rsidR="009E7F87" w:rsidRPr="007D2714" w:rsidRDefault="009E7F87">
                      <w:pPr>
                        <w:rPr>
                          <w:rFonts w:ascii="Comic Sans MS" w:hAnsi="Comic Sans MS"/>
                          <w:sz w:val="20"/>
                          <w:szCs w:val="20"/>
                        </w:rPr>
                      </w:pPr>
                      <w:r w:rsidRPr="007D2714">
                        <w:rPr>
                          <w:rFonts w:ascii="Comic Sans MS" w:hAnsi="Comic Sans MS"/>
                          <w:sz w:val="20"/>
                          <w:szCs w:val="20"/>
                        </w:rPr>
                        <w:t xml:space="preserve">Los querubines son ángeles que son considerados como los guardianes de la gloria de Dios.  </w:t>
                      </w:r>
                    </w:p>
                  </w:txbxContent>
                </v:textbox>
              </v:shape>
            </w:pict>
          </mc:Fallback>
        </mc:AlternateContent>
      </w:r>
      <w:r w:rsidR="00BD3448">
        <w:t>Lea Isaías 14:12-14. ¿</w:t>
      </w:r>
      <w:r w:rsidR="008F53BB">
        <w:t>Cuál era el plan de Satanás?</w:t>
      </w:r>
    </w:p>
    <w:p w:rsidR="00A42FE7" w:rsidRDefault="00A42FE7" w:rsidP="00F21DFE">
      <w:pPr>
        <w:pStyle w:val="Respuesta"/>
      </w:pPr>
      <w:r>
        <w:t xml:space="preserve">Tomar el lugar de Dios. </w:t>
      </w:r>
      <w:r w:rsidR="008A29C4">
        <w:t>(Yo seré)</w:t>
      </w:r>
    </w:p>
    <w:p w:rsidR="007D629A" w:rsidRDefault="007D629A" w:rsidP="00F21DFE">
      <w:pPr>
        <w:pStyle w:val="numbering"/>
        <w:ind w:left="198"/>
      </w:pPr>
      <w:r>
        <w:t>¿Qué anhela Satanás?</w:t>
      </w:r>
      <w:r w:rsidR="00F21DFE">
        <w:t xml:space="preserve">  Lucas 4:5-7</w:t>
      </w:r>
    </w:p>
    <w:p w:rsidR="007D629A" w:rsidRDefault="007D629A" w:rsidP="00F21DFE">
      <w:pPr>
        <w:pStyle w:val="Respuesta"/>
      </w:pPr>
      <w:r>
        <w:t>Anhela la recibir adoración,</w:t>
      </w:r>
    </w:p>
    <w:p w:rsidR="007D629A" w:rsidRPr="007D629A" w:rsidRDefault="007D629A" w:rsidP="00F21DFE">
      <w:pPr>
        <w:pStyle w:val="numbering"/>
        <w:ind w:left="198"/>
        <w:rPr>
          <w:lang w:eastAsia="en-US"/>
        </w:rPr>
      </w:pPr>
      <w:r>
        <w:rPr>
          <w:lang w:eastAsia="en-US"/>
        </w:rPr>
        <w:t>¿Cómo recibe adoración de los seres humanos? 1 Corintios 10:19-21</w:t>
      </w:r>
    </w:p>
    <w:p w:rsidR="007D629A" w:rsidRPr="007D629A" w:rsidRDefault="007D629A" w:rsidP="00F21DFE">
      <w:pPr>
        <w:pStyle w:val="Respuesta"/>
      </w:pPr>
      <w:r>
        <w:t>La idolatría es adoración de los demonios.</w:t>
      </w:r>
    </w:p>
    <w:p w:rsidR="008F53BB" w:rsidRDefault="008F53BB" w:rsidP="00F21DFE">
      <w:pPr>
        <w:pStyle w:val="numbering"/>
        <w:ind w:left="198"/>
        <w:rPr>
          <w:lang w:eastAsia="en-US"/>
        </w:rPr>
      </w:pPr>
      <w:r>
        <w:rPr>
          <w:lang w:eastAsia="en-US"/>
        </w:rPr>
        <w:t>¿Cómo describe Cristo el carácter de Satanás</w:t>
      </w:r>
      <w:r w:rsidR="00B22891">
        <w:rPr>
          <w:lang w:eastAsia="en-US"/>
        </w:rPr>
        <w:t xml:space="preserve"> en Juan 8:44</w:t>
      </w:r>
      <w:r>
        <w:rPr>
          <w:lang w:eastAsia="en-US"/>
        </w:rPr>
        <w:t xml:space="preserve">? </w:t>
      </w:r>
      <w:r w:rsidRPr="008F53BB">
        <w:t xml:space="preserve"> </w:t>
      </w:r>
    </w:p>
    <w:p w:rsidR="008F53BB" w:rsidRDefault="008F53BB" w:rsidP="00F21DFE">
      <w:pPr>
        <w:pStyle w:val="Respuesta"/>
      </w:pPr>
      <w:r>
        <w:t xml:space="preserve">Asesino y mentiroso. </w:t>
      </w:r>
    </w:p>
    <w:p w:rsidR="008F53BB" w:rsidRDefault="008F53BB" w:rsidP="00F21DFE">
      <w:pPr>
        <w:pStyle w:val="numbering"/>
        <w:ind w:left="198"/>
        <w:rPr>
          <w:lang w:eastAsia="en-US"/>
        </w:rPr>
      </w:pPr>
      <w:r>
        <w:rPr>
          <w:lang w:eastAsia="en-US"/>
        </w:rPr>
        <w:t xml:space="preserve">¿Cuáles son </w:t>
      </w:r>
      <w:r w:rsidR="00FB20C8">
        <w:rPr>
          <w:lang w:eastAsia="en-US"/>
        </w:rPr>
        <w:t>algunos</w:t>
      </w:r>
      <w:r>
        <w:rPr>
          <w:lang w:eastAsia="en-US"/>
        </w:rPr>
        <w:t xml:space="preserve"> títulos dados a Satanás en los siguientes pasajes?</w:t>
      </w:r>
    </w:p>
    <w:p w:rsidR="00E76891" w:rsidRDefault="00E76891" w:rsidP="00F21DFE">
      <w:pPr>
        <w:pStyle w:val="check"/>
      </w:pPr>
      <w:r>
        <w:t>Mateo 13:19</w:t>
      </w:r>
    </w:p>
    <w:p w:rsidR="00E76891" w:rsidRPr="00E76891" w:rsidRDefault="00E76891" w:rsidP="00E76891">
      <w:pPr>
        <w:pStyle w:val="Respuesta"/>
        <w:rPr>
          <w:lang w:eastAsia="es-ES"/>
        </w:rPr>
      </w:pPr>
      <w:r>
        <w:rPr>
          <w:lang w:eastAsia="es-ES"/>
        </w:rPr>
        <w:t>El maligno que arrebata lo que se sembró en el corazón del oyente de la Palabra de  Dios.</w:t>
      </w:r>
    </w:p>
    <w:p w:rsidR="008F53BB" w:rsidRDefault="008F53BB" w:rsidP="008F53BB">
      <w:pPr>
        <w:pStyle w:val="check"/>
      </w:pPr>
      <w:r>
        <w:t xml:space="preserve">Juan 12:31 </w:t>
      </w:r>
    </w:p>
    <w:p w:rsidR="008F53BB" w:rsidRDefault="008F53BB" w:rsidP="00D2369A">
      <w:pPr>
        <w:pStyle w:val="Respuesta"/>
      </w:pPr>
      <w:r>
        <w:t>Príncipe de este mundo.</w:t>
      </w:r>
    </w:p>
    <w:p w:rsidR="002A339A" w:rsidRDefault="002A339A" w:rsidP="002A339A">
      <w:pPr>
        <w:pStyle w:val="check"/>
      </w:pPr>
      <w:r>
        <w:t>2 Corintios 4:4</w:t>
      </w:r>
    </w:p>
    <w:p w:rsidR="002A339A" w:rsidRPr="009623E3" w:rsidRDefault="002A339A" w:rsidP="002A339A">
      <w:pPr>
        <w:pStyle w:val="Respuesta"/>
        <w:rPr>
          <w:lang w:eastAsia="es-ES"/>
        </w:rPr>
      </w:pPr>
      <w:r>
        <w:t>El Dios de este mundo.</w:t>
      </w:r>
    </w:p>
    <w:p w:rsidR="008F53BB" w:rsidRDefault="008F53BB" w:rsidP="008F53BB">
      <w:pPr>
        <w:pStyle w:val="check"/>
      </w:pPr>
      <w:r>
        <w:t>1 Tesalonicenses 3:5</w:t>
      </w:r>
    </w:p>
    <w:p w:rsidR="008F53BB" w:rsidRDefault="008F53BB" w:rsidP="00D2369A">
      <w:pPr>
        <w:pStyle w:val="Respuesta"/>
      </w:pPr>
      <w:r>
        <w:t>El tentador.</w:t>
      </w:r>
    </w:p>
    <w:p w:rsidR="008F53BB" w:rsidRDefault="008F53BB" w:rsidP="008F53BB">
      <w:pPr>
        <w:pStyle w:val="check"/>
      </w:pPr>
      <w:r>
        <w:t>Apocalipsis 12:9</w:t>
      </w:r>
    </w:p>
    <w:p w:rsidR="009623E3" w:rsidRDefault="008F53BB" w:rsidP="00D2369A">
      <w:pPr>
        <w:pStyle w:val="Respuesta"/>
      </w:pPr>
      <w:r>
        <w:t>Gran dragón, serpiente antigua, Diablo y Satanás.</w:t>
      </w:r>
      <w:r w:rsidR="0029382C" w:rsidRPr="0029382C">
        <w:t xml:space="preserve"> </w:t>
      </w:r>
    </w:p>
    <w:p w:rsidR="003176F3" w:rsidRDefault="007D2714" w:rsidP="00F21DFE">
      <w:pPr>
        <w:pStyle w:val="numbering"/>
        <w:ind w:left="198"/>
        <w:rPr>
          <w:lang w:eastAsia="en-US"/>
        </w:rPr>
      </w:pPr>
      <w:r>
        <w:rPr>
          <w:lang w:eastAsia="en-US"/>
        </w:rPr>
        <w:t xml:space="preserve">Satanás </w:t>
      </w:r>
      <w:r w:rsidR="003176F3">
        <w:rPr>
          <w:lang w:eastAsia="en-US"/>
        </w:rPr>
        <w:t>fue expulsado del cielo y perdió su posición ante Dios. ¿Ahora donde reside según Efesios 6:12?</w:t>
      </w:r>
    </w:p>
    <w:p w:rsidR="003176F3" w:rsidRPr="003176F3" w:rsidRDefault="003176F3" w:rsidP="00D2369A">
      <w:pPr>
        <w:pStyle w:val="Respuesta"/>
      </w:pPr>
      <w:r>
        <w:t>En las regiones celestiales.</w:t>
      </w:r>
      <w:r w:rsidR="006D48B9">
        <w:t xml:space="preserve"> (Entre la morada de Dios y la tierra.)</w:t>
      </w:r>
    </w:p>
    <w:p w:rsidR="00D2369A" w:rsidRDefault="00D2369A" w:rsidP="00791ED1">
      <w:pPr>
        <w:pStyle w:val="nfasis"/>
      </w:pPr>
    </w:p>
    <w:p w:rsidR="00D2369A" w:rsidRDefault="00D2369A" w:rsidP="00791ED1">
      <w:pPr>
        <w:pStyle w:val="nfasis"/>
      </w:pPr>
    </w:p>
    <w:p w:rsidR="00791ED1" w:rsidRDefault="00791ED1" w:rsidP="00791ED1">
      <w:pPr>
        <w:pStyle w:val="nfasis"/>
      </w:pPr>
      <w:r>
        <w:lastRenderedPageBreak/>
        <w:t>Los juicios sobre Satanás</w:t>
      </w:r>
    </w:p>
    <w:p w:rsidR="00791ED1" w:rsidRDefault="00791ED1" w:rsidP="00AE4640">
      <w:pPr>
        <w:pStyle w:val="numbering"/>
        <w:numPr>
          <w:ilvl w:val="0"/>
          <w:numId w:val="3"/>
        </w:numPr>
        <w:overflowPunct/>
        <w:autoSpaceDE/>
        <w:autoSpaceDN/>
        <w:adjustRightInd/>
        <w:spacing w:before="0" w:after="80"/>
        <w:ind w:left="180"/>
        <w:textAlignment w:val="auto"/>
      </w:pPr>
      <w:r>
        <w:t xml:space="preserve">¿Cuáles son los </w:t>
      </w:r>
      <w:r w:rsidR="006D48B9">
        <w:t>dos</w:t>
      </w:r>
      <w:r>
        <w:t xml:space="preserve"> juicios pasados sobre Satanás?</w:t>
      </w:r>
    </w:p>
    <w:p w:rsidR="00791ED1" w:rsidRDefault="00791ED1" w:rsidP="00AE4640">
      <w:pPr>
        <w:pStyle w:val="check"/>
        <w:numPr>
          <w:ilvl w:val="0"/>
          <w:numId w:val="1"/>
        </w:numPr>
        <w:ind w:left="792"/>
      </w:pPr>
      <w:r>
        <w:t>Isaías 14:12-17</w:t>
      </w:r>
      <w:r w:rsidR="002A339A">
        <w:t xml:space="preserve"> </w:t>
      </w:r>
      <w:r>
        <w:t>y Ezequiel 28:15-17.</w:t>
      </w:r>
      <w:r>
        <w:tab/>
      </w:r>
      <w:r>
        <w:tab/>
      </w:r>
    </w:p>
    <w:p w:rsidR="00791ED1" w:rsidRDefault="00791ED1" w:rsidP="00D2369A">
      <w:pPr>
        <w:pStyle w:val="Respuesta"/>
      </w:pPr>
      <w:r>
        <w:t xml:space="preserve">En su caída perdió su </w:t>
      </w:r>
      <w:r w:rsidR="008A29C4">
        <w:t xml:space="preserve">posición exaltada en el cielo. </w:t>
      </w:r>
      <w:r w:rsidR="008A29C4">
        <w:br/>
      </w:r>
    </w:p>
    <w:p w:rsidR="00791ED1" w:rsidRDefault="00791ED1" w:rsidP="00AE4640">
      <w:pPr>
        <w:pStyle w:val="check"/>
        <w:numPr>
          <w:ilvl w:val="0"/>
          <w:numId w:val="1"/>
        </w:numPr>
        <w:ind w:left="792"/>
      </w:pPr>
      <w:r>
        <w:t>Hebreos 2:14-15</w:t>
      </w:r>
    </w:p>
    <w:p w:rsidR="00791ED1" w:rsidRDefault="00791ED1" w:rsidP="00D2369A">
      <w:pPr>
        <w:pStyle w:val="Respuesta"/>
      </w:pPr>
      <w:r>
        <w:t>E</w:t>
      </w:r>
      <w:r w:rsidR="00F94CBA">
        <w:t xml:space="preserve">n la cruz por su muerte Cristo anuló al que tiene el dominio de la muerte al diablo. </w:t>
      </w:r>
      <w:r w:rsidR="009D3819">
        <w:br/>
      </w:r>
    </w:p>
    <w:p w:rsidR="00791ED1" w:rsidRDefault="00791ED1" w:rsidP="00AE4640">
      <w:pPr>
        <w:pStyle w:val="numbering"/>
        <w:numPr>
          <w:ilvl w:val="0"/>
          <w:numId w:val="3"/>
        </w:numPr>
        <w:overflowPunct/>
        <w:autoSpaceDE/>
        <w:autoSpaceDN/>
        <w:adjustRightInd/>
        <w:spacing w:before="0" w:after="80"/>
        <w:ind w:left="180"/>
        <w:textAlignment w:val="auto"/>
      </w:pPr>
      <w:r>
        <w:t xml:space="preserve">¿Cuáles son los tres juicios futuros sobre   Satanás? </w:t>
      </w:r>
    </w:p>
    <w:p w:rsidR="00791ED1" w:rsidRDefault="00791ED1" w:rsidP="00AE4640">
      <w:pPr>
        <w:pStyle w:val="check"/>
        <w:numPr>
          <w:ilvl w:val="0"/>
          <w:numId w:val="1"/>
        </w:numPr>
        <w:ind w:left="792"/>
      </w:pPr>
      <w:r>
        <w:t>Apocalipsis 12:7-12</w:t>
      </w:r>
      <w:r w:rsidR="002A339A">
        <w:t xml:space="preserve"> </w:t>
      </w:r>
    </w:p>
    <w:p w:rsidR="00791ED1" w:rsidRDefault="00791ED1" w:rsidP="00D2369A">
      <w:pPr>
        <w:pStyle w:val="Respuesta"/>
      </w:pPr>
      <w:r>
        <w:t>Será echado del cielo sin tener acceso a Dios, limitado a la tierra.  Ahora todavía es el príncipe de los aires, Ef. 2:2; 6:12b.</w:t>
      </w:r>
      <w:r w:rsidR="00D120AF">
        <w:br/>
      </w:r>
      <w:r w:rsidR="009D3819">
        <w:br/>
      </w:r>
    </w:p>
    <w:p w:rsidR="00791ED1" w:rsidRDefault="00791ED1" w:rsidP="00AE4640">
      <w:pPr>
        <w:pStyle w:val="check"/>
        <w:numPr>
          <w:ilvl w:val="0"/>
          <w:numId w:val="1"/>
        </w:numPr>
        <w:ind w:left="792"/>
      </w:pPr>
      <w:r>
        <w:t>Apocalipsis 20:1-3</w:t>
      </w:r>
    </w:p>
    <w:p w:rsidR="00791ED1" w:rsidRDefault="00791ED1" w:rsidP="00D2369A">
      <w:pPr>
        <w:pStyle w:val="Respuesta"/>
      </w:pPr>
      <w:r>
        <w:t xml:space="preserve">Será atado por mil años, arrojado al abismo, encerrado para no seguir engañando a las naciones. </w:t>
      </w:r>
      <w:r w:rsidR="00D120AF">
        <w:br/>
      </w:r>
      <w:r w:rsidR="009D3819">
        <w:br/>
      </w:r>
    </w:p>
    <w:p w:rsidR="00791ED1" w:rsidRDefault="00791ED1" w:rsidP="00AE4640">
      <w:pPr>
        <w:pStyle w:val="check"/>
        <w:numPr>
          <w:ilvl w:val="0"/>
          <w:numId w:val="1"/>
        </w:numPr>
        <w:ind w:left="792"/>
      </w:pPr>
      <w:r>
        <w:t>Apocalipsis 20:10</w:t>
      </w:r>
    </w:p>
    <w:p w:rsidR="00791ED1" w:rsidRPr="00791ED1" w:rsidRDefault="00791ED1" w:rsidP="00D2369A">
      <w:pPr>
        <w:pStyle w:val="Respuesta"/>
      </w:pPr>
      <w:r>
        <w:t xml:space="preserve">Será echado en el lago de fuego.  No está allí </w:t>
      </w:r>
      <w:r w:rsidR="007F4A02">
        <w:t xml:space="preserve">ahora </w:t>
      </w:r>
      <w:r>
        <w:t>como algunos dicen.</w:t>
      </w:r>
      <w:r w:rsidR="009D3819">
        <w:br/>
      </w:r>
    </w:p>
    <w:p w:rsidR="00896C3C" w:rsidRPr="00896C3C" w:rsidRDefault="00896C3C" w:rsidP="00896C3C">
      <w:pPr>
        <w:pStyle w:val="nfasis"/>
      </w:pPr>
      <w:r>
        <w:t>Lo que Satanás hace.</w:t>
      </w:r>
    </w:p>
    <w:p w:rsidR="003B7961" w:rsidRDefault="003B7961" w:rsidP="003B7961">
      <w:pPr>
        <w:pStyle w:val="numbering"/>
        <w:rPr>
          <w:lang w:eastAsia="en-US"/>
        </w:rPr>
      </w:pPr>
      <w:r>
        <w:rPr>
          <w:lang w:eastAsia="en-US"/>
        </w:rPr>
        <w:t xml:space="preserve">¿Cuáles son algunas cosas que </w:t>
      </w:r>
      <w:r w:rsidR="002D4705">
        <w:rPr>
          <w:lang w:eastAsia="en-US"/>
        </w:rPr>
        <w:t>Satanás</w:t>
      </w:r>
      <w:r>
        <w:rPr>
          <w:lang w:eastAsia="en-US"/>
        </w:rPr>
        <w:t xml:space="preserve"> hace?</w:t>
      </w:r>
    </w:p>
    <w:p w:rsidR="003B7961" w:rsidRDefault="003B7961" w:rsidP="003B7961">
      <w:pPr>
        <w:pStyle w:val="check"/>
      </w:pPr>
      <w:r>
        <w:t>Apocalipsis 12:10</w:t>
      </w:r>
    </w:p>
    <w:p w:rsidR="003B7961" w:rsidRDefault="003B7961" w:rsidP="00D2369A">
      <w:pPr>
        <w:pStyle w:val="Respuesta"/>
      </w:pPr>
      <w:r>
        <w:t xml:space="preserve">Acusa a los creyentes delante del trono de Dios día y noche. </w:t>
      </w:r>
    </w:p>
    <w:p w:rsidR="006D48B9" w:rsidRDefault="002A339A" w:rsidP="00AE4640">
      <w:pPr>
        <w:pStyle w:val="check"/>
        <w:numPr>
          <w:ilvl w:val="0"/>
          <w:numId w:val="1"/>
        </w:numPr>
        <w:ind w:left="792"/>
      </w:pPr>
      <w:r>
        <w:t>Efesios 2:1-2</w:t>
      </w:r>
      <w:r w:rsidR="006D48B9">
        <w:t xml:space="preserve"> (1222)</w:t>
      </w:r>
    </w:p>
    <w:p w:rsidR="006D48B9" w:rsidRPr="006D48B9" w:rsidRDefault="000018DF" w:rsidP="006D48B9">
      <w:pPr>
        <w:pStyle w:val="Respuesta"/>
        <w:rPr>
          <w:lang w:eastAsia="es-ES"/>
        </w:rPr>
      </w:pPr>
      <w:r>
        <w:rPr>
          <w:lang w:eastAsia="es-ES"/>
        </w:rPr>
        <w:t>G</w:t>
      </w:r>
      <w:r w:rsidR="006D48B9">
        <w:rPr>
          <w:lang w:eastAsia="es-ES"/>
        </w:rPr>
        <w:t>obierna las tinieblas y ejerce su poder en los que viven en desobediencia. Los conduce.</w:t>
      </w:r>
      <w:r w:rsidR="002A339A">
        <w:rPr>
          <w:lang w:eastAsia="es-ES"/>
        </w:rPr>
        <w:br/>
        <w:t>Como conductor del tren, chofer del auto o piloto del avión.</w:t>
      </w:r>
      <w:r w:rsidR="006D48B9">
        <w:rPr>
          <w:lang w:eastAsia="es-ES"/>
        </w:rPr>
        <w:br/>
      </w:r>
    </w:p>
    <w:p w:rsidR="00A42FE7" w:rsidRDefault="00A42FE7" w:rsidP="00AE4640">
      <w:pPr>
        <w:pStyle w:val="check"/>
        <w:numPr>
          <w:ilvl w:val="0"/>
          <w:numId w:val="1"/>
        </w:numPr>
        <w:ind w:left="792"/>
      </w:pPr>
      <w:r>
        <w:t>2 Timoteo 2:</w:t>
      </w:r>
      <w:r w:rsidR="003B7961">
        <w:t>25-26</w:t>
      </w:r>
    </w:p>
    <w:p w:rsidR="00A42FE7" w:rsidRDefault="00A42FE7" w:rsidP="00D2369A">
      <w:pPr>
        <w:pStyle w:val="Respuesta"/>
      </w:pPr>
      <w:r>
        <w:t xml:space="preserve">Esclaviza y controla al hombre. </w:t>
      </w:r>
      <w:r w:rsidR="009D3819">
        <w:br/>
      </w:r>
    </w:p>
    <w:p w:rsidR="002D4705" w:rsidRDefault="002D4705" w:rsidP="002D4705">
      <w:pPr>
        <w:pStyle w:val="check"/>
      </w:pPr>
      <w:r>
        <w:t>1 Pedro 5:8</w:t>
      </w:r>
    </w:p>
    <w:p w:rsidR="002D4705" w:rsidRDefault="002D4705" w:rsidP="002D4705">
      <w:pPr>
        <w:pStyle w:val="Respuesta"/>
        <w:rPr>
          <w:lang w:eastAsia="es-ES"/>
        </w:rPr>
      </w:pPr>
      <w:r>
        <w:rPr>
          <w:lang w:eastAsia="es-ES"/>
        </w:rPr>
        <w:t>Anda rondando como león rugiente buscando a quien devorar.</w:t>
      </w:r>
      <w:r w:rsidR="00D120AF">
        <w:rPr>
          <w:lang w:eastAsia="es-ES"/>
        </w:rPr>
        <w:br/>
      </w:r>
    </w:p>
    <w:p w:rsidR="002D4705" w:rsidRPr="002D4705" w:rsidRDefault="002D4705" w:rsidP="002D4705">
      <w:pPr>
        <w:rPr>
          <w:lang w:eastAsia="es-ES"/>
        </w:rPr>
      </w:pPr>
    </w:p>
    <w:p w:rsidR="00281570" w:rsidRDefault="00281570" w:rsidP="00AE4640">
      <w:pPr>
        <w:pStyle w:val="numbering"/>
        <w:numPr>
          <w:ilvl w:val="0"/>
          <w:numId w:val="3"/>
        </w:numPr>
        <w:overflowPunct/>
        <w:autoSpaceDE/>
        <w:autoSpaceDN/>
        <w:adjustRightInd/>
        <w:spacing w:before="0" w:after="80"/>
        <w:textAlignment w:val="auto"/>
      </w:pPr>
      <w:r>
        <w:t xml:space="preserve">Cómo es el poder de Satanás limitado según Job 1:12; </w:t>
      </w:r>
      <w:r w:rsidR="00E85165">
        <w:t xml:space="preserve">y </w:t>
      </w:r>
      <w:r>
        <w:t>2:6?</w:t>
      </w:r>
    </w:p>
    <w:p w:rsidR="00281570" w:rsidRPr="007D629A" w:rsidRDefault="00281570" w:rsidP="00D2369A">
      <w:pPr>
        <w:pStyle w:val="Respuesta"/>
        <w:rPr>
          <w:lang w:eastAsia="es-ES"/>
        </w:rPr>
      </w:pPr>
      <w:r>
        <w:rPr>
          <w:lang w:eastAsia="es-ES"/>
        </w:rPr>
        <w:t>No puede hacer más de lo que Dios le da permiso de hacer.</w:t>
      </w:r>
      <w:r w:rsidR="009D3819">
        <w:rPr>
          <w:lang w:eastAsia="es-ES"/>
        </w:rPr>
        <w:br/>
      </w:r>
    </w:p>
    <w:p w:rsidR="00281570" w:rsidRDefault="00281570" w:rsidP="00281570">
      <w:pPr>
        <w:pStyle w:val="numbering"/>
      </w:pPr>
      <w:r>
        <w:t>¿Cómo usa Dios a Satanás para lograr sus propósitos? 2 Corintios. 12:7-9</w:t>
      </w:r>
      <w:r w:rsidR="008A29C4">
        <w:t>,</w:t>
      </w:r>
      <w:r>
        <w:t xml:space="preserve"> 1 Corintios 5:5</w:t>
      </w:r>
    </w:p>
    <w:p w:rsidR="00281570" w:rsidRDefault="00281570" w:rsidP="00D2369A">
      <w:pPr>
        <w:pStyle w:val="Respuesta"/>
        <w:rPr>
          <w:lang w:eastAsia="es-ES"/>
        </w:rPr>
      </w:pPr>
      <w:r>
        <w:rPr>
          <w:lang w:eastAsia="es-ES"/>
        </w:rPr>
        <w:t xml:space="preserve">Para que Pablo no se llenara de orgullo y así no tener el poder de Dios en su vida. Para hacer que el hombre inmoral se arrepintiera. </w:t>
      </w:r>
      <w:r w:rsidR="009D3819">
        <w:rPr>
          <w:lang w:eastAsia="es-ES"/>
        </w:rPr>
        <w:br/>
      </w:r>
    </w:p>
    <w:p w:rsidR="00F94CBA" w:rsidRDefault="00F94CBA" w:rsidP="00896C3C">
      <w:pPr>
        <w:pStyle w:val="nfasis"/>
      </w:pPr>
    </w:p>
    <w:p w:rsidR="00896C3C" w:rsidRDefault="00896C3C" w:rsidP="00896C3C">
      <w:pPr>
        <w:pStyle w:val="nfasis"/>
      </w:pPr>
      <w:r>
        <w:lastRenderedPageBreak/>
        <w:t>Cómo Satanás gobierna este mundo.</w:t>
      </w:r>
    </w:p>
    <w:p w:rsidR="00E85165" w:rsidRDefault="00E85165" w:rsidP="00E85165">
      <w:pPr>
        <w:pStyle w:val="numbering"/>
      </w:pPr>
      <w:r>
        <w:t xml:space="preserve">¿A quién fue dado el domino sobre la </w:t>
      </w:r>
      <w:r w:rsidR="00F94CBA">
        <w:t>creación</w:t>
      </w:r>
      <w:r>
        <w:t xml:space="preserve"> según Génesis 1:26-28?</w:t>
      </w:r>
    </w:p>
    <w:p w:rsidR="00E85165" w:rsidRDefault="00E85165" w:rsidP="00D2369A">
      <w:pPr>
        <w:pStyle w:val="Respuesta"/>
        <w:rPr>
          <w:lang w:eastAsia="es-ES"/>
        </w:rPr>
      </w:pPr>
      <w:r>
        <w:rPr>
          <w:lang w:eastAsia="es-ES"/>
        </w:rPr>
        <w:t>El ser humano creado en la imagen de Dios.</w:t>
      </w:r>
    </w:p>
    <w:p w:rsidR="008A29C4" w:rsidRPr="008A29C4" w:rsidRDefault="008A29C4" w:rsidP="008A29C4">
      <w:pPr>
        <w:rPr>
          <w:lang w:eastAsia="es-ES"/>
        </w:rPr>
      </w:pPr>
    </w:p>
    <w:p w:rsidR="006D48B9" w:rsidRPr="006D48B9" w:rsidRDefault="006D48B9" w:rsidP="006D48B9">
      <w:pPr>
        <w:pStyle w:val="Ilust"/>
      </w:pPr>
      <w:r>
        <w:t>Dios había dado a Adán la autoridad de gobernar y dominar la creación Cuando Adán pecó este dominio del hombre (Génesis 1:27-28) pasó a Satanás quien ahora es el dios de este mundo.</w:t>
      </w:r>
    </w:p>
    <w:p w:rsidR="00E85165" w:rsidRDefault="008A29C4" w:rsidP="00E85165">
      <w:pPr>
        <w:pStyle w:val="numbering"/>
      </w:pPr>
      <w:r>
        <w:t xml:space="preserve">En Lucas 11:18 </w:t>
      </w:r>
      <w:r w:rsidR="00E85165">
        <w:t>Jesús habla del reino de Satanás. ¿Qué es lo que Satanás ofreció a Jesucristo en Lucas 4:5-8?</w:t>
      </w:r>
    </w:p>
    <w:p w:rsidR="00E85165" w:rsidRDefault="00E85165" w:rsidP="00D2369A">
      <w:pPr>
        <w:pStyle w:val="Respuesta"/>
        <w:rPr>
          <w:lang w:eastAsia="es-ES"/>
        </w:rPr>
      </w:pPr>
      <w:r>
        <w:rPr>
          <w:lang w:eastAsia="es-ES"/>
        </w:rPr>
        <w:t>Darle a Jesús autoridad sobre los reinos del mundo porque le habían sido entregados.</w:t>
      </w:r>
      <w:r w:rsidR="009D3819">
        <w:rPr>
          <w:lang w:eastAsia="es-ES"/>
        </w:rPr>
        <w:br/>
      </w:r>
    </w:p>
    <w:p w:rsidR="00E40D8D" w:rsidRDefault="00E40D8D" w:rsidP="00E40D8D">
      <w:pPr>
        <w:pStyle w:val="numbering"/>
      </w:pPr>
      <w:r>
        <w:t>Siendo que Satanás tiene un reino (gobierno)</w:t>
      </w:r>
      <w:r w:rsidR="006D48B9">
        <w:t>, ¿qué</w:t>
      </w:r>
      <w:r>
        <w:t xml:space="preserve"> nos enseña los siguientes pasajes acerca de su reino.</w:t>
      </w:r>
    </w:p>
    <w:p w:rsidR="002A339A" w:rsidRDefault="002A339A" w:rsidP="002A339A">
      <w:pPr>
        <w:pStyle w:val="check"/>
      </w:pPr>
      <w:r>
        <w:t>Daniel 10:7-21</w:t>
      </w:r>
    </w:p>
    <w:p w:rsidR="002A339A" w:rsidRDefault="002A339A" w:rsidP="002A339A">
      <w:pPr>
        <w:pStyle w:val="Respuesta"/>
      </w:pPr>
      <w:r>
        <w:t>Tiene ángeles (demonios) que gobiernan diferentes naciones.</w:t>
      </w:r>
      <w:r w:rsidR="008A29C4">
        <w:t xml:space="preserve"> V. 13</w:t>
      </w:r>
      <w:r>
        <w:br/>
      </w:r>
    </w:p>
    <w:p w:rsidR="002A339A" w:rsidRDefault="002A339A" w:rsidP="002A339A">
      <w:pPr>
        <w:pStyle w:val="check"/>
      </w:pPr>
      <w:r>
        <w:t xml:space="preserve">Mateo 25:41 </w:t>
      </w:r>
    </w:p>
    <w:p w:rsidR="002A339A" w:rsidRDefault="002A339A" w:rsidP="002A339A">
      <w:pPr>
        <w:pStyle w:val="Respuesta"/>
      </w:pPr>
      <w:r>
        <w:t>Tiene sus ángeles (demonios) que le sirven.</w:t>
      </w:r>
      <w:r>
        <w:br/>
      </w:r>
    </w:p>
    <w:p w:rsidR="008553B2" w:rsidRDefault="008553B2" w:rsidP="008553B2">
      <w:pPr>
        <w:pStyle w:val="check"/>
      </w:pPr>
      <w:r>
        <w:t>Efesios 6:12</w:t>
      </w:r>
    </w:p>
    <w:p w:rsidR="008553B2" w:rsidRDefault="008553B2" w:rsidP="008553B2">
      <w:pPr>
        <w:pStyle w:val="Respuesta"/>
      </w:pPr>
      <w:r>
        <w:t>Estos ángeles son llamados poderes, autoridades, potestades que dominan este mundo de tinieblas y fuerzas malignas en regiones celestiales.</w:t>
      </w:r>
      <w:r>
        <w:br/>
      </w:r>
    </w:p>
    <w:p w:rsidR="002A339A" w:rsidRDefault="002A339A" w:rsidP="002A339A">
      <w:pPr>
        <w:pStyle w:val="check"/>
        <w:numPr>
          <w:ilvl w:val="0"/>
          <w:numId w:val="1"/>
        </w:numPr>
        <w:ind w:left="792"/>
      </w:pPr>
      <w:r>
        <w:t>1 Juan 5:19</w:t>
      </w:r>
    </w:p>
    <w:p w:rsidR="002A339A" w:rsidRPr="00E40D8D" w:rsidRDefault="002A339A" w:rsidP="002A339A">
      <w:pPr>
        <w:pStyle w:val="Respuesta"/>
        <w:rPr>
          <w:lang w:eastAsia="es-ES"/>
        </w:rPr>
      </w:pPr>
      <w:r>
        <w:t>Tiene el mundo entero bajo su control.</w:t>
      </w:r>
      <w:r>
        <w:br/>
      </w:r>
    </w:p>
    <w:p w:rsidR="00E40D8D" w:rsidRDefault="00E40D8D" w:rsidP="002A339A">
      <w:pPr>
        <w:pStyle w:val="check"/>
      </w:pPr>
      <w:r>
        <w:t>Apocalipsis 2:13</w:t>
      </w:r>
    </w:p>
    <w:p w:rsidR="00E40D8D" w:rsidRPr="00E40D8D" w:rsidRDefault="00E40D8D" w:rsidP="00E40D8D">
      <w:pPr>
        <w:pStyle w:val="Respuesta"/>
        <w:rPr>
          <w:lang w:eastAsia="es-ES"/>
        </w:rPr>
      </w:pPr>
      <w:r>
        <w:rPr>
          <w:lang w:eastAsia="es-ES"/>
        </w:rPr>
        <w:t>Tiene un trono.</w:t>
      </w:r>
    </w:p>
    <w:p w:rsidR="00E40D8D" w:rsidRDefault="003C7D10" w:rsidP="00D2369A">
      <w:pPr>
        <w:pStyle w:val="Respuesta"/>
      </w:pPr>
      <w:r>
        <w:br/>
      </w:r>
    </w:p>
    <w:p w:rsidR="00571295" w:rsidRPr="00571295" w:rsidRDefault="00571295" w:rsidP="00571295">
      <w:pPr>
        <w:pStyle w:val="Ilust"/>
      </w:pPr>
      <w:r>
        <w:t>El propósito de Satanás con su reino es que su sistema sea un reino en oposición con el reino de Dios</w:t>
      </w:r>
      <w:r w:rsidR="006D48B9">
        <w:t xml:space="preserve">, </w:t>
      </w:r>
      <w:r>
        <w:t xml:space="preserve"> dej</w:t>
      </w:r>
      <w:r w:rsidR="006D48B9">
        <w:t>ar</w:t>
      </w:r>
      <w:r>
        <w:t xml:space="preserve"> fuera al Señor y que sea independiente de Él. Santiago 4:4 1 Jua</w:t>
      </w:r>
      <w:r w:rsidR="003C7D10">
        <w:t>n 5:19</w:t>
      </w:r>
      <w:r w:rsidR="006D48B9">
        <w:t xml:space="preserve"> </w:t>
      </w:r>
    </w:p>
    <w:p w:rsidR="00363A4A" w:rsidRDefault="00DD4C1E" w:rsidP="007F4A02">
      <w:pPr>
        <w:pStyle w:val="numbering"/>
      </w:pPr>
      <w:r>
        <w:t xml:space="preserve">¿Por qué debemos dar gracias al Padre? Colosenses 1:12-14 </w:t>
      </w:r>
    </w:p>
    <w:p w:rsidR="007F4A02" w:rsidRDefault="007F4A02" w:rsidP="007F4A02">
      <w:pPr>
        <w:pStyle w:val="Respuesta"/>
      </w:pPr>
      <w:r w:rsidRPr="007F4A02">
        <w:t>nos hizo aptos para participar de la herencia de los santos en luz; el cual nos ha librado de la potestad de las tinieblas, y trasladado al reino de su amado Hijo, en quien tenemos redención por su sangre, el perdón de pecados.</w:t>
      </w:r>
    </w:p>
    <w:p w:rsidR="008553B2" w:rsidRPr="008553B2" w:rsidRDefault="007F4A02" w:rsidP="007F4A02">
      <w:pPr>
        <w:pStyle w:val="Respuesta"/>
        <w:rPr>
          <w:lang w:eastAsia="es-ES"/>
        </w:rPr>
      </w:pPr>
      <w:r w:rsidRPr="008553B2">
        <w:rPr>
          <w:lang w:eastAsia="es-ES"/>
        </w:rPr>
        <w:t xml:space="preserve"> </w:t>
      </w:r>
    </w:p>
    <w:p w:rsidR="008553B2" w:rsidRPr="008553B2" w:rsidRDefault="008553B2" w:rsidP="008553B2">
      <w:pPr>
        <w:rPr>
          <w:lang w:eastAsia="es-ES"/>
        </w:rPr>
      </w:pPr>
      <w:r>
        <w:rPr>
          <w:lang w:eastAsia="es-ES"/>
        </w:rPr>
        <w:t>Aunque Cristo nos liberó y ya no somos del reino de Satanás nos quiere influir y dominar. En las siguientes lecciones vamos a descubrir cómo podemos vencerlo.</w:t>
      </w:r>
    </w:p>
    <w:p w:rsidR="00363A4A" w:rsidRDefault="00363A4A" w:rsidP="00571295">
      <w:pPr>
        <w:pStyle w:val="nfasis"/>
      </w:pPr>
    </w:p>
    <w:p w:rsidR="00363A4A" w:rsidRDefault="00363A4A" w:rsidP="00571295">
      <w:pPr>
        <w:pStyle w:val="nfasis"/>
      </w:pPr>
    </w:p>
    <w:p w:rsidR="00363A4A" w:rsidRDefault="00363A4A" w:rsidP="00571295">
      <w:pPr>
        <w:pStyle w:val="nfasis"/>
      </w:pPr>
    </w:p>
    <w:p w:rsidR="00363A4A" w:rsidRDefault="00363A4A" w:rsidP="00571295">
      <w:pPr>
        <w:pStyle w:val="nfasis"/>
      </w:pPr>
    </w:p>
    <w:p w:rsidR="00363A4A" w:rsidRDefault="00363A4A" w:rsidP="00571295">
      <w:pPr>
        <w:pStyle w:val="nfasis"/>
      </w:pPr>
    </w:p>
    <w:p w:rsidR="00363A4A" w:rsidRDefault="00363A4A" w:rsidP="00571295">
      <w:pPr>
        <w:pStyle w:val="nfasis"/>
      </w:pPr>
    </w:p>
    <w:p w:rsidR="00363A4A" w:rsidRDefault="0039099B" w:rsidP="00363A4A">
      <w:pPr>
        <w:pStyle w:val="Ttulo"/>
      </w:pPr>
      <w:bookmarkStart w:id="4" w:name="_Toc455491202"/>
      <w:r>
        <w:lastRenderedPageBreak/>
        <w:t xml:space="preserve">Lección </w:t>
      </w:r>
      <w:r w:rsidR="00014C1B">
        <w:t>4</w:t>
      </w:r>
      <w:r>
        <w:t xml:space="preserve"> - </w:t>
      </w:r>
      <w:r w:rsidR="00BE7419">
        <w:t>Satanás El Engañador</w:t>
      </w:r>
      <w:bookmarkEnd w:id="4"/>
    </w:p>
    <w:p w:rsidR="00571295" w:rsidRDefault="00363A4A" w:rsidP="00571295">
      <w:pPr>
        <w:pStyle w:val="nfasis"/>
      </w:pPr>
      <w:r>
        <w:t>Satanás el gran engañador</w:t>
      </w:r>
    </w:p>
    <w:p w:rsidR="00363A4A" w:rsidRDefault="00363A4A" w:rsidP="00400974">
      <w:pPr>
        <w:pStyle w:val="numbering"/>
        <w:numPr>
          <w:ilvl w:val="0"/>
          <w:numId w:val="14"/>
        </w:numPr>
        <w:ind w:left="198"/>
        <w:rPr>
          <w:lang w:val="es-MX"/>
        </w:rPr>
      </w:pPr>
      <w:r>
        <w:rPr>
          <w:lang w:val="es-MX"/>
        </w:rPr>
        <w:t>¿Cómo expresa Satanás su propia naturaleza y de qu</w:t>
      </w:r>
      <w:r w:rsidR="0050481F">
        <w:rPr>
          <w:lang w:val="es-MX"/>
        </w:rPr>
        <w:t>é</w:t>
      </w:r>
      <w:r>
        <w:rPr>
          <w:lang w:val="es-MX"/>
        </w:rPr>
        <w:t xml:space="preserve"> es padre según Juan 8:44?</w:t>
      </w:r>
    </w:p>
    <w:p w:rsidR="00363A4A" w:rsidRDefault="00363A4A" w:rsidP="00F94CBA">
      <w:pPr>
        <w:pStyle w:val="Respuesta"/>
      </w:pPr>
      <w:r>
        <w:t>Por mentir. Es padre de la mentira. No se mantiene en la verdad</w:t>
      </w:r>
    </w:p>
    <w:p w:rsidR="00571295" w:rsidRPr="00363A4A" w:rsidRDefault="00571295" w:rsidP="00400974">
      <w:pPr>
        <w:pStyle w:val="numbering"/>
        <w:numPr>
          <w:ilvl w:val="0"/>
          <w:numId w:val="14"/>
        </w:numPr>
        <w:ind w:left="198"/>
        <w:rPr>
          <w:lang w:val="es-MX"/>
        </w:rPr>
      </w:pPr>
      <w:r w:rsidRPr="00363A4A">
        <w:rPr>
          <w:lang w:val="es-MX"/>
        </w:rPr>
        <w:t>¿Cómo engaña Satanás en los siguientes pasajes?</w:t>
      </w:r>
    </w:p>
    <w:p w:rsidR="00571295" w:rsidRDefault="00571295" w:rsidP="00571295">
      <w:pPr>
        <w:pStyle w:val="check"/>
      </w:pPr>
      <w:r>
        <w:t>Génesis 3:13</w:t>
      </w:r>
    </w:p>
    <w:p w:rsidR="00571295" w:rsidRDefault="00571295" w:rsidP="00D2369A">
      <w:pPr>
        <w:pStyle w:val="Respuesta"/>
        <w:rPr>
          <w:lang w:eastAsia="es-ES"/>
        </w:rPr>
      </w:pPr>
      <w:r>
        <w:rPr>
          <w:lang w:eastAsia="es-ES"/>
        </w:rPr>
        <w:t xml:space="preserve">Satanás engañó a </w:t>
      </w:r>
      <w:r w:rsidR="009E7F87">
        <w:rPr>
          <w:lang w:eastAsia="es-ES"/>
        </w:rPr>
        <w:t>E</w:t>
      </w:r>
      <w:r>
        <w:rPr>
          <w:lang w:eastAsia="es-ES"/>
        </w:rPr>
        <w:t>va y le convenció que le convenía desobedecer a Dios.</w:t>
      </w:r>
      <w:r w:rsidR="00E636C9">
        <w:rPr>
          <w:lang w:eastAsia="es-ES"/>
        </w:rPr>
        <w:br/>
      </w:r>
    </w:p>
    <w:p w:rsidR="00571295" w:rsidRDefault="00571295" w:rsidP="00571295">
      <w:pPr>
        <w:pStyle w:val="check"/>
      </w:pPr>
      <w:r>
        <w:t>Apocalipsis 12:9</w:t>
      </w:r>
    </w:p>
    <w:p w:rsidR="00571295" w:rsidRDefault="00571295" w:rsidP="00571295">
      <w:pPr>
        <w:pStyle w:val="Respuesta"/>
        <w:rPr>
          <w:lang w:eastAsia="es-ES"/>
        </w:rPr>
      </w:pPr>
      <w:r>
        <w:rPr>
          <w:lang w:eastAsia="es-ES"/>
        </w:rPr>
        <w:t>Engaña al mundo entero.</w:t>
      </w:r>
    </w:p>
    <w:p w:rsidR="00571295" w:rsidRDefault="00571295" w:rsidP="00571295">
      <w:pPr>
        <w:pStyle w:val="check"/>
      </w:pPr>
      <w:r>
        <w:t>Apocalipsis 20:7-8</w:t>
      </w:r>
    </w:p>
    <w:p w:rsidR="00363A4A" w:rsidRDefault="00571295" w:rsidP="00363A4A">
      <w:pPr>
        <w:pStyle w:val="Respuesta"/>
      </w:pPr>
      <w:r>
        <w:rPr>
          <w:lang w:eastAsia="es-ES"/>
        </w:rPr>
        <w:t>Engañará a las naciones después del milenio.</w:t>
      </w:r>
    </w:p>
    <w:p w:rsidR="00363A4A" w:rsidRDefault="00363A4A" w:rsidP="00896C3C">
      <w:pPr>
        <w:pStyle w:val="nfasis"/>
      </w:pPr>
    </w:p>
    <w:p w:rsidR="00E40D8D" w:rsidRDefault="00896C3C" w:rsidP="00896C3C">
      <w:pPr>
        <w:pStyle w:val="nfasis"/>
      </w:pPr>
      <w:r>
        <w:t xml:space="preserve">Cómo Satanás </w:t>
      </w:r>
      <w:r w:rsidR="00811C74">
        <w:t>engaña</w:t>
      </w:r>
      <w:r w:rsidR="00194D82">
        <w:t xml:space="preserve">, </w:t>
      </w:r>
      <w:r>
        <w:t xml:space="preserve">controla </w:t>
      </w:r>
      <w:r w:rsidR="00194D82">
        <w:t xml:space="preserve">y usa </w:t>
      </w:r>
      <w:r>
        <w:t>a los incrédulos.</w:t>
      </w:r>
    </w:p>
    <w:p w:rsidR="00896C3C" w:rsidRPr="00896C3C" w:rsidRDefault="00896C3C" w:rsidP="00896C3C">
      <w:pPr>
        <w:pStyle w:val="numbering"/>
      </w:pPr>
      <w:r>
        <w:t xml:space="preserve">¿Cómo </w:t>
      </w:r>
      <w:r w:rsidR="00E636C9">
        <w:t>engaña y controla</w:t>
      </w:r>
      <w:r>
        <w:t xml:space="preserve"> Satanás a los incrédulos según los siguientes pasajes?</w:t>
      </w:r>
    </w:p>
    <w:p w:rsidR="00E636C9" w:rsidRPr="00811C74" w:rsidRDefault="00E636C9" w:rsidP="00E636C9">
      <w:pPr>
        <w:pStyle w:val="check"/>
      </w:pPr>
      <w:r>
        <w:t>Mateo 13:19</w:t>
      </w:r>
    </w:p>
    <w:p w:rsidR="00E636C9" w:rsidRDefault="00E636C9" w:rsidP="00D2369A">
      <w:pPr>
        <w:pStyle w:val="Respuesta"/>
      </w:pPr>
      <w:r>
        <w:t>Quita la palabra de Dios de la mente del incrédulo.</w:t>
      </w:r>
      <w:r w:rsidR="0050481F">
        <w:br/>
      </w:r>
    </w:p>
    <w:p w:rsidR="00E636C9" w:rsidRDefault="00E636C9" w:rsidP="00E636C9">
      <w:pPr>
        <w:pStyle w:val="check"/>
      </w:pPr>
      <w:r>
        <w:t>Mateo 13:</w:t>
      </w:r>
      <w:r w:rsidR="008553B2">
        <w:t>24-</w:t>
      </w:r>
      <w:r>
        <w:t xml:space="preserve">25, 38-39 </w:t>
      </w:r>
    </w:p>
    <w:p w:rsidR="00E636C9" w:rsidRPr="00E636C9" w:rsidRDefault="00E636C9" w:rsidP="00D2369A">
      <w:pPr>
        <w:pStyle w:val="Respuesta"/>
      </w:pPr>
      <w:r>
        <w:t>Siembra a su</w:t>
      </w:r>
      <w:r w:rsidR="003C7D10">
        <w:t>s</w:t>
      </w:r>
      <w:r>
        <w:t xml:space="preserve"> propios hijos entre los hijos de Dios para sembrar confusió</w:t>
      </w:r>
      <w:r w:rsidR="00963697">
        <w:t>n.</w:t>
      </w:r>
      <w:r w:rsidR="0050481F">
        <w:br/>
      </w:r>
    </w:p>
    <w:p w:rsidR="00963697" w:rsidRDefault="00963697" w:rsidP="00963697">
      <w:pPr>
        <w:pStyle w:val="check"/>
      </w:pPr>
      <w:r>
        <w:t>Lucas 22:3</w:t>
      </w:r>
      <w:r w:rsidR="008553B2">
        <w:t>-4</w:t>
      </w:r>
    </w:p>
    <w:p w:rsidR="00963697" w:rsidRDefault="00963697" w:rsidP="00963697">
      <w:pPr>
        <w:pStyle w:val="Respuesta"/>
      </w:pPr>
      <w:r>
        <w:t xml:space="preserve">Entró en Judas, </w:t>
      </w:r>
      <w:r w:rsidR="003C7D10">
        <w:t xml:space="preserve">es </w:t>
      </w:r>
      <w:r>
        <w:t xml:space="preserve">la única vez en la Biblia donde menciona que </w:t>
      </w:r>
      <w:r w:rsidR="003C7D10">
        <w:t xml:space="preserve">Satanás </w:t>
      </w:r>
      <w:r>
        <w:t>entró en una persona.</w:t>
      </w:r>
      <w:r w:rsidR="0050481F">
        <w:br/>
      </w:r>
    </w:p>
    <w:p w:rsidR="00963697" w:rsidRDefault="00963697" w:rsidP="00963697"/>
    <w:p w:rsidR="00896C3C" w:rsidRDefault="00896C3C" w:rsidP="00896C3C">
      <w:pPr>
        <w:pStyle w:val="check"/>
      </w:pPr>
      <w:r>
        <w:t>2 Corintios 4:</w:t>
      </w:r>
      <w:r w:rsidR="00811C74">
        <w:t>3-</w:t>
      </w:r>
      <w:r w:rsidR="008A29C4">
        <w:t xml:space="preserve">4 </w:t>
      </w:r>
    </w:p>
    <w:p w:rsidR="00896C3C" w:rsidRDefault="00896C3C" w:rsidP="009D3819">
      <w:pPr>
        <w:pStyle w:val="Respuesta"/>
      </w:pPr>
      <w:r>
        <w:t>Es el dios de este mundo que ciega el entendimiento de los incrédulos para que no crean en el evangelio.</w:t>
      </w:r>
    </w:p>
    <w:p w:rsidR="00896C3C" w:rsidRDefault="00811C74" w:rsidP="00896C3C">
      <w:pPr>
        <w:pStyle w:val="check"/>
      </w:pPr>
      <w:r>
        <w:t>2 Corintios 11:1</w:t>
      </w:r>
      <w:r w:rsidR="008553B2">
        <w:t>3</w:t>
      </w:r>
      <w:r>
        <w:t>-15</w:t>
      </w:r>
    </w:p>
    <w:p w:rsidR="00811C74" w:rsidRDefault="00811C74" w:rsidP="00811C74">
      <w:pPr>
        <w:pStyle w:val="Respuesta"/>
        <w:rPr>
          <w:lang w:eastAsia="es-ES"/>
        </w:rPr>
      </w:pPr>
      <w:r>
        <w:rPr>
          <w:lang w:eastAsia="es-ES"/>
        </w:rPr>
        <w:t>Él y sus siervos s</w:t>
      </w:r>
      <w:r w:rsidR="0029382C">
        <w:rPr>
          <w:lang w:eastAsia="es-ES"/>
        </w:rPr>
        <w:t>e disfrazan como ángeles de luz para engañar.</w:t>
      </w:r>
      <w:r w:rsidR="00E636C9">
        <w:rPr>
          <w:lang w:eastAsia="es-ES"/>
        </w:rPr>
        <w:br/>
      </w:r>
    </w:p>
    <w:p w:rsidR="00811C74" w:rsidRDefault="00811C74" w:rsidP="00811C74">
      <w:pPr>
        <w:pStyle w:val="check"/>
      </w:pPr>
      <w:r>
        <w:t>Efesios 2:</w:t>
      </w:r>
      <w:r w:rsidR="008553B2">
        <w:t>1-</w:t>
      </w:r>
      <w:r>
        <w:t>2</w:t>
      </w:r>
    </w:p>
    <w:p w:rsidR="0050481F" w:rsidRDefault="00811C74" w:rsidP="00811C74">
      <w:pPr>
        <w:pStyle w:val="Respuesta"/>
        <w:rPr>
          <w:lang w:eastAsia="es-ES"/>
        </w:rPr>
      </w:pPr>
      <w:r>
        <w:rPr>
          <w:lang w:eastAsia="es-ES"/>
        </w:rPr>
        <w:t>Controla a lo</w:t>
      </w:r>
      <w:r w:rsidR="0029382C">
        <w:rPr>
          <w:lang w:eastAsia="es-ES"/>
        </w:rPr>
        <w:t>s incrédulos sin que ellos se de</w:t>
      </w:r>
      <w:r>
        <w:rPr>
          <w:lang w:eastAsia="es-ES"/>
        </w:rPr>
        <w:t>n cuenta.</w:t>
      </w:r>
    </w:p>
    <w:p w:rsidR="0050481F" w:rsidRDefault="0050481F" w:rsidP="00811C74">
      <w:pPr>
        <w:pStyle w:val="Respuesta"/>
        <w:rPr>
          <w:lang w:eastAsia="es-ES"/>
        </w:rPr>
      </w:pPr>
    </w:p>
    <w:p w:rsidR="00686B04" w:rsidRDefault="00686B04" w:rsidP="00AE4640">
      <w:pPr>
        <w:pStyle w:val="check"/>
        <w:numPr>
          <w:ilvl w:val="0"/>
          <w:numId w:val="1"/>
        </w:numPr>
        <w:ind w:left="792"/>
      </w:pPr>
      <w:r>
        <w:t>2 Tesalonicenses 2.9</w:t>
      </w:r>
      <w:r w:rsidR="00F94CBA">
        <w:t>-10</w:t>
      </w:r>
    </w:p>
    <w:p w:rsidR="00686B04" w:rsidRPr="00686B04" w:rsidRDefault="00686B04" w:rsidP="009D3819">
      <w:pPr>
        <w:pStyle w:val="Respuesta"/>
        <w:rPr>
          <w:lang w:eastAsia="es-ES"/>
        </w:rPr>
      </w:pPr>
      <w:r>
        <w:t>Hace milagros, señales y prodigios falsos para engañar.</w:t>
      </w:r>
      <w:r w:rsidR="003A1F5A">
        <w:br/>
      </w:r>
    </w:p>
    <w:p w:rsidR="00194D82" w:rsidRDefault="00194D82" w:rsidP="00194D82">
      <w:pPr>
        <w:pStyle w:val="check"/>
      </w:pPr>
      <w:r>
        <w:t>1 Timoteo 4:1</w:t>
      </w:r>
    </w:p>
    <w:p w:rsidR="00A36CBE" w:rsidRDefault="003C7D10" w:rsidP="00771908">
      <w:pPr>
        <w:pStyle w:val="Respuesta"/>
        <w:rPr>
          <w:lang w:eastAsia="es-ES"/>
        </w:rPr>
      </w:pPr>
      <w:r>
        <w:rPr>
          <w:lang w:eastAsia="es-ES"/>
        </w:rPr>
        <w:t>Engaña a</w:t>
      </w:r>
      <w:r w:rsidR="00194D82">
        <w:rPr>
          <w:lang w:eastAsia="es-ES"/>
        </w:rPr>
        <w:t>l enseñar doctrinas diabólicas.</w:t>
      </w:r>
    </w:p>
    <w:p w:rsidR="00723B7E" w:rsidRPr="00723B7E" w:rsidRDefault="00723B7E" w:rsidP="00723B7E">
      <w:pPr>
        <w:rPr>
          <w:lang w:eastAsia="es-ES"/>
        </w:rPr>
      </w:pPr>
    </w:p>
    <w:p w:rsidR="00723B7E" w:rsidRDefault="00723B7E" w:rsidP="00723B7E">
      <w:pPr>
        <w:pStyle w:val="Ilust"/>
        <w:rPr>
          <w:lang w:eastAsia="es-ES"/>
        </w:rPr>
      </w:pPr>
      <w:r>
        <w:rPr>
          <w:lang w:eastAsia="es-ES"/>
        </w:rPr>
        <w:t>Muchas de las personas que han sido engañadas por Satanás ni se dan cuenta de su control en sus vidas. Él puede disfrazarse a sí mismo y a su tentación como algo bueno y agradable.</w:t>
      </w:r>
    </w:p>
    <w:p w:rsidR="00E6689B" w:rsidRDefault="00E6689B" w:rsidP="00E6689B">
      <w:pPr>
        <w:pStyle w:val="numbering"/>
      </w:pPr>
      <w:r>
        <w:t>¿Por cuáles razones cree que el engaño da tanto éxito a Satanás para tentar y controlar a las personas?</w:t>
      </w:r>
    </w:p>
    <w:p w:rsidR="00E6689B" w:rsidRDefault="00E6689B" w:rsidP="009D3819">
      <w:pPr>
        <w:pStyle w:val="Respuesta"/>
        <w:rPr>
          <w:lang w:eastAsia="es-ES"/>
        </w:rPr>
      </w:pPr>
      <w:r>
        <w:rPr>
          <w:lang w:eastAsia="es-ES"/>
        </w:rPr>
        <w:lastRenderedPageBreak/>
        <w:t>Porque uno no se da cuentas de las horribles consecuencias de su pecado o aún cree que está haciendo el bien</w:t>
      </w:r>
      <w:r w:rsidR="00884D90">
        <w:rPr>
          <w:lang w:eastAsia="es-ES"/>
        </w:rPr>
        <w:t>,</w:t>
      </w:r>
      <w:r>
        <w:rPr>
          <w:lang w:eastAsia="es-ES"/>
        </w:rPr>
        <w:t xml:space="preserve"> </w:t>
      </w:r>
      <w:r w:rsidR="00884D90">
        <w:rPr>
          <w:lang w:eastAsia="es-ES"/>
        </w:rPr>
        <w:t xml:space="preserve">Génesis 3:4-6. </w:t>
      </w:r>
      <w:r>
        <w:rPr>
          <w:lang w:eastAsia="es-ES"/>
        </w:rPr>
        <w:t>(Ej. Veneración de las imágenes y  de los santos, sectas falsas, etc.</w:t>
      </w:r>
      <w:r w:rsidR="00723B7E">
        <w:rPr>
          <w:lang w:eastAsia="es-ES"/>
        </w:rPr>
        <w:t>)</w:t>
      </w:r>
    </w:p>
    <w:p w:rsidR="003A1F5A" w:rsidRDefault="00E6689B" w:rsidP="009D3819">
      <w:pPr>
        <w:pStyle w:val="Respuesta"/>
        <w:rPr>
          <w:lang w:eastAsia="es-ES"/>
        </w:rPr>
      </w:pPr>
      <w:r>
        <w:rPr>
          <w:lang w:eastAsia="es-ES"/>
        </w:rPr>
        <w:t>Porque apela a nuestra naturaleza pecaminosa y lo creemos porque queremos creerlo aunque es una mentira.</w:t>
      </w:r>
      <w:r w:rsidR="00884D90">
        <w:rPr>
          <w:lang w:eastAsia="es-ES"/>
        </w:rPr>
        <w:t xml:space="preserve"> Satanás conoce nuestras tendencias pecaminosas y en esa manera sabe cómo dominarnos.</w:t>
      </w:r>
      <w:r w:rsidR="00F94CBA">
        <w:rPr>
          <w:lang w:eastAsia="es-ES"/>
        </w:rPr>
        <w:t xml:space="preserve"> Juan 3:18-20</w:t>
      </w:r>
    </w:p>
    <w:p w:rsidR="003A1F5A" w:rsidRPr="003A1F5A" w:rsidRDefault="003A1F5A" w:rsidP="003A1F5A">
      <w:pPr>
        <w:rPr>
          <w:lang w:eastAsia="es-ES"/>
        </w:rPr>
      </w:pPr>
    </w:p>
    <w:p w:rsidR="00E6689B" w:rsidRPr="00E6689B" w:rsidRDefault="003A1F5A" w:rsidP="003A1F5A">
      <w:pPr>
        <w:pStyle w:val="Ttulo"/>
        <w:rPr>
          <w:lang w:eastAsia="es-ES"/>
        </w:rPr>
      </w:pPr>
      <w:r>
        <w:rPr>
          <w:lang w:eastAsia="es-ES"/>
        </w:rPr>
        <w:t>Cómo ser libres de su engaño</w:t>
      </w:r>
    </w:p>
    <w:p w:rsidR="00DD5F62" w:rsidRDefault="00DD5F62" w:rsidP="00DD5F62">
      <w:pPr>
        <w:pStyle w:val="numbering"/>
      </w:pPr>
      <w:r>
        <w:t xml:space="preserve">¿Cómo pueden </w:t>
      </w:r>
      <w:r w:rsidR="009B6692">
        <w:t xml:space="preserve">los incrédulos </w:t>
      </w:r>
      <w:r>
        <w:t>ser liberado</w:t>
      </w:r>
      <w:r w:rsidR="009B6692">
        <w:t>s</w:t>
      </w:r>
      <w:r>
        <w:t xml:space="preserve"> del engaño para </w:t>
      </w:r>
      <w:r w:rsidR="00884D90">
        <w:t xml:space="preserve">poder </w:t>
      </w:r>
      <w:r>
        <w:t>creer la verdad y ser salvos?</w:t>
      </w:r>
    </w:p>
    <w:p w:rsidR="00884D90" w:rsidRDefault="00884D90" w:rsidP="00884D90">
      <w:pPr>
        <w:pStyle w:val="check"/>
      </w:pPr>
      <w:r>
        <w:t xml:space="preserve">Hechos 11:21 </w:t>
      </w:r>
    </w:p>
    <w:p w:rsidR="00884D90" w:rsidRDefault="00884D90" w:rsidP="00884D90">
      <w:pPr>
        <w:pStyle w:val="Respuesta"/>
        <w:rPr>
          <w:lang w:eastAsia="es-ES"/>
        </w:rPr>
      </w:pPr>
      <w:r>
        <w:rPr>
          <w:lang w:eastAsia="es-ES"/>
        </w:rPr>
        <w:t>Por el poder del Señor que estaba con los creyentes al estar evangelizando.</w:t>
      </w:r>
      <w:r>
        <w:rPr>
          <w:lang w:eastAsia="es-ES"/>
        </w:rPr>
        <w:br/>
      </w:r>
    </w:p>
    <w:p w:rsidR="00884D90" w:rsidRDefault="00884D90" w:rsidP="00884D90">
      <w:pPr>
        <w:pStyle w:val="check"/>
      </w:pPr>
      <w:r>
        <w:t>Hechos 16:</w:t>
      </w:r>
      <w:r w:rsidR="003A1F5A">
        <w:t>13-</w:t>
      </w:r>
      <w:r>
        <w:t>14</w:t>
      </w:r>
    </w:p>
    <w:p w:rsidR="00884D90" w:rsidRPr="00194D82" w:rsidRDefault="00884D90" w:rsidP="00884D90">
      <w:pPr>
        <w:pStyle w:val="Respuesta"/>
      </w:pPr>
      <w:r>
        <w:rPr>
          <w:lang w:eastAsia="es-ES"/>
        </w:rPr>
        <w:t>El Señor abrió el corazón de Lidia para que respondiera al mensaje del evangelio que predicó Pablo.</w:t>
      </w:r>
      <w:r w:rsidR="009D3819">
        <w:rPr>
          <w:lang w:eastAsia="es-ES"/>
        </w:rPr>
        <w:br/>
      </w:r>
    </w:p>
    <w:p w:rsidR="00884D90" w:rsidRDefault="00884D90" w:rsidP="00DD5F62">
      <w:pPr>
        <w:pStyle w:val="check"/>
      </w:pPr>
      <w:r>
        <w:t>1 Timoteo 2:1 y 4</w:t>
      </w:r>
    </w:p>
    <w:p w:rsidR="00884D90" w:rsidRDefault="00884D90" w:rsidP="00884D90">
      <w:pPr>
        <w:pStyle w:val="Respuesta"/>
        <w:rPr>
          <w:lang w:eastAsia="es-ES"/>
        </w:rPr>
      </w:pPr>
      <w:r>
        <w:rPr>
          <w:lang w:eastAsia="es-ES"/>
        </w:rPr>
        <w:t>Por medio de la oración porque Dios quiere que todos sean salvos y lleguen a conocer la verdad.</w:t>
      </w:r>
    </w:p>
    <w:p w:rsidR="00884D90" w:rsidRPr="00884D90" w:rsidRDefault="00884D90" w:rsidP="00884D90">
      <w:pPr>
        <w:rPr>
          <w:lang w:eastAsia="es-ES"/>
        </w:rPr>
      </w:pPr>
    </w:p>
    <w:p w:rsidR="009B6692" w:rsidRDefault="00DD5F62" w:rsidP="00DD5F62">
      <w:pPr>
        <w:pStyle w:val="check"/>
      </w:pPr>
      <w:r>
        <w:t>2 Timoteo 2:2</w:t>
      </w:r>
      <w:r w:rsidR="00771908">
        <w:t>4-26</w:t>
      </w:r>
      <w:r>
        <w:t xml:space="preserve">  </w:t>
      </w:r>
      <w:r w:rsidR="009B6692">
        <w:t xml:space="preserve"> </w:t>
      </w:r>
    </w:p>
    <w:p w:rsidR="00BE76F5" w:rsidRPr="00BE76F5" w:rsidRDefault="009B6692" w:rsidP="009D3819">
      <w:pPr>
        <w:pStyle w:val="Respuesta"/>
      </w:pPr>
      <w:r>
        <w:t xml:space="preserve">Debemos corregirles </w:t>
      </w:r>
      <w:r w:rsidR="009E7F87">
        <w:t>amablemente</w:t>
      </w:r>
      <w:r>
        <w:t>. Así esperamos que Dios les conceda arrepentimien</w:t>
      </w:r>
      <w:r w:rsidR="00771908">
        <w:t>to para que conozcan la verdad y escapan de</w:t>
      </w:r>
      <w:r w:rsidR="009E7F87">
        <w:t>l lazo del diablo</w:t>
      </w:r>
      <w:r w:rsidR="00771908">
        <w:t xml:space="preserve"> los tiene cautivos, sumisos a su voluntad.</w:t>
      </w:r>
      <w:r w:rsidR="00842AA5">
        <w:br/>
      </w:r>
      <w:r w:rsidR="009D3819">
        <w:br/>
      </w:r>
    </w:p>
    <w:p w:rsidR="00E636C9" w:rsidRPr="00E636C9" w:rsidRDefault="00E636C9" w:rsidP="00E636C9">
      <w:pPr>
        <w:pStyle w:val="numbering"/>
      </w:pPr>
      <w:r>
        <w:t>¿Cómo intenta Satanás engañar a los creyentes según los siguientes pasajes?</w:t>
      </w:r>
    </w:p>
    <w:p w:rsidR="00BE76F5" w:rsidRDefault="00BE76F5" w:rsidP="00AE4640">
      <w:pPr>
        <w:pStyle w:val="check"/>
        <w:numPr>
          <w:ilvl w:val="0"/>
          <w:numId w:val="1"/>
        </w:numPr>
        <w:ind w:left="792"/>
      </w:pPr>
      <w:r>
        <w:t>2 Corintios 2:</w:t>
      </w:r>
      <w:r w:rsidR="003A1F5A">
        <w:t>10-</w:t>
      </w:r>
      <w:r>
        <w:t xml:space="preserve">11 </w:t>
      </w:r>
    </w:p>
    <w:p w:rsidR="00BE76F5" w:rsidRDefault="00BE76F5" w:rsidP="00BE76F5">
      <w:pPr>
        <w:pStyle w:val="Respuesta"/>
        <w:rPr>
          <w:lang w:eastAsia="es-ES"/>
        </w:rPr>
      </w:pPr>
      <w:r>
        <w:rPr>
          <w:lang w:eastAsia="es-ES"/>
        </w:rPr>
        <w:t>Quiere aprovechar de nuestra ignorancia de sus artimañas.</w:t>
      </w:r>
      <w:r w:rsidR="00E636C9">
        <w:rPr>
          <w:lang w:eastAsia="es-ES"/>
        </w:rPr>
        <w:br/>
      </w:r>
    </w:p>
    <w:p w:rsidR="003A1F5A" w:rsidRDefault="008A29C4" w:rsidP="003A1F5A">
      <w:pPr>
        <w:pStyle w:val="check"/>
      </w:pPr>
      <w:r>
        <w:t xml:space="preserve">2 Corintios 11:2-3 </w:t>
      </w:r>
    </w:p>
    <w:p w:rsidR="003A1F5A" w:rsidRDefault="003A1F5A" w:rsidP="003A1F5A">
      <w:pPr>
        <w:pStyle w:val="Respuesta"/>
      </w:pPr>
      <w:r>
        <w:t>Desviar</w:t>
      </w:r>
      <w:r w:rsidR="00842AA5">
        <w:t>nos</w:t>
      </w:r>
      <w:r>
        <w:t xml:space="preserve"> de un compromiso puro y sincero con Cristo.</w:t>
      </w:r>
      <w:r>
        <w:br/>
      </w:r>
    </w:p>
    <w:p w:rsidR="00E636C9" w:rsidRDefault="00E636C9" w:rsidP="003A1F5A">
      <w:pPr>
        <w:pStyle w:val="check"/>
      </w:pPr>
      <w:r>
        <w:t>Mateo 24:24</w:t>
      </w:r>
      <w:r w:rsidR="003A1F5A">
        <w:t>-25</w:t>
      </w:r>
    </w:p>
    <w:p w:rsidR="00E636C9" w:rsidRDefault="00E636C9" w:rsidP="00E636C9">
      <w:pPr>
        <w:pStyle w:val="Respuesta"/>
        <w:rPr>
          <w:lang w:eastAsia="es-ES"/>
        </w:rPr>
      </w:pPr>
      <w:r>
        <w:rPr>
          <w:lang w:eastAsia="es-ES"/>
        </w:rPr>
        <w:t>Por falsos Cristos y falsos profetas que hacen grandes señales y milagros para engañar, de ser posible, aún a los elegidos.</w:t>
      </w:r>
      <w:r>
        <w:rPr>
          <w:lang w:eastAsia="es-ES"/>
        </w:rPr>
        <w:br/>
      </w:r>
    </w:p>
    <w:p w:rsidR="00884D90" w:rsidRDefault="00884D90" w:rsidP="00E6689B">
      <w:pPr>
        <w:pStyle w:val="Respuesta"/>
        <w:rPr>
          <w:lang w:eastAsia="es-ES"/>
        </w:rPr>
      </w:pPr>
    </w:p>
    <w:p w:rsidR="00341D1B" w:rsidRDefault="00884D90" w:rsidP="00884D90">
      <w:pPr>
        <w:pStyle w:val="numbering"/>
      </w:pPr>
      <w:r>
        <w:t>Lea Mateo 16:21</w:t>
      </w:r>
      <w:r w:rsidR="00341D1B">
        <w:t>-24. ¿Por qué fue un error de Pedro siendo influido por Satanás en el versículo 22?</w:t>
      </w:r>
    </w:p>
    <w:p w:rsidR="00341D1B" w:rsidRDefault="00341D1B" w:rsidP="009D3819">
      <w:pPr>
        <w:pStyle w:val="Respuesta"/>
      </w:pPr>
      <w:r>
        <w:t xml:space="preserve">Porque sí era la voluntad de Dios que Jesús </w:t>
      </w:r>
      <w:r w:rsidR="00BE7419">
        <w:t xml:space="preserve">iba </w:t>
      </w:r>
      <w:r>
        <w:t>ser matado y luego resucitar.</w:t>
      </w:r>
      <w:r w:rsidR="009D3819">
        <w:br/>
      </w:r>
    </w:p>
    <w:p w:rsidR="00341D1B" w:rsidRDefault="00341D1B" w:rsidP="00341D1B">
      <w:pPr>
        <w:pStyle w:val="numbering"/>
        <w:rPr>
          <w:lang w:eastAsia="en-US"/>
        </w:rPr>
      </w:pPr>
      <w:r>
        <w:rPr>
          <w:lang w:eastAsia="en-US"/>
        </w:rPr>
        <w:t>¿Por qué Pedro no quiso que Jesús fuera matado según la respuesta de Jesús en el versículo 23?</w:t>
      </w:r>
    </w:p>
    <w:p w:rsidR="00341D1B" w:rsidRDefault="00341D1B" w:rsidP="009D3819">
      <w:pPr>
        <w:pStyle w:val="Respuesta"/>
      </w:pPr>
      <w:r>
        <w:t xml:space="preserve">Porque no pensaba en las cosas de Dios sino en las de los hombres. </w:t>
      </w:r>
      <w:r w:rsidR="009D3819">
        <w:br/>
      </w:r>
    </w:p>
    <w:p w:rsidR="00341D1B" w:rsidRDefault="00341D1B" w:rsidP="00341D1B">
      <w:pPr>
        <w:pStyle w:val="numbering"/>
        <w:rPr>
          <w:lang w:eastAsia="en-US"/>
        </w:rPr>
      </w:pPr>
      <w:r>
        <w:rPr>
          <w:lang w:eastAsia="en-US"/>
        </w:rPr>
        <w:t>Sin duda Pedro amaba a Jesús y no quería que nada mal le pasara. Sin embargo Pedro y los otros discípulos no esperaban que Jesús iba a ser matado sino reinar sobre el trono de su padre David. Así que ellos iban a reinar con él en lugar de sufrir</w:t>
      </w:r>
      <w:r w:rsidR="00723B7E">
        <w:rPr>
          <w:lang w:eastAsia="en-US"/>
        </w:rPr>
        <w:t xml:space="preserve">. </w:t>
      </w:r>
      <w:r>
        <w:rPr>
          <w:lang w:eastAsia="en-US"/>
        </w:rPr>
        <w:t>¿Qué enseñó ento</w:t>
      </w:r>
      <w:r w:rsidR="003A1F5A">
        <w:rPr>
          <w:lang w:eastAsia="en-US"/>
        </w:rPr>
        <w:t>nces Jesús a sus discípulos en los</w:t>
      </w:r>
      <w:r>
        <w:rPr>
          <w:lang w:eastAsia="en-US"/>
        </w:rPr>
        <w:t xml:space="preserve"> versículo</w:t>
      </w:r>
      <w:r w:rsidR="003A1F5A">
        <w:rPr>
          <w:lang w:eastAsia="en-US"/>
        </w:rPr>
        <w:t>s</w:t>
      </w:r>
      <w:r>
        <w:rPr>
          <w:lang w:eastAsia="en-US"/>
        </w:rPr>
        <w:t xml:space="preserve"> 24</w:t>
      </w:r>
      <w:r w:rsidR="003A1F5A">
        <w:rPr>
          <w:lang w:eastAsia="en-US"/>
        </w:rPr>
        <w:t>-25</w:t>
      </w:r>
      <w:r>
        <w:rPr>
          <w:lang w:eastAsia="en-US"/>
        </w:rPr>
        <w:t>?</w:t>
      </w:r>
    </w:p>
    <w:p w:rsidR="009D3819" w:rsidRDefault="00341D1B" w:rsidP="009D3819">
      <w:pPr>
        <w:pStyle w:val="Respuesta"/>
      </w:pPr>
      <w:r>
        <w:lastRenderedPageBreak/>
        <w:t>Que en lugar de tratar de salvar su vida uno debe de perderla por la causa de Cristo para poder encontrar la verdadera vida. Pedro algún día cuando era viejo iba a perder su vida por la causa de Cristo. Juan 21:18-19</w:t>
      </w:r>
    </w:p>
    <w:p w:rsidR="009B6692" w:rsidRDefault="009D3819" w:rsidP="009D3819">
      <w:pPr>
        <w:pStyle w:val="numbering"/>
      </w:pPr>
      <w:r>
        <w:t>¿Cómo</w:t>
      </w:r>
      <w:r w:rsidR="009B6692">
        <w:t xml:space="preserve"> pueden los creyentes ser liberados del engaño</w:t>
      </w:r>
      <w:r w:rsidR="003A1F5A">
        <w:t>?</w:t>
      </w:r>
    </w:p>
    <w:p w:rsidR="00F33696" w:rsidRDefault="00F33696" w:rsidP="00F33696">
      <w:pPr>
        <w:pStyle w:val="check"/>
      </w:pPr>
      <w:r>
        <w:t>2 Timoteo 3:1</w:t>
      </w:r>
      <w:r w:rsidR="00F94CBA">
        <w:t>2</w:t>
      </w:r>
      <w:r>
        <w:t xml:space="preserve">-17 </w:t>
      </w:r>
    </w:p>
    <w:p w:rsidR="00F33696" w:rsidRPr="00F33696" w:rsidRDefault="00F33696" w:rsidP="00F33696">
      <w:pPr>
        <w:pStyle w:val="Respuesta"/>
        <w:rPr>
          <w:lang w:eastAsia="es-ES"/>
        </w:rPr>
      </w:pPr>
      <w:r>
        <w:rPr>
          <w:lang w:eastAsia="es-ES"/>
        </w:rPr>
        <w:t xml:space="preserve">Por medio de la palabra de </w:t>
      </w:r>
      <w:r w:rsidR="00842AA5">
        <w:rPr>
          <w:lang w:eastAsia="es-ES"/>
        </w:rPr>
        <w:t>las Escrituras.</w:t>
      </w:r>
      <w:r>
        <w:rPr>
          <w:lang w:eastAsia="es-ES"/>
        </w:rPr>
        <w:br/>
      </w:r>
    </w:p>
    <w:p w:rsidR="00F33696" w:rsidRDefault="00F33696" w:rsidP="00F33696">
      <w:pPr>
        <w:pStyle w:val="check"/>
      </w:pPr>
      <w:r>
        <w:t>Hebreos 3:13</w:t>
      </w:r>
    </w:p>
    <w:p w:rsidR="00F33696" w:rsidRPr="009B6692" w:rsidRDefault="00F33696" w:rsidP="00F33696">
      <w:pPr>
        <w:pStyle w:val="Respuesta"/>
        <w:rPr>
          <w:lang w:eastAsia="es-ES"/>
        </w:rPr>
      </w:pPr>
      <w:r>
        <w:rPr>
          <w:lang w:eastAsia="es-ES"/>
        </w:rPr>
        <w:t>Animar  los unos a los otros cada día para que no seamos endurecidos por el engaño del pecado.</w:t>
      </w:r>
    </w:p>
    <w:p w:rsidR="00F33696" w:rsidRDefault="00F33696" w:rsidP="00F33696">
      <w:pPr>
        <w:autoSpaceDE w:val="0"/>
        <w:autoSpaceDN w:val="0"/>
        <w:adjustRightInd w:val="0"/>
        <w:spacing w:before="60" w:after="60"/>
        <w:rPr>
          <w:rFonts w:ascii="Georgia" w:hAnsi="Georgia" w:cs="Georgia"/>
          <w:sz w:val="28"/>
          <w:szCs w:val="28"/>
          <w:lang w:eastAsia="es-MX"/>
        </w:rPr>
      </w:pPr>
      <w:r>
        <w:rPr>
          <w:rFonts w:ascii="Georgia" w:hAnsi="Georgia" w:cs="Georgia"/>
          <w:sz w:val="28"/>
          <w:szCs w:val="28"/>
          <w:lang w:eastAsia="es-MX"/>
        </w:rPr>
        <w:t xml:space="preserve"> </w:t>
      </w:r>
    </w:p>
    <w:p w:rsidR="009B6692" w:rsidRDefault="009B6692" w:rsidP="009B6692">
      <w:pPr>
        <w:pStyle w:val="check"/>
      </w:pPr>
      <w:r>
        <w:t>Santiago 5:19</w:t>
      </w:r>
      <w:r w:rsidR="003A1F5A">
        <w:t>-20</w:t>
      </w:r>
      <w:r>
        <w:t xml:space="preserve"> </w:t>
      </w:r>
    </w:p>
    <w:p w:rsidR="009B6692" w:rsidRDefault="009B6692" w:rsidP="009B6692">
      <w:pPr>
        <w:pStyle w:val="Respuesta"/>
        <w:rPr>
          <w:lang w:eastAsia="es-ES"/>
        </w:rPr>
      </w:pPr>
      <w:r>
        <w:rPr>
          <w:lang w:eastAsia="es-ES"/>
        </w:rPr>
        <w:t>Cuando nosotros nos preocupamos por ellos y les hacemos volver a la verdad.</w:t>
      </w:r>
      <w:r w:rsidR="00F33696">
        <w:rPr>
          <w:lang w:eastAsia="es-ES"/>
        </w:rPr>
        <w:br/>
      </w:r>
    </w:p>
    <w:p w:rsidR="00F33696" w:rsidRDefault="00F33696" w:rsidP="00F33696">
      <w:pPr>
        <w:pStyle w:val="check"/>
      </w:pPr>
      <w:r>
        <w:t xml:space="preserve">1 Juan 2:20-21 y 2:26-27 </w:t>
      </w:r>
    </w:p>
    <w:p w:rsidR="00E636C9" w:rsidRPr="00E636C9" w:rsidRDefault="00F33696" w:rsidP="0050481F">
      <w:pPr>
        <w:pStyle w:val="Respuesta"/>
      </w:pPr>
      <w:r>
        <w:rPr>
          <w:lang w:eastAsia="es-ES"/>
        </w:rPr>
        <w:t>Por la unción del Espíritu Santo que nos hace distinguir entre la verdad y la mentira.</w:t>
      </w:r>
    </w:p>
    <w:p w:rsidR="00E636C9" w:rsidRPr="00E636C9" w:rsidRDefault="00E636C9" w:rsidP="00E636C9">
      <w:pPr>
        <w:rPr>
          <w:lang w:eastAsia="es-ES"/>
        </w:rPr>
      </w:pPr>
    </w:p>
    <w:p w:rsidR="00BE76F5" w:rsidRDefault="00BB1AEE" w:rsidP="0050481F">
      <w:pPr>
        <w:pStyle w:val="numbering"/>
      </w:pPr>
      <w:r>
        <w:t>Como evitamos el engaño de Satanás.</w:t>
      </w:r>
    </w:p>
    <w:p w:rsidR="0050481F" w:rsidRDefault="0050481F" w:rsidP="0050481F">
      <w:pPr>
        <w:pStyle w:val="check"/>
      </w:pPr>
      <w:r>
        <w:t xml:space="preserve">Juan 8:31-32 </w:t>
      </w:r>
    </w:p>
    <w:p w:rsidR="0050481F" w:rsidRDefault="00F94CBA" w:rsidP="0050481F">
      <w:pPr>
        <w:pStyle w:val="Respuesta"/>
        <w:rPr>
          <w:lang w:eastAsia="es-ES"/>
        </w:rPr>
      </w:pPr>
      <w:r>
        <w:rPr>
          <w:lang w:eastAsia="es-ES"/>
        </w:rPr>
        <w:t xml:space="preserve">Mantenernos fieles a las enseñanzas de Cristo. </w:t>
      </w:r>
      <w:r w:rsidR="0050481F">
        <w:rPr>
          <w:lang w:eastAsia="es-ES"/>
        </w:rPr>
        <w:t>Al conocer la verdad, la verdad nos hace libres del dominio del pecado.</w:t>
      </w:r>
    </w:p>
    <w:p w:rsidR="0050481F" w:rsidRDefault="0050481F" w:rsidP="0050481F">
      <w:pPr>
        <w:rPr>
          <w:lang w:eastAsia="es-ES"/>
        </w:rPr>
      </w:pPr>
    </w:p>
    <w:p w:rsidR="0050481F" w:rsidRDefault="0050481F" w:rsidP="0050481F">
      <w:pPr>
        <w:pStyle w:val="check"/>
      </w:pPr>
      <w:r>
        <w:t>Juan 16:13</w:t>
      </w:r>
    </w:p>
    <w:p w:rsidR="0050481F" w:rsidRDefault="0050481F" w:rsidP="0050481F">
      <w:pPr>
        <w:pStyle w:val="Respuesta"/>
        <w:rPr>
          <w:lang w:eastAsia="es-ES"/>
        </w:rPr>
      </w:pPr>
      <w:r>
        <w:rPr>
          <w:lang w:eastAsia="es-ES"/>
        </w:rPr>
        <w:t>Por la guía del Espíritu de la verdad, el Santo Espíritu.</w:t>
      </w:r>
      <w:r>
        <w:rPr>
          <w:lang w:eastAsia="es-ES"/>
        </w:rPr>
        <w:br/>
      </w:r>
    </w:p>
    <w:p w:rsidR="0050481F" w:rsidRDefault="0050481F" w:rsidP="0050481F">
      <w:pPr>
        <w:pStyle w:val="check"/>
      </w:pPr>
      <w:r>
        <w:t>Efesios 6:14</w:t>
      </w:r>
    </w:p>
    <w:p w:rsidR="0050481F" w:rsidRDefault="0050481F" w:rsidP="0050481F">
      <w:pPr>
        <w:pStyle w:val="Respuesta"/>
        <w:rPr>
          <w:lang w:eastAsia="es-ES"/>
        </w:rPr>
      </w:pPr>
      <w:r>
        <w:rPr>
          <w:lang w:eastAsia="es-ES"/>
        </w:rPr>
        <w:t>Al ponernos la armadura de Dios comenzando con el cinturón de la verdad.</w:t>
      </w:r>
    </w:p>
    <w:p w:rsidR="00BE7419" w:rsidRDefault="00BE7419" w:rsidP="00BE7419">
      <w:pPr>
        <w:rPr>
          <w:lang w:eastAsia="es-ES"/>
        </w:rPr>
      </w:pPr>
    </w:p>
    <w:p w:rsidR="00BE7419" w:rsidRDefault="00BE7419" w:rsidP="00BE7419">
      <w:pPr>
        <w:pStyle w:val="numbering"/>
      </w:pPr>
      <w:r>
        <w:t>¿En cuáles maneras cree que Satanás sería más apto para engañarle a usted?</w:t>
      </w:r>
    </w:p>
    <w:p w:rsidR="00BE7419" w:rsidRPr="00BE7419" w:rsidRDefault="00BE7419" w:rsidP="009D3819">
      <w:pPr>
        <w:pStyle w:val="Respuesta"/>
        <w:rPr>
          <w:lang w:eastAsia="es-ES"/>
        </w:rPr>
      </w:pPr>
      <w:r>
        <w:rPr>
          <w:lang w:eastAsia="es-ES"/>
        </w:rPr>
        <w:t>Desánimo cuando no veo buenos resultados del ministerio. Acusarme de haber cometido muchos errores. Que no tengo sabiduría y entonces para que tratar de servir a Dios.</w:t>
      </w:r>
    </w:p>
    <w:p w:rsidR="00194286" w:rsidRDefault="00194286" w:rsidP="00791ED1">
      <w:pPr>
        <w:pStyle w:val="nfasis"/>
      </w:pPr>
    </w:p>
    <w:p w:rsidR="00194286" w:rsidRDefault="00194286" w:rsidP="00791ED1">
      <w:pPr>
        <w:pStyle w:val="nfasis"/>
      </w:pPr>
    </w:p>
    <w:p w:rsidR="00194286" w:rsidRDefault="00194286" w:rsidP="00791ED1">
      <w:pPr>
        <w:pStyle w:val="nfasis"/>
      </w:pPr>
    </w:p>
    <w:p w:rsidR="00194286" w:rsidRDefault="00194286" w:rsidP="00791ED1">
      <w:pPr>
        <w:pStyle w:val="nfasis"/>
      </w:pPr>
    </w:p>
    <w:p w:rsidR="00194286" w:rsidRDefault="00194286" w:rsidP="00791ED1">
      <w:pPr>
        <w:pStyle w:val="nfasis"/>
      </w:pPr>
    </w:p>
    <w:p w:rsidR="00194286" w:rsidRDefault="00194286" w:rsidP="00791ED1">
      <w:pPr>
        <w:pStyle w:val="nfasis"/>
      </w:pPr>
    </w:p>
    <w:p w:rsidR="00194286" w:rsidRDefault="00194286" w:rsidP="00791ED1">
      <w:pPr>
        <w:pStyle w:val="nfasis"/>
      </w:pPr>
    </w:p>
    <w:p w:rsidR="00194286" w:rsidRDefault="00194286" w:rsidP="00791ED1">
      <w:pPr>
        <w:pStyle w:val="nfasis"/>
      </w:pPr>
    </w:p>
    <w:p w:rsidR="009D3819" w:rsidRDefault="009D3819" w:rsidP="00BE7419">
      <w:pPr>
        <w:pStyle w:val="Ttulo"/>
      </w:pPr>
      <w:bookmarkStart w:id="5" w:name="_Toc455491203"/>
    </w:p>
    <w:p w:rsidR="00400974" w:rsidRDefault="00400974" w:rsidP="009D3819">
      <w:pPr>
        <w:pStyle w:val="Ttulo"/>
      </w:pPr>
    </w:p>
    <w:p w:rsidR="00400974" w:rsidRDefault="00400974" w:rsidP="009D3819">
      <w:pPr>
        <w:pStyle w:val="Ttulo"/>
      </w:pPr>
    </w:p>
    <w:p w:rsidR="00400974" w:rsidRDefault="00400974" w:rsidP="009D3819">
      <w:pPr>
        <w:pStyle w:val="Ttulo"/>
      </w:pPr>
    </w:p>
    <w:p w:rsidR="00400974" w:rsidRDefault="00400974" w:rsidP="009D3819">
      <w:pPr>
        <w:pStyle w:val="Ttulo"/>
      </w:pPr>
    </w:p>
    <w:p w:rsidR="00194286" w:rsidRDefault="00BE7419" w:rsidP="009D3819">
      <w:pPr>
        <w:pStyle w:val="Ttulo"/>
      </w:pPr>
      <w:r>
        <w:lastRenderedPageBreak/>
        <w:t xml:space="preserve">Lección </w:t>
      </w:r>
      <w:r w:rsidR="00014C1B">
        <w:t>5</w:t>
      </w:r>
      <w:r w:rsidR="008766BA">
        <w:t xml:space="preserve"> – Satanás el tentador</w:t>
      </w:r>
      <w:bookmarkEnd w:id="5"/>
    </w:p>
    <w:p w:rsidR="00A42FE7" w:rsidRDefault="00811C74" w:rsidP="00811C74">
      <w:pPr>
        <w:pStyle w:val="nfasis"/>
      </w:pPr>
      <w:r>
        <w:t>Cómo Satanás nos tienta.</w:t>
      </w:r>
    </w:p>
    <w:p w:rsidR="00917695" w:rsidRDefault="00917695" w:rsidP="00917695">
      <w:r>
        <w:t>Ya vimos en la lección anterior que Satanás usa mucho el engaño. Ahora queremos ver como usa el engaño y otros métodos para tentarnos.</w:t>
      </w:r>
    </w:p>
    <w:p w:rsidR="00B26A92" w:rsidRDefault="009159BC" w:rsidP="00400974">
      <w:pPr>
        <w:pStyle w:val="numbering"/>
        <w:numPr>
          <w:ilvl w:val="0"/>
          <w:numId w:val="41"/>
        </w:numPr>
        <w:ind w:left="198"/>
      </w:pPr>
      <w:r>
        <w:t>Vamos a ver un ejemplo de có</w:t>
      </w:r>
      <w:r w:rsidR="008108B8">
        <w:t xml:space="preserve">mo un hombre de Dios fue engañado y devorado por el león rugiente. Lea 1 Reyes 13:1-10. Encontramos en el versículo </w:t>
      </w:r>
      <w:r w:rsidR="00723B7E">
        <w:t>uno</w:t>
      </w:r>
      <w:r w:rsidR="008108B8">
        <w:t xml:space="preserve"> que el hombre de Dios fue obediente al Señor en pronunciar juicio sobre el altar que Jeroboán había hecho en Betel. ¿Por qué cree que en el versículo 7 que el rey le dijo al hombre de Dios: «</w:t>
      </w:r>
      <w:r w:rsidR="00B26A92" w:rsidRPr="00B26A92">
        <w:rPr>
          <w:lang w:val="es-MX" w:eastAsia="en-US"/>
        </w:rPr>
        <w:t>Ven conmigo a casa, y comerás, y yo te daré un presente</w:t>
      </w:r>
      <w:r w:rsidR="00B26A92">
        <w:t>»?</w:t>
      </w:r>
    </w:p>
    <w:p w:rsidR="008108B8" w:rsidRDefault="008108B8" w:rsidP="00B26A92">
      <w:pPr>
        <w:pStyle w:val="Respuesta"/>
      </w:pPr>
      <w:r>
        <w:t>No quería tener al hombre de Dios como su enemigo. Quería ganar su amistad para su propio bien.</w:t>
      </w:r>
    </w:p>
    <w:p w:rsidR="008108B8" w:rsidRDefault="008108B8" w:rsidP="008108B8">
      <w:pPr>
        <w:pStyle w:val="numbering"/>
      </w:pPr>
      <w:r>
        <w:t>¿Por qué cree que el Señor le había dicho al hombre de Dios que no debía comer pan y beber agua ni regresar por el mismo camino?</w:t>
      </w:r>
      <w:r w:rsidR="00470ADB">
        <w:t xml:space="preserve"> 2 Corintios 6:14-18</w:t>
      </w:r>
    </w:p>
    <w:p w:rsidR="00470ADB" w:rsidRDefault="00470ADB" w:rsidP="00D120AF">
      <w:pPr>
        <w:pStyle w:val="Respuesta"/>
        <w:rPr>
          <w:lang w:eastAsia="es-ES"/>
        </w:rPr>
      </w:pPr>
      <w:r>
        <w:rPr>
          <w:lang w:eastAsia="es-ES"/>
        </w:rPr>
        <w:t xml:space="preserve">Jeroboán y el lugar eran enemigos del Señor. Debía nada más haber dejado el mensaje y luego salir. Al quedarse a </w:t>
      </w:r>
      <w:r w:rsidR="00B26A92">
        <w:rPr>
          <w:lang w:eastAsia="es-ES"/>
        </w:rPr>
        <w:t>come</w:t>
      </w:r>
      <w:r>
        <w:rPr>
          <w:lang w:eastAsia="es-ES"/>
        </w:rPr>
        <w:t>r estaba asociándose con ellos y lo malo que estaban haciendo.</w:t>
      </w:r>
      <w:r w:rsidR="00087F2D">
        <w:rPr>
          <w:lang w:eastAsia="es-ES"/>
        </w:rPr>
        <w:br/>
      </w:r>
    </w:p>
    <w:p w:rsidR="00470ADB" w:rsidRDefault="004A6C05" w:rsidP="00470ADB">
      <w:pPr>
        <w:pStyle w:val="numbering"/>
      </w:pPr>
      <w:r>
        <w:t xml:space="preserve">Lea 1 Reyes 13:11-19. ¿Cómo </w:t>
      </w:r>
      <w:r w:rsidR="00723B7E">
        <w:t xml:space="preserve">engañó </w:t>
      </w:r>
      <w:r>
        <w:t>el profeta anciano al  hombre de Dios?</w:t>
      </w:r>
    </w:p>
    <w:p w:rsidR="004A6C05" w:rsidRDefault="004A6C05" w:rsidP="00D120AF">
      <w:pPr>
        <w:pStyle w:val="Respuesta"/>
        <w:rPr>
          <w:lang w:eastAsia="es-ES"/>
        </w:rPr>
      </w:pPr>
      <w:r>
        <w:rPr>
          <w:lang w:eastAsia="es-ES"/>
        </w:rPr>
        <w:t>Al decirle que había recibido un mensaje de un ángel que debía llevarlo a casa para comer pan y beber agua.</w:t>
      </w:r>
      <w:r w:rsidR="00D120AF">
        <w:rPr>
          <w:lang w:eastAsia="es-ES"/>
        </w:rPr>
        <w:br/>
      </w:r>
    </w:p>
    <w:p w:rsidR="004A6C05" w:rsidRDefault="004A6C05" w:rsidP="004A6C05">
      <w:pPr>
        <w:pStyle w:val="Ilust"/>
      </w:pPr>
      <w:r>
        <w:t xml:space="preserve">Vemos que el varón de Dios cometió varios errores. El primer error era que en lugar de apurarse de regresar se quedó sentado debajo de un encino. </w:t>
      </w:r>
    </w:p>
    <w:p w:rsidR="004A6C05" w:rsidRDefault="004A6C05" w:rsidP="004A6C05">
      <w:pPr>
        <w:pStyle w:val="numbering"/>
      </w:pPr>
      <w:r>
        <w:t>¿Por qué cree que el varón de Dios creó al profeta anciano y volvió con él, y comió y bebió en su casa?</w:t>
      </w:r>
    </w:p>
    <w:p w:rsidR="004A6C05" w:rsidRDefault="004A6C05" w:rsidP="00D120AF">
      <w:pPr>
        <w:pStyle w:val="Respuesta"/>
        <w:rPr>
          <w:lang w:eastAsia="es-ES"/>
        </w:rPr>
      </w:pPr>
      <w:r>
        <w:rPr>
          <w:lang w:eastAsia="es-ES"/>
        </w:rPr>
        <w:t xml:space="preserve">Fue engañado. También quería creerlo porque tenía hambre y sed. </w:t>
      </w:r>
    </w:p>
    <w:p w:rsidR="004A6C05" w:rsidRDefault="004A6C05" w:rsidP="004A6C05">
      <w:pPr>
        <w:pStyle w:val="numbering"/>
      </w:pPr>
      <w:r>
        <w:t>¿Cuál fue la estrategia de Satanás en este engaño?</w:t>
      </w:r>
    </w:p>
    <w:p w:rsidR="004A6C05" w:rsidRDefault="004A6C05" w:rsidP="00D120AF">
      <w:pPr>
        <w:pStyle w:val="Respuesta"/>
        <w:rPr>
          <w:lang w:eastAsia="es-ES"/>
        </w:rPr>
      </w:pPr>
      <w:r>
        <w:rPr>
          <w:lang w:eastAsia="es-ES"/>
        </w:rPr>
        <w:t>Hacerle creer que lo que fue tentado hacer fue bueno.</w:t>
      </w:r>
      <w:r w:rsidR="00D120AF">
        <w:rPr>
          <w:lang w:eastAsia="es-ES"/>
        </w:rPr>
        <w:br/>
      </w:r>
    </w:p>
    <w:p w:rsidR="004A6C05" w:rsidRDefault="004A6C05" w:rsidP="004A6C05">
      <w:pPr>
        <w:pStyle w:val="numbering"/>
      </w:pPr>
      <w:r>
        <w:t>Lea 1 Reyes 13:20-25. ¿Qué pasó al varón de Dios?</w:t>
      </w:r>
    </w:p>
    <w:p w:rsidR="004A6C05" w:rsidRDefault="004A6C05" w:rsidP="00D120AF">
      <w:pPr>
        <w:pStyle w:val="Respuesta"/>
        <w:rPr>
          <w:lang w:eastAsia="es-ES"/>
        </w:rPr>
      </w:pPr>
      <w:r>
        <w:rPr>
          <w:lang w:eastAsia="es-ES"/>
        </w:rPr>
        <w:t>Al ponerse en el camino un león le salió al paso y lo mató.</w:t>
      </w:r>
      <w:r w:rsidR="00D120AF">
        <w:rPr>
          <w:lang w:eastAsia="es-ES"/>
        </w:rPr>
        <w:br/>
      </w:r>
    </w:p>
    <w:p w:rsidR="007E5EB3" w:rsidRDefault="007E5EB3" w:rsidP="007E5EB3">
      <w:pPr>
        <w:pStyle w:val="numbering"/>
      </w:pPr>
      <w:r>
        <w:t>Se</w:t>
      </w:r>
      <w:r w:rsidR="00723B7E">
        <w:t>gún 1 Pedro 5:</w:t>
      </w:r>
      <w:r w:rsidR="00F94CBA">
        <w:t>8-</w:t>
      </w:r>
      <w:r w:rsidR="00723B7E">
        <w:t>9, ¿cuál fue</w:t>
      </w:r>
      <w:r>
        <w:t xml:space="preserve"> el error del varón de Dios?</w:t>
      </w:r>
    </w:p>
    <w:p w:rsidR="007E5EB3" w:rsidRDefault="007E5EB3" w:rsidP="00D120AF">
      <w:pPr>
        <w:pStyle w:val="Respuesta"/>
        <w:rPr>
          <w:lang w:eastAsia="es-ES"/>
        </w:rPr>
      </w:pPr>
      <w:r>
        <w:rPr>
          <w:lang w:eastAsia="es-ES"/>
        </w:rPr>
        <w:t>No practicó el dominio propio (hambre y sed). No se mantuvo alerta.</w:t>
      </w:r>
      <w:r w:rsidR="00D120AF">
        <w:rPr>
          <w:lang w:eastAsia="es-ES"/>
        </w:rPr>
        <w:br/>
      </w:r>
    </w:p>
    <w:p w:rsidR="007E5EB3" w:rsidRPr="007E5EB3" w:rsidRDefault="007E5EB3" w:rsidP="007E5EB3">
      <w:pPr>
        <w:pStyle w:val="Ilust"/>
      </w:pPr>
      <w:r>
        <w:t>Satanás le engaño con su astucia. Lo tentó a través de otro profeta que decía que había recibido un mensaje de parte de Dios para él. El varón de Dios debía haberse preguntado,</w:t>
      </w:r>
      <w:r w:rsidR="00087F2D">
        <w:t xml:space="preserve">  </w:t>
      </w:r>
      <w:r>
        <w:t>«</w:t>
      </w:r>
      <w:r w:rsidR="00087F2D">
        <w:t>¿s</w:t>
      </w:r>
      <w:r>
        <w:t>i Dios tiene un mensaje para mí porque no me lo da directamente en lugar de usar un profeta de este lugar que deshonra al Señor con su idolatría</w:t>
      </w:r>
      <w:r w:rsidR="00087F2D">
        <w:t>?</w:t>
      </w:r>
      <w:r>
        <w:t>»  Así nuestro adversario es muy astuto y si no nos cuidamos podemos ser engañados por él creyendo que estamos haciendo bien.</w:t>
      </w:r>
    </w:p>
    <w:p w:rsidR="007E39E9" w:rsidRPr="00917695" w:rsidRDefault="007E39E9" w:rsidP="008108B8">
      <w:pPr>
        <w:pStyle w:val="numbering"/>
      </w:pPr>
      <w:r w:rsidRPr="00917695">
        <w:t>¿Qué quiere hacer Satanás con nosotros</w:t>
      </w:r>
      <w:r w:rsidR="009159BC">
        <w:t xml:space="preserve"> según 1 Tesalonicenses 3:4-5? </w:t>
      </w:r>
      <w:r w:rsidR="00917695">
        <w:t>En este pasaje encontramos que Pablo tuvo que dejar la iglesia en Tesalónica</w:t>
      </w:r>
      <w:r w:rsidR="00723B7E">
        <w:t xml:space="preserve"> d</w:t>
      </w:r>
      <w:r w:rsidR="00917695">
        <w:t xml:space="preserve">espués de </w:t>
      </w:r>
      <w:r w:rsidR="00723B7E">
        <w:t xml:space="preserve">estar </w:t>
      </w:r>
      <w:r w:rsidR="00917695">
        <w:t>poco tiempo allí. Se desató una fuerte persecución sobre estos cristianos nuevos</w:t>
      </w:r>
      <w:r w:rsidR="003A1F5A">
        <w:t xml:space="preserve">. ¿Por qué </w:t>
      </w:r>
      <w:r w:rsidR="00917695">
        <w:t>Pablo estuvo preocupado por su firm</w:t>
      </w:r>
      <w:r w:rsidR="003A1F5A">
        <w:t>eza al enfrentar el sufrimiento?</w:t>
      </w:r>
    </w:p>
    <w:p w:rsidR="007E39E9" w:rsidRPr="007E39E9" w:rsidRDefault="00B26A92" w:rsidP="00D120AF">
      <w:pPr>
        <w:pStyle w:val="Respuesta"/>
        <w:rPr>
          <w:lang w:eastAsia="es-ES"/>
        </w:rPr>
      </w:pPr>
      <w:r>
        <w:rPr>
          <w:lang w:eastAsia="es-ES"/>
        </w:rPr>
        <w:t>Ser tentados por Satanás por las tribulaciones de su persecución.</w:t>
      </w:r>
      <w:r w:rsidR="007E39E9">
        <w:rPr>
          <w:lang w:eastAsia="es-ES"/>
        </w:rPr>
        <w:t xml:space="preserve"> </w:t>
      </w:r>
    </w:p>
    <w:p w:rsidR="00811C74" w:rsidRDefault="00811C74" w:rsidP="00811C74">
      <w:pPr>
        <w:pStyle w:val="numbering"/>
        <w:rPr>
          <w:lang w:val="es-MX"/>
        </w:rPr>
      </w:pPr>
      <w:r>
        <w:rPr>
          <w:lang w:val="es-MX"/>
        </w:rPr>
        <w:lastRenderedPageBreak/>
        <w:t xml:space="preserve">Según los siguientes </w:t>
      </w:r>
      <w:r w:rsidR="00471231">
        <w:rPr>
          <w:lang w:val="es-MX"/>
        </w:rPr>
        <w:t xml:space="preserve">siete </w:t>
      </w:r>
      <w:r>
        <w:rPr>
          <w:lang w:val="es-MX"/>
        </w:rPr>
        <w:t>pasajes, ¿qué hace Satanás para atacarnos y tentarnos?</w:t>
      </w:r>
    </w:p>
    <w:p w:rsidR="0029382C" w:rsidRDefault="0029382C" w:rsidP="00AE4640">
      <w:pPr>
        <w:pStyle w:val="check"/>
        <w:numPr>
          <w:ilvl w:val="0"/>
          <w:numId w:val="1"/>
        </w:numPr>
        <w:ind w:left="792"/>
      </w:pPr>
      <w:r>
        <w:t>1 Timoteo 3:</w:t>
      </w:r>
      <w:r w:rsidR="00B51E27">
        <w:t>1 y 6-7</w:t>
      </w:r>
      <w:r w:rsidR="009159BC">
        <w:t xml:space="preserve"> e</w:t>
      </w:r>
      <w:r w:rsidR="00B51E27">
        <w:t xml:space="preserve"> </w:t>
      </w:r>
      <w:r>
        <w:t xml:space="preserve"> </w:t>
      </w:r>
      <w:r w:rsidR="002C0436">
        <w:t xml:space="preserve">Isaías 14:12-14. </w:t>
      </w:r>
      <w:r>
        <w:t xml:space="preserve"> </w:t>
      </w:r>
    </w:p>
    <w:p w:rsidR="0029382C" w:rsidRDefault="0029382C" w:rsidP="00D120AF">
      <w:pPr>
        <w:pStyle w:val="Respuesta"/>
      </w:pPr>
      <w:r>
        <w:t>Hacer al hombre caer en el orgullo, presunción.</w:t>
      </w:r>
      <w:r>
        <w:tab/>
      </w:r>
      <w:r w:rsidR="002C0436">
        <w:t xml:space="preserve">Enaltecerse. </w:t>
      </w:r>
      <w:r w:rsidR="00D120AF">
        <w:br/>
      </w:r>
    </w:p>
    <w:p w:rsidR="00194D82" w:rsidRDefault="00194D82" w:rsidP="00194D82">
      <w:pPr>
        <w:pStyle w:val="check"/>
      </w:pPr>
      <w:r>
        <w:t>Hechos 5:</w:t>
      </w:r>
      <w:r w:rsidR="00917695">
        <w:t>1-4</w:t>
      </w:r>
    </w:p>
    <w:p w:rsidR="00194D82" w:rsidRDefault="00194D82" w:rsidP="00194D82">
      <w:pPr>
        <w:pStyle w:val="Respuesta"/>
        <w:rPr>
          <w:lang w:eastAsia="es-ES"/>
        </w:rPr>
      </w:pPr>
      <w:r>
        <w:rPr>
          <w:lang w:eastAsia="es-ES"/>
        </w:rPr>
        <w:t>Nos tienta a mentir, creemos que nos conviene.</w:t>
      </w:r>
      <w:r w:rsidR="00917695">
        <w:rPr>
          <w:lang w:eastAsia="es-ES"/>
        </w:rPr>
        <w:t xml:space="preserve"> Mentir para parecer lo que no somos.</w:t>
      </w:r>
      <w:r w:rsidR="002C0436">
        <w:rPr>
          <w:lang w:eastAsia="es-ES"/>
        </w:rPr>
        <w:t xml:space="preserve"> Hipocresía.</w:t>
      </w:r>
    </w:p>
    <w:p w:rsidR="00917695" w:rsidRPr="00917695" w:rsidRDefault="00917695" w:rsidP="00917695">
      <w:pPr>
        <w:rPr>
          <w:lang w:eastAsia="es-ES"/>
        </w:rPr>
      </w:pPr>
    </w:p>
    <w:p w:rsidR="00194D82" w:rsidRDefault="00194D82" w:rsidP="00194D82">
      <w:pPr>
        <w:pStyle w:val="check"/>
      </w:pPr>
      <w:r>
        <w:t>Mateo 16:2</w:t>
      </w:r>
      <w:r w:rsidR="003A1F5A">
        <w:t>1</w:t>
      </w:r>
      <w:r>
        <w:t>-23</w:t>
      </w:r>
    </w:p>
    <w:p w:rsidR="00194D82" w:rsidRDefault="00194D82" w:rsidP="00194D82">
      <w:pPr>
        <w:pStyle w:val="Respuesta"/>
        <w:rPr>
          <w:lang w:eastAsia="es-ES"/>
        </w:rPr>
      </w:pPr>
      <w:r>
        <w:rPr>
          <w:lang w:eastAsia="es-ES"/>
        </w:rPr>
        <w:t>Usa a otras personas para tentarnos con malos consejos.</w:t>
      </w:r>
      <w:r w:rsidR="00917695">
        <w:rPr>
          <w:lang w:eastAsia="es-ES"/>
        </w:rPr>
        <w:t xml:space="preserve"> Aunque sean nuestros amigos y quieren lo mejor para nosotros.</w:t>
      </w:r>
      <w:r w:rsidR="00D120AF">
        <w:rPr>
          <w:lang w:eastAsia="es-ES"/>
        </w:rPr>
        <w:br/>
      </w:r>
    </w:p>
    <w:p w:rsidR="00100F01" w:rsidRDefault="00100F01" w:rsidP="00100F01">
      <w:pPr>
        <w:pStyle w:val="check"/>
      </w:pPr>
      <w:r>
        <w:t>1 Corintios 7:5</w:t>
      </w:r>
    </w:p>
    <w:p w:rsidR="0029382C" w:rsidRDefault="00100F01" w:rsidP="00B8632C">
      <w:pPr>
        <w:pStyle w:val="Respuesta"/>
        <w:rPr>
          <w:lang w:eastAsia="es-ES"/>
        </w:rPr>
      </w:pPr>
      <w:r>
        <w:rPr>
          <w:lang w:eastAsia="es-ES"/>
        </w:rPr>
        <w:t>A cometer inmoralidad por ser dominado por deseos sexuales fuera del matrimonio.</w:t>
      </w:r>
      <w:r w:rsidR="00DA4E7B">
        <w:rPr>
          <w:lang w:eastAsia="es-ES"/>
        </w:rPr>
        <w:br/>
      </w:r>
    </w:p>
    <w:p w:rsidR="00DA4E7B" w:rsidRDefault="00DA4E7B" w:rsidP="00DA4E7B">
      <w:pPr>
        <w:pStyle w:val="check"/>
      </w:pPr>
      <w:r>
        <w:t>2 Corintios 11:2-</w:t>
      </w:r>
      <w:r w:rsidR="003A1F5A">
        <w:t>3</w:t>
      </w:r>
      <w:r>
        <w:t xml:space="preserve"> </w:t>
      </w:r>
    </w:p>
    <w:p w:rsidR="00DA4E7B" w:rsidRDefault="00DA4E7B" w:rsidP="00DA4E7B">
      <w:pPr>
        <w:pStyle w:val="Respuesta"/>
        <w:rPr>
          <w:lang w:eastAsia="es-ES"/>
        </w:rPr>
      </w:pPr>
      <w:r>
        <w:rPr>
          <w:lang w:eastAsia="es-ES"/>
        </w:rPr>
        <w:t>Desviar nuestros pensamientos de un compromiso puro y sincero con Cristo por su engaño.</w:t>
      </w:r>
    </w:p>
    <w:p w:rsidR="00DA4E7B" w:rsidRDefault="00DA4E7B" w:rsidP="00DA4E7B">
      <w:pPr>
        <w:pStyle w:val="Respuesta"/>
        <w:rPr>
          <w:lang w:eastAsia="es-ES"/>
        </w:rPr>
      </w:pPr>
    </w:p>
    <w:p w:rsidR="00DA4E7B" w:rsidRDefault="00DA4E7B" w:rsidP="00DA4E7B">
      <w:pPr>
        <w:pStyle w:val="numbering"/>
      </w:pPr>
      <w:r>
        <w:t>¿Cómo cree que Satanás puede desviar nuestros pensamientos de un compromiso puro y sincero con Cristo?</w:t>
      </w:r>
    </w:p>
    <w:p w:rsidR="002C0436" w:rsidRPr="002C0436" w:rsidRDefault="00DA4E7B" w:rsidP="00D120AF">
      <w:pPr>
        <w:pStyle w:val="Respuesta"/>
        <w:rPr>
          <w:lang w:eastAsia="es-ES"/>
        </w:rPr>
      </w:pPr>
      <w:r>
        <w:t>Hacernos creer que andamos bien cuando no es cierto. Convencernos que nos conviene saciar nuestras necesidades en lo que el mundo nos ofrece.</w:t>
      </w:r>
      <w:r w:rsidR="00D120AF">
        <w:br/>
      </w:r>
    </w:p>
    <w:p w:rsidR="0039099B" w:rsidRDefault="00507111" w:rsidP="0039099B">
      <w:pPr>
        <w:pStyle w:val="numbering"/>
      </w:pPr>
      <w:r>
        <w:t>Termine la tabla.</w:t>
      </w:r>
    </w:p>
    <w:p w:rsidR="00CC310B" w:rsidRPr="00CC310B" w:rsidRDefault="00CC310B" w:rsidP="0059426A">
      <w:pPr>
        <w:rPr>
          <w:lang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8"/>
        <w:gridCol w:w="3690"/>
        <w:gridCol w:w="4622"/>
      </w:tblGrid>
      <w:tr w:rsidR="00507111" w:rsidTr="00CC310B">
        <w:tc>
          <w:tcPr>
            <w:tcW w:w="1908" w:type="dxa"/>
          </w:tcPr>
          <w:p w:rsidR="00507111" w:rsidRPr="00507111" w:rsidRDefault="00507111" w:rsidP="00507111">
            <w:pPr>
              <w:jc w:val="center"/>
              <w:rPr>
                <w:b/>
                <w:lang w:eastAsia="es-ES"/>
              </w:rPr>
            </w:pPr>
            <w:r w:rsidRPr="00507111">
              <w:rPr>
                <w:b/>
                <w:lang w:eastAsia="es-ES"/>
              </w:rPr>
              <w:t>Pasaje</w:t>
            </w:r>
          </w:p>
        </w:tc>
        <w:tc>
          <w:tcPr>
            <w:tcW w:w="3690" w:type="dxa"/>
          </w:tcPr>
          <w:p w:rsidR="00507111" w:rsidRPr="00507111" w:rsidRDefault="00507111" w:rsidP="00507111">
            <w:pPr>
              <w:jc w:val="center"/>
              <w:rPr>
                <w:b/>
                <w:lang w:eastAsia="es-ES"/>
              </w:rPr>
            </w:pPr>
            <w:r w:rsidRPr="00507111">
              <w:rPr>
                <w:b/>
                <w:lang w:eastAsia="es-ES"/>
              </w:rPr>
              <w:t>Tentación</w:t>
            </w:r>
          </w:p>
        </w:tc>
        <w:tc>
          <w:tcPr>
            <w:tcW w:w="4622" w:type="dxa"/>
          </w:tcPr>
          <w:p w:rsidR="00507111" w:rsidRPr="00507111" w:rsidRDefault="00507111" w:rsidP="00507111">
            <w:pPr>
              <w:jc w:val="center"/>
              <w:rPr>
                <w:b/>
                <w:lang w:eastAsia="es-ES"/>
              </w:rPr>
            </w:pPr>
            <w:r w:rsidRPr="00507111">
              <w:rPr>
                <w:b/>
                <w:lang w:eastAsia="es-ES"/>
              </w:rPr>
              <w:t>Como vencer la tentación</w:t>
            </w:r>
          </w:p>
        </w:tc>
      </w:tr>
      <w:tr w:rsidR="00507111" w:rsidTr="00CC310B">
        <w:tc>
          <w:tcPr>
            <w:tcW w:w="1908" w:type="dxa"/>
          </w:tcPr>
          <w:p w:rsidR="00507111" w:rsidRPr="00507111" w:rsidRDefault="00507111" w:rsidP="009159BC">
            <w:pPr>
              <w:rPr>
                <w:lang w:eastAsia="es-ES"/>
              </w:rPr>
            </w:pPr>
            <w:r>
              <w:rPr>
                <w:lang w:eastAsia="es-ES"/>
              </w:rPr>
              <w:t>1 Pedro 5:6-9</w:t>
            </w:r>
          </w:p>
        </w:tc>
        <w:tc>
          <w:tcPr>
            <w:tcW w:w="3690" w:type="dxa"/>
          </w:tcPr>
          <w:p w:rsidR="00917695" w:rsidRDefault="002C0436" w:rsidP="003A1F5A">
            <w:pPr>
              <w:pStyle w:val="Respuesta"/>
            </w:pPr>
            <w:r>
              <w:rPr>
                <w:lang w:eastAsia="es-ES"/>
              </w:rPr>
              <w:t xml:space="preserve">No practicar dominio propio ni estar alertas. </w:t>
            </w:r>
            <w:r w:rsidR="00507111">
              <w:rPr>
                <w:lang w:eastAsia="es-ES"/>
              </w:rPr>
              <w:t>Devorarnos – asustarnos y llenarnos de temor.  Perdimos nuestra confianza en el Señor.</w:t>
            </w:r>
            <w:r>
              <w:rPr>
                <w:lang w:eastAsia="es-ES"/>
              </w:rPr>
              <w:t xml:space="preserve"> Ser ansioso</w:t>
            </w:r>
            <w:r w:rsidR="00B26A92">
              <w:rPr>
                <w:lang w:eastAsia="es-ES"/>
              </w:rPr>
              <w:t>s</w:t>
            </w:r>
            <w:r>
              <w:rPr>
                <w:lang w:eastAsia="es-ES"/>
              </w:rPr>
              <w:t xml:space="preserve"> y orgullosos.</w:t>
            </w:r>
            <w:r w:rsidR="00CC310B">
              <w:rPr>
                <w:lang w:eastAsia="es-ES"/>
              </w:rPr>
              <w:br/>
            </w:r>
          </w:p>
          <w:p w:rsidR="003A1F5A" w:rsidRPr="003A1F5A" w:rsidRDefault="003A1F5A" w:rsidP="003A1F5A"/>
        </w:tc>
        <w:tc>
          <w:tcPr>
            <w:tcW w:w="4622" w:type="dxa"/>
          </w:tcPr>
          <w:p w:rsidR="00507111" w:rsidRDefault="00507111" w:rsidP="003A1F5A">
            <w:pPr>
              <w:pStyle w:val="Respuesta"/>
              <w:rPr>
                <w:lang w:eastAsia="es-ES"/>
              </w:rPr>
            </w:pPr>
            <w:r>
              <w:rPr>
                <w:lang w:eastAsia="es-ES"/>
              </w:rPr>
              <w:t>Humillarnos bajo la poderosa mano de Dios. Depositar en él toda ansiedad. Resistirlo manteniéndonos firmes en la fe.</w:t>
            </w:r>
          </w:p>
        </w:tc>
      </w:tr>
      <w:tr w:rsidR="00507111" w:rsidTr="00CC310B">
        <w:tc>
          <w:tcPr>
            <w:tcW w:w="1908" w:type="dxa"/>
          </w:tcPr>
          <w:p w:rsidR="00507111" w:rsidRDefault="00CE00A1" w:rsidP="009159BC">
            <w:pPr>
              <w:rPr>
                <w:lang w:eastAsia="es-ES"/>
              </w:rPr>
            </w:pPr>
            <w:r>
              <w:rPr>
                <w:lang w:eastAsia="es-ES"/>
              </w:rPr>
              <w:t>Santiago 3:13-18</w:t>
            </w:r>
          </w:p>
        </w:tc>
        <w:tc>
          <w:tcPr>
            <w:tcW w:w="3690" w:type="dxa"/>
          </w:tcPr>
          <w:p w:rsidR="00507111" w:rsidRDefault="00CE00A1" w:rsidP="003A1F5A">
            <w:pPr>
              <w:pStyle w:val="Respuesta"/>
              <w:rPr>
                <w:lang w:eastAsia="es-ES"/>
              </w:rPr>
            </w:pPr>
            <w:r>
              <w:rPr>
                <w:lang w:eastAsia="es-ES"/>
              </w:rPr>
              <w:t>Tentarnos a tener envidias amargas y rivalidades en el corazón.</w:t>
            </w:r>
          </w:p>
          <w:p w:rsidR="00917695" w:rsidRPr="00917695" w:rsidRDefault="00917695" w:rsidP="003A1F5A">
            <w:pPr>
              <w:pStyle w:val="Respuesta"/>
            </w:pPr>
          </w:p>
        </w:tc>
        <w:tc>
          <w:tcPr>
            <w:tcW w:w="4622" w:type="dxa"/>
          </w:tcPr>
          <w:p w:rsidR="00507111" w:rsidRDefault="00CE00A1" w:rsidP="003A1F5A">
            <w:pPr>
              <w:pStyle w:val="Respuesta"/>
              <w:rPr>
                <w:lang w:eastAsia="es-ES"/>
              </w:rPr>
            </w:pPr>
            <w:r>
              <w:rPr>
                <w:lang w:eastAsia="es-ES"/>
              </w:rPr>
              <w:t>Con la sabiduría</w:t>
            </w:r>
            <w:r w:rsidR="00917695">
              <w:rPr>
                <w:lang w:eastAsia="es-ES"/>
              </w:rPr>
              <w:t xml:space="preserve"> que Dios nos da sembrar la paz y</w:t>
            </w:r>
            <w:r>
              <w:rPr>
                <w:lang w:eastAsia="es-ES"/>
              </w:rPr>
              <w:t xml:space="preserve"> hacer la paz.</w:t>
            </w:r>
          </w:p>
        </w:tc>
      </w:tr>
      <w:tr w:rsidR="00507111" w:rsidTr="00CC310B">
        <w:tc>
          <w:tcPr>
            <w:tcW w:w="1908" w:type="dxa"/>
          </w:tcPr>
          <w:p w:rsidR="00CE00A1" w:rsidRDefault="00CE00A1" w:rsidP="009159BC">
            <w:pPr>
              <w:rPr>
                <w:lang w:eastAsia="es-ES"/>
              </w:rPr>
            </w:pPr>
            <w:r>
              <w:rPr>
                <w:lang w:eastAsia="es-ES"/>
              </w:rPr>
              <w:t>Lucas 22:31-32</w:t>
            </w:r>
            <w:r w:rsidR="00B24656">
              <w:rPr>
                <w:lang w:eastAsia="es-ES"/>
              </w:rPr>
              <w:t xml:space="preserve"> y 45-46 </w:t>
            </w:r>
          </w:p>
        </w:tc>
        <w:tc>
          <w:tcPr>
            <w:tcW w:w="3690" w:type="dxa"/>
          </w:tcPr>
          <w:p w:rsidR="00507111" w:rsidRDefault="00CE00A1" w:rsidP="003A1F5A">
            <w:pPr>
              <w:pStyle w:val="Respuesta"/>
              <w:rPr>
                <w:lang w:eastAsia="es-ES"/>
              </w:rPr>
            </w:pPr>
            <w:r>
              <w:rPr>
                <w:lang w:eastAsia="es-ES"/>
              </w:rPr>
              <w:t>Nos quiere</w:t>
            </w:r>
            <w:r w:rsidR="00B24656">
              <w:rPr>
                <w:lang w:eastAsia="es-ES"/>
              </w:rPr>
              <w:t xml:space="preserve"> zarandear, confundirnos, asustarnos.</w:t>
            </w:r>
          </w:p>
          <w:p w:rsidR="00917695" w:rsidRDefault="00917695" w:rsidP="003A1F5A">
            <w:pPr>
              <w:pStyle w:val="Respuesta"/>
            </w:pPr>
          </w:p>
          <w:p w:rsidR="00087F2D" w:rsidRDefault="00087F2D" w:rsidP="003A1F5A">
            <w:pPr>
              <w:pStyle w:val="Respuesta"/>
            </w:pPr>
          </w:p>
          <w:p w:rsidR="003A1F5A" w:rsidRPr="003A1F5A" w:rsidRDefault="003A1F5A" w:rsidP="003A1F5A"/>
        </w:tc>
        <w:tc>
          <w:tcPr>
            <w:tcW w:w="4622" w:type="dxa"/>
          </w:tcPr>
          <w:p w:rsidR="00507111" w:rsidRDefault="00B24656" w:rsidP="003A1F5A">
            <w:pPr>
              <w:pStyle w:val="Respuesta"/>
              <w:rPr>
                <w:lang w:eastAsia="es-ES"/>
              </w:rPr>
            </w:pPr>
            <w:r>
              <w:rPr>
                <w:lang w:eastAsia="es-ES"/>
              </w:rPr>
              <w:t>Orar.</w:t>
            </w:r>
          </w:p>
        </w:tc>
      </w:tr>
      <w:tr w:rsidR="008565D0" w:rsidTr="00CC310B">
        <w:tc>
          <w:tcPr>
            <w:tcW w:w="1908" w:type="dxa"/>
          </w:tcPr>
          <w:p w:rsidR="008565D0" w:rsidRDefault="008565D0" w:rsidP="009159BC">
            <w:pPr>
              <w:rPr>
                <w:lang w:eastAsia="es-ES"/>
              </w:rPr>
            </w:pPr>
            <w:r>
              <w:rPr>
                <w:lang w:eastAsia="es-ES"/>
              </w:rPr>
              <w:t>Efesios 4:26-27</w:t>
            </w:r>
            <w:r w:rsidR="00CC310B">
              <w:rPr>
                <w:lang w:eastAsia="es-ES"/>
              </w:rPr>
              <w:t xml:space="preserve"> </w:t>
            </w:r>
          </w:p>
        </w:tc>
        <w:tc>
          <w:tcPr>
            <w:tcW w:w="3690" w:type="dxa"/>
          </w:tcPr>
          <w:p w:rsidR="008565D0" w:rsidRDefault="008565D0" w:rsidP="003A1F5A">
            <w:pPr>
              <w:pStyle w:val="Respuesta"/>
              <w:rPr>
                <w:lang w:eastAsia="es-ES"/>
              </w:rPr>
            </w:pPr>
            <w:r>
              <w:rPr>
                <w:lang w:eastAsia="es-ES"/>
              </w:rPr>
              <w:t>Enojarme</w:t>
            </w:r>
          </w:p>
          <w:p w:rsidR="00087F2D" w:rsidRDefault="00087F2D" w:rsidP="003A1F5A">
            <w:pPr>
              <w:pStyle w:val="Respuesta"/>
            </w:pPr>
          </w:p>
          <w:p w:rsidR="00087F2D" w:rsidRDefault="00087F2D" w:rsidP="003A1F5A">
            <w:pPr>
              <w:pStyle w:val="Respuesta"/>
            </w:pPr>
          </w:p>
          <w:p w:rsidR="003A1F5A" w:rsidRPr="003A1F5A" w:rsidRDefault="003A1F5A" w:rsidP="003A1F5A"/>
        </w:tc>
        <w:tc>
          <w:tcPr>
            <w:tcW w:w="4622" w:type="dxa"/>
          </w:tcPr>
          <w:p w:rsidR="008565D0" w:rsidRDefault="008565D0" w:rsidP="003A1F5A">
            <w:pPr>
              <w:pStyle w:val="Respuesta"/>
              <w:rPr>
                <w:lang w:eastAsia="es-ES"/>
              </w:rPr>
            </w:pPr>
            <w:r>
              <w:rPr>
                <w:lang w:eastAsia="es-ES"/>
              </w:rPr>
              <w:t>No dejar que el sol se ponga estando aun enojado.</w:t>
            </w:r>
          </w:p>
        </w:tc>
      </w:tr>
    </w:tbl>
    <w:p w:rsidR="00CC310B" w:rsidRDefault="00CC310B" w:rsidP="00686B04">
      <w:pPr>
        <w:pStyle w:val="nfasis"/>
      </w:pPr>
    </w:p>
    <w:p w:rsidR="00811C74" w:rsidRPr="00811C74" w:rsidRDefault="00B51E27" w:rsidP="00686B04">
      <w:pPr>
        <w:pStyle w:val="nfasis"/>
      </w:pPr>
      <w:r>
        <w:lastRenderedPageBreak/>
        <w:t>La victoria sobre</w:t>
      </w:r>
      <w:r w:rsidR="00686B04">
        <w:t xml:space="preserve"> sus tentaciones.</w:t>
      </w:r>
    </w:p>
    <w:p w:rsidR="00686B04" w:rsidRDefault="00686B04" w:rsidP="00400974">
      <w:pPr>
        <w:pStyle w:val="numbering"/>
        <w:numPr>
          <w:ilvl w:val="0"/>
          <w:numId w:val="3"/>
        </w:numPr>
        <w:overflowPunct/>
        <w:autoSpaceDE/>
        <w:autoSpaceDN/>
        <w:adjustRightInd/>
        <w:spacing w:before="0" w:after="80"/>
        <w:ind w:left="198"/>
        <w:textAlignment w:val="auto"/>
      </w:pPr>
      <w:r>
        <w:t>¿Cómo podemos vencer sus tentaciones?</w:t>
      </w:r>
    </w:p>
    <w:p w:rsidR="009159BC" w:rsidRDefault="00686B04" w:rsidP="00686B04">
      <w:pPr>
        <w:pStyle w:val="check"/>
        <w:numPr>
          <w:ilvl w:val="0"/>
          <w:numId w:val="1"/>
        </w:numPr>
        <w:ind w:left="792"/>
      </w:pPr>
      <w:r>
        <w:t xml:space="preserve">Lucas 4:1-13 y Efesios 6:17 </w:t>
      </w:r>
    </w:p>
    <w:p w:rsidR="00686B04" w:rsidRDefault="00686B04" w:rsidP="009159BC">
      <w:pPr>
        <w:pStyle w:val="Respuesta"/>
      </w:pPr>
      <w:r>
        <w:t>Con la Palabra de Dios.</w:t>
      </w:r>
    </w:p>
    <w:p w:rsidR="00B8632C" w:rsidRPr="00B8632C" w:rsidRDefault="00B8632C" w:rsidP="00B8632C"/>
    <w:p w:rsidR="00DA4E7B" w:rsidRDefault="00DA4E7B" w:rsidP="00DA4E7B">
      <w:pPr>
        <w:pStyle w:val="check"/>
      </w:pPr>
      <w:r>
        <w:t>Hebreos 11:24-26</w:t>
      </w:r>
    </w:p>
    <w:p w:rsidR="00DA4E7B" w:rsidRPr="00DA4E7B" w:rsidRDefault="00DA4E7B" w:rsidP="00DA4E7B">
      <w:pPr>
        <w:pStyle w:val="Respuesta"/>
        <w:rPr>
          <w:lang w:eastAsia="es-ES"/>
        </w:rPr>
      </w:pPr>
      <w:r>
        <w:rPr>
          <w:lang w:eastAsia="es-ES"/>
        </w:rPr>
        <w:t xml:space="preserve">Reconoció que los placeres de Egipto eran efímeros, de corta duración. Que </w:t>
      </w:r>
      <w:r w:rsidR="00B26A92" w:rsidRPr="00B26A92">
        <w:t>el vituperio de Cristo que los tesoros de los egipcios; porque tenía puesta la mirada en el galardón.</w:t>
      </w:r>
      <w:r>
        <w:rPr>
          <w:lang w:eastAsia="es-ES"/>
        </w:rPr>
        <w:t>.</w:t>
      </w:r>
    </w:p>
    <w:p w:rsidR="00B8632C" w:rsidRPr="00B8632C" w:rsidRDefault="00B8632C" w:rsidP="00B8632C"/>
    <w:p w:rsidR="00DA33A9" w:rsidRDefault="00DA33A9" w:rsidP="00AE4640">
      <w:pPr>
        <w:pStyle w:val="check"/>
        <w:numPr>
          <w:ilvl w:val="0"/>
          <w:numId w:val="1"/>
        </w:numPr>
        <w:ind w:left="792"/>
      </w:pPr>
      <w:r>
        <w:t>Santiago 4:</w:t>
      </w:r>
      <w:r w:rsidR="0025310A">
        <w:t>6-</w:t>
      </w:r>
      <w:r>
        <w:t>7 1 Pedro 5:8</w:t>
      </w:r>
    </w:p>
    <w:p w:rsidR="00DA33A9" w:rsidRDefault="00DA33A9" w:rsidP="00DA33A9">
      <w:pPr>
        <w:pStyle w:val="Respuesta"/>
      </w:pPr>
      <w:r>
        <w:t>Al someternos a Dios y resistir</w:t>
      </w:r>
      <w:r w:rsidR="00B8632C">
        <w:t xml:space="preserve"> al diablo</w:t>
      </w:r>
      <w:r>
        <w:t>.</w:t>
      </w:r>
    </w:p>
    <w:p w:rsidR="00B8632C" w:rsidRPr="00B8632C" w:rsidRDefault="00B8632C" w:rsidP="00B8632C"/>
    <w:p w:rsidR="00DA33A9" w:rsidRDefault="00DA33A9" w:rsidP="00AE4640">
      <w:pPr>
        <w:pStyle w:val="check"/>
        <w:numPr>
          <w:ilvl w:val="0"/>
          <w:numId w:val="1"/>
        </w:numPr>
        <w:ind w:left="792"/>
      </w:pPr>
      <w:r>
        <w:t>Apocalipsis 12:11</w:t>
      </w:r>
    </w:p>
    <w:p w:rsidR="00DA33A9" w:rsidRDefault="00DA33A9" w:rsidP="00A30E4F">
      <w:pPr>
        <w:pStyle w:val="Respuesta"/>
      </w:pPr>
      <w:r>
        <w:t xml:space="preserve">Por la sangre del Cordero y por el mensaje del cual dieron testimonio, no valoraron sus vidas como para evitar la muerte. </w:t>
      </w:r>
      <w:r w:rsidR="00B8632C">
        <w:br/>
      </w:r>
    </w:p>
    <w:p w:rsidR="009E07CF" w:rsidRDefault="009E07CF" w:rsidP="00DD1C4B">
      <w:pPr>
        <w:pStyle w:val="nfasis"/>
      </w:pPr>
    </w:p>
    <w:p w:rsidR="009E07CF" w:rsidRDefault="009E07CF" w:rsidP="00DD1C4B">
      <w:pPr>
        <w:pStyle w:val="nfasis"/>
      </w:pPr>
    </w:p>
    <w:p w:rsidR="009E07CF" w:rsidRDefault="009E07CF" w:rsidP="00DD1C4B">
      <w:pPr>
        <w:pStyle w:val="nfasis"/>
      </w:pPr>
    </w:p>
    <w:p w:rsidR="009E07CF" w:rsidRDefault="009E07CF" w:rsidP="00DD1C4B">
      <w:pPr>
        <w:pStyle w:val="nfasis"/>
      </w:pPr>
    </w:p>
    <w:p w:rsidR="009E07CF" w:rsidRDefault="009E07CF" w:rsidP="00DD1C4B">
      <w:pPr>
        <w:pStyle w:val="nfasis"/>
      </w:pPr>
    </w:p>
    <w:p w:rsidR="009E07CF" w:rsidRDefault="009E07CF" w:rsidP="00DD1C4B">
      <w:pPr>
        <w:pStyle w:val="nfasis"/>
      </w:pPr>
    </w:p>
    <w:p w:rsidR="009E07CF" w:rsidRDefault="009E07CF" w:rsidP="00DD1C4B">
      <w:pPr>
        <w:pStyle w:val="nfasis"/>
      </w:pPr>
    </w:p>
    <w:p w:rsidR="009E07CF" w:rsidRDefault="009E07CF" w:rsidP="00DD1C4B">
      <w:pPr>
        <w:pStyle w:val="nfasis"/>
      </w:pPr>
    </w:p>
    <w:p w:rsidR="009E07CF" w:rsidRDefault="009E07CF" w:rsidP="00DD1C4B">
      <w:pPr>
        <w:pStyle w:val="nfasis"/>
      </w:pPr>
    </w:p>
    <w:p w:rsidR="009E07CF" w:rsidRDefault="009E07CF" w:rsidP="00DD1C4B">
      <w:pPr>
        <w:pStyle w:val="nfasis"/>
      </w:pPr>
    </w:p>
    <w:p w:rsidR="009E07CF" w:rsidRDefault="009E07CF" w:rsidP="00DD1C4B">
      <w:pPr>
        <w:pStyle w:val="nfasis"/>
      </w:pPr>
    </w:p>
    <w:p w:rsidR="009E07CF" w:rsidRDefault="009E07CF" w:rsidP="00DD1C4B">
      <w:pPr>
        <w:pStyle w:val="nfasis"/>
      </w:pPr>
    </w:p>
    <w:p w:rsidR="009E07CF" w:rsidRDefault="009E07CF" w:rsidP="00DD1C4B">
      <w:pPr>
        <w:pStyle w:val="nfasis"/>
      </w:pPr>
    </w:p>
    <w:p w:rsidR="009E07CF" w:rsidRDefault="009E07CF" w:rsidP="00DD1C4B">
      <w:pPr>
        <w:pStyle w:val="nfasis"/>
      </w:pPr>
    </w:p>
    <w:p w:rsidR="009E07CF" w:rsidRDefault="009E07CF" w:rsidP="00DD1C4B">
      <w:pPr>
        <w:pStyle w:val="nfasis"/>
      </w:pPr>
    </w:p>
    <w:p w:rsidR="009E07CF" w:rsidRDefault="009E07CF" w:rsidP="00DD1C4B">
      <w:pPr>
        <w:pStyle w:val="nfasis"/>
      </w:pPr>
    </w:p>
    <w:p w:rsidR="00CC310B" w:rsidRDefault="00CC310B" w:rsidP="009E07CF">
      <w:pPr>
        <w:pStyle w:val="Ttulo"/>
      </w:pPr>
    </w:p>
    <w:p w:rsidR="00CF5AB8" w:rsidRDefault="00CF5AB8" w:rsidP="00CF5AB8"/>
    <w:p w:rsidR="00CF5AB8" w:rsidRDefault="00CF5AB8" w:rsidP="00CF5AB8"/>
    <w:p w:rsidR="00F94CBA" w:rsidRDefault="00F94CBA" w:rsidP="009E07CF">
      <w:pPr>
        <w:pStyle w:val="Ttulo"/>
      </w:pPr>
      <w:bookmarkStart w:id="6" w:name="_Toc455491204"/>
    </w:p>
    <w:p w:rsidR="00F94CBA" w:rsidRDefault="00F94CBA" w:rsidP="009E07CF">
      <w:pPr>
        <w:pStyle w:val="Ttulo"/>
      </w:pPr>
    </w:p>
    <w:p w:rsidR="00F94CBA" w:rsidRDefault="00F94CBA" w:rsidP="009E07CF">
      <w:pPr>
        <w:pStyle w:val="Ttulo"/>
      </w:pPr>
    </w:p>
    <w:p w:rsidR="00F94CBA" w:rsidRDefault="00F94CBA" w:rsidP="009E07CF">
      <w:pPr>
        <w:pStyle w:val="Ttulo"/>
      </w:pPr>
    </w:p>
    <w:p w:rsidR="00B26A92" w:rsidRDefault="00B26A92" w:rsidP="009E07CF">
      <w:pPr>
        <w:pStyle w:val="Ttulo"/>
      </w:pPr>
    </w:p>
    <w:p w:rsidR="00B26A92" w:rsidRDefault="00B26A92" w:rsidP="009E07CF">
      <w:pPr>
        <w:pStyle w:val="Ttulo"/>
      </w:pPr>
    </w:p>
    <w:p w:rsidR="00B26A92" w:rsidRDefault="00B26A92" w:rsidP="009E07CF">
      <w:pPr>
        <w:pStyle w:val="Ttulo"/>
      </w:pPr>
    </w:p>
    <w:p w:rsidR="00DD1C4B" w:rsidRDefault="00E549D3" w:rsidP="009E07CF">
      <w:pPr>
        <w:pStyle w:val="Ttulo"/>
      </w:pPr>
      <w:r>
        <w:lastRenderedPageBreak/>
        <w:t xml:space="preserve">Lección </w:t>
      </w:r>
      <w:r w:rsidR="00014C1B">
        <w:t>6</w:t>
      </w:r>
      <w:r w:rsidR="009E07CF">
        <w:t xml:space="preserve"> - </w:t>
      </w:r>
      <w:r w:rsidR="00D63675">
        <w:t>L</w:t>
      </w:r>
      <w:r w:rsidR="00DD1C4B">
        <w:t>os demonios</w:t>
      </w:r>
      <w:bookmarkEnd w:id="6"/>
    </w:p>
    <w:p w:rsidR="00DD1C4B" w:rsidRPr="003A2AB8" w:rsidRDefault="00DD1C4B" w:rsidP="00DD1C4B">
      <w:pPr>
        <w:pStyle w:val="Ilust"/>
      </w:pPr>
      <w:r>
        <w:t xml:space="preserve">Aunque la Biblia no dice directamente </w:t>
      </w:r>
      <w:r w:rsidR="004970C9">
        <w:t xml:space="preserve">el origen de  </w:t>
      </w:r>
      <w:r>
        <w:t xml:space="preserve">los demonios </w:t>
      </w:r>
      <w:r w:rsidR="004970C9">
        <w:t xml:space="preserve">hay muchas pistas que indican que </w:t>
      </w:r>
      <w:r>
        <w:t>son ángeles caídos que pecaron cuando Satanás pecó. Son llamados espíritus que indica que son ángeles. También tienen rangos de autoridad como tienen los santos ángeles. Comparen Efesios 3:10 con 6:12. Ambos pasajes hablan de  poderes y autoridades.</w:t>
      </w:r>
      <w:r w:rsidR="00D63675">
        <w:t xml:space="preserve"> En Mateo 25:41 Jesús habla del fuego eterno que fue preparado para el diablo y </w:t>
      </w:r>
      <w:r w:rsidR="00D63675" w:rsidRPr="00D63675">
        <w:rPr>
          <w:b/>
          <w:u w:val="single"/>
        </w:rPr>
        <w:t>sus ángeles.</w:t>
      </w:r>
      <w:r w:rsidR="00DA4E7B" w:rsidRPr="003A2AB8">
        <w:rPr>
          <w:b/>
        </w:rPr>
        <w:t xml:space="preserve"> </w:t>
      </w:r>
      <w:r w:rsidR="00DA4E7B" w:rsidRPr="003A2AB8">
        <w:t xml:space="preserve">Entonces </w:t>
      </w:r>
      <w:r w:rsidR="003A2AB8">
        <w:t>consi</w:t>
      </w:r>
      <w:r w:rsidR="004970C9">
        <w:t>d</w:t>
      </w:r>
      <w:r w:rsidR="003A2AB8">
        <w:t>eramos</w:t>
      </w:r>
      <w:r w:rsidR="00DA4E7B" w:rsidRPr="003A2AB8">
        <w:t xml:space="preserve"> que los demonios son ángeles</w:t>
      </w:r>
      <w:r w:rsidR="003A2AB8" w:rsidRPr="003A2AB8">
        <w:t xml:space="preserve"> que tal como Satanás eran creados buenos pero cayeron cuando el diablo cayó en </w:t>
      </w:r>
      <w:r w:rsidR="003A2AB8">
        <w:t xml:space="preserve">el </w:t>
      </w:r>
      <w:r w:rsidR="003A2AB8" w:rsidRPr="003A2AB8">
        <w:t>pecado.</w:t>
      </w:r>
    </w:p>
    <w:p w:rsidR="00DD1C4B" w:rsidRDefault="00DD1C4B" w:rsidP="00400974">
      <w:pPr>
        <w:pStyle w:val="numbering"/>
        <w:numPr>
          <w:ilvl w:val="0"/>
          <w:numId w:val="17"/>
        </w:numPr>
        <w:ind w:left="198"/>
      </w:pPr>
      <w:r>
        <w:t>¿Quién es el príncipe (el ser con autoridad) de los demonios según Mateo 12:24-26?</w:t>
      </w:r>
    </w:p>
    <w:p w:rsidR="00DD1C4B" w:rsidRDefault="00DD1C4B" w:rsidP="00D120AF">
      <w:pPr>
        <w:pStyle w:val="Respuesta"/>
        <w:rPr>
          <w:lang w:eastAsia="es-ES"/>
        </w:rPr>
      </w:pPr>
      <w:r>
        <w:rPr>
          <w:lang w:eastAsia="es-ES"/>
        </w:rPr>
        <w:t>Beelzebú o sea Satanás.</w:t>
      </w:r>
      <w:r w:rsidR="00D120AF">
        <w:rPr>
          <w:lang w:eastAsia="es-ES"/>
        </w:rPr>
        <w:br/>
      </w:r>
    </w:p>
    <w:p w:rsidR="00D63675" w:rsidRDefault="00D63675" w:rsidP="00D63675">
      <w:pPr>
        <w:pStyle w:val="numbering"/>
      </w:pPr>
      <w:r>
        <w:t>¿Qué es lo que saben los demonios según los siguientes pasajes?</w:t>
      </w:r>
    </w:p>
    <w:p w:rsidR="00D63675" w:rsidRDefault="00D63675" w:rsidP="00D63675">
      <w:pPr>
        <w:pStyle w:val="check"/>
      </w:pPr>
      <w:r>
        <w:t xml:space="preserve">Marcos 1:23-24 </w:t>
      </w:r>
    </w:p>
    <w:p w:rsidR="00D63675" w:rsidRDefault="00D63675" w:rsidP="00D120AF">
      <w:pPr>
        <w:pStyle w:val="Respuesta"/>
      </w:pPr>
      <w:r>
        <w:t>Saben que Jesús es el santo de Dios y que van a ser destruidos.</w:t>
      </w:r>
      <w:r w:rsidR="00D120AF">
        <w:br/>
      </w:r>
    </w:p>
    <w:p w:rsidR="00D63675" w:rsidRDefault="00D63675" w:rsidP="00D63675">
      <w:pPr>
        <w:pStyle w:val="check"/>
      </w:pPr>
      <w:r>
        <w:t xml:space="preserve">Santiago 2:19 </w:t>
      </w:r>
    </w:p>
    <w:p w:rsidR="004970C9" w:rsidRDefault="00D63675" w:rsidP="00D63675">
      <w:pPr>
        <w:pStyle w:val="Respuesta"/>
        <w:rPr>
          <w:lang w:eastAsia="es-ES"/>
        </w:rPr>
      </w:pPr>
      <w:r>
        <w:rPr>
          <w:lang w:eastAsia="es-ES"/>
        </w:rPr>
        <w:t>Creen que hay un solo Dios y les causa temblar de miedo sabiendo su cas</w:t>
      </w:r>
      <w:r w:rsidR="00204E92">
        <w:rPr>
          <w:lang w:eastAsia="es-ES"/>
        </w:rPr>
        <w:t>t</w:t>
      </w:r>
      <w:r>
        <w:rPr>
          <w:lang w:eastAsia="es-ES"/>
        </w:rPr>
        <w:t>igo.</w:t>
      </w:r>
    </w:p>
    <w:p w:rsidR="004970C9" w:rsidRDefault="004970C9" w:rsidP="00D63675">
      <w:pPr>
        <w:pStyle w:val="Respuesta"/>
        <w:rPr>
          <w:lang w:eastAsia="es-ES"/>
        </w:rPr>
      </w:pPr>
    </w:p>
    <w:p w:rsidR="00D139D8" w:rsidRDefault="004970C9" w:rsidP="004970C9">
      <w:pPr>
        <w:pStyle w:val="numbering"/>
      </w:pPr>
      <w:r>
        <w:t>¿Qué nos enseñan los siguientes pasajes</w:t>
      </w:r>
      <w:r w:rsidR="00D139D8">
        <w:t xml:space="preserve"> acerca de los demonios?</w:t>
      </w:r>
    </w:p>
    <w:p w:rsidR="00D139D8" w:rsidRDefault="00D139D8" w:rsidP="00D139D8">
      <w:pPr>
        <w:pStyle w:val="check"/>
      </w:pPr>
      <w:r>
        <w:t xml:space="preserve">Mateo 12:43-45 </w:t>
      </w:r>
    </w:p>
    <w:p w:rsidR="00D139D8" w:rsidRDefault="00D139D8" w:rsidP="00D120AF">
      <w:pPr>
        <w:pStyle w:val="Respuesta"/>
      </w:pPr>
      <w:r>
        <w:t>Buscan donde habitar.</w:t>
      </w:r>
      <w:r>
        <w:br/>
        <w:t>Que un espíritu maligno puede volver a la persona otra vez.</w:t>
      </w:r>
      <w:r>
        <w:br/>
        <w:t>Que varios demonios pueden habitar en una persona.</w:t>
      </w:r>
      <w:r>
        <w:br/>
        <w:t>Que algunos demonios son más malvados que otros.</w:t>
      </w:r>
      <w:r w:rsidR="00D120AF">
        <w:br/>
      </w:r>
      <w:r w:rsidR="00D120AF">
        <w:br/>
      </w:r>
    </w:p>
    <w:p w:rsidR="00D139D8" w:rsidRDefault="00D139D8" w:rsidP="00D139D8">
      <w:pPr>
        <w:pStyle w:val="check"/>
      </w:pPr>
      <w:r>
        <w:t>Marcos 9:2</w:t>
      </w:r>
      <w:r w:rsidR="00A30E4F">
        <w:t>5</w:t>
      </w:r>
      <w:r>
        <w:t>-29.</w:t>
      </w:r>
    </w:p>
    <w:p w:rsidR="00D139D8" w:rsidRDefault="00D139D8" w:rsidP="009D3819">
      <w:pPr>
        <w:pStyle w:val="Respuesta"/>
      </w:pPr>
      <w:r>
        <w:t>Algunos demonios son más difíciles que expulsar que otros.</w:t>
      </w:r>
      <w:r w:rsidR="00D72A97">
        <w:t xml:space="preserve"> Pueden poseer a niños.</w:t>
      </w:r>
      <w:r w:rsidR="009D3819">
        <w:br/>
      </w:r>
    </w:p>
    <w:p w:rsidR="00914401" w:rsidRDefault="00914401" w:rsidP="00914401">
      <w:pPr>
        <w:pStyle w:val="check"/>
      </w:pPr>
      <w:r>
        <w:t>Lucas 4:31-35</w:t>
      </w:r>
    </w:p>
    <w:p w:rsidR="00914401" w:rsidRPr="00914401" w:rsidRDefault="00914401" w:rsidP="009D3819">
      <w:pPr>
        <w:pStyle w:val="Respuesta"/>
        <w:rPr>
          <w:lang w:eastAsia="es-ES"/>
        </w:rPr>
      </w:pPr>
      <w:r>
        <w:rPr>
          <w:lang w:eastAsia="es-ES"/>
        </w:rPr>
        <w:t>Pueden hablar, gritar. Al salir de la persona le pueden afectar físicamente, lo derribó pero no lo hizo daño.</w:t>
      </w:r>
      <w:r w:rsidR="00A30E4F">
        <w:rPr>
          <w:lang w:eastAsia="es-ES"/>
        </w:rPr>
        <w:t xml:space="preserve"> Lo mismo que #2 en Marcos 1:23-24.</w:t>
      </w:r>
      <w:r w:rsidR="009D3819">
        <w:rPr>
          <w:lang w:eastAsia="es-ES"/>
        </w:rPr>
        <w:br/>
      </w:r>
    </w:p>
    <w:p w:rsidR="00D139D8" w:rsidRDefault="00914401" w:rsidP="00D139D8">
      <w:pPr>
        <w:pStyle w:val="check"/>
      </w:pPr>
      <w:r>
        <w:t xml:space="preserve">Lucas 8:33. </w:t>
      </w:r>
    </w:p>
    <w:p w:rsidR="00914401" w:rsidRDefault="00914401" w:rsidP="009D3819">
      <w:pPr>
        <w:pStyle w:val="Respuesta"/>
        <w:rPr>
          <w:lang w:eastAsia="es-ES"/>
        </w:rPr>
      </w:pPr>
      <w:r>
        <w:rPr>
          <w:lang w:eastAsia="es-ES"/>
        </w:rPr>
        <w:t>Pueden entrar en animales.</w:t>
      </w:r>
    </w:p>
    <w:p w:rsidR="00BC0A67" w:rsidRPr="00BC0A67" w:rsidRDefault="00BC0A67" w:rsidP="00BC0A67">
      <w:pPr>
        <w:rPr>
          <w:lang w:eastAsia="es-ES"/>
        </w:rPr>
      </w:pPr>
    </w:p>
    <w:p w:rsidR="00BC0A67" w:rsidRDefault="00BC0A67" w:rsidP="00D139D8">
      <w:pPr>
        <w:pStyle w:val="check"/>
      </w:pPr>
      <w:r>
        <w:t>1 Corintios 10:1</w:t>
      </w:r>
      <w:r w:rsidR="00A30E4F">
        <w:t>8</w:t>
      </w:r>
      <w:r>
        <w:t xml:space="preserve">-20 </w:t>
      </w:r>
    </w:p>
    <w:p w:rsidR="00D63675" w:rsidRDefault="00914401" w:rsidP="009D3819">
      <w:pPr>
        <w:pStyle w:val="Respuesta"/>
      </w:pPr>
      <w:r>
        <w:t>Que los sacrificios dados a los ídolos, lo hacen para los demonios.</w:t>
      </w:r>
      <w:r w:rsidR="003A2AB8">
        <w:br/>
      </w:r>
    </w:p>
    <w:p w:rsidR="0093626A" w:rsidRPr="0093626A" w:rsidRDefault="0093626A" w:rsidP="0093626A">
      <w:pPr>
        <w:pStyle w:val="Ilust"/>
        <w:rPr>
          <w:sz w:val="20"/>
          <w:szCs w:val="20"/>
        </w:rPr>
      </w:pPr>
      <w:r>
        <w:t xml:space="preserve">Por lo general los demonios actúan como los emisarios de Satanás promoviendo su propósito de derrotar el plan de Dios. Aunque Satanás experimenta limitaciones de criatura, los demonios extienden su poder y sus actividades grandemente. De hecho, a veces parece que Satanás disfruta de la omnisciencia y la omnipresencia, aunque en realidad no es así. Lo que ocurre es que los demonios extienden tanto las actividades de Satanás, que uno pudiera pensar que Satanás mismo lo está haciendo todo. </w:t>
      </w:r>
      <w:r>
        <w:br/>
      </w:r>
      <w:r w:rsidRPr="0093626A">
        <w:rPr>
          <w:sz w:val="20"/>
          <w:szCs w:val="20"/>
        </w:rPr>
        <w:t xml:space="preserve">Charles </w:t>
      </w:r>
      <w:r>
        <w:rPr>
          <w:sz w:val="20"/>
          <w:szCs w:val="20"/>
        </w:rPr>
        <w:t xml:space="preserve">C. </w:t>
      </w:r>
      <w:r w:rsidRPr="0093626A">
        <w:rPr>
          <w:sz w:val="20"/>
          <w:szCs w:val="20"/>
        </w:rPr>
        <w:t>Ryrie de «Teología Básica».</w:t>
      </w:r>
    </w:p>
    <w:p w:rsidR="00DD1C4B" w:rsidRDefault="00204E92" w:rsidP="00204E92">
      <w:pPr>
        <w:pStyle w:val="nfasis"/>
      </w:pPr>
      <w:r>
        <w:lastRenderedPageBreak/>
        <w:t>¿Qué hacen los demonios?</w:t>
      </w:r>
    </w:p>
    <w:p w:rsidR="003A2AB8" w:rsidRDefault="003A2AB8" w:rsidP="003A2AB8">
      <w:pPr>
        <w:pStyle w:val="numbering"/>
      </w:pPr>
      <w:r>
        <w:t>¿Qué hacen los demonios según 1 Timoteo 4:1</w:t>
      </w:r>
    </w:p>
    <w:p w:rsidR="003A2AB8" w:rsidRDefault="003A2AB8" w:rsidP="00D120AF">
      <w:pPr>
        <w:pStyle w:val="Respuesta"/>
      </w:pPr>
      <w:r>
        <w:t>Inventan doctrinas falsas para engañar.</w:t>
      </w:r>
      <w:r w:rsidR="00D120AF">
        <w:br/>
      </w:r>
    </w:p>
    <w:p w:rsidR="00204E92" w:rsidRDefault="00204E92" w:rsidP="00204E92">
      <w:pPr>
        <w:pStyle w:val="numbering"/>
      </w:pPr>
      <w:r>
        <w:t>Ya vimos que ellos enseñan doctrinas diabólicas. ¿Cuáles aflicciones físicas causaron en los siguientes pasajes?</w:t>
      </w:r>
    </w:p>
    <w:p w:rsidR="00204E92" w:rsidRDefault="00204E92" w:rsidP="00204E92">
      <w:pPr>
        <w:pStyle w:val="check"/>
      </w:pPr>
      <w:r>
        <w:t>Mateo 9:</w:t>
      </w:r>
      <w:r w:rsidR="00D11D30">
        <w:t>32-</w:t>
      </w:r>
      <w:r>
        <w:t>33</w:t>
      </w:r>
      <w:r w:rsidR="00D11D30">
        <w:t xml:space="preserve"> </w:t>
      </w:r>
    </w:p>
    <w:p w:rsidR="00D11D30" w:rsidRDefault="00D11D30" w:rsidP="009D3819">
      <w:pPr>
        <w:pStyle w:val="Respuesta"/>
        <w:rPr>
          <w:lang w:eastAsia="es-ES"/>
        </w:rPr>
      </w:pPr>
      <w:r>
        <w:rPr>
          <w:lang w:eastAsia="es-ES"/>
        </w:rPr>
        <w:t>No poder hablar, mudo.</w:t>
      </w:r>
      <w:r w:rsidR="00A1690B">
        <w:rPr>
          <w:lang w:eastAsia="es-ES"/>
        </w:rPr>
        <w:br/>
      </w:r>
    </w:p>
    <w:p w:rsidR="00D11D30" w:rsidRDefault="00D11D30" w:rsidP="00D11D30">
      <w:pPr>
        <w:pStyle w:val="check"/>
      </w:pPr>
      <w:r>
        <w:t>Mateo 12:22</w:t>
      </w:r>
    </w:p>
    <w:p w:rsidR="004A59BE" w:rsidRPr="004A59BE" w:rsidRDefault="004A59BE" w:rsidP="009D3819">
      <w:pPr>
        <w:pStyle w:val="Respuesta"/>
        <w:rPr>
          <w:lang w:eastAsia="es-ES"/>
        </w:rPr>
      </w:pPr>
      <w:r>
        <w:t>Mudo y ciego.</w:t>
      </w:r>
    </w:p>
    <w:p w:rsidR="00D11D30" w:rsidRDefault="00D11D30" w:rsidP="0059426A"/>
    <w:p w:rsidR="00D11D30" w:rsidRPr="00D11D30" w:rsidRDefault="00762386" w:rsidP="00762386">
      <w:pPr>
        <w:rPr>
          <w:lang w:eastAsia="es-ES"/>
        </w:rPr>
      </w:pPr>
      <w:r>
        <w:rPr>
          <w:lang w:eastAsia="es-ES"/>
        </w:rPr>
        <w:t>Sabemos que no todas las enfermedades con causadas por demonios ni todos los demonios causan enfermedades. Mateo 4:24 hace una distinción entre las enfermedades naturales y (dolores graves, paralíticos, epilépticos) y de l</w:t>
      </w:r>
      <w:r w:rsidR="00A1690B">
        <w:rPr>
          <w:lang w:eastAsia="es-ES"/>
        </w:rPr>
        <w:t>o</w:t>
      </w:r>
      <w:r>
        <w:rPr>
          <w:lang w:eastAsia="es-ES"/>
        </w:rPr>
        <w:t xml:space="preserve">s </w:t>
      </w:r>
      <w:r w:rsidR="003A2AB8">
        <w:rPr>
          <w:lang w:eastAsia="es-ES"/>
        </w:rPr>
        <w:t>en</w:t>
      </w:r>
      <w:r>
        <w:rPr>
          <w:lang w:eastAsia="es-ES"/>
        </w:rPr>
        <w:t>demon</w:t>
      </w:r>
      <w:r w:rsidR="003A2AB8">
        <w:rPr>
          <w:lang w:eastAsia="es-ES"/>
        </w:rPr>
        <w:t>iados</w:t>
      </w:r>
      <w:r>
        <w:rPr>
          <w:lang w:eastAsia="es-ES"/>
        </w:rPr>
        <w:t xml:space="preserve">. </w:t>
      </w:r>
      <w:r w:rsidR="00D120AF">
        <w:rPr>
          <w:lang w:eastAsia="es-ES"/>
        </w:rPr>
        <w:br/>
      </w:r>
    </w:p>
    <w:p w:rsidR="00876A34" w:rsidRDefault="00876A34" w:rsidP="00876A34">
      <w:pPr>
        <w:pStyle w:val="numbering"/>
      </w:pPr>
      <w:r>
        <w:t xml:space="preserve">Ya vimos que a veces los demonios pueden afligir con enfermedades. ¿Cuáles </w:t>
      </w:r>
      <w:r w:rsidR="003A2AB8">
        <w:t xml:space="preserve">son </w:t>
      </w:r>
      <w:r>
        <w:t xml:space="preserve">algunas otras características de las personas endemoniadas en los siguientes pasajes? </w:t>
      </w:r>
    </w:p>
    <w:p w:rsidR="00A30E4F" w:rsidRDefault="00A30E4F" w:rsidP="00A30E4F">
      <w:pPr>
        <w:pStyle w:val="check"/>
        <w:rPr>
          <w:lang w:val="es-ES_tradnl"/>
        </w:rPr>
      </w:pPr>
      <w:r>
        <w:rPr>
          <w:lang w:val="es-ES_tradnl"/>
        </w:rPr>
        <w:t xml:space="preserve">Marcos 5:1-5 </w:t>
      </w:r>
    </w:p>
    <w:p w:rsidR="00A30E4F" w:rsidRDefault="00A30E4F" w:rsidP="00A30E4F">
      <w:pPr>
        <w:pStyle w:val="Respuesta"/>
        <w:rPr>
          <w:lang w:val="es-ES_tradnl"/>
        </w:rPr>
      </w:pPr>
      <w:r>
        <w:rPr>
          <w:lang w:val="es-ES_tradnl"/>
        </w:rPr>
        <w:t>Locura, herirse, fuerzas sobrehumanas.</w:t>
      </w:r>
      <w:r>
        <w:rPr>
          <w:lang w:val="es-ES_tradnl"/>
        </w:rPr>
        <w:br/>
      </w:r>
    </w:p>
    <w:p w:rsidR="00876A34" w:rsidRDefault="009159BC" w:rsidP="00A30E4F">
      <w:pPr>
        <w:pStyle w:val="check"/>
        <w:rPr>
          <w:lang w:val="es-ES_tradnl"/>
        </w:rPr>
      </w:pPr>
      <w:r>
        <w:rPr>
          <w:lang w:val="es-ES_tradnl"/>
        </w:rPr>
        <w:t xml:space="preserve">Marcos 9:17-27 </w:t>
      </w:r>
    </w:p>
    <w:p w:rsidR="00876A34" w:rsidRDefault="00876A34" w:rsidP="009D3819">
      <w:pPr>
        <w:pStyle w:val="Respuesta"/>
        <w:rPr>
          <w:lang w:val="es-ES_tradnl" w:eastAsia="es-ES"/>
        </w:rPr>
      </w:pPr>
      <w:r>
        <w:rPr>
          <w:lang w:val="es-ES_tradnl" w:eastAsia="es-ES"/>
        </w:rPr>
        <w:t xml:space="preserve">Era mudo con síntomas de epilepsia, 17-18 </w:t>
      </w:r>
      <w:r w:rsidR="00A1690B">
        <w:rPr>
          <w:lang w:val="es-ES_tradnl" w:eastAsia="es-ES"/>
        </w:rPr>
        <w:t>los trató de matar</w:t>
      </w:r>
      <w:r w:rsidR="00F94CBA">
        <w:rPr>
          <w:lang w:val="es-ES_tradnl" w:eastAsia="es-ES"/>
        </w:rPr>
        <w:t xml:space="preserve"> y era sordo, provocar suicidio (22).</w:t>
      </w:r>
      <w:r w:rsidR="003A2AB8">
        <w:rPr>
          <w:lang w:val="es-ES_tradnl" w:eastAsia="es-ES"/>
        </w:rPr>
        <w:br/>
      </w:r>
    </w:p>
    <w:p w:rsidR="00876A34" w:rsidRDefault="00876A34" w:rsidP="009D3819">
      <w:pPr>
        <w:pStyle w:val="Respuesta"/>
        <w:rPr>
          <w:lang w:val="es-ES_tradnl" w:eastAsia="es-ES"/>
        </w:rPr>
      </w:pPr>
    </w:p>
    <w:p w:rsidR="00876A34" w:rsidRDefault="00876A34" w:rsidP="00876A34">
      <w:pPr>
        <w:pStyle w:val="check"/>
        <w:rPr>
          <w:lang w:val="es-ES_tradnl"/>
        </w:rPr>
      </w:pPr>
      <w:r>
        <w:rPr>
          <w:lang w:val="es-ES_tradnl"/>
        </w:rPr>
        <w:t xml:space="preserve">Hechos 16:16-18 </w:t>
      </w:r>
    </w:p>
    <w:p w:rsidR="00876A34" w:rsidRDefault="00876A34" w:rsidP="009D3819">
      <w:pPr>
        <w:pStyle w:val="Respuesta"/>
        <w:rPr>
          <w:lang w:val="es-ES_tradnl" w:eastAsia="es-ES"/>
        </w:rPr>
      </w:pPr>
      <w:r>
        <w:rPr>
          <w:lang w:val="es-ES_tradnl" w:eastAsia="es-ES"/>
        </w:rPr>
        <w:t>Poderes ocultos – adivinar.</w:t>
      </w:r>
    </w:p>
    <w:p w:rsidR="003A2AB8" w:rsidRPr="003A2AB8" w:rsidRDefault="003A2AB8" w:rsidP="003A2AB8">
      <w:pPr>
        <w:rPr>
          <w:lang w:val="es-ES_tradnl" w:eastAsia="es-ES"/>
        </w:rPr>
      </w:pPr>
    </w:p>
    <w:p w:rsidR="00A42FE7" w:rsidRDefault="00DA33A9" w:rsidP="00DA33A9">
      <w:pPr>
        <w:pStyle w:val="nfasis"/>
      </w:pPr>
      <w:r>
        <w:t>Casos de expulsión de demonios en la Biblia.</w:t>
      </w:r>
    </w:p>
    <w:p w:rsidR="00DA33A9" w:rsidRDefault="00762386" w:rsidP="00DA33A9">
      <w:pPr>
        <w:pStyle w:val="numbering"/>
        <w:rPr>
          <w:lang w:val="es-MX"/>
        </w:rPr>
      </w:pPr>
      <w:r>
        <w:rPr>
          <w:lang w:val="es-MX"/>
        </w:rPr>
        <w:t xml:space="preserve">¿Quiénes expulsaron demonios en los siguientes pasajes? </w:t>
      </w:r>
    </w:p>
    <w:p w:rsidR="007373F1" w:rsidRDefault="007373F1" w:rsidP="007373F1">
      <w:pPr>
        <w:pStyle w:val="check"/>
      </w:pPr>
      <w:r>
        <w:t>Lucas 4:40-41</w:t>
      </w:r>
    </w:p>
    <w:p w:rsidR="007373F1" w:rsidRPr="007373F1" w:rsidRDefault="007373F1" w:rsidP="009D3819">
      <w:pPr>
        <w:pStyle w:val="Respuesta"/>
        <w:rPr>
          <w:lang w:eastAsia="es-ES"/>
        </w:rPr>
      </w:pPr>
      <w:r>
        <w:rPr>
          <w:lang w:eastAsia="es-ES"/>
        </w:rPr>
        <w:t>Jesús expulsó de un hombre un espíritu maligno. Al ponerse el sol Jesús expulsaba a muchos demonios y no permitió que anunciaran quien era.</w:t>
      </w:r>
      <w:r w:rsidR="003A2AB8">
        <w:rPr>
          <w:lang w:eastAsia="es-ES"/>
        </w:rPr>
        <w:br/>
      </w:r>
    </w:p>
    <w:p w:rsidR="00DA33A9" w:rsidRDefault="00DA33A9" w:rsidP="00DA33A9">
      <w:pPr>
        <w:pStyle w:val="check"/>
      </w:pPr>
      <w:r>
        <w:t>Lucas 10:1</w:t>
      </w:r>
      <w:r w:rsidR="005B0F2B">
        <w:t xml:space="preserve">, 17-20 </w:t>
      </w:r>
    </w:p>
    <w:p w:rsidR="005B0F2B" w:rsidRDefault="002259A7" w:rsidP="009D3819">
      <w:pPr>
        <w:pStyle w:val="Respuesta"/>
        <w:rPr>
          <w:lang w:eastAsia="es-ES"/>
        </w:rPr>
      </w:pPr>
      <w:r>
        <w:rPr>
          <w:noProof/>
          <w:lang w:eastAsia="es-MX"/>
        </w:rPr>
        <mc:AlternateContent>
          <mc:Choice Requires="wps">
            <w:drawing>
              <wp:anchor distT="0" distB="0" distL="114300" distR="114300" simplePos="0" relativeHeight="251661312" behindDoc="0" locked="0" layoutInCell="1" allowOverlap="1" wp14:anchorId="05E7D18C" wp14:editId="295EA022">
                <wp:simplePos x="0" y="0"/>
                <wp:positionH relativeFrom="column">
                  <wp:posOffset>2695575</wp:posOffset>
                </wp:positionH>
                <wp:positionV relativeFrom="paragraph">
                  <wp:posOffset>495300</wp:posOffset>
                </wp:positionV>
                <wp:extent cx="3590925" cy="1228725"/>
                <wp:effectExtent l="0" t="0" r="28575" b="28575"/>
                <wp:wrapSquare wrapText="bothSides"/>
                <wp:docPr id="3" name="3 Cuadro de texto"/>
                <wp:cNvGraphicFramePr/>
                <a:graphic xmlns:a="http://schemas.openxmlformats.org/drawingml/2006/main">
                  <a:graphicData uri="http://schemas.microsoft.com/office/word/2010/wordprocessingShape">
                    <wps:wsp>
                      <wps:cNvSpPr txBox="1"/>
                      <wps:spPr>
                        <a:xfrm>
                          <a:off x="0" y="0"/>
                          <a:ext cx="3590925" cy="1228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Pr="002259A7" w:rsidRDefault="009E7F87">
                            <w:pPr>
                              <w:rPr>
                                <w:sz w:val="20"/>
                                <w:szCs w:val="20"/>
                              </w:rPr>
                            </w:pPr>
                            <w:r w:rsidRPr="00E6498E">
                              <w:rPr>
                                <w:rFonts w:ascii="Comic Sans MS" w:hAnsi="Comic Sans MS"/>
                                <w:sz w:val="20"/>
                                <w:szCs w:val="20"/>
                              </w:rPr>
                              <w:t>La posesión demoníaca o ser endemoniado es el control directo de un individuo por uno o más demonios que habitan en él. Todas las personas, creyentes y no creyentes son influidos y afectados por la actividad demoníaca, pero no todos son poseídos</w:t>
                            </w:r>
                            <w:r w:rsidRPr="002259A7">
                              <w:rPr>
                                <w:rFonts w:ascii="Comic Sans MS" w:hAnsi="Comic Sans MS"/>
                                <w:sz w:val="22"/>
                              </w:rPr>
                              <w:t>.</w:t>
                            </w:r>
                            <w:r>
                              <w:t xml:space="preserve"> </w:t>
                            </w:r>
                            <w:r>
                              <w:br/>
                            </w:r>
                            <w:r w:rsidRPr="002259A7">
                              <w:rPr>
                                <w:sz w:val="20"/>
                                <w:szCs w:val="20"/>
                              </w:rPr>
                              <w:t>(Teología Básica por Charles C. Ryrie)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3 Cuadro de texto" o:spid="_x0000_s1029" type="#_x0000_t202" style="position:absolute;margin-left:212.25pt;margin-top:39pt;width:282.75pt;height:96.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" fillcolor="white [3201]" strokeweight=".5pt">
                <v:textbox>
                  <w:txbxContent>
                    <w:p w:rsidR="009E7F87" w:rsidRPr="002259A7" w:rsidRDefault="009E7F87">
                      <w:pPr>
                        <w:rPr>
                          <w:sz w:val="20"/>
                          <w:szCs w:val="20"/>
                        </w:rPr>
                      </w:pPr>
                      <w:r w:rsidRPr="00E6498E">
                        <w:rPr>
                          <w:rFonts w:ascii="Comic Sans MS" w:hAnsi="Comic Sans MS"/>
                          <w:sz w:val="20"/>
                          <w:szCs w:val="20"/>
                        </w:rPr>
                        <w:t>La posesión demoníaca o ser endemoniado es el control directo de un individuo por uno o más demonios que habitan en él. Todas las personas, creyentes y no creyentes son influidos y afectados por la actividad demoníaca, pero no todos son poseídos</w:t>
                      </w:r>
                      <w:r w:rsidRPr="002259A7">
                        <w:rPr>
                          <w:rFonts w:ascii="Comic Sans MS" w:hAnsi="Comic Sans MS"/>
                          <w:sz w:val="22"/>
                        </w:rPr>
                        <w:t>.</w:t>
                      </w:r>
                      <w:r>
                        <w:t xml:space="preserve"> </w:t>
                      </w:r>
                      <w:r>
                        <w:br/>
                      </w:r>
                      <w:r w:rsidRPr="002259A7">
                        <w:rPr>
                          <w:sz w:val="20"/>
                          <w:szCs w:val="20"/>
                        </w:rPr>
                        <w:t>(Teología Básica por Charles C. Ryrie)</w:t>
                      </w:r>
                    </w:p>
                  </w:txbxContent>
                </v:textbox>
                <w10:wrap type="square"/>
              </v:shape>
            </w:pict>
          </mc:Fallback>
        </mc:AlternateContent>
      </w:r>
      <w:r w:rsidR="005B0F2B">
        <w:rPr>
          <w:lang w:eastAsia="es-ES"/>
        </w:rPr>
        <w:t>Jesús envió a los 72 y los demonios se les sometieron. Jesús declaró, «Yo veía a Satanás caer del cielo como un rayo. No debían alegrarse de que les fueron sometidos los espíritus, sino porque sus nombres están escritos en el cielo.</w:t>
      </w:r>
      <w:r w:rsidR="0091477D">
        <w:rPr>
          <w:lang w:eastAsia="es-ES"/>
        </w:rPr>
        <w:br/>
      </w:r>
    </w:p>
    <w:p w:rsidR="00E6498E" w:rsidRDefault="00E6498E" w:rsidP="00E6498E">
      <w:pPr>
        <w:pStyle w:val="check"/>
      </w:pPr>
      <w:r>
        <w:t>Hechos 5:16</w:t>
      </w:r>
    </w:p>
    <w:p w:rsidR="00E6498E" w:rsidRPr="005B0F2B" w:rsidRDefault="00E6498E" w:rsidP="009D3819">
      <w:pPr>
        <w:pStyle w:val="Respuesta"/>
        <w:rPr>
          <w:lang w:eastAsia="es-ES"/>
        </w:rPr>
      </w:pPr>
      <w:r>
        <w:rPr>
          <w:lang w:eastAsia="es-ES"/>
        </w:rPr>
        <w:t>Personas enfermas y atormentadas por espíritu malignos eran sanadas. Expulsión por los apóstoles.</w:t>
      </w:r>
      <w:r w:rsidR="006E5E2B">
        <w:rPr>
          <w:lang w:eastAsia="es-ES"/>
        </w:rPr>
        <w:br/>
      </w:r>
      <w:r w:rsidR="006E5E2B">
        <w:rPr>
          <w:lang w:eastAsia="es-ES"/>
        </w:rPr>
        <w:br/>
      </w:r>
    </w:p>
    <w:p w:rsidR="005B0F2B" w:rsidRDefault="005B0F2B" w:rsidP="005B0F2B">
      <w:pPr>
        <w:pStyle w:val="check"/>
      </w:pPr>
      <w:r>
        <w:lastRenderedPageBreak/>
        <w:t>Hechos 8:4-8</w:t>
      </w:r>
    </w:p>
    <w:p w:rsidR="005B0F2B" w:rsidRDefault="005B0F2B" w:rsidP="009D3819">
      <w:pPr>
        <w:pStyle w:val="Respuesta"/>
        <w:rPr>
          <w:lang w:eastAsia="es-ES"/>
        </w:rPr>
      </w:pPr>
      <w:r>
        <w:rPr>
          <w:lang w:eastAsia="es-ES"/>
        </w:rPr>
        <w:t>Al anunciar Felipe de Jesús como el Mesías a los samaritanos los espíritus malignos salieron de muchos endemoniados dando alaridos.</w:t>
      </w:r>
    </w:p>
    <w:p w:rsidR="005B0F2B" w:rsidRDefault="005B0F2B" w:rsidP="005B0F2B">
      <w:pPr>
        <w:rPr>
          <w:lang w:eastAsia="es-ES"/>
        </w:rPr>
      </w:pPr>
    </w:p>
    <w:p w:rsidR="00AD67D9" w:rsidRDefault="00E66444" w:rsidP="00AD67D9">
      <w:pPr>
        <w:pStyle w:val="nfasis"/>
        <w:rPr>
          <w:lang w:val="es-ES_tradnl"/>
        </w:rPr>
      </w:pPr>
      <w:r>
        <w:rPr>
          <w:lang w:val="es-ES_tradnl"/>
        </w:rPr>
        <w:t>Posibles s</w:t>
      </w:r>
      <w:r w:rsidR="00AD67D9">
        <w:rPr>
          <w:lang w:val="es-ES_tradnl"/>
        </w:rPr>
        <w:t xml:space="preserve">íntomas de una persona </w:t>
      </w:r>
      <w:r w:rsidR="00A57DA3">
        <w:rPr>
          <w:lang w:val="es-ES_tradnl"/>
        </w:rPr>
        <w:t xml:space="preserve">bajo ataque de demonios. </w:t>
      </w:r>
    </w:p>
    <w:p w:rsidR="00AD67D9" w:rsidRPr="00AD67D9" w:rsidRDefault="00A57DA3" w:rsidP="00AD67D9">
      <w:pPr>
        <w:pStyle w:val="numbering"/>
      </w:pPr>
      <w:r>
        <w:t>La siguiente lista de síntomas pueda ser causado por</w:t>
      </w:r>
      <w:r w:rsidR="00AD67D9">
        <w:t xml:space="preserve"> el ataque o el control de espíritus malignos. </w:t>
      </w:r>
      <w:r>
        <w:t xml:space="preserve">Los síntomas pueden ser moderados o en algunos casos severos. </w:t>
      </w:r>
      <w:r w:rsidR="00AD67D9">
        <w:t xml:space="preserve">No quiere decir </w:t>
      </w:r>
      <w:r w:rsidR="00D312CF">
        <w:t>que todas las personas que tienen</w:t>
      </w:r>
      <w:r w:rsidR="00AD67D9">
        <w:t xml:space="preserve"> un</w:t>
      </w:r>
      <w:r>
        <w:t>o</w:t>
      </w:r>
      <w:r w:rsidR="00AD67D9">
        <w:t xml:space="preserve"> o más de </w:t>
      </w:r>
      <w:r w:rsidR="00BA097A">
        <w:t>estos</w:t>
      </w:r>
      <w:r w:rsidR="00AD67D9">
        <w:t xml:space="preserve"> síntomas </w:t>
      </w:r>
      <w:r>
        <w:t xml:space="preserve">necesariamente </w:t>
      </w:r>
      <w:r w:rsidR="00D312CF">
        <w:t>está</w:t>
      </w:r>
      <w:r w:rsidR="00E549D3">
        <w:t>n</w:t>
      </w:r>
      <w:r w:rsidR="00D312CF">
        <w:t xml:space="preserve"> </w:t>
      </w:r>
      <w:r w:rsidR="0091477D">
        <w:t xml:space="preserve">siendo afligido o </w:t>
      </w:r>
      <w:r w:rsidR="00D312CF">
        <w:t xml:space="preserve">bajo el control por un </w:t>
      </w:r>
      <w:r w:rsidR="00AD67D9">
        <w:t>espíritu</w:t>
      </w:r>
      <w:r w:rsidR="00D312CF">
        <w:t xml:space="preserve"> </w:t>
      </w:r>
      <w:r w:rsidR="00E66444">
        <w:t>maligno</w:t>
      </w:r>
      <w:r w:rsidR="00D312CF">
        <w:t xml:space="preserve">. Algunos síntomas </w:t>
      </w:r>
      <w:r w:rsidR="00D72A97">
        <w:t>puedan ser</w:t>
      </w:r>
      <w:r w:rsidR="00D312CF">
        <w:t xml:space="preserve"> causados por problemas mentales o por </w:t>
      </w:r>
      <w:r w:rsidR="0091477D">
        <w:t>la  naturaleza pecaminosa de la persona.</w:t>
      </w:r>
    </w:p>
    <w:p w:rsidR="00D312CF" w:rsidRDefault="00D312CF" w:rsidP="009D3819">
      <w:pPr>
        <w:pStyle w:val="check"/>
        <w:spacing w:after="240"/>
      </w:pPr>
      <w:r>
        <w:rPr>
          <w:lang w:val="es-ES_tradnl"/>
        </w:rPr>
        <w:t>Desea leer la Biblia pero a</w:t>
      </w:r>
      <w:r w:rsidR="00AD67D9">
        <w:t xml:space="preserve">l leer la palabra de Dios </w:t>
      </w:r>
      <w:r>
        <w:t>batalla para terminar la lectura o de plano no lo puede hacer.</w:t>
      </w:r>
    </w:p>
    <w:p w:rsidR="00AD67D9" w:rsidRDefault="00D312CF" w:rsidP="009D3819">
      <w:pPr>
        <w:pStyle w:val="check"/>
        <w:spacing w:after="240"/>
      </w:pPr>
      <w:r>
        <w:t>Es una lucha tremenda para poder orar</w:t>
      </w:r>
      <w:r w:rsidR="00AD67D9">
        <w:t>.</w:t>
      </w:r>
    </w:p>
    <w:p w:rsidR="00AD67D9" w:rsidRDefault="00D72A97" w:rsidP="009D3819">
      <w:pPr>
        <w:pStyle w:val="check"/>
        <w:spacing w:after="240"/>
      </w:pPr>
      <w:r>
        <w:t>Escucha voces en su mente</w:t>
      </w:r>
      <w:r w:rsidR="00BC0A67">
        <w:t xml:space="preserve"> que</w:t>
      </w:r>
      <w:r>
        <w:t xml:space="preserve"> </w:t>
      </w:r>
      <w:r w:rsidR="00AD67D9">
        <w:t>le está</w:t>
      </w:r>
      <w:r>
        <w:t>n</w:t>
      </w:r>
      <w:r w:rsidR="00AD67D9">
        <w:t xml:space="preserve"> hablando.</w:t>
      </w:r>
    </w:p>
    <w:p w:rsidR="00AD67D9" w:rsidRDefault="00AD67D9" w:rsidP="009D3819">
      <w:pPr>
        <w:pStyle w:val="check"/>
        <w:spacing w:after="240"/>
      </w:pPr>
      <w:r>
        <w:t xml:space="preserve">Tiene pensamientos </w:t>
      </w:r>
      <w:r w:rsidR="003E1AA0">
        <w:t xml:space="preserve">compulsivos </w:t>
      </w:r>
      <w:r>
        <w:t>de suicidarse o hacerse daño físico.</w:t>
      </w:r>
    </w:p>
    <w:p w:rsidR="00AD67D9" w:rsidRDefault="00AD67D9" w:rsidP="009D3819">
      <w:pPr>
        <w:pStyle w:val="check"/>
        <w:spacing w:after="240"/>
      </w:pPr>
      <w:r>
        <w:t xml:space="preserve">Tiene pensamientos blasfemos </w:t>
      </w:r>
      <w:r w:rsidR="00A57DA3">
        <w:t xml:space="preserve">o inmorales </w:t>
      </w:r>
      <w:r>
        <w:t xml:space="preserve">que no </w:t>
      </w:r>
      <w:r w:rsidR="00A57DA3">
        <w:t xml:space="preserve">puede controlar ni </w:t>
      </w:r>
      <w:r>
        <w:t>quiere tener.</w:t>
      </w:r>
    </w:p>
    <w:p w:rsidR="0023378F" w:rsidRDefault="0023378F" w:rsidP="009D3819">
      <w:pPr>
        <w:pStyle w:val="check"/>
        <w:spacing w:after="240"/>
      </w:pPr>
      <w:r>
        <w:t xml:space="preserve">Cualquier tentación compulsiva que trata de forzar pensamientos o comportamientos que la persona realmente no quiere pensar o hacer. </w:t>
      </w:r>
    </w:p>
    <w:p w:rsidR="0023378F" w:rsidRPr="0023378F" w:rsidRDefault="0023378F" w:rsidP="009D3819">
      <w:pPr>
        <w:pStyle w:val="check"/>
        <w:spacing w:after="240"/>
      </w:pPr>
      <w:r>
        <w:t xml:space="preserve">Aumentos repentinos de rabia violenta, la ira incontrolable, o sentimientos de hostilidad hirvientes. </w:t>
      </w:r>
    </w:p>
    <w:p w:rsidR="003E1AA0" w:rsidRPr="003E1AA0" w:rsidRDefault="003E1AA0" w:rsidP="009D3819">
      <w:pPr>
        <w:pStyle w:val="check"/>
        <w:spacing w:after="240"/>
      </w:pPr>
      <w:r>
        <w:rPr>
          <w:shd w:val="clear" w:color="auto" w:fill="FFFFFF"/>
        </w:rPr>
        <w:t>Sueños o pesadillas que son de carácter horrible y, a menudo recurrentes;</w:t>
      </w:r>
      <w:r>
        <w:rPr>
          <w:rStyle w:val="apple-converted-space"/>
          <w:rFonts w:ascii="Lucida Sans Unicode" w:hAnsi="Lucida Sans Unicode" w:cs="Lucida Sans Unicode"/>
          <w:color w:val="565555"/>
          <w:sz w:val="20"/>
          <w:shd w:val="clear" w:color="auto" w:fill="FFFFFF"/>
        </w:rPr>
        <w:t> </w:t>
      </w:r>
      <w:r>
        <w:rPr>
          <w:shd w:val="clear" w:color="auto" w:fill="FFFFFF"/>
        </w:rPr>
        <w:t>sueños clarividentes que incluso puede convertirse en realidad</w:t>
      </w:r>
      <w:r w:rsidR="0023378F">
        <w:rPr>
          <w:shd w:val="clear" w:color="auto" w:fill="FFFFFF"/>
        </w:rPr>
        <w:t xml:space="preserve">. </w:t>
      </w:r>
      <w:r>
        <w:rPr>
          <w:shd w:val="clear" w:color="auto" w:fill="FFFFFF"/>
        </w:rPr>
        <w:t xml:space="preserve"> </w:t>
      </w:r>
    </w:p>
    <w:p w:rsidR="003E1AA0" w:rsidRDefault="003E1AA0" w:rsidP="009D3819">
      <w:pPr>
        <w:pStyle w:val="check"/>
        <w:spacing w:after="240"/>
        <w:rPr>
          <w:shd w:val="clear" w:color="auto" w:fill="FFFFFF"/>
        </w:rPr>
      </w:pPr>
      <w:r>
        <w:rPr>
          <w:shd w:val="clear" w:color="auto" w:fill="FFFFFF"/>
        </w:rPr>
        <w:t>Deseos sexuales anormales o pervertidas</w:t>
      </w:r>
    </w:p>
    <w:p w:rsidR="003E1AA0" w:rsidRDefault="003E1AA0" w:rsidP="009D3819">
      <w:pPr>
        <w:pStyle w:val="check"/>
        <w:spacing w:after="240"/>
        <w:rPr>
          <w:shd w:val="clear" w:color="auto" w:fill="FFFFFF"/>
        </w:rPr>
      </w:pPr>
      <w:r>
        <w:rPr>
          <w:shd w:val="clear" w:color="auto" w:fill="FFFFFF"/>
        </w:rPr>
        <w:t>Pensamientos aterradores extrañas que parecen venir de la nada y no pueden ser controlados.</w:t>
      </w:r>
    </w:p>
    <w:p w:rsidR="003E1AA0" w:rsidRDefault="003E1AA0" w:rsidP="009D3819">
      <w:pPr>
        <w:pStyle w:val="check"/>
        <w:spacing w:after="240"/>
        <w:rPr>
          <w:shd w:val="clear" w:color="auto" w:fill="FFFFFF"/>
        </w:rPr>
      </w:pPr>
      <w:r>
        <w:rPr>
          <w:shd w:val="clear" w:color="auto" w:fill="FFFFFF"/>
        </w:rPr>
        <w:t>Sueño extremo alrededor de las cosas espirituales</w:t>
      </w:r>
      <w:r w:rsidR="0023378F">
        <w:rPr>
          <w:shd w:val="clear" w:color="auto" w:fill="FFFFFF"/>
        </w:rPr>
        <w:t>.</w:t>
      </w:r>
    </w:p>
    <w:p w:rsidR="0023378F" w:rsidRDefault="0023378F" w:rsidP="009D3819">
      <w:pPr>
        <w:pStyle w:val="check"/>
        <w:spacing w:after="240"/>
      </w:pPr>
      <w:r>
        <w:t>Las demostraciones de habilidades extraordinarias. (</w:t>
      </w:r>
      <w:r w:rsidRPr="0023378F">
        <w:t xml:space="preserve">ESP: recepción de información no </w:t>
      </w:r>
      <w:r w:rsidR="00BA097A" w:rsidRPr="0023378F">
        <w:t>obtenida</w:t>
      </w:r>
      <w:r w:rsidRPr="0023378F">
        <w:t xml:space="preserve"> por los sentidos físicos sino con la mente</w:t>
      </w:r>
      <w:r>
        <w:t xml:space="preserve">.  </w:t>
      </w:r>
      <w:r w:rsidR="00BA097A">
        <w:t>Telequinesis</w:t>
      </w:r>
      <w:r>
        <w:t>: se refiere al movimiento de objetos por medio del pensamiento.)</w:t>
      </w:r>
    </w:p>
    <w:p w:rsidR="00E66444" w:rsidRPr="00E66444" w:rsidRDefault="00E66444" w:rsidP="009D3819">
      <w:pPr>
        <w:pStyle w:val="check"/>
        <w:spacing w:after="240"/>
      </w:pPr>
      <w:r>
        <w:rPr>
          <w:shd w:val="clear" w:color="auto" w:fill="FFFFFF"/>
        </w:rPr>
        <w:t>Voces</w:t>
      </w:r>
      <w:r w:rsidR="00BC0A67">
        <w:rPr>
          <w:shd w:val="clear" w:color="auto" w:fill="FFFFFF"/>
        </w:rPr>
        <w:t xml:space="preserve"> que</w:t>
      </w:r>
      <w:r>
        <w:rPr>
          <w:shd w:val="clear" w:color="auto" w:fill="FFFFFF"/>
        </w:rPr>
        <w:t xml:space="preserve"> sean escuchadas en la mente que se burlan, intimidan acusa o amenazan.</w:t>
      </w:r>
    </w:p>
    <w:p w:rsidR="003E1AA0" w:rsidRDefault="003E1AA0" w:rsidP="003E1AA0">
      <w:pPr>
        <w:pStyle w:val="nfasis"/>
        <w:rPr>
          <w:lang w:val="es-ES_tradnl"/>
        </w:rPr>
      </w:pPr>
    </w:p>
    <w:p w:rsidR="003E1AA0" w:rsidRDefault="003E1AA0" w:rsidP="003E1AA0">
      <w:pPr>
        <w:pStyle w:val="nfasis"/>
        <w:rPr>
          <w:lang w:val="es-ES_tradnl"/>
        </w:rPr>
      </w:pPr>
    </w:p>
    <w:p w:rsidR="003E1AA0" w:rsidRDefault="003E1AA0" w:rsidP="003E1AA0">
      <w:pPr>
        <w:pStyle w:val="nfasis"/>
        <w:rPr>
          <w:lang w:val="es-ES_tradnl"/>
        </w:rPr>
      </w:pPr>
    </w:p>
    <w:p w:rsidR="003E1AA0" w:rsidRDefault="003E1AA0" w:rsidP="003E1AA0">
      <w:pPr>
        <w:pStyle w:val="nfasis"/>
        <w:rPr>
          <w:lang w:val="es-ES_tradnl"/>
        </w:rPr>
      </w:pPr>
    </w:p>
    <w:p w:rsidR="0091477D" w:rsidRDefault="0091477D" w:rsidP="003E1AA0">
      <w:pPr>
        <w:pStyle w:val="nfasis"/>
        <w:rPr>
          <w:lang w:val="es-ES_tradnl"/>
        </w:rPr>
      </w:pPr>
    </w:p>
    <w:p w:rsidR="0091477D" w:rsidRPr="0091477D" w:rsidRDefault="00014C1B" w:rsidP="0091477D">
      <w:pPr>
        <w:pStyle w:val="Ttulo"/>
        <w:rPr>
          <w:caps w:val="0"/>
          <w:smallCaps/>
          <w:lang w:val="es-ES_tradnl"/>
        </w:rPr>
      </w:pPr>
      <w:bookmarkStart w:id="7" w:name="_Toc455491205"/>
      <w:r>
        <w:rPr>
          <w:lang w:val="es-ES_tradnl"/>
        </w:rPr>
        <w:lastRenderedPageBreak/>
        <w:t>Lección 7</w:t>
      </w:r>
      <w:r w:rsidR="0091477D">
        <w:rPr>
          <w:lang w:val="es-ES_tradnl"/>
        </w:rPr>
        <w:t xml:space="preserve"> – Los demonios y los cristianos</w:t>
      </w:r>
      <w:bookmarkEnd w:id="7"/>
    </w:p>
    <w:p w:rsidR="00840918" w:rsidRDefault="00840918" w:rsidP="003E1AA0">
      <w:pPr>
        <w:pStyle w:val="nfasis"/>
        <w:rPr>
          <w:lang w:val="es-ES_tradnl"/>
        </w:rPr>
      </w:pPr>
      <w:r>
        <w:rPr>
          <w:lang w:val="es-ES_tradnl"/>
        </w:rPr>
        <w:t>¿Puede el cristiano ser endemoniado?</w:t>
      </w:r>
    </w:p>
    <w:p w:rsidR="00E6498E" w:rsidRDefault="00E6498E" w:rsidP="00E6498E">
      <w:r>
        <w:t>Hay mucha controversia acerca de la posibilidad de</w:t>
      </w:r>
      <w:r w:rsidR="00BC0A67">
        <w:t xml:space="preserve"> que</w:t>
      </w:r>
      <w:r>
        <w:t xml:space="preserve"> un creyente puede ser endemoniado. Todos están de acuerdo que Satanás y los demonios nos pueden atacar. La controversia es si un espíritu inmundo puede entrar en el cuerpo del cristiano.</w:t>
      </w:r>
    </w:p>
    <w:p w:rsidR="00205DC3" w:rsidRPr="00E6498E" w:rsidRDefault="00205DC3" w:rsidP="00205DC3">
      <w:pPr>
        <w:pStyle w:val="nfasis"/>
      </w:pPr>
      <w:r>
        <w:t>Argumentos de los que creen que el creyente no puede ser poseído por un demonio.</w:t>
      </w:r>
    </w:p>
    <w:p w:rsidR="00840918" w:rsidRDefault="00E6498E" w:rsidP="00840918">
      <w:pPr>
        <w:pStyle w:val="check"/>
        <w:rPr>
          <w:lang w:val="es-ES_tradnl"/>
        </w:rPr>
      </w:pPr>
      <w:r>
        <w:rPr>
          <w:lang w:val="es-ES_tradnl"/>
        </w:rPr>
        <w:t>El creyente n</w:t>
      </w:r>
      <w:r w:rsidR="00840918">
        <w:rPr>
          <w:lang w:val="es-ES_tradnl"/>
        </w:rPr>
        <w:t>o puede tener un demonio porque su cuerpo es templo del E</w:t>
      </w:r>
      <w:r w:rsidR="00BC0A67">
        <w:rPr>
          <w:lang w:val="es-ES_tradnl"/>
        </w:rPr>
        <w:t>spíritu Santo y no puede tener d</w:t>
      </w:r>
      <w:r w:rsidR="00840918">
        <w:rPr>
          <w:lang w:val="es-ES_tradnl"/>
        </w:rPr>
        <w:t>os espíritus opuestos en él.</w:t>
      </w:r>
      <w:r w:rsidR="00025206">
        <w:rPr>
          <w:lang w:val="es-ES_tradnl"/>
        </w:rPr>
        <w:t xml:space="preserve"> 1 Corintios 6:19</w:t>
      </w:r>
    </w:p>
    <w:p w:rsidR="00D340B1" w:rsidRDefault="001D340A" w:rsidP="001D340A">
      <w:pPr>
        <w:pStyle w:val="check"/>
        <w:rPr>
          <w:lang w:val="es-ES_tradnl"/>
        </w:rPr>
      </w:pPr>
      <w:r>
        <w:rPr>
          <w:lang w:val="es-ES_tradnl"/>
        </w:rPr>
        <w:t xml:space="preserve">El creyente puede ser afligido y en cierta forma </w:t>
      </w:r>
      <w:r w:rsidR="00BC0A67">
        <w:rPr>
          <w:lang w:val="es-ES_tradnl"/>
        </w:rPr>
        <w:t xml:space="preserve">y </w:t>
      </w:r>
      <w:r>
        <w:rPr>
          <w:lang w:val="es-ES_tradnl"/>
        </w:rPr>
        <w:t xml:space="preserve">a veces </w:t>
      </w:r>
      <w:r w:rsidR="00E6498E">
        <w:rPr>
          <w:lang w:val="es-ES_tradnl"/>
        </w:rPr>
        <w:t xml:space="preserve">estar </w:t>
      </w:r>
      <w:r>
        <w:rPr>
          <w:lang w:val="es-ES_tradnl"/>
        </w:rPr>
        <w:t>bajo la influencia fuerte de un demonio pero no puede ser poseído como un incrédulo.</w:t>
      </w:r>
      <w:r w:rsidR="00A451D3">
        <w:rPr>
          <w:lang w:val="es-ES_tradnl"/>
        </w:rPr>
        <w:t xml:space="preserve"> 1 Juan 5:18</w:t>
      </w:r>
    </w:p>
    <w:p w:rsidR="00205DC3" w:rsidRPr="00D5149C" w:rsidRDefault="00D340B1" w:rsidP="00BC0A67">
      <w:pPr>
        <w:pStyle w:val="check"/>
        <w:rPr>
          <w:rStyle w:val="apple-converted-space"/>
          <w:rFonts w:ascii="Comic Sans MS" w:hAnsi="Comic Sans MS"/>
          <w:color w:val="333333"/>
          <w:sz w:val="18"/>
          <w:szCs w:val="18"/>
          <w:shd w:val="clear" w:color="auto" w:fill="FFFFFF"/>
        </w:rPr>
      </w:pPr>
      <w:r w:rsidRPr="00D5149C">
        <w:rPr>
          <w:shd w:val="clear" w:color="auto" w:fill="FFFFFF"/>
        </w:rPr>
        <w:t xml:space="preserve">No hay ningún ejemplo claro en la Biblia donde un demonio haya alguna vez habitado o invadido a un verdadero creyente. Nunca en las epístolas del Nuevo Testamento </w:t>
      </w:r>
      <w:r w:rsidR="00BC0A67">
        <w:rPr>
          <w:shd w:val="clear" w:color="auto" w:fill="FFFFFF"/>
        </w:rPr>
        <w:t xml:space="preserve">los creyentes </w:t>
      </w:r>
      <w:r w:rsidRPr="00D5149C">
        <w:rPr>
          <w:shd w:val="clear" w:color="auto" w:fill="FFFFFF"/>
        </w:rPr>
        <w:t xml:space="preserve">son advertidos acerca de la posibilidad de ser habitados por demonios. Ni vemos a ninguno reprendiendo, obligando, o echando demonios fuera de un verdadero creyente. Las </w:t>
      </w:r>
      <w:r w:rsidR="00A30E4F">
        <w:rPr>
          <w:shd w:val="clear" w:color="auto" w:fill="FFFFFF"/>
        </w:rPr>
        <w:t>carta</w:t>
      </w:r>
      <w:r w:rsidRPr="00D5149C">
        <w:rPr>
          <w:shd w:val="clear" w:color="auto" w:fill="FFFFFF"/>
        </w:rPr>
        <w:t>s nunca instruyen a los creyentes a echar fuera demonios, ya sea de un creyente o de un incrédulo.</w:t>
      </w:r>
      <w:r w:rsidRPr="00D5149C">
        <w:rPr>
          <w:rStyle w:val="apple-converted-space"/>
          <w:rFonts w:ascii="Georgia" w:hAnsi="Georgia"/>
          <w:color w:val="333333"/>
          <w:sz w:val="20"/>
          <w:shd w:val="clear" w:color="auto" w:fill="FFFFFF"/>
        </w:rPr>
        <w:t> </w:t>
      </w:r>
      <w:r w:rsidRPr="00D5149C">
        <w:rPr>
          <w:rStyle w:val="apple-converted-space"/>
          <w:rFonts w:ascii="Comic Sans MS" w:hAnsi="Comic Sans MS"/>
          <w:color w:val="333333"/>
          <w:sz w:val="18"/>
          <w:szCs w:val="18"/>
          <w:shd w:val="clear" w:color="auto" w:fill="FFFFFF"/>
        </w:rPr>
        <w:t xml:space="preserve">Nota que este párrafo dice que no hay ningún ejemplo </w:t>
      </w:r>
      <w:r w:rsidRPr="00D5149C">
        <w:rPr>
          <w:rStyle w:val="apple-converted-space"/>
          <w:rFonts w:ascii="Comic Sans MS" w:hAnsi="Comic Sans MS"/>
          <w:color w:val="333333"/>
          <w:sz w:val="18"/>
          <w:szCs w:val="18"/>
          <w:u w:val="single"/>
          <w:shd w:val="clear" w:color="auto" w:fill="FFFFFF"/>
        </w:rPr>
        <w:t xml:space="preserve">claro. </w:t>
      </w:r>
      <w:r w:rsidRPr="00D5149C">
        <w:rPr>
          <w:rStyle w:val="apple-converted-space"/>
          <w:rFonts w:ascii="Comic Sans MS" w:hAnsi="Comic Sans MS"/>
          <w:color w:val="333333"/>
          <w:sz w:val="18"/>
          <w:szCs w:val="18"/>
          <w:shd w:val="clear" w:color="auto" w:fill="FFFFFF"/>
        </w:rPr>
        <w:t xml:space="preserve"> Los que creen que un creyente puede ser endemoniado citan varios ejemplos donde creen que creyentes fueron poseídos. No hay acuerdo completo si estas personas realmente eran creyentes o no.</w:t>
      </w:r>
    </w:p>
    <w:p w:rsidR="00205DC3" w:rsidRDefault="00D340B1" w:rsidP="00D5149C">
      <w:pPr>
        <w:pStyle w:val="nfasis"/>
      </w:pPr>
      <w:r>
        <w:rPr>
          <w:noProof/>
          <w:lang w:eastAsia="es-MX"/>
        </w:rPr>
        <mc:AlternateContent>
          <mc:Choice Requires="wps">
            <w:drawing>
              <wp:anchor distT="0" distB="0" distL="114300" distR="114300" simplePos="0" relativeHeight="251671552" behindDoc="1" locked="0" layoutInCell="1" allowOverlap="1" wp14:anchorId="2E31FBA3" wp14:editId="4E8F7A66">
                <wp:simplePos x="0" y="0"/>
                <wp:positionH relativeFrom="column">
                  <wp:posOffset>95250</wp:posOffset>
                </wp:positionH>
                <wp:positionV relativeFrom="paragraph">
                  <wp:posOffset>97155</wp:posOffset>
                </wp:positionV>
                <wp:extent cx="6235700" cy="2371725"/>
                <wp:effectExtent l="0" t="0" r="12700" b="28575"/>
                <wp:wrapTight wrapText="bothSides">
                  <wp:wrapPolygon edited="0">
                    <wp:start x="0" y="0"/>
                    <wp:lineTo x="0" y="21687"/>
                    <wp:lineTo x="21578" y="21687"/>
                    <wp:lineTo x="21578" y="0"/>
                    <wp:lineTo x="0" y="0"/>
                  </wp:wrapPolygon>
                </wp:wrapTight>
                <wp:docPr id="9" name="9 Cuadro de texto"/>
                <wp:cNvGraphicFramePr/>
                <a:graphic xmlns:a="http://schemas.openxmlformats.org/drawingml/2006/main">
                  <a:graphicData uri="http://schemas.microsoft.com/office/word/2010/wordprocessingShape">
                    <wps:wsp>
                      <wps:cNvSpPr txBox="1"/>
                      <wps:spPr>
                        <a:xfrm>
                          <a:off x="0" y="0"/>
                          <a:ext cx="6235700" cy="2371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
                              <w:rPr>
                                <w:rStyle w:val="Textoennegrita"/>
                                <w:rFonts w:ascii="Arial" w:hAnsi="Arial" w:cs="Arial"/>
                                <w:color w:val="444444"/>
                                <w:sz w:val="21"/>
                                <w:szCs w:val="21"/>
                                <w:bdr w:val="none" w:sz="0" w:space="0" w:color="auto" w:frame="1"/>
                                <w:shd w:val="clear" w:color="auto" w:fill="FFFFFF"/>
                              </w:rPr>
                              <w:t>Pregunta: "¿Puede un cristiano ser poseído por demonios? ¿Puede un cristiano ser demonizado?"</w:t>
                            </w:r>
                            <w:r>
                              <w:rPr>
                                <w:b/>
                                <w:bCs/>
                                <w:bdr w:val="none" w:sz="0" w:space="0" w:color="auto" w:frame="1"/>
                                <w:shd w:val="clear" w:color="auto" w:fill="FFFFFF"/>
                              </w:rPr>
                              <w:br/>
                            </w:r>
                            <w:r>
                              <w:rPr>
                                <w:rStyle w:val="Textoennegrita"/>
                                <w:rFonts w:ascii="Arial" w:hAnsi="Arial" w:cs="Arial"/>
                                <w:color w:val="444444"/>
                                <w:sz w:val="21"/>
                                <w:szCs w:val="21"/>
                                <w:bdr w:val="none" w:sz="0" w:space="0" w:color="auto" w:frame="1"/>
                                <w:shd w:val="clear" w:color="auto" w:fill="FFFFFF"/>
                              </w:rPr>
                              <w:t>Respuesta:</w:t>
                            </w:r>
                            <w:r>
                              <w:rPr>
                                <w:rStyle w:val="apple-converted-space"/>
                                <w:rFonts w:ascii="Arial" w:hAnsi="Arial" w:cs="Arial"/>
                                <w:b/>
                                <w:bCs/>
                                <w:color w:val="444444"/>
                                <w:sz w:val="21"/>
                                <w:szCs w:val="21"/>
                                <w:bdr w:val="none" w:sz="0" w:space="0" w:color="auto" w:frame="1"/>
                                <w:shd w:val="clear" w:color="auto" w:fill="FFFFFF"/>
                              </w:rPr>
                              <w:t> </w:t>
                            </w:r>
                            <w:r>
                              <w:rPr>
                                <w:shd w:val="clear" w:color="auto" w:fill="FFFFFF"/>
                              </w:rPr>
                              <w:t xml:space="preserve">Aunque la Biblia no dice explícitamente si un cristiano puede ser poseído por un demonio, hay verdades bíblicas relacionadas al tema que dejan abundantemente claro que los cristianos no pueden ser poseídos por demonios. Hay una clara diferencia entre ser poseído por un demonio y ser oprimido o influenciado por un demonio. La posesión demoníaca involucra que un demonio tiene el control directo y completo sobre los pensamientos y / o acciones de una persona </w:t>
                            </w:r>
                            <w:r w:rsidRPr="00BC0A67">
                              <w:rPr>
                                <w:rFonts w:cs="Times New Roman"/>
                                <w:szCs w:val="24"/>
                                <w:shd w:val="clear" w:color="auto" w:fill="FFFFFF"/>
                              </w:rPr>
                              <w:t>(</w:t>
                            </w:r>
                            <w:hyperlink r:id="rId11" w:tgtFrame="_blank" w:history="1">
                              <w:r w:rsidRPr="00BC0A67">
                                <w:rPr>
                                  <w:rStyle w:val="Hipervnculo"/>
                                  <w:rFonts w:cs="Times New Roman"/>
                                  <w:color w:val="333333"/>
                                  <w:szCs w:val="24"/>
                                  <w:bdr w:val="none" w:sz="0" w:space="0" w:color="auto" w:frame="1"/>
                                  <w:shd w:val="clear" w:color="auto" w:fill="FFFFFF"/>
                                </w:rPr>
                                <w:t>Mateo 17:14-18</w:t>
                              </w:r>
                            </w:hyperlink>
                            <w:r w:rsidRPr="00BC0A67">
                              <w:rPr>
                                <w:rFonts w:cs="Times New Roman"/>
                                <w:szCs w:val="24"/>
                                <w:shd w:val="clear" w:color="auto" w:fill="FFFFFF"/>
                              </w:rPr>
                              <w:t>,</w:t>
                            </w:r>
                            <w:r w:rsidRPr="00BC0A67">
                              <w:rPr>
                                <w:rStyle w:val="apple-converted-space"/>
                                <w:rFonts w:cs="Times New Roman"/>
                                <w:color w:val="444444"/>
                                <w:szCs w:val="24"/>
                                <w:shd w:val="clear" w:color="auto" w:fill="FFFFFF"/>
                              </w:rPr>
                              <w:t> </w:t>
                            </w:r>
                            <w:hyperlink r:id="rId12" w:tgtFrame="_blank" w:history="1">
                              <w:r w:rsidRPr="00BC0A67">
                                <w:rPr>
                                  <w:rStyle w:val="Hipervnculo"/>
                                  <w:rFonts w:cs="Times New Roman"/>
                                  <w:color w:val="333333"/>
                                  <w:szCs w:val="24"/>
                                  <w:bdr w:val="none" w:sz="0" w:space="0" w:color="auto" w:frame="1"/>
                                  <w:shd w:val="clear" w:color="auto" w:fill="FFFFFF"/>
                                </w:rPr>
                                <w:t>Lucas 4:33-35</w:t>
                              </w:r>
                            </w:hyperlink>
                            <w:r w:rsidRPr="00BC0A67">
                              <w:rPr>
                                <w:rFonts w:cs="Times New Roman"/>
                                <w:szCs w:val="24"/>
                                <w:shd w:val="clear" w:color="auto" w:fill="FFFFFF"/>
                              </w:rPr>
                              <w:t>;</w:t>
                            </w:r>
                            <w:r w:rsidRPr="00BC0A67">
                              <w:rPr>
                                <w:rStyle w:val="apple-converted-space"/>
                                <w:rFonts w:cs="Times New Roman"/>
                                <w:color w:val="444444"/>
                                <w:szCs w:val="24"/>
                                <w:shd w:val="clear" w:color="auto" w:fill="FFFFFF"/>
                              </w:rPr>
                              <w:t> </w:t>
                            </w:r>
                            <w:hyperlink r:id="rId13" w:tgtFrame="_blank" w:history="1">
                              <w:r w:rsidRPr="00BC0A67">
                                <w:rPr>
                                  <w:rStyle w:val="Hipervnculo"/>
                                  <w:rFonts w:cs="Times New Roman"/>
                                  <w:color w:val="333333"/>
                                  <w:szCs w:val="24"/>
                                  <w:bdr w:val="none" w:sz="0" w:space="0" w:color="auto" w:frame="1"/>
                                  <w:shd w:val="clear" w:color="auto" w:fill="FFFFFF"/>
                                </w:rPr>
                                <w:t>8:27-33</w:t>
                              </w:r>
                            </w:hyperlink>
                            <w:r w:rsidRPr="00BC0A67">
                              <w:rPr>
                                <w:rFonts w:cs="Times New Roman"/>
                                <w:szCs w:val="24"/>
                                <w:shd w:val="clear" w:color="auto" w:fill="FFFFFF"/>
                              </w:rPr>
                              <w:t>).</w:t>
                            </w:r>
                            <w:r>
                              <w:rPr>
                                <w:shd w:val="clear" w:color="auto" w:fill="FFFFFF"/>
                              </w:rPr>
                              <w:t xml:space="preserve"> La opresión (o influencia) demoníaca implica que un demonio o demonios atacando espiritualmente a una persona y / o incentivándole a él / ella hacia un comportamiento pecaminoso. Tenga en cuenta que en todos los pasajes del Nuevo Testamento que tratan de  la guerra espiritual, no hay instrucciones para echar un demonio de un creyente </w:t>
                            </w:r>
                            <w:r w:rsidRPr="00BC0A67">
                              <w:rPr>
                                <w:rFonts w:cs="Times New Roman"/>
                                <w:szCs w:val="24"/>
                                <w:shd w:val="clear" w:color="auto" w:fill="FFFFFF"/>
                              </w:rPr>
                              <w:t>(</w:t>
                            </w:r>
                            <w:hyperlink r:id="rId14" w:tgtFrame="_blank" w:history="1">
                              <w:r w:rsidRPr="00BC0A67">
                                <w:rPr>
                                  <w:rStyle w:val="Hipervnculo"/>
                                  <w:rFonts w:cs="Times New Roman"/>
                                  <w:color w:val="333333"/>
                                  <w:szCs w:val="24"/>
                                  <w:bdr w:val="none" w:sz="0" w:space="0" w:color="auto" w:frame="1"/>
                                  <w:shd w:val="clear" w:color="auto" w:fill="FFFFFF"/>
                                </w:rPr>
                                <w:t>Efesios 6:10-18</w:t>
                              </w:r>
                            </w:hyperlink>
                            <w:r w:rsidRPr="00BC0A67">
                              <w:rPr>
                                <w:rFonts w:cs="Times New Roman"/>
                                <w:szCs w:val="24"/>
                                <w:shd w:val="clear" w:color="auto" w:fill="FFFFFF"/>
                              </w:rPr>
                              <w:t>).</w:t>
                            </w:r>
                            <w:r>
                              <w:rPr>
                                <w:shd w:val="clear" w:color="auto" w:fill="FFFFFF"/>
                              </w:rPr>
                              <w:t xml:space="preserve"> Los creyentes son mandados a resistir al diablo </w:t>
                            </w:r>
                            <w:r w:rsidRPr="00BC0A67">
                              <w:rPr>
                                <w:rFonts w:cs="Times New Roman"/>
                                <w:szCs w:val="24"/>
                                <w:shd w:val="clear" w:color="auto" w:fill="FFFFFF"/>
                              </w:rPr>
                              <w:t>(</w:t>
                            </w:r>
                            <w:hyperlink r:id="rId15" w:tgtFrame="_blank" w:history="1">
                              <w:r w:rsidRPr="00BC0A67">
                                <w:rPr>
                                  <w:rStyle w:val="Hipervnculo"/>
                                  <w:rFonts w:cs="Times New Roman"/>
                                  <w:color w:val="333333"/>
                                  <w:szCs w:val="24"/>
                                  <w:bdr w:val="none" w:sz="0" w:space="0" w:color="auto" w:frame="1"/>
                                  <w:shd w:val="clear" w:color="auto" w:fill="FFFFFF"/>
                                </w:rPr>
                                <w:t>Santiago 4:7</w:t>
                              </w:r>
                            </w:hyperlink>
                            <w:r w:rsidRPr="00BC0A67">
                              <w:rPr>
                                <w:rFonts w:cs="Times New Roman"/>
                                <w:szCs w:val="24"/>
                                <w:shd w:val="clear" w:color="auto" w:fill="FFFFFF"/>
                              </w:rPr>
                              <w:t>,</w:t>
                            </w:r>
                            <w:r w:rsidRPr="00BC0A67">
                              <w:rPr>
                                <w:rStyle w:val="apple-converted-space"/>
                                <w:rFonts w:cs="Times New Roman"/>
                                <w:color w:val="444444"/>
                                <w:szCs w:val="24"/>
                                <w:shd w:val="clear" w:color="auto" w:fill="FFFFFF"/>
                              </w:rPr>
                              <w:t> </w:t>
                            </w:r>
                            <w:hyperlink r:id="rId16" w:tgtFrame="_blank" w:history="1">
                              <w:r w:rsidRPr="00BC0A67">
                                <w:rPr>
                                  <w:rStyle w:val="Hipervnculo"/>
                                  <w:rFonts w:cs="Times New Roman"/>
                                  <w:color w:val="333333"/>
                                  <w:szCs w:val="24"/>
                                  <w:bdr w:val="none" w:sz="0" w:space="0" w:color="auto" w:frame="1"/>
                                  <w:shd w:val="clear" w:color="auto" w:fill="FFFFFF"/>
                                </w:rPr>
                                <w:t>1 Pedro 5:8-9</w:t>
                              </w:r>
                            </w:hyperlink>
                            <w:r w:rsidRPr="00BC0A67">
                              <w:rPr>
                                <w:rFonts w:cs="Times New Roman"/>
                                <w:szCs w:val="24"/>
                                <w:shd w:val="clear" w:color="auto" w:fill="FFFFFF"/>
                              </w:rPr>
                              <w:t>),</w:t>
                            </w:r>
                            <w:r>
                              <w:rPr>
                                <w:shd w:val="clear" w:color="auto" w:fill="FFFFFF"/>
                              </w:rPr>
                              <w:t xml:space="preserve"> no echarlo fuera. (Got a question.org)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9 Cuadro de texto" o:spid="_x0000_s1030" type="#_x0000_t202" style="position:absolute;left:0;text-align:left;margin-left:7.5pt;margin-top:7.65pt;width:491pt;height:186.75pt;z-index:-251644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" fillcolor="white [3201]" strokeweight=".5pt">
                <v:textbox>
                  <w:txbxContent>
                    <w:p w:rsidR="009E7F87" w:rsidRDefault="009E7F87">
                      <w:r>
                        <w:rPr>
                          <w:rStyle w:val="Textoennegrita"/>
                          <w:rFonts w:ascii="Arial" w:hAnsi="Arial" w:cs="Arial"/>
                          <w:color w:val="444444"/>
                          <w:sz w:val="21"/>
                          <w:szCs w:val="21"/>
                          <w:bdr w:val="none" w:sz="0" w:space="0" w:color="auto" w:frame="1"/>
                          <w:shd w:val="clear" w:color="auto" w:fill="FFFFFF"/>
                        </w:rPr>
                        <w:t>Pregunta: "¿Puede un cristiano ser poseído por demonios? ¿Puede un cristiano ser demonizado?"</w:t>
                      </w:r>
                      <w:r>
                        <w:rPr>
                          <w:b/>
                          <w:bCs/>
                          <w:bdr w:val="none" w:sz="0" w:space="0" w:color="auto" w:frame="1"/>
                          <w:shd w:val="clear" w:color="auto" w:fill="FFFFFF"/>
                        </w:rPr>
                        <w:br/>
                      </w:r>
                      <w:r>
                        <w:rPr>
                          <w:rStyle w:val="Textoennegrita"/>
                          <w:rFonts w:ascii="Arial" w:hAnsi="Arial" w:cs="Arial"/>
                          <w:color w:val="444444"/>
                          <w:sz w:val="21"/>
                          <w:szCs w:val="21"/>
                          <w:bdr w:val="none" w:sz="0" w:space="0" w:color="auto" w:frame="1"/>
                          <w:shd w:val="clear" w:color="auto" w:fill="FFFFFF"/>
                        </w:rPr>
                        <w:t>Respuesta:</w:t>
                      </w:r>
                      <w:r>
                        <w:rPr>
                          <w:rStyle w:val="apple-converted-space"/>
                          <w:rFonts w:ascii="Arial" w:hAnsi="Arial" w:cs="Arial"/>
                          <w:b/>
                          <w:bCs/>
                          <w:color w:val="444444"/>
                          <w:sz w:val="21"/>
                          <w:szCs w:val="21"/>
                          <w:bdr w:val="none" w:sz="0" w:space="0" w:color="auto" w:frame="1"/>
                          <w:shd w:val="clear" w:color="auto" w:fill="FFFFFF"/>
                        </w:rPr>
                        <w:t> </w:t>
                      </w:r>
                      <w:r>
                        <w:rPr>
                          <w:shd w:val="clear" w:color="auto" w:fill="FFFFFF"/>
                        </w:rPr>
                        <w:t xml:space="preserve">Aunque la Biblia no dice explícitamente si un cristiano puede ser poseído por un demonio, hay verdades bíblicas relacionadas al tema que dejan abundantemente claro que los cristianos no pueden ser poseídos por demonios. Hay una clara diferencia entre ser poseído por un demonio y ser oprimido o influenciado por un demonio. La posesión demoníaca involucra que un demonio tiene el control directo y completo sobre los pensamientos y / o acciones de una persona </w:t>
                      </w:r>
                      <w:r w:rsidRPr="00BC0A67">
                        <w:rPr>
                          <w:rFonts w:cs="Times New Roman"/>
                          <w:szCs w:val="24"/>
                          <w:shd w:val="clear" w:color="auto" w:fill="FFFFFF"/>
                        </w:rPr>
                        <w:t>(</w:t>
                      </w:r>
                      <w:hyperlink r:id="rId17" w:tgtFrame="_blank" w:history="1">
                        <w:r w:rsidRPr="00BC0A67">
                          <w:rPr>
                            <w:rStyle w:val="Hipervnculo"/>
                            <w:rFonts w:cs="Times New Roman"/>
                            <w:color w:val="333333"/>
                            <w:szCs w:val="24"/>
                            <w:bdr w:val="none" w:sz="0" w:space="0" w:color="auto" w:frame="1"/>
                            <w:shd w:val="clear" w:color="auto" w:fill="FFFFFF"/>
                          </w:rPr>
                          <w:t>Mateo 17:14-18</w:t>
                        </w:r>
                      </w:hyperlink>
                      <w:r w:rsidRPr="00BC0A67">
                        <w:rPr>
                          <w:rFonts w:cs="Times New Roman"/>
                          <w:szCs w:val="24"/>
                          <w:shd w:val="clear" w:color="auto" w:fill="FFFFFF"/>
                        </w:rPr>
                        <w:t>,</w:t>
                      </w:r>
                      <w:r w:rsidRPr="00BC0A67">
                        <w:rPr>
                          <w:rStyle w:val="apple-converted-space"/>
                          <w:rFonts w:cs="Times New Roman"/>
                          <w:color w:val="444444"/>
                          <w:szCs w:val="24"/>
                          <w:shd w:val="clear" w:color="auto" w:fill="FFFFFF"/>
                        </w:rPr>
                        <w:t> </w:t>
                      </w:r>
                      <w:hyperlink r:id="rId18" w:tgtFrame="_blank" w:history="1">
                        <w:r w:rsidRPr="00BC0A67">
                          <w:rPr>
                            <w:rStyle w:val="Hipervnculo"/>
                            <w:rFonts w:cs="Times New Roman"/>
                            <w:color w:val="333333"/>
                            <w:szCs w:val="24"/>
                            <w:bdr w:val="none" w:sz="0" w:space="0" w:color="auto" w:frame="1"/>
                            <w:shd w:val="clear" w:color="auto" w:fill="FFFFFF"/>
                          </w:rPr>
                          <w:t>Lucas 4:33-35</w:t>
                        </w:r>
                      </w:hyperlink>
                      <w:r w:rsidRPr="00BC0A67">
                        <w:rPr>
                          <w:rFonts w:cs="Times New Roman"/>
                          <w:szCs w:val="24"/>
                          <w:shd w:val="clear" w:color="auto" w:fill="FFFFFF"/>
                        </w:rPr>
                        <w:t>;</w:t>
                      </w:r>
                      <w:r w:rsidRPr="00BC0A67">
                        <w:rPr>
                          <w:rStyle w:val="apple-converted-space"/>
                          <w:rFonts w:cs="Times New Roman"/>
                          <w:color w:val="444444"/>
                          <w:szCs w:val="24"/>
                          <w:shd w:val="clear" w:color="auto" w:fill="FFFFFF"/>
                        </w:rPr>
                        <w:t> </w:t>
                      </w:r>
                      <w:hyperlink r:id="rId19" w:tgtFrame="_blank" w:history="1">
                        <w:r w:rsidRPr="00BC0A67">
                          <w:rPr>
                            <w:rStyle w:val="Hipervnculo"/>
                            <w:rFonts w:cs="Times New Roman"/>
                            <w:color w:val="333333"/>
                            <w:szCs w:val="24"/>
                            <w:bdr w:val="none" w:sz="0" w:space="0" w:color="auto" w:frame="1"/>
                            <w:shd w:val="clear" w:color="auto" w:fill="FFFFFF"/>
                          </w:rPr>
                          <w:t>8:27-33</w:t>
                        </w:r>
                      </w:hyperlink>
                      <w:r w:rsidRPr="00BC0A67">
                        <w:rPr>
                          <w:rFonts w:cs="Times New Roman"/>
                          <w:szCs w:val="24"/>
                          <w:shd w:val="clear" w:color="auto" w:fill="FFFFFF"/>
                        </w:rPr>
                        <w:t>).</w:t>
                      </w:r>
                      <w:r>
                        <w:rPr>
                          <w:shd w:val="clear" w:color="auto" w:fill="FFFFFF"/>
                        </w:rPr>
                        <w:t xml:space="preserve"> La opresión (o influencia) demoníaca implica que un demonio o demonios atacando espiritualmente a una persona y / o incentivándole a él / ella hacia un comportamiento pecaminoso. Tenga en cuenta que en todos los pasajes del Nuevo Testamento que tratan de  la guerra espiritual, no hay instrucciones para echar un demonio de un creyente </w:t>
                      </w:r>
                      <w:r w:rsidRPr="00BC0A67">
                        <w:rPr>
                          <w:rFonts w:cs="Times New Roman"/>
                          <w:szCs w:val="24"/>
                          <w:shd w:val="clear" w:color="auto" w:fill="FFFFFF"/>
                        </w:rPr>
                        <w:t>(</w:t>
                      </w:r>
                      <w:hyperlink r:id="rId20" w:tgtFrame="_blank" w:history="1">
                        <w:r w:rsidRPr="00BC0A67">
                          <w:rPr>
                            <w:rStyle w:val="Hipervnculo"/>
                            <w:rFonts w:cs="Times New Roman"/>
                            <w:color w:val="333333"/>
                            <w:szCs w:val="24"/>
                            <w:bdr w:val="none" w:sz="0" w:space="0" w:color="auto" w:frame="1"/>
                            <w:shd w:val="clear" w:color="auto" w:fill="FFFFFF"/>
                          </w:rPr>
                          <w:t>Efesios 6:10-18</w:t>
                        </w:r>
                      </w:hyperlink>
                      <w:r w:rsidRPr="00BC0A67">
                        <w:rPr>
                          <w:rFonts w:cs="Times New Roman"/>
                          <w:szCs w:val="24"/>
                          <w:shd w:val="clear" w:color="auto" w:fill="FFFFFF"/>
                        </w:rPr>
                        <w:t>).</w:t>
                      </w:r>
                      <w:r>
                        <w:rPr>
                          <w:shd w:val="clear" w:color="auto" w:fill="FFFFFF"/>
                        </w:rPr>
                        <w:t xml:space="preserve"> Los creyentes son mandados a resistir al diablo </w:t>
                      </w:r>
                      <w:r w:rsidRPr="00BC0A67">
                        <w:rPr>
                          <w:rFonts w:cs="Times New Roman"/>
                          <w:szCs w:val="24"/>
                          <w:shd w:val="clear" w:color="auto" w:fill="FFFFFF"/>
                        </w:rPr>
                        <w:t>(</w:t>
                      </w:r>
                      <w:hyperlink r:id="rId21" w:tgtFrame="_blank" w:history="1">
                        <w:r w:rsidRPr="00BC0A67">
                          <w:rPr>
                            <w:rStyle w:val="Hipervnculo"/>
                            <w:rFonts w:cs="Times New Roman"/>
                            <w:color w:val="333333"/>
                            <w:szCs w:val="24"/>
                            <w:bdr w:val="none" w:sz="0" w:space="0" w:color="auto" w:frame="1"/>
                            <w:shd w:val="clear" w:color="auto" w:fill="FFFFFF"/>
                          </w:rPr>
                          <w:t>Santiago 4:7</w:t>
                        </w:r>
                      </w:hyperlink>
                      <w:r w:rsidRPr="00BC0A67">
                        <w:rPr>
                          <w:rFonts w:cs="Times New Roman"/>
                          <w:szCs w:val="24"/>
                          <w:shd w:val="clear" w:color="auto" w:fill="FFFFFF"/>
                        </w:rPr>
                        <w:t>,</w:t>
                      </w:r>
                      <w:r w:rsidRPr="00BC0A67">
                        <w:rPr>
                          <w:rStyle w:val="apple-converted-space"/>
                          <w:rFonts w:cs="Times New Roman"/>
                          <w:color w:val="444444"/>
                          <w:szCs w:val="24"/>
                          <w:shd w:val="clear" w:color="auto" w:fill="FFFFFF"/>
                        </w:rPr>
                        <w:t> </w:t>
                      </w:r>
                      <w:hyperlink r:id="rId22" w:tgtFrame="_blank" w:history="1">
                        <w:r w:rsidRPr="00BC0A67">
                          <w:rPr>
                            <w:rStyle w:val="Hipervnculo"/>
                            <w:rFonts w:cs="Times New Roman"/>
                            <w:color w:val="333333"/>
                            <w:szCs w:val="24"/>
                            <w:bdr w:val="none" w:sz="0" w:space="0" w:color="auto" w:frame="1"/>
                            <w:shd w:val="clear" w:color="auto" w:fill="FFFFFF"/>
                          </w:rPr>
                          <w:t>1 Pedro 5:8-9</w:t>
                        </w:r>
                      </w:hyperlink>
                      <w:r w:rsidRPr="00BC0A67">
                        <w:rPr>
                          <w:rFonts w:cs="Times New Roman"/>
                          <w:szCs w:val="24"/>
                          <w:shd w:val="clear" w:color="auto" w:fill="FFFFFF"/>
                        </w:rPr>
                        <w:t>),</w:t>
                      </w:r>
                      <w:r>
                        <w:rPr>
                          <w:shd w:val="clear" w:color="auto" w:fill="FFFFFF"/>
                        </w:rPr>
                        <w:t xml:space="preserve"> no echarlo fuera. (Got a question.org)</w:t>
                      </w:r>
                    </w:p>
                  </w:txbxContent>
                </v:textbox>
                <w10:wrap type="tight"/>
              </v:shape>
            </w:pict>
          </mc:Fallback>
        </mc:AlternateContent>
      </w:r>
      <w:r w:rsidR="00205DC3">
        <w:t>Argumentos de los que creen que el creyente sí puede ser poseído por un demonio.</w:t>
      </w:r>
    </w:p>
    <w:p w:rsidR="00840918" w:rsidRDefault="00840918" w:rsidP="00840918">
      <w:pPr>
        <w:pStyle w:val="check"/>
      </w:pPr>
      <w:r>
        <w:t xml:space="preserve">Aunque </w:t>
      </w:r>
      <w:r w:rsidR="00E6498E">
        <w:t xml:space="preserve">el cristiano </w:t>
      </w:r>
      <w:r>
        <w:t>es templo del Espíritu Santo</w:t>
      </w:r>
      <w:r w:rsidR="00E6498E">
        <w:t>, (1 Corintios 6:16-20)</w:t>
      </w:r>
      <w:r>
        <w:t xml:space="preserve"> no es garantía que un espíritu maligno no puede </w:t>
      </w:r>
      <w:r w:rsidR="00025206">
        <w:t xml:space="preserve">habitar en su cuerpo. </w:t>
      </w:r>
      <w:r w:rsidR="002E30FC">
        <w:t xml:space="preserve">El creyente tiene dos naturalezas. </w:t>
      </w:r>
      <w:r w:rsidR="00025206">
        <w:t xml:space="preserve">La naturaleza pecaminosa y </w:t>
      </w:r>
      <w:r w:rsidR="002E30FC">
        <w:t>la nueva naturaleza</w:t>
      </w:r>
      <w:r w:rsidR="00205DC3">
        <w:t xml:space="preserve"> que están en el mismo cuerpo. Así también pueden habitar el Espíritu Santo en el mismo cuerpo donde reside un espíritu inmundo</w:t>
      </w:r>
      <w:r w:rsidR="002E30FC">
        <w:t xml:space="preserve">. </w:t>
      </w:r>
      <w:r w:rsidR="00025206">
        <w:t xml:space="preserve">Gálatas 5:16-17 (1220) y Romanos 7:18. </w:t>
      </w:r>
    </w:p>
    <w:p w:rsidR="00E6498E" w:rsidRDefault="00E6498E" w:rsidP="00E6498E">
      <w:pPr>
        <w:pStyle w:val="check"/>
      </w:pPr>
      <w:r>
        <w:t>Creen que si hay ejemplos de creyentes que fueron endemoniados.</w:t>
      </w:r>
    </w:p>
    <w:p w:rsidR="002E30FC" w:rsidRDefault="002E30FC" w:rsidP="00AE4640">
      <w:pPr>
        <w:pStyle w:val="check"/>
        <w:numPr>
          <w:ilvl w:val="1"/>
          <w:numId w:val="8"/>
        </w:numPr>
      </w:pPr>
      <w:r>
        <w:t>La mujer encorvada que Jesús llamó hija de Abraham. Lucas 13:10-17</w:t>
      </w:r>
    </w:p>
    <w:p w:rsidR="00E6498E" w:rsidRPr="00E6498E" w:rsidRDefault="00E6498E" w:rsidP="00AE4640">
      <w:pPr>
        <w:pStyle w:val="check"/>
        <w:numPr>
          <w:ilvl w:val="1"/>
          <w:numId w:val="8"/>
        </w:numPr>
      </w:pPr>
      <w:r>
        <w:t>Ananías. Hechos 5:1-3</w:t>
      </w:r>
    </w:p>
    <w:p w:rsidR="001D340A" w:rsidRDefault="001D340A" w:rsidP="001D340A">
      <w:pPr>
        <w:pStyle w:val="check"/>
      </w:pPr>
      <w:r>
        <w:t xml:space="preserve">Que la experiencia </w:t>
      </w:r>
      <w:r w:rsidR="00D731F5">
        <w:t xml:space="preserve">en la actualidad </w:t>
      </w:r>
      <w:r>
        <w:t xml:space="preserve">enseña que hay casos de expulsión de demonios de verdaderos creyentes. </w:t>
      </w:r>
    </w:p>
    <w:p w:rsidR="00D340B1" w:rsidRPr="00D340B1" w:rsidRDefault="00AD67D9" w:rsidP="00D340B1">
      <w:pPr>
        <w:pStyle w:val="check"/>
      </w:pPr>
      <w:r>
        <w:lastRenderedPageBreak/>
        <w:t>Los que creen que un creyente puede ser endemoniado reconoce</w:t>
      </w:r>
      <w:r w:rsidR="006E5E2B">
        <w:t>n</w:t>
      </w:r>
      <w:r>
        <w:t xml:space="preserve"> que aunque puede llegar a estar bajo el dominio de un espíritu maligno, no puede perder su salvación y sigue siendo la propiedad de Cristo. Efesios 1:13-14 </w:t>
      </w:r>
    </w:p>
    <w:p w:rsidR="00D731F5" w:rsidRPr="000914F1" w:rsidRDefault="00D731F5" w:rsidP="00D731F5">
      <w:pPr>
        <w:jc w:val="both"/>
        <w:rPr>
          <w:rFonts w:eastAsia="Times New Roman" w:cs="Times New Roman"/>
          <w:color w:val="000000"/>
          <w:sz w:val="20"/>
          <w:szCs w:val="20"/>
          <w:lang w:eastAsia="es-MX"/>
        </w:rPr>
      </w:pPr>
      <w:r w:rsidRPr="000914F1">
        <w:rPr>
          <w:rFonts w:eastAsia="Times New Roman" w:cs="Times New Roman"/>
          <w:color w:val="000000"/>
          <w:sz w:val="22"/>
          <w:lang w:val="es-ES" w:eastAsia="es-MX"/>
        </w:rPr>
        <w:t xml:space="preserve">El autor C. Fred Dickason en su libro “La posesión demoníaca y el cristiano” </w:t>
      </w:r>
      <w:r>
        <w:rPr>
          <w:rFonts w:eastAsia="Times New Roman" w:cs="Times New Roman"/>
          <w:color w:val="000000"/>
          <w:sz w:val="22"/>
          <w:lang w:val="es-ES" w:eastAsia="es-MX"/>
        </w:rPr>
        <w:t xml:space="preserve"> </w:t>
      </w:r>
      <w:r w:rsidRPr="000914F1">
        <w:rPr>
          <w:rFonts w:eastAsia="Times New Roman" w:cs="Times New Roman"/>
          <w:color w:val="000000"/>
          <w:sz w:val="22"/>
          <w:lang w:val="es-ES" w:eastAsia="es-MX"/>
        </w:rPr>
        <w:t>justifica la posesión demoníaca en los creyentes por las siguientes causas: </w:t>
      </w:r>
    </w:p>
    <w:p w:rsidR="00D731F5" w:rsidRDefault="00D731F5" w:rsidP="00D731F5">
      <w:pPr>
        <w:pStyle w:val="check"/>
        <w:rPr>
          <w:lang w:val="es-ES"/>
        </w:rPr>
      </w:pPr>
      <w:r w:rsidRPr="000914F1">
        <w:rPr>
          <w:i/>
          <w:iCs/>
          <w:lang w:val="es-ES"/>
        </w:rPr>
        <w:t>Involucramiento espiritual,</w:t>
      </w:r>
      <w:r w:rsidRPr="000914F1">
        <w:rPr>
          <w:lang w:val="es-ES"/>
        </w:rPr>
        <w:t> es decir, el creyente puede entregarse voluntariamente al pecado y la tentación a tal punto que se hace susceptible a ser subyugada por los espíritus malignos. También esto puede ser posible cuando el creyente se involucra con brujos, hechiceros, magia y espiritismo.</w:t>
      </w:r>
    </w:p>
    <w:p w:rsidR="00D340B1" w:rsidRPr="00D340B1" w:rsidRDefault="00D340B1" w:rsidP="00D340B1">
      <w:pPr>
        <w:pStyle w:val="check"/>
        <w:rPr>
          <w:lang w:val="es-ES"/>
        </w:rPr>
      </w:pPr>
      <w:r w:rsidRPr="00D340B1">
        <w:rPr>
          <w:i/>
          <w:iCs/>
          <w:lang w:val="es-ES"/>
        </w:rPr>
        <w:t>Participación ancestral</w:t>
      </w:r>
      <w:r w:rsidRPr="00D340B1">
        <w:rPr>
          <w:lang w:val="es-ES"/>
        </w:rPr>
        <w:t>, es decir, si los antepasados de un creyente estuvieron involucrados en cultos satánicos, artes mágicas y cosas parecidas, entonces es posible que estos espíritus pretendan seguir gobernando sobre las vidas de los descendientes, incluso los creyentes.</w:t>
      </w:r>
    </w:p>
    <w:p w:rsidR="008766BA" w:rsidRDefault="00D731F5" w:rsidP="008766BA">
      <w:pPr>
        <w:pStyle w:val="check"/>
        <w:ind w:left="720"/>
        <w:jc w:val="both"/>
      </w:pPr>
      <w:r w:rsidRPr="00D5149C">
        <w:rPr>
          <w:i/>
          <w:iCs/>
          <w:lang w:val="es-ES"/>
        </w:rPr>
        <w:t>Tratamiento recibido,</w:t>
      </w:r>
      <w:r w:rsidRPr="00D5149C">
        <w:rPr>
          <w:lang w:val="es-ES"/>
        </w:rPr>
        <w:t> es decir, si un creyente recibió imposición de manos para recibir dones de    lenguas o de milagros, entonces pudo ser víctima de la transmisión de espíritus malignos.</w:t>
      </w:r>
    </w:p>
    <w:p w:rsidR="00D731F5" w:rsidRDefault="00D731F5" w:rsidP="00D731F5">
      <w:pPr>
        <w:pStyle w:val="nfasis"/>
      </w:pPr>
      <w:r>
        <w:t>Razones porque los demonios pueden llegar a controlar a una persona.</w:t>
      </w:r>
    </w:p>
    <w:p w:rsidR="00D731F5" w:rsidRDefault="00D731F5" w:rsidP="00D731F5">
      <w:pPr>
        <w:rPr>
          <w:lang w:val="es-ES"/>
        </w:rPr>
      </w:pPr>
      <w:r>
        <w:rPr>
          <w:lang w:val="es-ES"/>
        </w:rPr>
        <w:t>La Biblia no nos explica detalladamente como los demonios pueden afligir o controlar a una persona. Consideramos el caso del Rey Saúl para ver una posible causa del porque él llegó a ser atormentado por un espíritu maligno.</w:t>
      </w:r>
    </w:p>
    <w:p w:rsidR="00772705" w:rsidRPr="00772705" w:rsidRDefault="00772705" w:rsidP="00D731F5">
      <w:pPr>
        <w:pStyle w:val="numbering"/>
        <w:rPr>
          <w:lang w:val="es-MX"/>
        </w:rPr>
      </w:pPr>
      <w:r>
        <w:t>Después que</w:t>
      </w:r>
      <w:r w:rsidR="00D731F5">
        <w:t xml:space="preserve"> Saúl había sido ungido como rey el Señor le </w:t>
      </w:r>
      <w:r>
        <w:t>envió</w:t>
      </w:r>
      <w:r w:rsidR="00D731F5">
        <w:t xml:space="preserve"> el Espíritu</w:t>
      </w:r>
      <w:r w:rsidR="006E5E2B">
        <w:t xml:space="preserve"> Santo</w:t>
      </w:r>
      <w:r>
        <w:t xml:space="preserve"> sobre él para ayudarle a reinar sobre Israel. ¿Qué sucedió en 1 Samuel 16:14?</w:t>
      </w:r>
    </w:p>
    <w:p w:rsidR="00772705" w:rsidRDefault="00772705" w:rsidP="004E63BD">
      <w:pPr>
        <w:pStyle w:val="Respuesta"/>
      </w:pPr>
      <w:r>
        <w:t>El Espíritu del Señor se apartó de Saúl, y en su lugar el Señor le envió un espíritu maligno para que lo atormentara.</w:t>
      </w:r>
      <w:r w:rsidR="004E63BD">
        <w:br/>
      </w:r>
    </w:p>
    <w:p w:rsidR="00D731F5" w:rsidRDefault="00772705" w:rsidP="00772705">
      <w:pPr>
        <w:pStyle w:val="Ilust"/>
      </w:pPr>
      <w:r>
        <w:t>Surge la pregunta, ¿por qué Dios envió a un espíritu maligno a Saúl? No hay tiempo para hablar sobre esto a fondo. Sin embargo si le interesa saber más</w:t>
      </w:r>
      <w:r w:rsidR="00646BDB">
        <w:t xml:space="preserve"> sobre este tema </w:t>
      </w:r>
      <w:r>
        <w:t>puede buscar los siguientes pasajes.</w:t>
      </w:r>
      <w:r w:rsidR="00646BDB">
        <w:t xml:space="preserve"> Jueces 9:23 (256), 1 Reyes 22:19-23, 1 Corintios 5:5, 2 Corintios 12:7.</w:t>
      </w:r>
    </w:p>
    <w:p w:rsidR="00646BDB" w:rsidRDefault="00646BDB" w:rsidP="00646BDB">
      <w:pPr>
        <w:pStyle w:val="numbering"/>
      </w:pPr>
      <w:r>
        <w:t>Ahora le pregunta es, ¿había hecho algo el rey Saúl por lo cual Dios le quito el Espíritu Santo y lo envió un espíritu maligno para atormentarlo? Desc</w:t>
      </w:r>
      <w:r w:rsidR="009159BC">
        <w:t>ubrimos la razón en 1 Samuel 15</w:t>
      </w:r>
      <w:r>
        <w:t xml:space="preserve">. El Señor había mandado a Saúl a destruir por completo a los amalecitas y no guardar nada de botín. Saúl atacó y derrotó a los amalecitas. Sin embargó dejó con vida a su rey y echó mano del botín. </w:t>
      </w:r>
      <w:r w:rsidR="00532E0C">
        <w:rPr>
          <w:noProof/>
          <w:lang w:val="es-MX" w:eastAsia="es-MX"/>
        </w:rPr>
        <mc:AlternateContent>
          <mc:Choice Requires="wps">
            <w:drawing>
              <wp:anchor distT="0" distB="0" distL="114300" distR="114300" simplePos="0" relativeHeight="251667456" behindDoc="0" locked="0" layoutInCell="1" allowOverlap="1" wp14:anchorId="71578141" wp14:editId="45069186">
                <wp:simplePos x="0" y="0"/>
                <wp:positionH relativeFrom="column">
                  <wp:posOffset>3076575</wp:posOffset>
                </wp:positionH>
                <wp:positionV relativeFrom="paragraph">
                  <wp:posOffset>20320</wp:posOffset>
                </wp:positionV>
                <wp:extent cx="3133725" cy="990600"/>
                <wp:effectExtent l="0" t="0" r="28575" b="19050"/>
                <wp:wrapSquare wrapText="bothSides"/>
                <wp:docPr id="5" name="5 Cuadro de texto"/>
                <wp:cNvGraphicFramePr/>
                <a:graphic xmlns:a="http://schemas.openxmlformats.org/drawingml/2006/main">
                  <a:graphicData uri="http://schemas.microsoft.com/office/word/2010/wordprocessingShape">
                    <wps:wsp>
                      <wps:cNvSpPr txBox="1"/>
                      <wps:spPr>
                        <a:xfrm>
                          <a:off x="0" y="0"/>
                          <a:ext cx="3133725" cy="990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
                              <w:rPr>
                                <w:i/>
                              </w:rPr>
                              <w:t>«</w:t>
                            </w:r>
                            <w:r w:rsidRPr="00D87723">
                              <w:rPr>
                                <w:i/>
                              </w:rPr>
                              <w:t>En general podemos definir al ocultismo como el intento de alcanzar un poder o conocimiento sobrenatural.  Los cristianos creen que este conocimiento y poder ocultos vienen de seres espirituales que la Biblia llama demonios</w:t>
                            </w:r>
                            <w:r>
                              <w:rPr>
                                <w:i/>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5 Cuadro de texto" o:spid="_x0000_s1031" type="#_x0000_t202" style="position:absolute;left:0;text-align:left;margin-left:242.25pt;margin-top:1.6pt;width:246.75pt;height:78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" fillcolor="white [3201]" strokeweight=".5pt">
                <v:textbox>
                  <w:txbxContent>
                    <w:p w:rsidR="009E7F87" w:rsidRDefault="009E7F87">
                      <w:r>
                        <w:rPr>
                          <w:i/>
                        </w:rPr>
                        <w:t>«</w:t>
                      </w:r>
                      <w:r w:rsidRPr="00D87723">
                        <w:rPr>
                          <w:i/>
                        </w:rPr>
                        <w:t>En general podemos definir al ocultismo como el intento de alcanzar un poder o conocimiento sobrenatural.  Los cristianos creen que este conocimiento y poder ocultos vienen de seres espirituales que la Biblia llama demonios</w:t>
                      </w:r>
                      <w:r>
                        <w:rPr>
                          <w:i/>
                        </w:rPr>
                        <w:t>.»</w:t>
                      </w:r>
                    </w:p>
                  </w:txbxContent>
                </v:textbox>
                <w10:wrap type="square"/>
              </v:shape>
            </w:pict>
          </mc:Fallback>
        </mc:AlternateContent>
      </w:r>
      <w:r>
        <w:t>Le</w:t>
      </w:r>
      <w:r w:rsidR="00A30E4F">
        <w:t>a</w:t>
      </w:r>
      <w:r>
        <w:t>mos que pasó cuando el profeta lo enfrentó por su desobediencia en los versículos 17-26. Saúl había sido rebelde en no obedecer por completo el manda</w:t>
      </w:r>
      <w:r w:rsidR="00C365AB">
        <w:t>t</w:t>
      </w:r>
      <w:r>
        <w:t>o del Señor. ¿Qué dice Samuel acerca de su rebeldía en el versículo 23?</w:t>
      </w:r>
    </w:p>
    <w:p w:rsidR="00646BDB" w:rsidRDefault="00246DA0" w:rsidP="00246DA0">
      <w:pPr>
        <w:pStyle w:val="Respuesta"/>
        <w:rPr>
          <w:lang w:eastAsia="es-ES"/>
        </w:rPr>
      </w:pPr>
      <w:r>
        <w:t>P</w:t>
      </w:r>
      <w:r w:rsidRPr="00246DA0">
        <w:t>orque como pecado de adivinación es la rebelión, y como ídolos e idolatría la obstinación</w:t>
      </w:r>
      <w:r w:rsidR="00646BDB">
        <w:rPr>
          <w:lang w:eastAsia="es-ES"/>
        </w:rPr>
        <w:t xml:space="preserve"> </w:t>
      </w:r>
    </w:p>
    <w:p w:rsidR="00F32376" w:rsidRPr="00532E0C" w:rsidRDefault="004E63BD" w:rsidP="00E46C4B">
      <w:r>
        <w:br/>
      </w:r>
      <w:r w:rsidR="00F32376">
        <w:t xml:space="preserve">En las palabras de Samuel en el versículo 23 encontramos que la rebeldía es como la adivinación y la </w:t>
      </w:r>
      <w:r w:rsidR="00246DA0">
        <w:t>obstinación</w:t>
      </w:r>
      <w:r w:rsidR="00400974">
        <w:t xml:space="preserve"> </w:t>
      </w:r>
      <w:r w:rsidR="00F32376">
        <w:t xml:space="preserve">como la idolatría. Encontramos que la adivinación es parte del ocultismo que es el área de control de Satanás. También en 1 Corintios 10:19-20 (1199) </w:t>
      </w:r>
      <w:r w:rsidR="006E5E2B">
        <w:t xml:space="preserve">nos dice </w:t>
      </w:r>
      <w:r w:rsidR="00F32376">
        <w:t xml:space="preserve">que las personas que están ofreciendo sacrificios a los ídolos están entrando en comunión con los demonios. Así que (1) </w:t>
      </w:r>
      <w:r w:rsidR="00C52962">
        <w:t xml:space="preserve">la </w:t>
      </w:r>
      <w:r w:rsidR="00F32376">
        <w:t xml:space="preserve">rebeldía, </w:t>
      </w:r>
      <w:r w:rsidR="00C52962">
        <w:br/>
      </w:r>
      <w:r w:rsidR="00F32376">
        <w:t xml:space="preserve">(2) </w:t>
      </w:r>
      <w:r w:rsidR="00C52962">
        <w:t xml:space="preserve">la </w:t>
      </w:r>
      <w:r w:rsidR="00F32376">
        <w:t xml:space="preserve">adivinación (prácticas del ocultismo) (3) </w:t>
      </w:r>
      <w:r w:rsidR="00C52962">
        <w:t xml:space="preserve">la </w:t>
      </w:r>
      <w:r w:rsidR="00F32376">
        <w:t xml:space="preserve">arrogancia y (4) </w:t>
      </w:r>
      <w:r w:rsidR="00C52962">
        <w:t xml:space="preserve">la </w:t>
      </w:r>
      <w:r w:rsidR="00F32376">
        <w:t xml:space="preserve">idolatría abren la puerta a la obra de Satanás y los demonios. La siguiente </w:t>
      </w:r>
      <w:r w:rsidR="00C52962">
        <w:t xml:space="preserve">es una </w:t>
      </w:r>
      <w:r w:rsidR="00F32376">
        <w:t>lista</w:t>
      </w:r>
      <w:r w:rsidR="00C52962">
        <w:t xml:space="preserve"> parcial de</w:t>
      </w:r>
      <w:r w:rsidR="00F32376">
        <w:t xml:space="preserve"> cosas relacionad</w:t>
      </w:r>
      <w:r w:rsidR="00C52962">
        <w:t>a</w:t>
      </w:r>
      <w:r w:rsidR="00F32376">
        <w:t xml:space="preserve">s con </w:t>
      </w:r>
      <w:r w:rsidR="00C52962">
        <w:t xml:space="preserve">el ocultismo y pueden </w:t>
      </w:r>
      <w:r w:rsidR="00532E0C">
        <w:t>abrir la puerta a la</w:t>
      </w:r>
      <w:r w:rsidR="00E0133B">
        <w:t>s</w:t>
      </w:r>
      <w:r w:rsidR="00532E0C">
        <w:t xml:space="preserve"> </w:t>
      </w:r>
      <w:r w:rsidR="00C52962">
        <w:t>influencias satánicas e</w:t>
      </w:r>
      <w:r w:rsidR="00532E0C">
        <w:t>n su vida.</w:t>
      </w:r>
      <w:r w:rsidR="00C52962">
        <w:t xml:space="preserve"> Para más información puede ver el estudio que tenemos sobre el ocultismo.  </w:t>
      </w:r>
      <w:r w:rsidR="00C52962">
        <w:br/>
      </w:r>
    </w:p>
    <w:tbl>
      <w:tblPr>
        <w:tblW w:w="0" w:type="auto"/>
        <w:tblCellMar>
          <w:top w:w="115" w:type="dxa"/>
          <w:left w:w="115" w:type="dxa"/>
          <w:right w:w="115" w:type="dxa"/>
        </w:tblCellMar>
        <w:tblLook w:val="04A0" w:firstRow="1" w:lastRow="0" w:firstColumn="1" w:lastColumn="0" w:noHBand="0" w:noVBand="1"/>
      </w:tblPr>
      <w:tblGrid>
        <w:gridCol w:w="2555"/>
        <w:gridCol w:w="2515"/>
        <w:gridCol w:w="2790"/>
        <w:gridCol w:w="2450"/>
      </w:tblGrid>
      <w:tr w:rsidR="00532E0C" w:rsidTr="006E5E2B">
        <w:tc>
          <w:tcPr>
            <w:tcW w:w="0" w:type="auto"/>
          </w:tcPr>
          <w:p w:rsidR="00532E0C" w:rsidRDefault="00532E0C" w:rsidP="006E5E2B">
            <w:pPr>
              <w:pStyle w:val="1"/>
            </w:pPr>
            <w:r>
              <w:lastRenderedPageBreak/>
              <w:t>Uso de amuletos o talismanes</w:t>
            </w:r>
            <w:r w:rsidR="00C52962">
              <w:t>.</w:t>
            </w:r>
          </w:p>
          <w:p w:rsidR="00532E0C" w:rsidRDefault="00532E0C" w:rsidP="006E5E2B">
            <w:pPr>
              <w:pStyle w:val="1"/>
            </w:pPr>
            <w:r>
              <w:t>Horóscopos</w:t>
            </w:r>
          </w:p>
          <w:p w:rsidR="00532E0C" w:rsidRDefault="00532E0C" w:rsidP="006E5E2B">
            <w:pPr>
              <w:pStyle w:val="1"/>
            </w:pPr>
            <w:r>
              <w:t>Cartas de</w:t>
            </w:r>
            <w:r w:rsidR="007B41B1">
              <w:t>l</w:t>
            </w:r>
            <w:r>
              <w:t xml:space="preserve"> tarot</w:t>
            </w:r>
          </w:p>
          <w:p w:rsidR="00532E0C" w:rsidRDefault="00532E0C" w:rsidP="006E5E2B">
            <w:pPr>
              <w:pStyle w:val="1"/>
            </w:pPr>
            <w:r>
              <w:t>Tabla de ouija</w:t>
            </w:r>
          </w:p>
          <w:p w:rsidR="00532E0C" w:rsidRDefault="007B41B1" w:rsidP="006E5E2B">
            <w:pPr>
              <w:pStyle w:val="1"/>
            </w:pPr>
            <w:r>
              <w:t>Espíritus guías</w:t>
            </w:r>
            <w:r w:rsidR="00D340B1">
              <w:br/>
            </w:r>
          </w:p>
        </w:tc>
        <w:tc>
          <w:tcPr>
            <w:tcW w:w="0" w:type="auto"/>
          </w:tcPr>
          <w:p w:rsidR="00532E0C" w:rsidRDefault="00532E0C" w:rsidP="006E5E2B">
            <w:pPr>
              <w:pStyle w:val="1"/>
            </w:pPr>
            <w:r>
              <w:t>Espiritismo</w:t>
            </w:r>
          </w:p>
          <w:p w:rsidR="00532E0C" w:rsidRDefault="00532E0C" w:rsidP="006E5E2B">
            <w:pPr>
              <w:pStyle w:val="1"/>
            </w:pPr>
            <w:r>
              <w:t>Mal de ojo</w:t>
            </w:r>
          </w:p>
          <w:p w:rsidR="00532E0C" w:rsidRDefault="00532E0C" w:rsidP="006E5E2B">
            <w:pPr>
              <w:pStyle w:val="1"/>
            </w:pPr>
            <w:r>
              <w:t>Limpias</w:t>
            </w:r>
          </w:p>
          <w:p w:rsidR="00532E0C" w:rsidRDefault="00532E0C" w:rsidP="006E5E2B">
            <w:pPr>
              <w:pStyle w:val="1"/>
            </w:pPr>
            <w:r>
              <w:t>Nueva Era</w:t>
            </w:r>
          </w:p>
          <w:p w:rsidR="00532E0C" w:rsidRDefault="00532E0C" w:rsidP="006E5E2B">
            <w:pPr>
              <w:pStyle w:val="1"/>
            </w:pPr>
            <w:r>
              <w:t>Masonería</w:t>
            </w:r>
          </w:p>
          <w:p w:rsidR="00532E0C" w:rsidRDefault="007B41B1" w:rsidP="006E5E2B">
            <w:pPr>
              <w:pStyle w:val="1"/>
            </w:pPr>
            <w:r>
              <w:t>Hip</w:t>
            </w:r>
            <w:r w:rsidR="00D340B1">
              <w:t>nosis</w:t>
            </w:r>
          </w:p>
        </w:tc>
        <w:tc>
          <w:tcPr>
            <w:tcW w:w="0" w:type="auto"/>
          </w:tcPr>
          <w:p w:rsidR="00532E0C" w:rsidRDefault="00532E0C" w:rsidP="006E5E2B">
            <w:pPr>
              <w:pStyle w:val="1"/>
            </w:pPr>
            <w:r>
              <w:t>Satanismo</w:t>
            </w:r>
          </w:p>
          <w:p w:rsidR="00532E0C" w:rsidRDefault="00532E0C" w:rsidP="006E5E2B">
            <w:pPr>
              <w:pStyle w:val="1"/>
            </w:pPr>
            <w:r>
              <w:t>Santa muerte</w:t>
            </w:r>
          </w:p>
          <w:p w:rsidR="00532E0C" w:rsidRDefault="00532E0C" w:rsidP="006E5E2B">
            <w:pPr>
              <w:pStyle w:val="1"/>
            </w:pPr>
            <w:r>
              <w:t>Adivinaciones</w:t>
            </w:r>
          </w:p>
          <w:p w:rsidR="00532E0C" w:rsidRDefault="00532E0C" w:rsidP="006E5E2B">
            <w:pPr>
              <w:pStyle w:val="1"/>
            </w:pPr>
            <w:r>
              <w:t>Conjuros</w:t>
            </w:r>
          </w:p>
          <w:p w:rsidR="00532E0C" w:rsidRDefault="00C52962" w:rsidP="006E5E2B">
            <w:pPr>
              <w:pStyle w:val="1"/>
            </w:pPr>
            <w:r>
              <w:t>Magia blanca</w:t>
            </w:r>
          </w:p>
          <w:p w:rsidR="007B41B1" w:rsidRPr="007B41B1" w:rsidRDefault="007B41B1" w:rsidP="006E5E2B">
            <w:pPr>
              <w:pStyle w:val="1"/>
            </w:pPr>
            <w:r>
              <w:t>Santería</w:t>
            </w:r>
          </w:p>
        </w:tc>
        <w:tc>
          <w:tcPr>
            <w:tcW w:w="0" w:type="auto"/>
          </w:tcPr>
          <w:p w:rsidR="00C52962" w:rsidRDefault="00C52962" w:rsidP="006E5E2B">
            <w:pPr>
              <w:pStyle w:val="1"/>
            </w:pPr>
            <w:r>
              <w:t>Magia negra</w:t>
            </w:r>
          </w:p>
          <w:p w:rsidR="00532E0C" w:rsidRDefault="00532E0C" w:rsidP="006E5E2B">
            <w:pPr>
              <w:pStyle w:val="1"/>
            </w:pPr>
            <w:r>
              <w:t>Hechicería</w:t>
            </w:r>
          </w:p>
          <w:p w:rsidR="00532E0C" w:rsidRDefault="00C52962" w:rsidP="006E5E2B">
            <w:pPr>
              <w:pStyle w:val="1"/>
            </w:pPr>
            <w:r>
              <w:t>Juego de calabozos y dragones</w:t>
            </w:r>
          </w:p>
          <w:p w:rsidR="00C52962" w:rsidRPr="00C52962" w:rsidRDefault="00C52962" w:rsidP="006E5E2B">
            <w:pPr>
              <w:pStyle w:val="1"/>
            </w:pPr>
            <w:r>
              <w:t>Películas sobre cosas ocultas.</w:t>
            </w:r>
          </w:p>
        </w:tc>
      </w:tr>
    </w:tbl>
    <w:p w:rsidR="00532E0C" w:rsidRDefault="00532E0C" w:rsidP="00532E0C"/>
    <w:p w:rsidR="005A5FC6" w:rsidRDefault="005A5FC6" w:rsidP="005A5FC6">
      <w:pPr>
        <w:pStyle w:val="numbering"/>
      </w:pPr>
      <w:r>
        <w:t xml:space="preserve">Escriba cualquier cosa en que ha participado </w:t>
      </w:r>
      <w:r w:rsidR="00304E7F">
        <w:t>en la lista arriba.</w:t>
      </w:r>
      <w:r>
        <w:br/>
      </w:r>
    </w:p>
    <w:p w:rsidR="005A5FC6" w:rsidRDefault="005A5FC6" w:rsidP="0059426A">
      <w:pPr>
        <w:rPr>
          <w:lang w:eastAsia="es-ES"/>
        </w:rPr>
      </w:pPr>
    </w:p>
    <w:p w:rsidR="005A5FC6" w:rsidRPr="005A5FC6" w:rsidRDefault="005A5FC6" w:rsidP="005A5FC6">
      <w:pPr>
        <w:pStyle w:val="Ilust"/>
      </w:pPr>
      <w:r>
        <w:t>Cualquier cosa que usted escribió como respuesta en la pregunta arriba o algo más relacionado con el ocultismo es importante que lo renuncia (en voz alta), que lo confiesa al Señor y jamás vuelva a practicarlo.</w:t>
      </w:r>
      <w:r w:rsidR="00E46C4B">
        <w:t xml:space="preserve"> Si tiene algún objeto relacionado con el ocultismo debe destruirlo.</w:t>
      </w:r>
    </w:p>
    <w:p w:rsidR="00663666" w:rsidRDefault="00E0133B" w:rsidP="00E46C4B">
      <w:r>
        <w:rPr>
          <w:noProof/>
          <w:lang w:eastAsia="es-MX"/>
        </w:rPr>
        <mc:AlternateContent>
          <mc:Choice Requires="wps">
            <w:drawing>
              <wp:anchor distT="0" distB="0" distL="114300" distR="114300" simplePos="0" relativeHeight="251670528" behindDoc="1" locked="0" layoutInCell="1" allowOverlap="1" wp14:anchorId="2809A5B6" wp14:editId="1526FD67">
                <wp:simplePos x="0" y="0"/>
                <wp:positionH relativeFrom="column">
                  <wp:posOffset>4219575</wp:posOffset>
                </wp:positionH>
                <wp:positionV relativeFrom="paragraph">
                  <wp:posOffset>107315</wp:posOffset>
                </wp:positionV>
                <wp:extent cx="2343150" cy="1685925"/>
                <wp:effectExtent l="0" t="0" r="19050" b="28575"/>
                <wp:wrapTight wrapText="bothSides">
                  <wp:wrapPolygon edited="0">
                    <wp:start x="0" y="0"/>
                    <wp:lineTo x="0" y="21722"/>
                    <wp:lineTo x="21600" y="21722"/>
                    <wp:lineTo x="21600" y="0"/>
                    <wp:lineTo x="0" y="0"/>
                  </wp:wrapPolygon>
                </wp:wrapTight>
                <wp:docPr id="8" name="8 Cuadro de texto"/>
                <wp:cNvGraphicFramePr/>
                <a:graphic xmlns:a="http://schemas.openxmlformats.org/drawingml/2006/main">
                  <a:graphicData uri="http://schemas.microsoft.com/office/word/2010/wordprocessingShape">
                    <wps:wsp>
                      <wps:cNvSpPr txBox="1"/>
                      <wps:spPr>
                        <a:xfrm>
                          <a:off x="0" y="0"/>
                          <a:ext cx="2343150" cy="1685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 w:rsidRPr="000914F1">
                              <w:rPr>
                                <w:i/>
                                <w:iCs/>
                                <w:lang w:val="es-ES"/>
                              </w:rPr>
                              <w:t>Participación ancestral</w:t>
                            </w:r>
                            <w:r w:rsidRPr="000914F1">
                              <w:rPr>
                                <w:lang w:val="es-ES"/>
                              </w:rPr>
                              <w:t>, es decir, si los antepasados de un creyente estuvieron involucrados en cultos satánicos, artes mágicas y cosas parecidas, entonces es posible que estos espíritus pretendan seguir gobernando sobre las vidas de los descendientes, incluso los creyentes</w:t>
                            </w:r>
                            <w:r>
                              <w:rPr>
                                <w:lang w:val="es-E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8 Cuadro de texto" o:spid="_x0000_s1032" type="#_x0000_t202" style="position:absolute;margin-left:332.25pt;margin-top:8.45pt;width:184.5pt;height:132.75pt;z-index:-251645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" fillcolor="white [3201]" strokeweight=".5pt">
                <v:textbox>
                  <w:txbxContent>
                    <w:p w:rsidR="009E7F87" w:rsidRDefault="009E7F87">
                      <w:r w:rsidRPr="000914F1">
                        <w:rPr>
                          <w:i/>
                          <w:iCs/>
                          <w:lang w:val="es-ES"/>
                        </w:rPr>
                        <w:t>Participación ancestral</w:t>
                      </w:r>
                      <w:r w:rsidRPr="000914F1">
                        <w:rPr>
                          <w:lang w:val="es-ES"/>
                        </w:rPr>
                        <w:t>, es decir, si los antepasados de un creyente estuvieron involucrados en cultos satánicos, artes mágicas y cosas parecidas, entonces es posible que estos espíritus pretendan seguir gobernando sobre las vidas de los descendientes, incluso los creyentes</w:t>
                      </w:r>
                      <w:r>
                        <w:rPr>
                          <w:lang w:val="es-ES"/>
                        </w:rPr>
                        <w:t>.</w:t>
                      </w:r>
                    </w:p>
                  </w:txbxContent>
                </v:textbox>
                <w10:wrap type="tight"/>
              </v:shape>
            </w:pict>
          </mc:Fallback>
        </mc:AlternateContent>
      </w:r>
      <w:r w:rsidR="00C52962">
        <w:t xml:space="preserve">Ya vimos en lecciones anteriores que Jesús expulsó demonios aun de niños. La pregunta sería, ¿cómo puede un niño ser endemoniado? Realmente no sabemos porque la Biblia no dice específicamente como esto es posible. Algunos creen que es por acciones de sus antepasados. Apoyan esta creencia con Éxodo 20:4 que dice lo siguiente. </w:t>
      </w:r>
    </w:p>
    <w:p w:rsidR="00C52962" w:rsidRPr="00E0133B" w:rsidRDefault="00663666" w:rsidP="00663666">
      <w:pPr>
        <w:jc w:val="center"/>
        <w:rPr>
          <w:rFonts w:ascii="Comic Sans MS" w:hAnsi="Comic Sans MS"/>
          <w:sz w:val="20"/>
          <w:szCs w:val="20"/>
        </w:rPr>
      </w:pPr>
      <w:r w:rsidRPr="00E0133B">
        <w:rPr>
          <w:rFonts w:ascii="Comic Sans MS" w:hAnsi="Comic Sans MS"/>
          <w:sz w:val="20"/>
          <w:szCs w:val="20"/>
        </w:rPr>
        <w:t>«</w:t>
      </w:r>
      <w:r w:rsidR="00246DA0" w:rsidRPr="00246DA0">
        <w:rPr>
          <w:rFonts w:ascii="Comic Sans MS" w:hAnsi="Comic Sans MS"/>
          <w:sz w:val="20"/>
          <w:szCs w:val="20"/>
        </w:rPr>
        <w:t>visito la maldad de los padres sobre los hijos hasta la tercera y cuarta generación de los que me aborrecen</w:t>
      </w:r>
      <w:r w:rsidR="00246DA0" w:rsidRPr="00246DA0">
        <w:rPr>
          <w:rFonts w:ascii="Georgia" w:eastAsia="Times New Roman" w:hAnsi="Georgia" w:cs="Georgia"/>
          <w:color w:val="292F33"/>
          <w:sz w:val="28"/>
          <w:szCs w:val="28"/>
        </w:rPr>
        <w:t>,</w:t>
      </w:r>
      <w:r w:rsidR="00C52962" w:rsidRPr="00E0133B">
        <w:rPr>
          <w:rFonts w:ascii="Comic Sans MS" w:hAnsi="Comic Sans MS"/>
          <w:sz w:val="20"/>
          <w:szCs w:val="20"/>
        </w:rPr>
        <w:t>.»</w:t>
      </w:r>
    </w:p>
    <w:p w:rsidR="00E0133B" w:rsidRDefault="005A5FC6" w:rsidP="00E0133B">
      <w:r>
        <w:t xml:space="preserve">Hay dos posibles interpretaciones de este pasaje. Una es que los hijos pueden sufrir bajo la influencia de los demonios y hasta ser endemoniados por heredar las prácticas ocultas de sus padres. La otra interpretación es que este castigo hace referencia nada más a las malas influencias de sus padres y muchas veces los problemas que sufren los hijos por los pecados de los padres. </w:t>
      </w:r>
    </w:p>
    <w:p w:rsidR="00D340B1" w:rsidRDefault="00D340B1" w:rsidP="00E0133B"/>
    <w:p w:rsidR="00BE1D67" w:rsidRDefault="00BE1D67" w:rsidP="00E0133B">
      <w:r>
        <w:t>¿Puede un cristiano ser endemoniado? La Biblia no nos dice específicamente que sí o que no. Todos estamos de acuerdo que cuando menos Satanás puede tentarnos e influirnos. Hasta qué punto nos puede influir es debatible.</w:t>
      </w:r>
    </w:p>
    <w:p w:rsidR="00A30E4F" w:rsidRDefault="00A30E4F" w:rsidP="00E0133B"/>
    <w:p w:rsidR="006E5E2B" w:rsidRDefault="006E5E2B" w:rsidP="00E0133B">
      <w:r>
        <w:t xml:space="preserve">Para los que creen que el creyente puede ser endemoniado hay </w:t>
      </w:r>
      <w:r w:rsidR="00A30E4F">
        <w:t xml:space="preserve">unos </w:t>
      </w:r>
      <w:r>
        <w:t>peligros que evitar.</w:t>
      </w:r>
    </w:p>
    <w:p w:rsidR="00BE1D67" w:rsidRDefault="00BE1D67" w:rsidP="00BE1D67">
      <w:pPr>
        <w:pStyle w:val="check"/>
      </w:pPr>
      <w:r>
        <w:t>Pueden sobre enfatizar las acciones de Satanás en</w:t>
      </w:r>
      <w:r w:rsidR="001F1D91">
        <w:t xml:space="preserve"> la vida del creyente. En</w:t>
      </w:r>
      <w:r>
        <w:t xml:space="preserve"> lugar de enfocarse en su crecimiento </w:t>
      </w:r>
      <w:r w:rsidR="001F1D91">
        <w:t xml:space="preserve">y las disciplinas espirituales. Algunos han llegado al extremo de culpar a Satanás </w:t>
      </w:r>
      <w:r w:rsidR="00E46C4B">
        <w:t>por</w:t>
      </w:r>
      <w:r w:rsidR="001F1D91">
        <w:t xml:space="preserve"> casi todo</w:t>
      </w:r>
      <w:r w:rsidR="00E46C4B">
        <w:t>s los pecados de los creyentes e ignorar como obra la naturaleza pecaminosa.</w:t>
      </w:r>
    </w:p>
    <w:p w:rsidR="00BE1D67" w:rsidRDefault="00BE1D67" w:rsidP="00BE1D67">
      <w:r>
        <w:t>Para los que no creen que el creyente pued</w:t>
      </w:r>
      <w:r w:rsidR="001F1D91">
        <w:t>a</w:t>
      </w:r>
      <w:r>
        <w:t xml:space="preserve"> ser endemoniado también hay peligros.</w:t>
      </w:r>
    </w:p>
    <w:p w:rsidR="00D340B1" w:rsidRDefault="00BE1D67" w:rsidP="00BE1D67">
      <w:pPr>
        <w:pStyle w:val="check"/>
      </w:pPr>
      <w:r>
        <w:t xml:space="preserve">El peligro de ser ignorante de sus artimañas y no saber cómo ser liberados de sus trampas. </w:t>
      </w:r>
    </w:p>
    <w:p w:rsidR="001F1D91" w:rsidRPr="001F1D91" w:rsidRDefault="001F1D91" w:rsidP="001F1D91">
      <w:pPr>
        <w:pStyle w:val="check"/>
      </w:pPr>
      <w:r>
        <w:t>No saber cómo ministrar y liberar a un creyente que está siendo afligido y dominado por Satanás.</w:t>
      </w:r>
    </w:p>
    <w:p w:rsidR="00D340B1" w:rsidRDefault="00D340B1" w:rsidP="00E0133B"/>
    <w:p w:rsidR="00D5149C" w:rsidRDefault="00D5149C" w:rsidP="00D340B1">
      <w:pPr>
        <w:pStyle w:val="nfasis"/>
      </w:pPr>
    </w:p>
    <w:p w:rsidR="00D5149C" w:rsidRDefault="00D5149C" w:rsidP="00D340B1">
      <w:pPr>
        <w:pStyle w:val="nfasis"/>
      </w:pPr>
    </w:p>
    <w:p w:rsidR="00D340B1" w:rsidRPr="00A451D3" w:rsidRDefault="00D5149C" w:rsidP="00D5149C">
      <w:pPr>
        <w:pStyle w:val="Ttulo"/>
      </w:pPr>
      <w:bookmarkStart w:id="8" w:name="_Toc455491206"/>
      <w:r>
        <w:lastRenderedPageBreak/>
        <w:t xml:space="preserve">Lección </w:t>
      </w:r>
      <w:r w:rsidR="00014C1B">
        <w:t>8</w:t>
      </w:r>
      <w:r>
        <w:t xml:space="preserve"> - </w:t>
      </w:r>
      <w:r w:rsidR="00D340B1">
        <w:t>Los ataques de Satanás en la vida del creyente.</w:t>
      </w:r>
      <w:bookmarkEnd w:id="8"/>
    </w:p>
    <w:p w:rsidR="00D5149C" w:rsidRDefault="00D5149C" w:rsidP="00D5149C">
      <w:pPr>
        <w:pStyle w:val="nfasis"/>
      </w:pPr>
      <w:r>
        <w:rPr>
          <w:lang w:val="es-ES_tradnl"/>
        </w:rPr>
        <w:t>A veces Satanás aflige a los creyentes.</w:t>
      </w:r>
    </w:p>
    <w:p w:rsidR="00D5149C" w:rsidRDefault="00D5149C" w:rsidP="00400974">
      <w:pPr>
        <w:pStyle w:val="numbering"/>
        <w:numPr>
          <w:ilvl w:val="0"/>
          <w:numId w:val="18"/>
        </w:numPr>
        <w:overflowPunct/>
        <w:autoSpaceDE/>
        <w:autoSpaceDN/>
        <w:adjustRightInd/>
        <w:spacing w:before="0" w:after="80"/>
        <w:ind w:left="198"/>
        <w:textAlignment w:val="auto"/>
      </w:pPr>
      <w:r>
        <w:t>Como aflige a las personas físicamente.</w:t>
      </w:r>
    </w:p>
    <w:p w:rsidR="00D5149C" w:rsidRDefault="00D5149C" w:rsidP="00AE4640">
      <w:pPr>
        <w:pStyle w:val="check"/>
        <w:numPr>
          <w:ilvl w:val="0"/>
          <w:numId w:val="1"/>
        </w:numPr>
        <w:ind w:left="792"/>
      </w:pPr>
      <w:r>
        <w:t>Lucas 13:10-17.</w:t>
      </w:r>
    </w:p>
    <w:p w:rsidR="00D5149C" w:rsidRDefault="00576281" w:rsidP="00D120AF">
      <w:pPr>
        <w:pStyle w:val="Respuesta"/>
      </w:pPr>
      <w:r>
        <w:t>La mujer encorvada.</w:t>
      </w:r>
      <w:r w:rsidR="00D5149C">
        <w:t xml:space="preserve"> </w:t>
      </w:r>
      <w:r w:rsidR="004E63BD">
        <w:br/>
      </w:r>
    </w:p>
    <w:p w:rsidR="00D5149C" w:rsidRDefault="009159BC" w:rsidP="00AE4640">
      <w:pPr>
        <w:pStyle w:val="check"/>
        <w:numPr>
          <w:ilvl w:val="0"/>
          <w:numId w:val="1"/>
        </w:numPr>
        <w:ind w:left="792"/>
      </w:pPr>
      <w:r>
        <w:t>Job 2.7.</w:t>
      </w:r>
    </w:p>
    <w:p w:rsidR="00D5149C" w:rsidRPr="00246DA0" w:rsidRDefault="00D5149C" w:rsidP="00D120AF">
      <w:pPr>
        <w:pStyle w:val="Respuesta"/>
      </w:pPr>
      <w:r>
        <w:t xml:space="preserve">A Job con </w:t>
      </w:r>
      <w:r w:rsidR="00246DA0" w:rsidRPr="00246DA0">
        <w:t>una sarna maligna</w:t>
      </w:r>
      <w:r w:rsidRPr="00246DA0">
        <w:t>,</w:t>
      </w:r>
    </w:p>
    <w:p w:rsidR="00D5149C" w:rsidRDefault="00D5149C" w:rsidP="00D5149C">
      <w:pPr>
        <w:pStyle w:val="nfasis"/>
      </w:pPr>
    </w:p>
    <w:p w:rsidR="00D5149C" w:rsidRDefault="00D5149C" w:rsidP="00D5149C">
      <w:pPr>
        <w:pStyle w:val="nfasis"/>
      </w:pPr>
      <w:r>
        <w:t>Satanás se opone a los creyentes.</w:t>
      </w:r>
    </w:p>
    <w:p w:rsidR="00D5149C" w:rsidRDefault="00D5149C" w:rsidP="00D5149C">
      <w:pPr>
        <w:pStyle w:val="numbering"/>
      </w:pPr>
      <w:r>
        <w:t>¿Cómo opuso Satanás a los creyentes en los siguientes pasajes?</w:t>
      </w:r>
    </w:p>
    <w:p w:rsidR="00D5149C" w:rsidRDefault="00D5149C" w:rsidP="00AE4640">
      <w:pPr>
        <w:pStyle w:val="check"/>
        <w:numPr>
          <w:ilvl w:val="0"/>
          <w:numId w:val="1"/>
        </w:numPr>
        <w:ind w:left="792"/>
      </w:pPr>
      <w:r>
        <w:t>Zacarías 3:1-2 y Apocalipsis 12:10</w:t>
      </w:r>
    </w:p>
    <w:p w:rsidR="00D5149C" w:rsidRPr="00686B04" w:rsidRDefault="00D5149C" w:rsidP="00D120AF">
      <w:pPr>
        <w:pStyle w:val="Respuesta"/>
        <w:rPr>
          <w:lang w:eastAsia="es-ES"/>
        </w:rPr>
      </w:pPr>
      <w:r>
        <w:t>Es acusador de los hermanos.</w:t>
      </w:r>
      <w:r>
        <w:br/>
      </w:r>
    </w:p>
    <w:p w:rsidR="00D5149C" w:rsidRDefault="00D5149C" w:rsidP="00AE4640">
      <w:pPr>
        <w:pStyle w:val="check"/>
        <w:numPr>
          <w:ilvl w:val="0"/>
          <w:numId w:val="1"/>
        </w:numPr>
        <w:ind w:left="792"/>
      </w:pPr>
      <w:r>
        <w:t xml:space="preserve">1 Tesalonicenses 2:18. </w:t>
      </w:r>
    </w:p>
    <w:p w:rsidR="00D5149C" w:rsidRPr="00686B04" w:rsidRDefault="00D5149C" w:rsidP="00D120AF">
      <w:pPr>
        <w:pStyle w:val="Respuesta"/>
        <w:rPr>
          <w:lang w:eastAsia="es-ES"/>
        </w:rPr>
      </w:pPr>
      <w:r>
        <w:t>Impide la obra misionera.</w:t>
      </w:r>
      <w:r>
        <w:br/>
      </w:r>
    </w:p>
    <w:p w:rsidR="00D5149C" w:rsidRDefault="00D5149C" w:rsidP="00AE4640">
      <w:pPr>
        <w:pStyle w:val="check"/>
        <w:numPr>
          <w:ilvl w:val="0"/>
          <w:numId w:val="1"/>
        </w:numPr>
        <w:ind w:left="792"/>
      </w:pPr>
      <w:r>
        <w:t>2 Corintios 2:</w:t>
      </w:r>
      <w:r w:rsidR="00A30E4F">
        <w:t>10-</w:t>
      </w:r>
      <w:r>
        <w:t>11</w:t>
      </w:r>
    </w:p>
    <w:p w:rsidR="00D5149C" w:rsidRDefault="00D5149C" w:rsidP="00D120AF">
      <w:pPr>
        <w:pStyle w:val="Respuesta"/>
      </w:pPr>
      <w:r>
        <w:t>Quiere aprovechar de nuestra ignorancia acerca de sus artimañas.</w:t>
      </w:r>
    </w:p>
    <w:p w:rsidR="00D5149C" w:rsidRPr="00D5149C" w:rsidRDefault="00D5149C" w:rsidP="00D5149C"/>
    <w:p w:rsidR="00D340B1" w:rsidRDefault="00D340B1" w:rsidP="00D340B1">
      <w:pPr>
        <w:pStyle w:val="numbering"/>
        <w:rPr>
          <w:lang w:val="es-MX"/>
        </w:rPr>
      </w:pPr>
      <w:r>
        <w:rPr>
          <w:lang w:val="es-MX"/>
        </w:rPr>
        <w:t>Aunque sigue el debate sobre la cuestión de que si un creyente puede ser poseído o no hay ciertos pasajes que nos enseñan que no cabe duda en que Satanás nos puede atacar, engañar, tentar e influir a los hijos de Dios. ¿Cuáles son los ejemplos de su obra en creyentes en los siguientes pasajes?</w:t>
      </w:r>
    </w:p>
    <w:p w:rsidR="00D340B1" w:rsidRDefault="00D340B1" w:rsidP="00D340B1">
      <w:pPr>
        <w:pStyle w:val="check"/>
      </w:pPr>
      <w:r>
        <w:t>Mateo 16:21-23</w:t>
      </w:r>
    </w:p>
    <w:p w:rsidR="00D340B1" w:rsidRDefault="00D340B1" w:rsidP="00576281">
      <w:pPr>
        <w:pStyle w:val="Respuesta"/>
        <w:rPr>
          <w:lang w:eastAsia="es-ES"/>
        </w:rPr>
      </w:pPr>
      <w:r>
        <w:rPr>
          <w:lang w:eastAsia="es-ES"/>
        </w:rPr>
        <w:t>Pedro cuando reprendía a Jesús porque dijo que tenía que sufrir, ser matado y que al  tercer día resucitaría. Satanás usó a Pedro para tentar a Jesús.</w:t>
      </w:r>
      <w:r w:rsidR="004E63BD">
        <w:rPr>
          <w:lang w:eastAsia="es-ES"/>
        </w:rPr>
        <w:br/>
      </w:r>
    </w:p>
    <w:p w:rsidR="00D340B1" w:rsidRDefault="00D340B1" w:rsidP="00D340B1">
      <w:pPr>
        <w:pStyle w:val="check"/>
      </w:pPr>
      <w:r>
        <w:t xml:space="preserve">Lucas 22:31-32 </w:t>
      </w:r>
    </w:p>
    <w:p w:rsidR="00D340B1" w:rsidRDefault="00D340B1" w:rsidP="00D120AF">
      <w:pPr>
        <w:pStyle w:val="Respuesta"/>
        <w:rPr>
          <w:lang w:eastAsia="es-ES"/>
        </w:rPr>
      </w:pPr>
      <w:r>
        <w:rPr>
          <w:lang w:eastAsia="es-ES"/>
        </w:rPr>
        <w:t>Cuando Jesús advirtió a Pedro que Satanás había pedido permiso para zarandearlos como si fueran trigo. Unas horas después Pedro negó conocer a Cristo.</w:t>
      </w:r>
    </w:p>
    <w:p w:rsidR="00D5149C" w:rsidRPr="00D5149C" w:rsidRDefault="00D5149C" w:rsidP="00D5149C">
      <w:pPr>
        <w:rPr>
          <w:lang w:eastAsia="es-ES"/>
        </w:rPr>
      </w:pPr>
    </w:p>
    <w:p w:rsidR="00D340B1" w:rsidRDefault="00D340B1" w:rsidP="00D340B1">
      <w:pPr>
        <w:pStyle w:val="check"/>
      </w:pPr>
      <w:r>
        <w:t xml:space="preserve">Hechos 5:3-4 </w:t>
      </w:r>
    </w:p>
    <w:p w:rsidR="00D340B1" w:rsidRPr="00691CEF" w:rsidRDefault="00D340B1" w:rsidP="00D120AF">
      <w:pPr>
        <w:pStyle w:val="Respuesta"/>
      </w:pPr>
      <w:r>
        <w:t xml:space="preserve">Satanás llenó el corazón de Ananías para que mintiera a la iglesia y al Espíritu Santo. </w:t>
      </w:r>
    </w:p>
    <w:p w:rsidR="00D340B1" w:rsidRDefault="00D340B1" w:rsidP="00D340B1">
      <w:pPr>
        <w:pStyle w:val="numbering"/>
        <w:rPr>
          <w:lang w:val="es-MX"/>
        </w:rPr>
      </w:pPr>
      <w:r>
        <w:rPr>
          <w:lang w:val="es-MX"/>
        </w:rPr>
        <w:t>¿Cuáles son algunas otras maneras en que Satanás trata de apartarnos de Dios?</w:t>
      </w:r>
    </w:p>
    <w:p w:rsidR="00D340B1" w:rsidRDefault="00D340B1" w:rsidP="0059426A"/>
    <w:p w:rsidR="003A3CD7" w:rsidRDefault="003A3CD7" w:rsidP="00304E7F">
      <w:pPr>
        <w:pStyle w:val="nfasis"/>
      </w:pPr>
    </w:p>
    <w:p w:rsidR="00304E7F" w:rsidRPr="00304E7F" w:rsidRDefault="00304E7F" w:rsidP="00304E7F">
      <w:pPr>
        <w:pStyle w:val="nfasis"/>
      </w:pPr>
      <w:r>
        <w:t xml:space="preserve">Cosas que pueden abrir nuestras vidas a la influencia de </w:t>
      </w:r>
      <w:r w:rsidR="003A3CD7">
        <w:t>Satanás</w:t>
      </w:r>
      <w:r>
        <w:t>.</w:t>
      </w:r>
    </w:p>
    <w:p w:rsidR="00D340B1" w:rsidRDefault="005425F0" w:rsidP="00304E7F">
      <w:pPr>
        <w:pStyle w:val="numbering"/>
      </w:pPr>
      <w:r>
        <w:t xml:space="preserve">Aparte de estar involucrado con el ocultismo hay otras cosas que debemos evitar para no dar lugar a Satanás en nuestras vidas. </w:t>
      </w:r>
      <w:r w:rsidR="00304E7F">
        <w:t>Lea Efesios 4:26-27. ¿Qué estamos haciendo cuando dejamos que se ponga el sol sobre nuestro enojo?</w:t>
      </w:r>
    </w:p>
    <w:p w:rsidR="00304E7F" w:rsidRDefault="00304E7F" w:rsidP="00D120AF">
      <w:pPr>
        <w:pStyle w:val="Respuesta"/>
        <w:rPr>
          <w:lang w:eastAsia="es-ES"/>
        </w:rPr>
      </w:pPr>
      <w:r>
        <w:rPr>
          <w:lang w:eastAsia="es-ES"/>
        </w:rPr>
        <w:t xml:space="preserve">Damos </w:t>
      </w:r>
      <w:r w:rsidR="00246DA0">
        <w:rPr>
          <w:lang w:eastAsia="es-ES"/>
        </w:rPr>
        <w:t>lugar</w:t>
      </w:r>
      <w:r>
        <w:rPr>
          <w:lang w:eastAsia="es-ES"/>
        </w:rPr>
        <w:t xml:space="preserve"> al diablo.</w:t>
      </w:r>
      <w:r w:rsidR="003A3CD7">
        <w:rPr>
          <w:lang w:eastAsia="es-ES"/>
        </w:rPr>
        <w:t xml:space="preserve"> Él toca la puerta de nuestra vida en la forma de enojo y si le abrimos la puerta nos puede hacer daño.</w:t>
      </w:r>
    </w:p>
    <w:p w:rsidR="00304E7F" w:rsidRDefault="00304E7F" w:rsidP="00304E7F">
      <w:pPr>
        <w:pStyle w:val="numbering"/>
      </w:pPr>
      <w:r>
        <w:lastRenderedPageBreak/>
        <w:t>Lea 2 Corintios 2:10</w:t>
      </w:r>
      <w:r w:rsidR="00A30E4F">
        <w:t>-11</w:t>
      </w:r>
      <w:r>
        <w:t>. Pablo está exhortando a la congregación a perdonar a uno de sus miembros</w:t>
      </w:r>
      <w:r w:rsidR="003A3CD7">
        <w:t>. ¿Cuál es uno de los propósitos principales porqué deben perdonarlo según el versículo 11?</w:t>
      </w:r>
    </w:p>
    <w:p w:rsidR="003A3CD7" w:rsidRDefault="003A3CD7" w:rsidP="004E63BD">
      <w:pPr>
        <w:pStyle w:val="Respuesta"/>
        <w:rPr>
          <w:lang w:eastAsia="es-ES"/>
        </w:rPr>
      </w:pPr>
      <w:r>
        <w:rPr>
          <w:lang w:eastAsia="es-ES"/>
        </w:rPr>
        <w:t>Para que Satanás no se aproveche de ellos, no debemos ser ignorantes de sus artimañas.</w:t>
      </w:r>
      <w:r w:rsidR="00A30E4F">
        <w:rPr>
          <w:lang w:eastAsia="es-ES"/>
        </w:rPr>
        <w:t xml:space="preserve"> Hay que </w:t>
      </w:r>
      <w:r w:rsidR="00C43B8C">
        <w:rPr>
          <w:lang w:eastAsia="es-ES"/>
        </w:rPr>
        <w:t>perdonar</w:t>
      </w:r>
      <w:r w:rsidR="00A30E4F">
        <w:rPr>
          <w:lang w:eastAsia="es-ES"/>
        </w:rPr>
        <w:t>.</w:t>
      </w:r>
    </w:p>
    <w:p w:rsidR="003A3CD7" w:rsidRDefault="003A3CD7" w:rsidP="003A3CD7">
      <w:pPr>
        <w:pStyle w:val="numbering"/>
      </w:pPr>
      <w:r>
        <w:t xml:space="preserve">Vemos en estos dos pasajes que cuando mantenemos nuestro enojo en contra de alguien corremos el peligro </w:t>
      </w:r>
      <w:r w:rsidR="001F1D91">
        <w:t xml:space="preserve">dar lugar a </w:t>
      </w:r>
      <w:r>
        <w:t xml:space="preserve">que Satanás obre en nuestras vidas. La falta de perdonar crea el resentimiento </w:t>
      </w:r>
      <w:r w:rsidR="001F1D91">
        <w:t xml:space="preserve">y </w:t>
      </w:r>
      <w:r>
        <w:t>la amargura. ¿Qué dice Hebreos 12:14-15 acerca de la amargura?</w:t>
      </w:r>
    </w:p>
    <w:p w:rsidR="003A3CD7" w:rsidRDefault="00FA6E57" w:rsidP="00D120AF">
      <w:pPr>
        <w:pStyle w:val="Respuesta"/>
        <w:rPr>
          <w:lang w:eastAsia="es-ES"/>
        </w:rPr>
      </w:pPr>
      <w:r>
        <w:rPr>
          <w:noProof/>
          <w:lang w:eastAsia="es-MX"/>
        </w:rPr>
        <mc:AlternateContent>
          <mc:Choice Requires="wps">
            <w:drawing>
              <wp:anchor distT="0" distB="0" distL="114300" distR="114300" simplePos="0" relativeHeight="251672576" behindDoc="0" locked="0" layoutInCell="1" allowOverlap="1" wp14:anchorId="13D41A6F" wp14:editId="4B06C8C6">
                <wp:simplePos x="0" y="0"/>
                <wp:positionH relativeFrom="column">
                  <wp:posOffset>4495800</wp:posOffset>
                </wp:positionH>
                <wp:positionV relativeFrom="paragraph">
                  <wp:posOffset>98425</wp:posOffset>
                </wp:positionV>
                <wp:extent cx="1857375" cy="2971800"/>
                <wp:effectExtent l="0" t="0" r="28575" b="19050"/>
                <wp:wrapSquare wrapText="bothSides"/>
                <wp:docPr id="10" name="10 Cuadro de texto"/>
                <wp:cNvGraphicFramePr/>
                <a:graphic xmlns:a="http://schemas.openxmlformats.org/drawingml/2006/main">
                  <a:graphicData uri="http://schemas.microsoft.com/office/word/2010/wordprocessingShape">
                    <wps:wsp>
                      <wps:cNvSpPr txBox="1"/>
                      <wps:spPr>
                        <a:xfrm>
                          <a:off x="0" y="0"/>
                          <a:ext cx="1857375" cy="2971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sidP="00FA6E57">
                            <w:pPr>
                              <w:pBdr>
                                <w:bottom w:val="single" w:sz="12" w:space="1" w:color="auto"/>
                              </w:pBdr>
                              <w:jc w:val="center"/>
                            </w:pPr>
                            <w:r>
                              <w:t>Personas que necesito perdonar.</w:t>
                            </w:r>
                          </w:p>
                          <w:p w:rsidR="009E7F87" w:rsidRDefault="009E7F87" w:rsidP="00FA6E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10 Cuadro de texto" o:spid="_x0000_s1033" type="#_x0000_t202" style="position:absolute;margin-left:354pt;margin-top:7.75pt;width:146.25pt;height:234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" fillcolor="white [3201]" strokeweight=".5pt">
                <v:textbox>
                  <w:txbxContent>
                    <w:p w:rsidR="009E7F87" w:rsidRDefault="009E7F87" w:rsidP="00FA6E57">
                      <w:pPr>
                        <w:pBdr>
                          <w:bottom w:val="single" w:sz="12" w:space="1" w:color="auto"/>
                        </w:pBdr>
                        <w:jc w:val="center"/>
                      </w:pPr>
                      <w:r>
                        <w:t>Personas que necesito perdonar.</w:t>
                      </w:r>
                    </w:p>
                    <w:p w:rsidR="009E7F87" w:rsidRDefault="009E7F87" w:rsidP="00FA6E57"/>
                  </w:txbxContent>
                </v:textbox>
                <w10:wrap type="square"/>
              </v:shape>
            </w:pict>
          </mc:Fallback>
        </mc:AlternateContent>
      </w:r>
      <w:r w:rsidR="004175BA">
        <w:rPr>
          <w:lang w:eastAsia="es-ES"/>
        </w:rPr>
        <w:t>Puede contaminar a muchos</w:t>
      </w:r>
      <w:r w:rsidR="003A3CD7">
        <w:rPr>
          <w:lang w:eastAsia="es-ES"/>
        </w:rPr>
        <w:t>.</w:t>
      </w:r>
      <w:r w:rsidR="00D120AF">
        <w:rPr>
          <w:lang w:eastAsia="es-ES"/>
        </w:rPr>
        <w:br/>
      </w:r>
    </w:p>
    <w:p w:rsidR="003A3CD7" w:rsidRDefault="00BE1D67" w:rsidP="003A3CD7">
      <w:pPr>
        <w:pStyle w:val="numbering"/>
      </w:pPr>
      <w:r>
        <w:t xml:space="preserve">Pida al Señor que le traiga a su memoria cualquier persona que usted no ha perdonado. </w:t>
      </w:r>
      <w:r w:rsidR="003A3CD7">
        <w:t>Haga una lista de las personas que le han ofendido</w:t>
      </w:r>
      <w:r w:rsidR="00FA6E57">
        <w:t xml:space="preserve"> y todavía tiene resentimiento en su contra. Después de hacer la lista hay que nombrarles uno por uno y perdonarles de corazón.</w:t>
      </w:r>
    </w:p>
    <w:p w:rsidR="00FA6E57" w:rsidRDefault="000E1D75" w:rsidP="00FA6E57">
      <w:pPr>
        <w:pStyle w:val="check"/>
      </w:pPr>
      <w:r>
        <w:t>Perdonar no es olvidar.</w:t>
      </w:r>
      <w:r w:rsidR="00FA6E57">
        <w:t xml:space="preserve"> Es imposible olvidar la ofensa que alguien le haya hecho. Pero no es necesario olvidarlo, es necesario perdonar. Esto inicia la obra de Dios para sanar ese herido.</w:t>
      </w:r>
    </w:p>
    <w:p w:rsidR="00FA6E57" w:rsidRDefault="00FA6E57" w:rsidP="00FA6E57">
      <w:pPr>
        <w:pStyle w:val="check"/>
      </w:pPr>
      <w:r>
        <w:t>Perdonar es una decisión y no una emoción. No espera hasta que siente el deseo de perdonar. Si no tiene ganas de hacerlo no importa, hágalo y es probable después vendrá la emoción y paz que Dios nos da cuando lo obedecemos.</w:t>
      </w:r>
    </w:p>
    <w:p w:rsidR="00FA6E57" w:rsidRDefault="00FA6E57" w:rsidP="00FA6E57">
      <w:pPr>
        <w:pStyle w:val="check"/>
      </w:pPr>
      <w:r>
        <w:t>Perdone la persona para que usted puede estar libre, de otra manera está dando lugar a Satanás.</w:t>
      </w:r>
    </w:p>
    <w:p w:rsidR="00FA6E57" w:rsidRDefault="00FA6E57" w:rsidP="00FA6E57">
      <w:pPr>
        <w:pStyle w:val="check"/>
      </w:pPr>
      <w:r>
        <w:t xml:space="preserve">Perdonar es </w:t>
      </w:r>
      <w:r w:rsidR="000E1D75">
        <w:t>estar de acuerdo en vivir con las consecuencias del pecado de la otra persona.</w:t>
      </w:r>
    </w:p>
    <w:p w:rsidR="00FA6E57" w:rsidRPr="00FA6E57" w:rsidRDefault="00FA6E57" w:rsidP="00FA6E57">
      <w:pPr>
        <w:pStyle w:val="check"/>
      </w:pPr>
      <w:r>
        <w:t>Perdonar es ya no tomar en cuenta la ofensa de la persona en su contra.</w:t>
      </w:r>
      <w:r w:rsidR="005425F0">
        <w:br/>
      </w:r>
    </w:p>
    <w:p w:rsidR="00D340B1" w:rsidRPr="000E1D75" w:rsidRDefault="000E1D75" w:rsidP="000E1D75">
      <w:pPr>
        <w:pStyle w:val="Ilust"/>
        <w:rPr>
          <w:lang w:eastAsia="es-ES"/>
        </w:rPr>
      </w:pPr>
      <w:r>
        <w:rPr>
          <w:lang w:eastAsia="es-ES"/>
        </w:rPr>
        <w:t xml:space="preserve">Señor, decido perdonar a </w:t>
      </w:r>
      <w:r>
        <w:rPr>
          <w:u w:val="single"/>
          <w:lang w:eastAsia="es-ES"/>
        </w:rPr>
        <w:t>nombre en su lista</w:t>
      </w:r>
      <w:r>
        <w:rPr>
          <w:lang w:eastAsia="es-ES"/>
        </w:rPr>
        <w:t xml:space="preserve"> por </w:t>
      </w:r>
      <w:r>
        <w:rPr>
          <w:u w:val="single"/>
          <w:lang w:eastAsia="es-ES"/>
        </w:rPr>
        <w:t>la ofensa que cometió</w:t>
      </w:r>
      <w:r>
        <w:rPr>
          <w:lang w:eastAsia="es-ES"/>
        </w:rPr>
        <w:t xml:space="preserve"> porque me hizo sentir ________.</w:t>
      </w:r>
    </w:p>
    <w:p w:rsidR="000E1D75" w:rsidRDefault="000E1D75" w:rsidP="000E1D75">
      <w:pPr>
        <w:pStyle w:val="Ilust"/>
        <w:rPr>
          <w:sz w:val="20"/>
          <w:szCs w:val="20"/>
          <w:lang w:eastAsia="es-MX"/>
        </w:rPr>
      </w:pPr>
      <w:r>
        <w:rPr>
          <w:lang w:eastAsia="es-MX"/>
        </w:rPr>
        <w:t>Señor, desecho mis resentimientos, Renuncio a mi derecho de vengarme, y te pido que sanes mis emociones dañadas. Gracias por liberarme de la esclavitud de mi amargura. Ahora te pido que bendigas a quienes me han herido. Te lo ruego en el nombre de Jesús. Amén. (</w:t>
      </w:r>
      <w:r w:rsidRPr="000E1D75">
        <w:rPr>
          <w:sz w:val="20"/>
          <w:szCs w:val="20"/>
          <w:lang w:eastAsia="es-MX"/>
        </w:rPr>
        <w:t>Tomado de Los Pasos Hacia La Libertad en Cristo por Dr. Neil T. Anderson.)</w:t>
      </w:r>
      <w:r w:rsidR="00A30E4F">
        <w:rPr>
          <w:sz w:val="20"/>
          <w:szCs w:val="20"/>
          <w:lang w:eastAsia="es-MX"/>
        </w:rPr>
        <w:t xml:space="preserve"> Mateo 6:14-15 (1006)</w:t>
      </w:r>
    </w:p>
    <w:p w:rsidR="000E1D75" w:rsidRDefault="00D71CDE" w:rsidP="00D71CDE">
      <w:pPr>
        <w:pStyle w:val="numbering"/>
      </w:pPr>
      <w:r>
        <w:rPr>
          <w:noProof/>
          <w:lang w:val="es-MX" w:eastAsia="es-MX"/>
        </w:rPr>
        <mc:AlternateContent>
          <mc:Choice Requires="wps">
            <w:drawing>
              <wp:anchor distT="0" distB="0" distL="114300" distR="114300" simplePos="0" relativeHeight="251674624" behindDoc="0" locked="0" layoutInCell="1" allowOverlap="1" wp14:anchorId="5E513376" wp14:editId="6C302668">
                <wp:simplePos x="0" y="0"/>
                <wp:positionH relativeFrom="column">
                  <wp:posOffset>0</wp:posOffset>
                </wp:positionH>
                <wp:positionV relativeFrom="paragraph">
                  <wp:posOffset>55245</wp:posOffset>
                </wp:positionV>
                <wp:extent cx="1857375" cy="2609850"/>
                <wp:effectExtent l="0" t="0" r="28575" b="19050"/>
                <wp:wrapSquare wrapText="bothSides"/>
                <wp:docPr id="11" name="11 Cuadro de texto"/>
                <wp:cNvGraphicFramePr/>
                <a:graphic xmlns:a="http://schemas.openxmlformats.org/drawingml/2006/main">
                  <a:graphicData uri="http://schemas.microsoft.com/office/word/2010/wordprocessingShape">
                    <wps:wsp>
                      <wps:cNvSpPr txBox="1"/>
                      <wps:spPr>
                        <a:xfrm>
                          <a:off x="0" y="0"/>
                          <a:ext cx="1857375" cy="2609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sidP="000E1D75">
                            <w:pPr>
                              <w:pBdr>
                                <w:bottom w:val="single" w:sz="12" w:space="1" w:color="auto"/>
                              </w:pBdr>
                              <w:jc w:val="center"/>
                            </w:pPr>
                            <w:r>
                              <w:t>Personas que a que necesito pedir perdón.</w:t>
                            </w:r>
                          </w:p>
                          <w:p w:rsidR="009E7F87" w:rsidRDefault="009E7F87" w:rsidP="000E1D7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11 Cuadro de texto" o:spid="_x0000_s1034" type="#_x0000_t202" style="position:absolute;left:0;text-align:left;margin-left:0;margin-top:4.35pt;width:146.25pt;height:205.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" fillcolor="white [3201]" strokeweight=".5pt">
                <v:textbox>
                  <w:txbxContent>
                    <w:p w:rsidR="009E7F87" w:rsidRDefault="009E7F87" w:rsidP="000E1D75">
                      <w:pPr>
                        <w:pBdr>
                          <w:bottom w:val="single" w:sz="12" w:space="1" w:color="auto"/>
                        </w:pBdr>
                        <w:jc w:val="center"/>
                      </w:pPr>
                      <w:r>
                        <w:t>Personas que a que necesito pedir perdón.</w:t>
                      </w:r>
                    </w:p>
                    <w:p w:rsidR="009E7F87" w:rsidRDefault="009E7F87" w:rsidP="000E1D75"/>
                  </w:txbxContent>
                </v:textbox>
                <w10:wrap type="square"/>
              </v:shape>
            </w:pict>
          </mc:Fallback>
        </mc:AlternateContent>
      </w:r>
      <w:r w:rsidR="000E1D75">
        <w:t>Lea Mateo 5:23-24. ¿Qué nos enseña este pasaje?</w:t>
      </w:r>
    </w:p>
    <w:p w:rsidR="000E1D75" w:rsidRDefault="000E1D75" w:rsidP="00D120AF">
      <w:pPr>
        <w:pStyle w:val="Respuesta"/>
        <w:rPr>
          <w:lang w:eastAsia="es-ES"/>
        </w:rPr>
      </w:pPr>
      <w:r>
        <w:rPr>
          <w:lang w:eastAsia="es-ES"/>
        </w:rPr>
        <w:t>Que no puedo tener comunión con Dios mientras no he arreglado cuentas con una persona que he ofendido o le he hecho daño.</w:t>
      </w:r>
      <w:r w:rsidR="00D120AF">
        <w:rPr>
          <w:lang w:eastAsia="es-ES"/>
        </w:rPr>
        <w:br/>
      </w:r>
    </w:p>
    <w:p w:rsidR="00D71CDE" w:rsidRPr="00D71CDE" w:rsidRDefault="00D71CDE" w:rsidP="00D71CDE"/>
    <w:p w:rsidR="009A52BF" w:rsidRPr="009A52BF" w:rsidRDefault="009A52BF" w:rsidP="009A52BF">
      <w:pPr>
        <w:pStyle w:val="Ilust"/>
      </w:pPr>
      <w:r>
        <w:t xml:space="preserve"> ¿Cómo va a poder resistir al diablo si no se ha sometido al Señor?</w:t>
      </w:r>
    </w:p>
    <w:p w:rsidR="00FA6E57" w:rsidRDefault="00BE1D67" w:rsidP="009A52BF">
      <w:pPr>
        <w:rPr>
          <w:lang w:val="es-ES"/>
        </w:rPr>
      </w:pPr>
      <w:r>
        <w:t xml:space="preserve">Pida al Señor que le traiga a su memoria cualquier persona que usted no ha pedido perdón. </w:t>
      </w:r>
      <w:r w:rsidR="000E1D75">
        <w:t xml:space="preserve">Escriba </w:t>
      </w:r>
      <w:r>
        <w:t>la</w:t>
      </w:r>
      <w:r w:rsidR="000E1D75">
        <w:t xml:space="preserve"> lista de las personas que usted haya ofendido y </w:t>
      </w:r>
      <w:r w:rsidR="00A37D0B">
        <w:t xml:space="preserve"> </w:t>
      </w:r>
      <w:r w:rsidR="000E1D75">
        <w:t xml:space="preserve">todavía </w:t>
      </w:r>
      <w:r w:rsidR="009A52BF">
        <w:t xml:space="preserve">no ha </w:t>
      </w:r>
      <w:r>
        <w:t>pedido perdón</w:t>
      </w:r>
      <w:r w:rsidR="009A52BF">
        <w:t>. Determine ir lo más pronto posible para ser reconciliados con ellos. También hasta donde sea posible hacer restitución por su ofensa.</w:t>
      </w:r>
      <w:r w:rsidR="009A52BF">
        <w:br/>
      </w:r>
    </w:p>
    <w:p w:rsidR="00A30E4F" w:rsidRDefault="00A30E4F" w:rsidP="00A30E4F">
      <w:pPr>
        <w:pStyle w:val="Ttulo"/>
      </w:pPr>
      <w:r>
        <w:lastRenderedPageBreak/>
        <w:t>La sabiduría diabólica</w:t>
      </w:r>
    </w:p>
    <w:p w:rsidR="00FA6E57" w:rsidRDefault="000E1D75" w:rsidP="00D71CDE">
      <w:pPr>
        <w:pStyle w:val="numbering"/>
      </w:pPr>
      <w:r>
        <w:t>Lea Santiago 3:13-16.</w:t>
      </w:r>
      <w:r w:rsidR="00D71CDE">
        <w:t xml:space="preserve"> ¿Cómo demuestra el creyente que es sabio y entendido según el versículo 13?</w:t>
      </w:r>
    </w:p>
    <w:p w:rsidR="00D71CDE" w:rsidRPr="004175BA" w:rsidRDefault="00D71CDE" w:rsidP="00D120AF">
      <w:pPr>
        <w:pStyle w:val="Respuesta"/>
      </w:pPr>
      <w:r>
        <w:t xml:space="preserve">Cuando lo demuestra por su buena conducta, </w:t>
      </w:r>
      <w:r w:rsidR="004175BA">
        <w:t xml:space="preserve">por </w:t>
      </w:r>
      <w:r w:rsidR="004175BA" w:rsidRPr="004175BA">
        <w:t>sus obras en sabia mansedumbre.</w:t>
      </w:r>
      <w:r w:rsidR="00D120AF" w:rsidRPr="004175BA">
        <w:br/>
      </w:r>
    </w:p>
    <w:p w:rsidR="00D71CDE" w:rsidRDefault="00D71CDE" w:rsidP="004175BA">
      <w:pPr>
        <w:pStyle w:val="numbering"/>
      </w:pPr>
      <w:r>
        <w:t xml:space="preserve">¿Qué debemos hacer si tenemos </w:t>
      </w:r>
      <w:r w:rsidR="004175BA" w:rsidRPr="004175BA">
        <w:rPr>
          <w:lang w:val="es-MX"/>
        </w:rPr>
        <w:t xml:space="preserve">celos amargos y contención en </w:t>
      </w:r>
      <w:r w:rsidR="004175BA">
        <w:rPr>
          <w:lang w:val="es-MX"/>
        </w:rPr>
        <w:t>n</w:t>
      </w:r>
      <w:r w:rsidR="004175BA" w:rsidRPr="004175BA">
        <w:rPr>
          <w:lang w:val="es-MX"/>
        </w:rPr>
        <w:t>uestro corazón</w:t>
      </w:r>
      <w:r w:rsidR="004175BA">
        <w:rPr>
          <w:lang w:val="es-MX"/>
        </w:rPr>
        <w:t xml:space="preserve"> </w:t>
      </w:r>
      <w:r>
        <w:t>según el versículo 14?</w:t>
      </w:r>
    </w:p>
    <w:p w:rsidR="00D71CDE" w:rsidRDefault="004175BA" w:rsidP="00D120AF">
      <w:pPr>
        <w:pStyle w:val="Respuesta"/>
      </w:pPr>
      <w:r>
        <w:rPr>
          <w:lang w:val="es-ES_tradnl"/>
        </w:rPr>
        <w:t>No jactarnos mi mentir contra la verdad.</w:t>
      </w:r>
      <w:r w:rsidR="00D120AF">
        <w:br/>
      </w:r>
    </w:p>
    <w:p w:rsidR="00D71CDE" w:rsidRDefault="00D71CDE" w:rsidP="00D71CDE">
      <w:pPr>
        <w:pStyle w:val="numbering"/>
        <w:rPr>
          <w:lang w:eastAsia="en-US"/>
        </w:rPr>
      </w:pPr>
      <w:r>
        <w:rPr>
          <w:lang w:eastAsia="en-US"/>
        </w:rPr>
        <w:t>¿De dónde procede y cómo es la sabiduría que produce envidas y rivalidades? V. 15</w:t>
      </w:r>
    </w:p>
    <w:p w:rsidR="00D71CDE" w:rsidRDefault="00D71CDE" w:rsidP="00D120AF">
      <w:pPr>
        <w:pStyle w:val="Respuesta"/>
      </w:pPr>
      <w:r>
        <w:t xml:space="preserve">No desciende del cielo, sino que es terrenal, </w:t>
      </w:r>
      <w:r w:rsidR="004175BA">
        <w:t>animal</w:t>
      </w:r>
      <w:r>
        <w:t xml:space="preserve"> y diabólica.</w:t>
      </w:r>
      <w:r w:rsidR="00D120AF">
        <w:br/>
      </w:r>
      <w:r w:rsidR="00733DB7">
        <w:br/>
      </w:r>
    </w:p>
    <w:p w:rsidR="00750301" w:rsidRPr="00750301" w:rsidRDefault="00750301" w:rsidP="00750301">
      <w:pPr>
        <w:pStyle w:val="Ilust"/>
      </w:pPr>
      <w:r>
        <w:t xml:space="preserve">En el versículo 15 vemos como </w:t>
      </w:r>
      <w:r w:rsidR="00B63612">
        <w:t xml:space="preserve">en la guerra espiritual </w:t>
      </w:r>
      <w:r>
        <w:t xml:space="preserve">Satanás nos </w:t>
      </w:r>
      <w:r w:rsidR="00B63612">
        <w:t xml:space="preserve">seduce a pecar por medio de la influencia terrenal (del mundo). También nos </w:t>
      </w:r>
      <w:r>
        <w:t>induce a pecar a</w:t>
      </w:r>
      <w:r w:rsidR="00B63612">
        <w:t>l</w:t>
      </w:r>
      <w:r>
        <w:t xml:space="preserve"> apelar a nuestra naturaleza humana (pecaminosa). </w:t>
      </w:r>
    </w:p>
    <w:p w:rsidR="00D71CDE" w:rsidRDefault="00D71CDE" w:rsidP="00D71CDE">
      <w:pPr>
        <w:pStyle w:val="numbering"/>
        <w:jc w:val="both"/>
        <w:rPr>
          <w:lang w:eastAsia="en-US"/>
        </w:rPr>
      </w:pPr>
      <w:r>
        <w:rPr>
          <w:lang w:eastAsia="en-US"/>
        </w:rPr>
        <w:t>¿Qué es lo que acompaña las envidias y rivalidades? V. 16</w:t>
      </w:r>
    </w:p>
    <w:p w:rsidR="00750301" w:rsidRDefault="004175BA" w:rsidP="00D120AF">
      <w:pPr>
        <w:pStyle w:val="Respuesta"/>
      </w:pPr>
      <w:r>
        <w:t>Perturbación y toda obra perversa.</w:t>
      </w:r>
      <w:r w:rsidR="00733DB7">
        <w:br/>
      </w:r>
    </w:p>
    <w:p w:rsidR="00750301" w:rsidRDefault="00750301" w:rsidP="00750301">
      <w:pPr>
        <w:pStyle w:val="numbering"/>
      </w:pPr>
      <w:r>
        <w:t>Lea Santiago 3:17-18. ¿Cómo es la sabiduría que desciende del cielo según el versículo 17?</w:t>
      </w:r>
    </w:p>
    <w:p w:rsidR="004D59B1" w:rsidRDefault="004175BA" w:rsidP="004175BA">
      <w:pPr>
        <w:pStyle w:val="Respuesta"/>
      </w:pPr>
      <w:r>
        <w:t xml:space="preserve">Es </w:t>
      </w:r>
      <w:r w:rsidRPr="004175BA">
        <w:t>pura, después pacífica, amable, benigna, llena de misericordia y de buenos frutos, sin incertidumbre ni hipocresía</w:t>
      </w:r>
      <w:r>
        <w:t>.</w:t>
      </w:r>
    </w:p>
    <w:p w:rsidR="004D59B1" w:rsidRDefault="004D59B1" w:rsidP="004D59B1">
      <w:pPr>
        <w:pStyle w:val="numbering"/>
      </w:pPr>
      <w:r>
        <w:t xml:space="preserve">La sabiduría que es terrenal es donde hay envidias y rivalidades que son acompañadas por confusión y toda clase de acciones malvadas. </w:t>
      </w:r>
      <w:r w:rsidR="004D0E56">
        <w:t>¿</w:t>
      </w:r>
      <w:r>
        <w:t>En</w:t>
      </w:r>
      <w:r w:rsidR="004D0E56">
        <w:t xml:space="preserve"> fin qué</w:t>
      </w:r>
      <w:r>
        <w:t xml:space="preserve"> acompaña la sabiduría que desciende del cielo según el versículo 18?</w:t>
      </w:r>
    </w:p>
    <w:p w:rsidR="004D59B1" w:rsidRDefault="004D59B1" w:rsidP="00D120AF">
      <w:pPr>
        <w:pStyle w:val="Respuesta"/>
      </w:pPr>
      <w:r>
        <w:t>Justicia y paz.</w:t>
      </w:r>
    </w:p>
    <w:p w:rsidR="00D71CDE" w:rsidRDefault="00750301" w:rsidP="0059426A">
      <w:r>
        <w:br/>
      </w:r>
      <w:r>
        <w:br/>
      </w:r>
      <w:r>
        <w:br/>
      </w:r>
      <w:r>
        <w:br/>
      </w:r>
    </w:p>
    <w:p w:rsidR="009A52BF" w:rsidRDefault="009A52BF" w:rsidP="009A52BF"/>
    <w:p w:rsidR="00014C1B" w:rsidRDefault="00014C1B" w:rsidP="00D340B1">
      <w:pPr>
        <w:pStyle w:val="nfasis"/>
      </w:pPr>
    </w:p>
    <w:p w:rsidR="00014C1B" w:rsidRDefault="00014C1B" w:rsidP="00D340B1">
      <w:pPr>
        <w:pStyle w:val="nfasis"/>
      </w:pPr>
    </w:p>
    <w:p w:rsidR="00014C1B" w:rsidRDefault="00014C1B" w:rsidP="00D340B1">
      <w:pPr>
        <w:pStyle w:val="nfasis"/>
      </w:pPr>
    </w:p>
    <w:p w:rsidR="00014C1B" w:rsidRDefault="00014C1B" w:rsidP="00D340B1">
      <w:pPr>
        <w:pStyle w:val="nfasis"/>
      </w:pPr>
    </w:p>
    <w:p w:rsidR="00014C1B" w:rsidRDefault="00014C1B" w:rsidP="00D340B1">
      <w:pPr>
        <w:pStyle w:val="nfasis"/>
      </w:pPr>
    </w:p>
    <w:p w:rsidR="00014C1B" w:rsidRDefault="00014C1B" w:rsidP="00D340B1">
      <w:pPr>
        <w:pStyle w:val="nfasis"/>
      </w:pPr>
    </w:p>
    <w:p w:rsidR="00014C1B" w:rsidRDefault="00014C1B" w:rsidP="00D340B1">
      <w:pPr>
        <w:pStyle w:val="nfasis"/>
      </w:pPr>
    </w:p>
    <w:p w:rsidR="00014C1B" w:rsidRDefault="00014C1B" w:rsidP="00D340B1">
      <w:pPr>
        <w:pStyle w:val="nfasis"/>
      </w:pPr>
    </w:p>
    <w:p w:rsidR="00014C1B" w:rsidRDefault="00014C1B" w:rsidP="00D340B1">
      <w:pPr>
        <w:pStyle w:val="nfasis"/>
      </w:pPr>
    </w:p>
    <w:p w:rsidR="00014C1B" w:rsidRDefault="00014C1B" w:rsidP="00D340B1">
      <w:pPr>
        <w:pStyle w:val="nfasis"/>
      </w:pPr>
    </w:p>
    <w:p w:rsidR="004175BA" w:rsidRDefault="004175BA" w:rsidP="00014C1B">
      <w:pPr>
        <w:pStyle w:val="Ttulo"/>
      </w:pPr>
      <w:bookmarkStart w:id="9" w:name="_Toc455491207"/>
    </w:p>
    <w:p w:rsidR="004175BA" w:rsidRDefault="004175BA" w:rsidP="00014C1B">
      <w:pPr>
        <w:pStyle w:val="Ttulo"/>
      </w:pPr>
    </w:p>
    <w:p w:rsidR="00400974" w:rsidRDefault="00400974" w:rsidP="00014C1B">
      <w:pPr>
        <w:pStyle w:val="Ttulo"/>
      </w:pPr>
    </w:p>
    <w:p w:rsidR="00014C1B" w:rsidRDefault="00014C1B" w:rsidP="00014C1B">
      <w:pPr>
        <w:pStyle w:val="Ttulo"/>
      </w:pPr>
      <w:r>
        <w:lastRenderedPageBreak/>
        <w:t xml:space="preserve">Lección 9 – </w:t>
      </w:r>
      <w:r w:rsidR="00671B7C">
        <w:t>P</w:t>
      </w:r>
      <w:r>
        <w:t>odemos vencer a Satanás.</w:t>
      </w:r>
      <w:bookmarkEnd w:id="9"/>
      <w:r>
        <w:t xml:space="preserve"> </w:t>
      </w:r>
    </w:p>
    <w:p w:rsidR="00014C1B" w:rsidRDefault="00014C1B" w:rsidP="00014C1B">
      <w:r>
        <w:t xml:space="preserve">Satanás es un ser maligno con mucho poder. Sin embargo nosotros podemos vencerlo. La razón es por </w:t>
      </w:r>
      <w:r w:rsidR="007F2753">
        <w:t>lo que somos en</w:t>
      </w:r>
      <w:r>
        <w:t xml:space="preserve"> Jesucristo.</w:t>
      </w:r>
    </w:p>
    <w:p w:rsidR="003B7154" w:rsidRDefault="003B7154" w:rsidP="003B7154">
      <w:pPr>
        <w:pStyle w:val="Ilust"/>
        <w:rPr>
          <w:lang w:eastAsia="es-MX"/>
        </w:rPr>
      </w:pPr>
      <w:r>
        <w:rPr>
          <w:lang w:eastAsia="es-MX"/>
        </w:rPr>
        <w:t>En el circo atan la pata de un elefante a una pequeña estaca y el elefante no trata de escaparse. La razón es que d</w:t>
      </w:r>
      <w:r w:rsidRPr="003B7154">
        <w:rPr>
          <w:lang w:eastAsia="es-MX"/>
        </w:rPr>
        <w:t xml:space="preserve">esde el momento en que </w:t>
      </w:r>
      <w:r w:rsidR="00733DB7">
        <w:rPr>
          <w:lang w:eastAsia="es-MX"/>
        </w:rPr>
        <w:t>e</w:t>
      </w:r>
      <w:r w:rsidR="00D120AF">
        <w:rPr>
          <w:lang w:eastAsia="es-MX"/>
        </w:rPr>
        <w:t>s</w:t>
      </w:r>
      <w:r w:rsidRPr="003B7154">
        <w:rPr>
          <w:lang w:eastAsia="es-MX"/>
        </w:rPr>
        <w:t xml:space="preserve">tuvo de pie fue atado a la estaca. El primer día trató de zafarse, daba tirones, empleaba toda su fuerza, pero todo era inútil. Era pequeño y sus fuerzas no eran suficientes. El segundo día también lo intentó. Y el tercero. Todos los días sin éxito. Pasaron los días y el elefantito asumió con pena su impotencia. Ya no lo intentó más. </w:t>
      </w:r>
      <w:r>
        <w:rPr>
          <w:lang w:eastAsia="es-MX"/>
        </w:rPr>
        <w:t xml:space="preserve">Ahora de grande fácilmente podría sacar la estaca por su fuerza. Pero no lo hace. ¿Por qué? Porque cree que no puede. No sabe que ahora tiene la fuerza para liberarse de la estaca. </w:t>
      </w:r>
    </w:p>
    <w:p w:rsidR="003B7154" w:rsidRPr="003B7154" w:rsidRDefault="003B7154" w:rsidP="003B7154">
      <w:pPr>
        <w:pStyle w:val="Ilust"/>
        <w:rPr>
          <w:lang w:eastAsia="es-MX"/>
        </w:rPr>
      </w:pPr>
      <w:r>
        <w:rPr>
          <w:lang w:eastAsia="es-MX"/>
        </w:rPr>
        <w:t>Antes de ser de Cristo nosotros no pudimos vencer a Satanás, no teníamos las fuerzas. Éramos como el elefantito. Pero ahora que somos de Cristo, sí tenemos el poder de liberarnos de él.</w:t>
      </w:r>
    </w:p>
    <w:p w:rsidR="00014C1B" w:rsidRDefault="00014C1B" w:rsidP="00400974">
      <w:pPr>
        <w:pStyle w:val="numbering"/>
        <w:numPr>
          <w:ilvl w:val="0"/>
          <w:numId w:val="16"/>
        </w:numPr>
        <w:ind w:left="198"/>
      </w:pPr>
      <w:r>
        <w:t>¿Cuál era nuestra relación con Satanás antes de creer en Cristo según Efesios 2:1-2?</w:t>
      </w:r>
    </w:p>
    <w:p w:rsidR="00014C1B" w:rsidRDefault="00014C1B" w:rsidP="00D120AF">
      <w:pPr>
        <w:pStyle w:val="Respuesta"/>
        <w:rPr>
          <w:lang w:eastAsia="es-ES"/>
        </w:rPr>
      </w:pPr>
      <w:r>
        <w:rPr>
          <w:lang w:eastAsia="es-ES"/>
        </w:rPr>
        <w:t xml:space="preserve">Muertos en pecado. Andábamos </w:t>
      </w:r>
      <w:r w:rsidR="00D02103">
        <w:rPr>
          <w:lang w:eastAsia="es-ES"/>
        </w:rPr>
        <w:t>siguiente la corriente</w:t>
      </w:r>
      <w:r>
        <w:rPr>
          <w:lang w:eastAsia="es-ES"/>
        </w:rPr>
        <w:t xml:space="preserve"> de este mundo y conducido</w:t>
      </w:r>
      <w:r w:rsidR="00D02103">
        <w:rPr>
          <w:lang w:eastAsia="es-ES"/>
        </w:rPr>
        <w:t>s</w:t>
      </w:r>
      <w:r>
        <w:rPr>
          <w:lang w:eastAsia="es-ES"/>
        </w:rPr>
        <w:t xml:space="preserve"> según el gobernador de las tinieblas.</w:t>
      </w:r>
    </w:p>
    <w:p w:rsidR="00014C1B" w:rsidRDefault="00014C1B" w:rsidP="00014C1B">
      <w:pPr>
        <w:pStyle w:val="numbering"/>
      </w:pPr>
      <w:r>
        <w:t>¿Cuál es nuestra relación ahora con el que gobierna las tinieblas siendo que ya hemos sido convertidos a la luz de las tinieblas? Hechos 26:17-18</w:t>
      </w:r>
    </w:p>
    <w:p w:rsidR="00014C1B" w:rsidRDefault="00014C1B" w:rsidP="00D120AF">
      <w:pPr>
        <w:pStyle w:val="Respuesta"/>
        <w:rPr>
          <w:lang w:eastAsia="es-ES"/>
        </w:rPr>
      </w:pPr>
      <w:r>
        <w:rPr>
          <w:lang w:eastAsia="es-ES"/>
        </w:rPr>
        <w:t>Hemos sido liberados del poder de Satanás al poder de Dios.</w:t>
      </w:r>
      <w:r w:rsidR="00671B7C">
        <w:rPr>
          <w:lang w:eastAsia="es-ES"/>
        </w:rPr>
        <w:t xml:space="preserve"> </w:t>
      </w:r>
      <w:r w:rsidR="00D120AF">
        <w:rPr>
          <w:lang w:eastAsia="es-ES"/>
        </w:rPr>
        <w:br/>
      </w:r>
    </w:p>
    <w:p w:rsidR="00014C1B" w:rsidRDefault="00014C1B" w:rsidP="00014C1B">
      <w:pPr>
        <w:pStyle w:val="numbering"/>
      </w:pPr>
      <w:r>
        <w:t xml:space="preserve">Según Colosenses 1:13, ¿de qué Dios nos libró? </w:t>
      </w:r>
    </w:p>
    <w:p w:rsidR="00014C1B" w:rsidRDefault="00014C1B" w:rsidP="00D120AF">
      <w:pPr>
        <w:pStyle w:val="Respuesta"/>
        <w:rPr>
          <w:lang w:eastAsia="es-ES"/>
        </w:rPr>
      </w:pPr>
      <w:r>
        <w:rPr>
          <w:lang w:eastAsia="es-ES"/>
        </w:rPr>
        <w:t>Del dominio de la oscuridad al reino de su amado hijo.</w:t>
      </w:r>
    </w:p>
    <w:p w:rsidR="00014C1B" w:rsidRDefault="00014C1B" w:rsidP="00014C1B">
      <w:pPr>
        <w:pStyle w:val="numbering"/>
      </w:pPr>
      <w:r>
        <w:t xml:space="preserve">¿Quién nos protege del maligno? 1 Juan 5:18-19 </w:t>
      </w:r>
    </w:p>
    <w:p w:rsidR="00014C1B" w:rsidRDefault="00014C1B" w:rsidP="00A30E4F">
      <w:pPr>
        <w:pStyle w:val="Respuesta"/>
        <w:rPr>
          <w:lang w:eastAsia="es-ES"/>
        </w:rPr>
      </w:pPr>
      <w:r>
        <w:rPr>
          <w:lang w:eastAsia="es-ES"/>
        </w:rPr>
        <w:t>Jesucristo.</w:t>
      </w:r>
    </w:p>
    <w:p w:rsidR="00014C1B" w:rsidRDefault="00014C1B" w:rsidP="00014C1B">
      <w:pPr>
        <w:pStyle w:val="numbering"/>
      </w:pPr>
      <w:r>
        <w:t>¿De qué estaba convencido el apóstol Pablo en Romanos 8:38-39?</w:t>
      </w:r>
    </w:p>
    <w:p w:rsidR="00014C1B" w:rsidRDefault="00014C1B" w:rsidP="00D120AF">
      <w:pPr>
        <w:pStyle w:val="Respuesta"/>
        <w:rPr>
          <w:lang w:eastAsia="es-ES"/>
        </w:rPr>
      </w:pPr>
      <w:r>
        <w:rPr>
          <w:lang w:eastAsia="es-ES"/>
        </w:rPr>
        <w:t>De nada ni nadie puede apartarnos del amor de Dios manifestado en Jesucristo. Esto incluye los demonios y Satanás mismo porque fue creado, v. 39.</w:t>
      </w:r>
      <w:r w:rsidR="006B700A">
        <w:rPr>
          <w:lang w:eastAsia="es-ES"/>
        </w:rPr>
        <w:t xml:space="preserve"> Romanos 8 comienza con ninguna </w:t>
      </w:r>
      <w:r w:rsidR="006B700A" w:rsidRPr="006B700A">
        <w:rPr>
          <w:u w:val="single"/>
          <w:lang w:eastAsia="es-ES"/>
        </w:rPr>
        <w:t xml:space="preserve">condenación </w:t>
      </w:r>
      <w:r w:rsidR="006B700A">
        <w:rPr>
          <w:lang w:eastAsia="es-ES"/>
        </w:rPr>
        <w:t xml:space="preserve">y separa con ninguna </w:t>
      </w:r>
      <w:r w:rsidR="006B700A" w:rsidRPr="006B700A">
        <w:rPr>
          <w:u w:val="single"/>
          <w:lang w:eastAsia="es-ES"/>
        </w:rPr>
        <w:t>separación</w:t>
      </w:r>
      <w:r w:rsidR="006B700A" w:rsidRPr="00F94CBA">
        <w:rPr>
          <w:lang w:eastAsia="es-ES"/>
        </w:rPr>
        <w:t>.</w:t>
      </w:r>
      <w:r w:rsidR="00F94CBA" w:rsidRPr="00F94CBA">
        <w:rPr>
          <w:lang w:eastAsia="es-ES"/>
        </w:rPr>
        <w:t xml:space="preserve">   </w:t>
      </w:r>
      <w:r w:rsidR="00D120AF">
        <w:rPr>
          <w:u w:val="single"/>
          <w:lang w:eastAsia="es-ES"/>
        </w:rPr>
        <w:br/>
      </w:r>
    </w:p>
    <w:p w:rsidR="00014C1B" w:rsidRPr="00615C10" w:rsidRDefault="00014C1B" w:rsidP="00014C1B">
      <w:pPr>
        <w:pStyle w:val="Ilust"/>
        <w:rPr>
          <w:lang w:eastAsia="es-ES"/>
        </w:rPr>
      </w:pPr>
      <w:r>
        <w:t xml:space="preserve">Nuestra posición en Cristo nos da la seguridad de que ya no pertenecemos a </w:t>
      </w:r>
      <w:r w:rsidR="00733DB7">
        <w:t>Satanás</w:t>
      </w:r>
      <w:r>
        <w:t xml:space="preserve"> sino a Cristo. Sin embargo debemos tener cuidado y estar alertas porque nos puede tentar, acusar e intentar hacernos daño.</w:t>
      </w:r>
    </w:p>
    <w:p w:rsidR="00014C1B" w:rsidRDefault="00014C1B" w:rsidP="00014C1B">
      <w:pPr>
        <w:pStyle w:val="nfasis"/>
      </w:pPr>
      <w:r>
        <w:t>Soy habitado por Cristo Mismo – Cristo en mí.</w:t>
      </w:r>
    </w:p>
    <w:p w:rsidR="00014C1B" w:rsidRDefault="00014C1B" w:rsidP="00014C1B">
      <w:pPr>
        <w:pStyle w:val="numbering"/>
      </w:pPr>
      <w:r>
        <w:t xml:space="preserve">Lea Colosenses 3:8-11. Pablo dice que nos hemos puesto la nueva naturaleza que se va renovando en conocimiento a imagen de su Creador. ¿En quiénes está Cristo según el versículo 11? </w:t>
      </w:r>
    </w:p>
    <w:p w:rsidR="00014C1B" w:rsidRDefault="00014C1B" w:rsidP="00D120AF">
      <w:pPr>
        <w:pStyle w:val="Respuesta"/>
      </w:pPr>
      <w:r>
        <w:t>Cristo es todo y está en todos.</w:t>
      </w:r>
      <w:r w:rsidR="000407A2">
        <w:br/>
      </w:r>
    </w:p>
    <w:p w:rsidR="00014C1B" w:rsidRDefault="00014C1B" w:rsidP="00014C1B">
      <w:pPr>
        <w:pStyle w:val="numbering"/>
      </w:pPr>
      <w:r>
        <w:t>¿Cuál es el misterio entre las naciones según Colosenses 1:27?</w:t>
      </w:r>
    </w:p>
    <w:p w:rsidR="00014C1B" w:rsidRPr="00AE56DA" w:rsidRDefault="00014C1B" w:rsidP="00D120AF">
      <w:pPr>
        <w:pStyle w:val="Respuesta"/>
      </w:pPr>
      <w:r>
        <w:t>Cristo en nosotros la esperanza de Gloria.</w:t>
      </w:r>
    </w:p>
    <w:p w:rsidR="00014C1B" w:rsidRDefault="00014C1B" w:rsidP="00014C1B">
      <w:pPr>
        <w:pStyle w:val="numbering"/>
      </w:pPr>
      <w:r>
        <w:t>Si Cristo está en nosotros, ¿</w:t>
      </w:r>
      <w:r w:rsidR="003B7154">
        <w:t>cuál es el poder que tenemos según</w:t>
      </w:r>
      <w:r>
        <w:t xml:space="preserve"> Colosenses 1:29?</w:t>
      </w:r>
    </w:p>
    <w:p w:rsidR="00014C1B" w:rsidRDefault="00014C1B" w:rsidP="00014C1B">
      <w:pPr>
        <w:pStyle w:val="Respuesta"/>
      </w:pPr>
      <w:r>
        <w:t xml:space="preserve">Que debo trabajar y luchar fortalecido por </w:t>
      </w:r>
      <w:r w:rsidR="00D02103">
        <w:t>la potencia</w:t>
      </w:r>
      <w:r>
        <w:t xml:space="preserve"> de Cristo que obra en mí.</w:t>
      </w:r>
    </w:p>
    <w:p w:rsidR="00014C1B" w:rsidRDefault="00014C1B" w:rsidP="00014C1B">
      <w:pPr>
        <w:pStyle w:val="numbering"/>
      </w:pPr>
      <w:r>
        <w:t>Lea Juan 14:15-20. En este pasaje Jesús promete a sus discípulos que no iba a dejarlos huérfanos sino volvería a ellos y estar en ellos. ¿Cómo lo iba a hacer?</w:t>
      </w:r>
    </w:p>
    <w:p w:rsidR="00014C1B" w:rsidRDefault="00014C1B" w:rsidP="00D120AF">
      <w:pPr>
        <w:pStyle w:val="Respuesta"/>
      </w:pPr>
      <w:r>
        <w:t>Al enviar al Espíritu Santo para estar en ellos.</w:t>
      </w:r>
      <w:r w:rsidR="009159BC">
        <w:t xml:space="preserve">  16-18</w:t>
      </w:r>
      <w:r w:rsidR="000407A2">
        <w:br/>
      </w:r>
    </w:p>
    <w:p w:rsidR="00014C1B" w:rsidRDefault="00014C1B" w:rsidP="000407A2">
      <w:pPr>
        <w:pStyle w:val="numbering"/>
      </w:pPr>
      <w:r>
        <w:lastRenderedPageBreak/>
        <w:t>¿Qué dijo Pablo de su vida en relación con Cristo? Gálatas 2:20</w:t>
      </w:r>
    </w:p>
    <w:p w:rsidR="000407A2" w:rsidRDefault="00014C1B" w:rsidP="00D120AF">
      <w:pPr>
        <w:pStyle w:val="Respuesta"/>
      </w:pPr>
      <w:r>
        <w:t>Que había sido crucificado con Cristo y ahora Cristo vivía en él. La vida antigua de Pablo fue crucificado con él y ahora tenía la nueva vida de Cristo en él.</w:t>
      </w:r>
    </w:p>
    <w:p w:rsidR="00014C1B" w:rsidRPr="001C278A" w:rsidRDefault="00014C1B" w:rsidP="00014C1B">
      <w:pPr>
        <w:pStyle w:val="nfasis"/>
        <w:rPr>
          <w:caps/>
        </w:rPr>
      </w:pPr>
      <w:r w:rsidRPr="001C278A">
        <w:t>Soy en Cristo – unido a Él.</w:t>
      </w:r>
    </w:p>
    <w:p w:rsidR="00014C1B" w:rsidRDefault="00014C1B" w:rsidP="00014C1B">
      <w:pPr>
        <w:pStyle w:val="numbering"/>
      </w:pPr>
      <w:r>
        <w:t>No solamente Cristo está en mí sino que yo estoy en Cristo. ¿Qué nos enseñan los siguientes pasajes acerca de estar en Cristo, ser unido a Él?</w:t>
      </w:r>
    </w:p>
    <w:p w:rsidR="00014C1B" w:rsidRDefault="00014C1B" w:rsidP="00AE4640">
      <w:pPr>
        <w:pStyle w:val="check"/>
        <w:numPr>
          <w:ilvl w:val="0"/>
          <w:numId w:val="1"/>
        </w:numPr>
        <w:ind w:left="792"/>
      </w:pPr>
      <w:r>
        <w:t>Romanos 12:5</w:t>
      </w:r>
    </w:p>
    <w:p w:rsidR="00014C1B" w:rsidRDefault="00014C1B" w:rsidP="00D120AF">
      <w:pPr>
        <w:pStyle w:val="Respuesta"/>
        <w:rPr>
          <w:lang w:eastAsia="es-ES"/>
        </w:rPr>
      </w:pPr>
      <w:r>
        <w:rPr>
          <w:lang w:eastAsia="es-ES"/>
        </w:rPr>
        <w:t>Formamos un solo cuerpo en Cristo, cada miembro está unido a los demás.</w:t>
      </w:r>
      <w:r w:rsidR="000407A2">
        <w:rPr>
          <w:lang w:eastAsia="es-ES"/>
        </w:rPr>
        <w:br/>
      </w:r>
    </w:p>
    <w:p w:rsidR="00014C1B" w:rsidRDefault="00014C1B" w:rsidP="00AE4640">
      <w:pPr>
        <w:pStyle w:val="check"/>
        <w:numPr>
          <w:ilvl w:val="0"/>
          <w:numId w:val="1"/>
        </w:numPr>
        <w:ind w:left="792"/>
      </w:pPr>
      <w:r>
        <w:t>1 Corintios 1:2</w:t>
      </w:r>
    </w:p>
    <w:p w:rsidR="00014C1B" w:rsidRDefault="00014C1B" w:rsidP="00D120AF">
      <w:pPr>
        <w:pStyle w:val="Respuesta"/>
        <w:rPr>
          <w:lang w:eastAsia="es-ES"/>
        </w:rPr>
      </w:pPr>
      <w:r>
        <w:rPr>
          <w:noProof/>
          <w:lang w:eastAsia="es-MX"/>
        </w:rPr>
        <mc:AlternateContent>
          <mc:Choice Requires="wps">
            <w:drawing>
              <wp:anchor distT="0" distB="0" distL="114300" distR="114300" simplePos="0" relativeHeight="251676672" behindDoc="0" locked="0" layoutInCell="1" allowOverlap="1" wp14:anchorId="0E3E5D3E" wp14:editId="098BD7F0">
                <wp:simplePos x="0" y="0"/>
                <wp:positionH relativeFrom="column">
                  <wp:posOffset>4638675</wp:posOffset>
                </wp:positionH>
                <wp:positionV relativeFrom="paragraph">
                  <wp:posOffset>2540</wp:posOffset>
                </wp:positionV>
                <wp:extent cx="1628775" cy="695325"/>
                <wp:effectExtent l="0" t="0" r="28575" b="28575"/>
                <wp:wrapNone/>
                <wp:docPr id="4" name="4 Cuadro de texto"/>
                <wp:cNvGraphicFramePr/>
                <a:graphic xmlns:a="http://schemas.openxmlformats.org/drawingml/2006/main">
                  <a:graphicData uri="http://schemas.microsoft.com/office/word/2010/wordprocessingShape">
                    <wps:wsp>
                      <wps:cNvSpPr txBox="1"/>
                      <wps:spPr>
                        <a:xfrm>
                          <a:off x="0" y="0"/>
                          <a:ext cx="1628775" cy="695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Pr="00F85102" w:rsidRDefault="009E7F87" w:rsidP="00014C1B">
                            <w:pPr>
                              <w:rPr>
                                <w:rFonts w:ascii="Comic Sans MS" w:hAnsi="Comic Sans MS"/>
                              </w:rPr>
                            </w:pPr>
                            <w:r w:rsidRPr="00F85102">
                              <w:rPr>
                                <w:rFonts w:ascii="Comic Sans MS" w:hAnsi="Comic Sans MS"/>
                              </w:rPr>
                              <w:t>Cristo está en nosotros y nosotros estamos en Él.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4 Cuadro de texto" o:spid="_x0000_s1035" type="#_x0000_t202" style="position:absolute;margin-left:365.25pt;margin-top:.2pt;width:128.25pt;height:54.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" fillcolor="white [3201]" strokeweight=".5pt">
                <v:textbox>
                  <w:txbxContent>
                    <w:p w:rsidR="009E7F87" w:rsidRPr="00F85102" w:rsidRDefault="009E7F87" w:rsidP="00014C1B">
                      <w:pPr>
                        <w:rPr>
                          <w:rFonts w:ascii="Comic Sans MS" w:hAnsi="Comic Sans MS"/>
                        </w:rPr>
                      </w:pPr>
                      <w:r w:rsidRPr="00F85102">
                        <w:rPr>
                          <w:rFonts w:ascii="Comic Sans MS" w:hAnsi="Comic Sans MS"/>
                        </w:rPr>
                        <w:t>Cristo está en nosotros y nosotros estamos en Él.</w:t>
                      </w:r>
                    </w:p>
                  </w:txbxContent>
                </v:textbox>
              </v:shape>
            </w:pict>
          </mc:Fallback>
        </mc:AlternateContent>
      </w:r>
      <w:r>
        <w:rPr>
          <w:lang w:eastAsia="es-ES"/>
        </w:rPr>
        <w:t>Hemos sido santificados en Cristo Jesús.</w:t>
      </w:r>
      <w:r w:rsidR="000407A2">
        <w:rPr>
          <w:lang w:eastAsia="es-ES"/>
        </w:rPr>
        <w:br/>
      </w:r>
    </w:p>
    <w:p w:rsidR="00014C1B" w:rsidRDefault="00014C1B" w:rsidP="00AE4640">
      <w:pPr>
        <w:pStyle w:val="check"/>
        <w:numPr>
          <w:ilvl w:val="0"/>
          <w:numId w:val="1"/>
        </w:numPr>
        <w:ind w:left="792"/>
      </w:pPr>
      <w:r>
        <w:t>1 Corintios 1:4</w:t>
      </w:r>
    </w:p>
    <w:p w:rsidR="00014C1B" w:rsidRDefault="00014C1B" w:rsidP="00D120AF">
      <w:pPr>
        <w:pStyle w:val="Respuesta"/>
        <w:rPr>
          <w:lang w:eastAsia="es-ES"/>
        </w:rPr>
      </w:pPr>
      <w:r>
        <w:rPr>
          <w:lang w:eastAsia="es-ES"/>
        </w:rPr>
        <w:t>Dios en Cristo Jesús no ha dado su gracia.</w:t>
      </w:r>
      <w:r w:rsidR="007F2753">
        <w:rPr>
          <w:lang w:eastAsia="es-ES"/>
        </w:rPr>
        <w:br/>
      </w:r>
    </w:p>
    <w:p w:rsidR="00014C1B" w:rsidRDefault="00014C1B" w:rsidP="00AE4640">
      <w:pPr>
        <w:pStyle w:val="check"/>
        <w:numPr>
          <w:ilvl w:val="0"/>
          <w:numId w:val="1"/>
        </w:numPr>
        <w:ind w:left="792"/>
      </w:pPr>
      <w:r>
        <w:t xml:space="preserve">1 Corintios 1:30-31 </w:t>
      </w:r>
    </w:p>
    <w:p w:rsidR="00014C1B" w:rsidRPr="00520816" w:rsidRDefault="00014C1B" w:rsidP="00014C1B">
      <w:pPr>
        <w:pStyle w:val="Respuesta"/>
        <w:rPr>
          <w:lang w:eastAsia="es-ES"/>
        </w:rPr>
      </w:pPr>
      <w:r>
        <w:rPr>
          <w:lang w:eastAsia="es-ES"/>
        </w:rPr>
        <w:t xml:space="preserve">Que Cristo ha sido hecho nuestra sabiduría, </w:t>
      </w:r>
      <w:r w:rsidRPr="00D120AF">
        <w:t>j</w:t>
      </w:r>
      <w:r>
        <w:rPr>
          <w:lang w:eastAsia="es-ES"/>
        </w:rPr>
        <w:t>ustificación, santificación y redención.</w:t>
      </w:r>
      <w:r>
        <w:rPr>
          <w:lang w:eastAsia="es-ES"/>
        </w:rPr>
        <w:br/>
      </w:r>
    </w:p>
    <w:p w:rsidR="00014C1B" w:rsidRDefault="00014C1B" w:rsidP="00AE4640">
      <w:pPr>
        <w:pStyle w:val="check"/>
        <w:numPr>
          <w:ilvl w:val="0"/>
          <w:numId w:val="1"/>
        </w:numPr>
        <w:ind w:left="792"/>
      </w:pPr>
      <w:r>
        <w:t>2 Corintios 5:17</w:t>
      </w:r>
    </w:p>
    <w:p w:rsidR="00014C1B" w:rsidRDefault="00014C1B" w:rsidP="00014C1B">
      <w:pPr>
        <w:pStyle w:val="Respuesta"/>
        <w:rPr>
          <w:lang w:eastAsia="es-ES"/>
        </w:rPr>
      </w:pPr>
      <w:r>
        <w:rPr>
          <w:lang w:eastAsia="es-ES"/>
        </w:rPr>
        <w:t>Somos una nueva creación en Cristo.</w:t>
      </w:r>
      <w:r w:rsidR="007F2753">
        <w:rPr>
          <w:lang w:eastAsia="es-ES"/>
        </w:rPr>
        <w:br/>
      </w:r>
    </w:p>
    <w:p w:rsidR="00014C1B" w:rsidRDefault="009159BC" w:rsidP="00AE4640">
      <w:pPr>
        <w:pStyle w:val="check"/>
        <w:numPr>
          <w:ilvl w:val="0"/>
          <w:numId w:val="1"/>
        </w:numPr>
        <w:ind w:left="792"/>
      </w:pPr>
      <w:r>
        <w:t xml:space="preserve">Efesios 2:10 </w:t>
      </w:r>
    </w:p>
    <w:p w:rsidR="00014C1B" w:rsidRDefault="00014C1B" w:rsidP="00D120AF">
      <w:pPr>
        <w:pStyle w:val="Respuesta"/>
        <w:rPr>
          <w:lang w:eastAsia="es-ES"/>
        </w:rPr>
      </w:pPr>
      <w:r>
        <w:rPr>
          <w:lang w:eastAsia="es-ES"/>
        </w:rPr>
        <w:t>Somos creados en Cristo Jesús para buenas obras.</w:t>
      </w:r>
      <w:r w:rsidR="007F2753">
        <w:rPr>
          <w:lang w:eastAsia="es-ES"/>
        </w:rPr>
        <w:br/>
      </w:r>
    </w:p>
    <w:p w:rsidR="00014C1B" w:rsidRDefault="00014C1B" w:rsidP="00AE4640">
      <w:pPr>
        <w:pStyle w:val="check"/>
        <w:numPr>
          <w:ilvl w:val="0"/>
          <w:numId w:val="1"/>
        </w:numPr>
        <w:ind w:left="792"/>
      </w:pPr>
      <w:r>
        <w:t>Filipenses 4:13</w:t>
      </w:r>
    </w:p>
    <w:p w:rsidR="00014C1B" w:rsidRPr="00520816" w:rsidRDefault="00014C1B" w:rsidP="00D120AF">
      <w:pPr>
        <w:pStyle w:val="Respuesta"/>
        <w:rPr>
          <w:lang w:eastAsia="es-ES"/>
        </w:rPr>
      </w:pPr>
      <w:r>
        <w:rPr>
          <w:lang w:eastAsia="es-ES"/>
        </w:rPr>
        <w:t>Todo lo puedo en Cristo porque me fortalece.</w:t>
      </w:r>
      <w:r>
        <w:rPr>
          <w:lang w:eastAsia="es-ES"/>
        </w:rPr>
        <w:br/>
      </w:r>
    </w:p>
    <w:p w:rsidR="00014C1B" w:rsidRDefault="00014C1B" w:rsidP="00014C1B">
      <w:pPr>
        <w:pStyle w:val="numbering"/>
      </w:pPr>
      <w:r>
        <w:t>Lea 1 Juan 3:7-10. ¿Qué es lo que distingue los hijos de Dios de los hijos del diablo? 10</w:t>
      </w:r>
    </w:p>
    <w:p w:rsidR="00014C1B" w:rsidRDefault="00014C1B" w:rsidP="00D120AF">
      <w:pPr>
        <w:pStyle w:val="Respuesta"/>
      </w:pPr>
      <w:r>
        <w:t>Los hijos de Dios no practican el pecado. En cambio los hijos del diablo no practican la justicia.</w:t>
      </w:r>
      <w:r>
        <w:br/>
      </w:r>
    </w:p>
    <w:p w:rsidR="00014C1B" w:rsidRDefault="00014C1B" w:rsidP="00014C1B">
      <w:pPr>
        <w:pStyle w:val="numbering"/>
      </w:pPr>
      <w:r>
        <w:t xml:space="preserve">¿Por cuales dos razones el hijo de Dios no </w:t>
      </w:r>
      <w:r w:rsidR="00C43B8C">
        <w:t>práctica</w:t>
      </w:r>
      <w:r>
        <w:t xml:space="preserve"> el pecado según el versículo 9?</w:t>
      </w:r>
    </w:p>
    <w:p w:rsidR="00014C1B" w:rsidRPr="009C71F2" w:rsidRDefault="00014C1B" w:rsidP="00D120AF">
      <w:pPr>
        <w:pStyle w:val="Respuesta"/>
      </w:pPr>
      <w:r>
        <w:t xml:space="preserve">1)  Porque la semilla de Dios permanece en él y porque ha nacido de Dios. La semilla representa la nueva naturaleza que el creyente recibe al ser regenerado. Esta naturaleza no puede pecar y se va a manifestar en la vida del hijo de Dios. También se puede referir a la Palabra de Dios, 1 Pedro 2:23 o al Espíritu Santo, 1 Juan 2:20. </w:t>
      </w:r>
      <w:r w:rsidR="00733DB7">
        <w:br/>
      </w:r>
      <w:r>
        <w:t>2) Porque ha nacido de Dios, tiene la naturaleza divina.</w:t>
      </w:r>
      <w:r>
        <w:br/>
      </w:r>
    </w:p>
    <w:p w:rsidR="00014C1B" w:rsidRDefault="00014C1B" w:rsidP="00014C1B">
      <w:pPr>
        <w:pStyle w:val="numbering"/>
      </w:pPr>
      <w:r>
        <w:t>Según Efesios 2:1-2 antes nos conducimos según el que gobierna las tinieblas, o sea estábamos bajo el dominio de Satanás. Ahora que hemos nacido de Dios, ¿por qué no podemos echar la culpa a Satanás por nuestras fallas según 1 Juan 5:18-19?</w:t>
      </w:r>
    </w:p>
    <w:p w:rsidR="00014C1B" w:rsidRDefault="00014C1B" w:rsidP="00D120AF">
      <w:pPr>
        <w:pStyle w:val="Respuesta"/>
      </w:pPr>
      <w:r>
        <w:t xml:space="preserve">Porque </w:t>
      </w:r>
      <w:r w:rsidR="00D02103">
        <w:t>nos guarda y</w:t>
      </w:r>
      <w:r>
        <w:t xml:space="preserve"> Satanás no puede tocarnos. El mundo entero está bajo su control pero ahora nosotros tenemos a Cristo como nuestro Señor y hemos sido librados del control de Satanás.</w:t>
      </w:r>
      <w:r>
        <w:br/>
      </w:r>
    </w:p>
    <w:p w:rsidR="00014C1B" w:rsidRPr="00E4336C" w:rsidRDefault="00014C1B" w:rsidP="00014C1B">
      <w:pPr>
        <w:pStyle w:val="Ilust"/>
      </w:pPr>
      <w:r>
        <w:t>Satanás nos puede tentar. 1 Pedro 5:8-9. Sin embargo ya no tiene el dominio sobre nosotros. No tenemos que rendirnos a sus tentaciones. Podemos resistirlo y tendrá que huir de nosotros. Santiago 4:7</w:t>
      </w:r>
    </w:p>
    <w:p w:rsidR="00014C1B" w:rsidRDefault="00014C1B" w:rsidP="00014C1B">
      <w:pPr>
        <w:pStyle w:val="numbering"/>
      </w:pPr>
      <w:r>
        <w:lastRenderedPageBreak/>
        <w:t>En Romanos capítulos 3-5 Pablo enseña claramente que no somos salvos por las obras de la ley y por nuestras obras sino somos justificados por la fe. El apóstol entiende que esta verdad puede ser malentendido y tergiversado. Algunos pueden decir entonces que no importa como el creyente viva. Puede permanecer en el pecado porque la gracia de Dios es mayor que nuestro pecado. ¿Cómo refuta Pablo este argumento en Romanos 6:1-4?</w:t>
      </w:r>
      <w:r w:rsidR="00A30E4F">
        <w:t xml:space="preserve"> </w:t>
      </w:r>
    </w:p>
    <w:p w:rsidR="00014C1B" w:rsidRPr="00543A64" w:rsidRDefault="00014C1B" w:rsidP="00D120AF">
      <w:pPr>
        <w:pStyle w:val="Respuesta"/>
      </w:pPr>
      <w:r>
        <w:t>Que hemos muerto al pecado al estar unidos en Cristo y resucitados a una vida nueva. Por esta razón no debemos persistir en el pecado porque tenemos la vida resucitada de Jesucristo, la simiente de Dios permanece en el creyente.</w:t>
      </w:r>
    </w:p>
    <w:p w:rsidR="00014C1B" w:rsidRDefault="00014C1B" w:rsidP="00014C1B"/>
    <w:p w:rsidR="00014C1B" w:rsidRDefault="00014C1B" w:rsidP="00014C1B">
      <w:pPr>
        <w:pStyle w:val="numbering"/>
      </w:pPr>
      <w:r>
        <w:t>Lea Mateo 28:18-20. ¿Cuánt</w:t>
      </w:r>
      <w:r w:rsidR="00A30E4F">
        <w:t>a</w:t>
      </w:r>
      <w:r>
        <w:t xml:space="preserve"> autoridad tiene Jesús resucitado</w:t>
      </w:r>
      <w:r w:rsidR="00A30E4F">
        <w:t xml:space="preserve"> según el versículo 18</w:t>
      </w:r>
      <w:r>
        <w:t>?</w:t>
      </w:r>
    </w:p>
    <w:p w:rsidR="00014C1B" w:rsidRDefault="00014C1B" w:rsidP="00D120AF">
      <w:pPr>
        <w:pStyle w:val="Respuesta"/>
        <w:rPr>
          <w:lang w:eastAsia="es-ES"/>
        </w:rPr>
      </w:pPr>
      <w:r>
        <w:rPr>
          <w:lang w:eastAsia="es-ES"/>
        </w:rPr>
        <w:t>Toda autoridad en el cielo y en la tierra.</w:t>
      </w:r>
      <w:r w:rsidR="004E63BD">
        <w:rPr>
          <w:lang w:eastAsia="es-ES"/>
        </w:rPr>
        <w:br/>
      </w:r>
    </w:p>
    <w:p w:rsidR="00014C1B" w:rsidRDefault="00014C1B" w:rsidP="00014C1B">
      <w:pPr>
        <w:pStyle w:val="numbering"/>
      </w:pPr>
      <w:r>
        <w:t xml:space="preserve">¿Qué </w:t>
      </w:r>
      <w:r w:rsidR="00A30E4F">
        <w:t>les mandó hacer</w:t>
      </w:r>
      <w:r>
        <w:t xml:space="preserve"> a sus discípulos con su autoridad en </w:t>
      </w:r>
      <w:r w:rsidR="00F94CBA">
        <w:t>los</w:t>
      </w:r>
      <w:r>
        <w:t xml:space="preserve"> versículo</w:t>
      </w:r>
      <w:r w:rsidR="00F94CBA">
        <w:t>s</w:t>
      </w:r>
      <w:r>
        <w:t xml:space="preserve"> 19</w:t>
      </w:r>
      <w:r w:rsidR="00F94CBA">
        <w:t>-20</w:t>
      </w:r>
      <w:r>
        <w:t>?</w:t>
      </w:r>
    </w:p>
    <w:p w:rsidR="00014C1B" w:rsidRDefault="00014C1B" w:rsidP="00D120AF">
      <w:pPr>
        <w:pStyle w:val="Respuesta"/>
        <w:rPr>
          <w:lang w:eastAsia="es-ES"/>
        </w:rPr>
      </w:pPr>
      <w:r>
        <w:rPr>
          <w:lang w:eastAsia="es-ES"/>
        </w:rPr>
        <w:t>Que fuéramos a todo el mundo haciendo discípulos, bautizarlos y enseñarlos.</w:t>
      </w:r>
      <w:r w:rsidR="004E63BD">
        <w:rPr>
          <w:lang w:eastAsia="es-ES"/>
        </w:rPr>
        <w:br/>
      </w:r>
    </w:p>
    <w:p w:rsidR="00014C1B" w:rsidRDefault="00014C1B" w:rsidP="00014C1B">
      <w:pPr>
        <w:pStyle w:val="numbering"/>
      </w:pPr>
      <w:r>
        <w:t>¿</w:t>
      </w:r>
      <w:r w:rsidR="00F94CBA">
        <w:t xml:space="preserve">De qué nos asegura </w:t>
      </w:r>
      <w:r>
        <w:t>el versículo 20?</w:t>
      </w:r>
    </w:p>
    <w:p w:rsidR="00014C1B" w:rsidRDefault="00014C1B" w:rsidP="004E63BD">
      <w:pPr>
        <w:pStyle w:val="Respuesta"/>
        <w:rPr>
          <w:lang w:eastAsia="es-ES"/>
        </w:rPr>
      </w:pPr>
      <w:r>
        <w:rPr>
          <w:lang w:eastAsia="es-ES"/>
        </w:rPr>
        <w:t xml:space="preserve">Qué estará con nosotros hasta el fin del mundo. </w:t>
      </w:r>
      <w:r w:rsidR="004E63BD">
        <w:rPr>
          <w:lang w:eastAsia="es-ES"/>
        </w:rPr>
        <w:br/>
      </w:r>
    </w:p>
    <w:p w:rsidR="000407A2" w:rsidRDefault="000407A2" w:rsidP="000407A2">
      <w:pPr>
        <w:pStyle w:val="numbering"/>
      </w:pPr>
      <w:r>
        <w:t>En Efesios 1:17-23  Pablo pide a nuestro Padre que nos haga conocer la grandeza del poder que ahora opera en nosotros. Según los versículos 19-20, ¿cómo es ese poder a favor de nosotros?</w:t>
      </w:r>
    </w:p>
    <w:p w:rsidR="000407A2" w:rsidRDefault="000407A2" w:rsidP="004E63BD">
      <w:pPr>
        <w:pStyle w:val="Respuesta"/>
        <w:rPr>
          <w:lang w:eastAsia="es-ES"/>
        </w:rPr>
      </w:pPr>
      <w:r>
        <w:rPr>
          <w:lang w:eastAsia="es-ES"/>
        </w:rPr>
        <w:t>Es su fuerza grandiosa y eficaz. Es la misma fuerza que ejerció en Cristo cuando lo resucitó de entre los muertos y lo sentó a su derecha en las regiones celestiales.</w:t>
      </w:r>
      <w:r w:rsidR="004E63BD">
        <w:rPr>
          <w:lang w:eastAsia="es-ES"/>
        </w:rPr>
        <w:br/>
      </w:r>
    </w:p>
    <w:p w:rsidR="000407A2" w:rsidRDefault="000407A2" w:rsidP="000407A2">
      <w:pPr>
        <w:pStyle w:val="numbering"/>
      </w:pPr>
      <w:r>
        <w:t>¿Cuál es el dominio de Cristo y cuál es nuestra relación con él? 22-23</w:t>
      </w:r>
    </w:p>
    <w:p w:rsidR="000407A2" w:rsidRDefault="000407A2" w:rsidP="004E63BD">
      <w:pPr>
        <w:pStyle w:val="Respuesta"/>
        <w:rPr>
          <w:lang w:eastAsia="es-ES"/>
        </w:rPr>
      </w:pPr>
      <w:r>
        <w:rPr>
          <w:lang w:eastAsia="es-ES"/>
        </w:rPr>
        <w:t>Su dominio es sobre todo, él es nuestra cabeza y miembros de su cuerpo.</w:t>
      </w:r>
    </w:p>
    <w:p w:rsidR="00580959" w:rsidRDefault="00580959" w:rsidP="004E63BD">
      <w:pPr>
        <w:pStyle w:val="Respuesta"/>
      </w:pPr>
      <w:r>
        <w:t>El encargado del circo no quiere que el elefante sepa que tiene más que suficiente poder para liberarse de la pequeña estaca. Así nuestro enemigo tampoco quiere que sepamos del poder que tenemos por nuestra unión con Cristo.</w:t>
      </w:r>
      <w:r w:rsidR="00C365AB">
        <w:t xml:space="preserve"> Col. 2:13-15</w:t>
      </w:r>
    </w:p>
    <w:p w:rsidR="00580959" w:rsidRPr="00580959" w:rsidRDefault="00580959" w:rsidP="00580959"/>
    <w:p w:rsidR="00885BB7" w:rsidRPr="00885BB7" w:rsidRDefault="00885BB7" w:rsidP="00885BB7">
      <w:r>
        <w:t>En Cristo tenemos todo lo que ocupamos para ganar la guerra espiritual. El Señor no nos ha dejado indefensos. Es todo lo contrario sin embargo nuestra victoria no es por nosotros sino por Cristo en nosotros.</w:t>
      </w:r>
    </w:p>
    <w:p w:rsidR="00014C1B" w:rsidRDefault="00014C1B" w:rsidP="00D120AF">
      <w:pPr>
        <w:pStyle w:val="Respuesta"/>
      </w:pPr>
    </w:p>
    <w:p w:rsidR="00014C1B" w:rsidRDefault="00014C1B" w:rsidP="00014C1B">
      <w:pPr>
        <w:pStyle w:val="Ttulo"/>
      </w:pPr>
    </w:p>
    <w:p w:rsidR="00014C1B" w:rsidRDefault="00014C1B" w:rsidP="00014C1B">
      <w:pPr>
        <w:pStyle w:val="Ttulo"/>
      </w:pPr>
    </w:p>
    <w:p w:rsidR="00014C1B" w:rsidRDefault="00014C1B" w:rsidP="00014C1B">
      <w:pPr>
        <w:pStyle w:val="Ttulo"/>
      </w:pPr>
    </w:p>
    <w:p w:rsidR="00014C1B" w:rsidRDefault="00014C1B" w:rsidP="00014C1B">
      <w:pPr>
        <w:pStyle w:val="Ttulo"/>
      </w:pPr>
    </w:p>
    <w:p w:rsidR="00014C1B" w:rsidRDefault="00014C1B" w:rsidP="00D340B1">
      <w:pPr>
        <w:pStyle w:val="nfasis"/>
      </w:pPr>
    </w:p>
    <w:p w:rsidR="00014C1B" w:rsidRDefault="00014C1B" w:rsidP="00D340B1">
      <w:pPr>
        <w:pStyle w:val="nfasis"/>
      </w:pPr>
    </w:p>
    <w:p w:rsidR="00885BB7" w:rsidRDefault="00885BB7" w:rsidP="00D340B1">
      <w:pPr>
        <w:pStyle w:val="nfasis"/>
      </w:pPr>
    </w:p>
    <w:p w:rsidR="00D02103" w:rsidRDefault="00D02103" w:rsidP="00D02103"/>
    <w:p w:rsidR="00D02103" w:rsidRDefault="00D02103" w:rsidP="00D02103">
      <w:pPr>
        <w:rPr>
          <w:lang w:eastAsia="es-ES"/>
        </w:rPr>
      </w:pPr>
    </w:p>
    <w:p w:rsidR="00D02103" w:rsidRDefault="00D02103" w:rsidP="00D02103">
      <w:pPr>
        <w:rPr>
          <w:lang w:eastAsia="es-ES"/>
        </w:rPr>
      </w:pPr>
    </w:p>
    <w:p w:rsidR="00D02103" w:rsidRPr="00D02103" w:rsidRDefault="00D02103" w:rsidP="00D02103">
      <w:pPr>
        <w:rPr>
          <w:lang w:eastAsia="es-ES"/>
        </w:rPr>
      </w:pPr>
    </w:p>
    <w:p w:rsidR="00EB3AEF" w:rsidRDefault="00EB3AEF" w:rsidP="00885BB7">
      <w:pPr>
        <w:pStyle w:val="Ttulo"/>
      </w:pPr>
      <w:bookmarkStart w:id="10" w:name="_Toc455491208"/>
    </w:p>
    <w:p w:rsidR="00885BB7" w:rsidRDefault="00885BB7" w:rsidP="00885BB7">
      <w:pPr>
        <w:pStyle w:val="Ttulo"/>
      </w:pPr>
      <w:r>
        <w:lastRenderedPageBreak/>
        <w:t>Lección 10 – La victoria de Cristo sobre Satanás.</w:t>
      </w:r>
      <w:bookmarkEnd w:id="10"/>
    </w:p>
    <w:p w:rsidR="00D340B1" w:rsidRDefault="0028000C" w:rsidP="00D340B1">
      <w:pPr>
        <w:pStyle w:val="nfasis"/>
      </w:pPr>
      <w:r>
        <w:t>Lo que Jesucristo hizo para liberarnos de</w:t>
      </w:r>
      <w:r w:rsidR="00D340B1">
        <w:t xml:space="preserve"> Satanás.</w:t>
      </w:r>
    </w:p>
    <w:p w:rsidR="00D5149C" w:rsidRPr="00D5149C" w:rsidRDefault="00D5149C" w:rsidP="00D57F90">
      <w:pPr>
        <w:pStyle w:val="numbering"/>
        <w:numPr>
          <w:ilvl w:val="0"/>
          <w:numId w:val="19"/>
        </w:numPr>
        <w:ind w:left="198"/>
      </w:pPr>
      <w:r>
        <w:t>¿Cómo Cristo nos liber</w:t>
      </w:r>
      <w:r w:rsidR="00E5585B">
        <w:t>ó</w:t>
      </w:r>
      <w:r>
        <w:t xml:space="preserve"> del poder de Satanás y los demonios según los siguientes pasajes?</w:t>
      </w:r>
    </w:p>
    <w:p w:rsidR="00D340B1" w:rsidRDefault="00D340B1" w:rsidP="00AE4640">
      <w:pPr>
        <w:pStyle w:val="check"/>
        <w:numPr>
          <w:ilvl w:val="0"/>
          <w:numId w:val="1"/>
        </w:numPr>
        <w:ind w:left="792"/>
      </w:pPr>
      <w:r>
        <w:t>Juan 12:31-33 y 16:11.</w:t>
      </w:r>
    </w:p>
    <w:p w:rsidR="00D340B1" w:rsidRPr="00791ED1" w:rsidRDefault="00D340B1" w:rsidP="00D340B1">
      <w:pPr>
        <w:pStyle w:val="Respuesta"/>
        <w:rPr>
          <w:lang w:eastAsia="es-ES"/>
        </w:rPr>
      </w:pPr>
      <w:r>
        <w:t xml:space="preserve">Él lo Juzgó y </w:t>
      </w:r>
      <w:r w:rsidR="007B3B61">
        <w:t xml:space="preserve">lo </w:t>
      </w:r>
      <w:r>
        <w:t>expulsó por su muerte en la cruz.</w:t>
      </w:r>
      <w:r w:rsidR="00BB28D3">
        <w:t>&gt;</w:t>
      </w:r>
    </w:p>
    <w:p w:rsidR="00D5149C" w:rsidRDefault="00D5149C" w:rsidP="00D5149C">
      <w:pPr>
        <w:pStyle w:val="check"/>
      </w:pPr>
      <w:r>
        <w:t>Hechos 10:</w:t>
      </w:r>
      <w:r w:rsidR="00A30E4F">
        <w:t>37-</w:t>
      </w:r>
      <w:r>
        <w:t>38</w:t>
      </w:r>
    </w:p>
    <w:p w:rsidR="00D5149C" w:rsidRPr="00B22891" w:rsidRDefault="00D5149C" w:rsidP="004E63BD">
      <w:pPr>
        <w:pStyle w:val="Respuesta"/>
        <w:rPr>
          <w:lang w:eastAsia="es-ES"/>
        </w:rPr>
      </w:pPr>
      <w:r>
        <w:t>Jesús san</w:t>
      </w:r>
      <w:r w:rsidR="00885BB7">
        <w:t>ó</w:t>
      </w:r>
      <w:r>
        <w:t xml:space="preserve"> a los oprimidos por </w:t>
      </w:r>
      <w:r w:rsidR="007B3B61">
        <w:t>el diablo</w:t>
      </w:r>
      <w:r>
        <w:t>.</w:t>
      </w:r>
      <w:r w:rsidR="004E63BD">
        <w:br/>
      </w:r>
    </w:p>
    <w:p w:rsidR="00D340B1" w:rsidRDefault="00D340B1" w:rsidP="00AE4640">
      <w:pPr>
        <w:pStyle w:val="check"/>
        <w:numPr>
          <w:ilvl w:val="0"/>
          <w:numId w:val="1"/>
        </w:numPr>
        <w:ind w:left="792"/>
      </w:pPr>
      <w:r>
        <w:t>Hechos 26:17-18</w:t>
      </w:r>
    </w:p>
    <w:p w:rsidR="00D340B1" w:rsidRDefault="00D5149C" w:rsidP="004E63BD">
      <w:pPr>
        <w:pStyle w:val="Respuesta"/>
      </w:pPr>
      <w:r>
        <w:t>Él c</w:t>
      </w:r>
      <w:r w:rsidR="00D340B1">
        <w:t>onvierte a las personas de las tinieblas a la luz</w:t>
      </w:r>
      <w:r w:rsidR="004E63BD">
        <w:t>, y del poder de Satanás a Dios.</w:t>
      </w:r>
      <w:r w:rsidR="004E63BD">
        <w:br/>
      </w:r>
    </w:p>
    <w:p w:rsidR="00D340B1" w:rsidRDefault="00D340B1" w:rsidP="00D340B1">
      <w:pPr>
        <w:pStyle w:val="check"/>
      </w:pPr>
      <w:r>
        <w:t>Colosenses 1:13</w:t>
      </w:r>
      <w:r w:rsidR="00A30E4F">
        <w:t xml:space="preserve">-14 </w:t>
      </w:r>
    </w:p>
    <w:p w:rsidR="00D340B1" w:rsidRDefault="00D5149C" w:rsidP="00D340B1">
      <w:pPr>
        <w:pStyle w:val="Respuesta"/>
      </w:pPr>
      <w:r>
        <w:t>Dios l</w:t>
      </w:r>
      <w:r w:rsidR="00D340B1">
        <w:t>os libra del dominio de la oscuridad y les traslada al reino de su amado Hijo</w:t>
      </w:r>
      <w:r>
        <w:br/>
      </w:r>
    </w:p>
    <w:p w:rsidR="00D340B1" w:rsidRDefault="00D340B1" w:rsidP="00D340B1">
      <w:pPr>
        <w:pStyle w:val="check"/>
      </w:pPr>
      <w:r>
        <w:t xml:space="preserve">Colosenses </w:t>
      </w:r>
      <w:r w:rsidR="00C365AB">
        <w:t>2:15</w:t>
      </w:r>
    </w:p>
    <w:p w:rsidR="00297DC1" w:rsidRDefault="007B3B61" w:rsidP="00D340B1">
      <w:pPr>
        <w:pStyle w:val="Respuesta"/>
        <w:rPr>
          <w:lang w:eastAsia="es-ES"/>
        </w:rPr>
      </w:pPr>
      <w:r>
        <w:t>D</w:t>
      </w:r>
      <w:r w:rsidRPr="007B3B61">
        <w:t>espoj</w:t>
      </w:r>
      <w:r>
        <w:t>ó</w:t>
      </w:r>
      <w:r w:rsidRPr="007B3B61">
        <w:t xml:space="preserve"> a los principados y a las potestades, los exhibió públicamente, triunfando sobre ellos en la cruz.</w:t>
      </w:r>
      <w:r w:rsidRPr="007B3B61">
        <w:rPr>
          <w:rFonts w:ascii="Georgia" w:eastAsia="Times New Roman" w:hAnsi="Georgia" w:cs="Georgia"/>
          <w:color w:val="292F33"/>
          <w:sz w:val="28"/>
          <w:szCs w:val="28"/>
        </w:rPr>
        <w:t xml:space="preserve"> </w:t>
      </w:r>
    </w:p>
    <w:p w:rsidR="00297DC1" w:rsidRPr="00297DC1" w:rsidRDefault="00297DC1" w:rsidP="00297DC1">
      <w:pPr>
        <w:rPr>
          <w:lang w:eastAsia="es-ES"/>
        </w:rPr>
      </w:pPr>
    </w:p>
    <w:p w:rsidR="00297DC1" w:rsidRDefault="00297DC1" w:rsidP="00297DC1">
      <w:pPr>
        <w:pStyle w:val="Ilust"/>
      </w:pPr>
      <w:r>
        <w:t xml:space="preserve">El versículo 15 explica de la gran victoria de Cristo sobre los poderes y potestades (Satanás y sus demonios). Pablo usa la figura de un desfile triunfal. Era común cuando un general romano regresó de una gran victoria se hizo un gran desfile. En frente venía el general y luego sus soldados. Al final caminaba el rey y </w:t>
      </w:r>
      <w:r w:rsidR="00580959">
        <w:t>los</w:t>
      </w:r>
      <w:r>
        <w:t xml:space="preserve"> soldados </w:t>
      </w:r>
      <w:r w:rsidR="00580959">
        <w:t xml:space="preserve"> enemigos</w:t>
      </w:r>
      <w:r>
        <w:t xml:space="preserve"> en cadenas. Así Cristo triunfó en la cruz sobre los esp</w:t>
      </w:r>
      <w:r w:rsidR="0028000C">
        <w:t>íritus malignos, humillándolos públicamente para todo el universo observar.</w:t>
      </w:r>
    </w:p>
    <w:p w:rsidR="007B3B61" w:rsidRDefault="007B3B61" w:rsidP="00D340B1">
      <w:pPr>
        <w:pStyle w:val="check"/>
      </w:pPr>
      <w:r>
        <w:t>Hebreos 2:14-15</w:t>
      </w:r>
    </w:p>
    <w:p w:rsidR="00D340B1" w:rsidRDefault="007B3B61" w:rsidP="007B3B61">
      <w:pPr>
        <w:pStyle w:val="Respuesta"/>
      </w:pPr>
      <w:r w:rsidRPr="007B3B61">
        <w:t>Destruyó por medio de la muerte al que tenía el imperio de la muerte, esto es, al diablo</w:t>
      </w:r>
      <w:r>
        <w:t>.</w:t>
      </w:r>
      <w:r w:rsidRPr="007B3B61">
        <w:rPr>
          <w:rFonts w:ascii="Georgia" w:eastAsia="Times New Roman" w:hAnsi="Georgia" w:cs="Georgia"/>
          <w:color w:val="292F33"/>
          <w:sz w:val="28"/>
          <w:szCs w:val="28"/>
        </w:rPr>
        <w:t xml:space="preserve"> </w:t>
      </w:r>
      <w:r w:rsidR="00D340B1">
        <w:t>Libró a todos los que por temor a la muerte estaban sometidos a esclavitud</w:t>
      </w:r>
      <w:r w:rsidR="00D5149C">
        <w:t>.</w:t>
      </w:r>
      <w:r w:rsidR="00D5149C">
        <w:br/>
      </w:r>
    </w:p>
    <w:p w:rsidR="00EB3AEF" w:rsidRDefault="00D5149C" w:rsidP="00CC310B">
      <w:pPr>
        <w:pStyle w:val="check"/>
        <w:numPr>
          <w:ilvl w:val="0"/>
          <w:numId w:val="1"/>
        </w:numPr>
        <w:ind w:left="792"/>
      </w:pPr>
      <w:r>
        <w:t xml:space="preserve">1 Juan 3:8 </w:t>
      </w:r>
    </w:p>
    <w:p w:rsidR="00E5585B" w:rsidRDefault="00D5149C" w:rsidP="00EB3AEF">
      <w:pPr>
        <w:pStyle w:val="Respuesta"/>
      </w:pPr>
      <w:r>
        <w:t>Cristo vino a destruir sus obras.</w:t>
      </w:r>
    </w:p>
    <w:p w:rsidR="00E5585B" w:rsidRDefault="00E5585B" w:rsidP="00E5585B">
      <w:pPr>
        <w:pStyle w:val="nfasis"/>
      </w:pPr>
      <w:r>
        <w:t>Lo que debemos hacer para vencer a Satanás.</w:t>
      </w:r>
    </w:p>
    <w:p w:rsidR="00436076" w:rsidRDefault="00E5585B" w:rsidP="00E5585B">
      <w:pPr>
        <w:pStyle w:val="numbering"/>
      </w:pPr>
      <w:r>
        <w:t>Lea 1 Pedro 5:6-</w:t>
      </w:r>
      <w:r w:rsidR="004A65A9">
        <w:t>9</w:t>
      </w:r>
      <w:r>
        <w:t>. Nuestra victoria sobre nuestro adversario depende de nuestra relación con el Señor.</w:t>
      </w:r>
      <w:r w:rsidR="00436076">
        <w:t xml:space="preserve"> Pedro describe a nuestro enemigo el diablo como un león rugiente, buscando a quien devorar. En los versículos 6-9 encontramos 6 cosas que nos manda  hacer para vencerlo. ¿Cuáles son?</w:t>
      </w:r>
    </w:p>
    <w:tbl>
      <w:tblPr>
        <w:tblW w:w="0" w:type="auto"/>
        <w:tblLook w:val="04A0" w:firstRow="1" w:lastRow="0" w:firstColumn="1" w:lastColumn="0" w:noHBand="0" w:noVBand="1"/>
      </w:tblPr>
      <w:tblGrid>
        <w:gridCol w:w="1098"/>
        <w:gridCol w:w="9122"/>
      </w:tblGrid>
      <w:tr w:rsidR="00436076" w:rsidTr="00436076">
        <w:tc>
          <w:tcPr>
            <w:tcW w:w="1098" w:type="dxa"/>
          </w:tcPr>
          <w:p w:rsidR="00436076" w:rsidRDefault="00436076" w:rsidP="00436076">
            <w:pPr>
              <w:rPr>
                <w:lang w:eastAsia="es-ES"/>
              </w:rPr>
            </w:pPr>
            <w:r>
              <w:rPr>
                <w:lang w:eastAsia="es-ES"/>
              </w:rPr>
              <w:t>v. 6</w:t>
            </w:r>
          </w:p>
        </w:tc>
        <w:tc>
          <w:tcPr>
            <w:tcW w:w="9122" w:type="dxa"/>
          </w:tcPr>
          <w:p w:rsidR="00436076" w:rsidRDefault="00CF5AB8" w:rsidP="00AE4640">
            <w:pPr>
              <w:pStyle w:val="1"/>
              <w:numPr>
                <w:ilvl w:val="0"/>
                <w:numId w:val="20"/>
              </w:numPr>
              <w:ind w:left="360"/>
            </w:pPr>
            <w:r>
              <w:br/>
            </w:r>
          </w:p>
        </w:tc>
      </w:tr>
      <w:tr w:rsidR="00436076" w:rsidTr="00436076">
        <w:tc>
          <w:tcPr>
            <w:tcW w:w="1098" w:type="dxa"/>
          </w:tcPr>
          <w:p w:rsidR="00436076" w:rsidRDefault="00436076" w:rsidP="00436076">
            <w:pPr>
              <w:rPr>
                <w:lang w:eastAsia="es-ES"/>
              </w:rPr>
            </w:pPr>
            <w:r>
              <w:rPr>
                <w:lang w:eastAsia="es-ES"/>
              </w:rPr>
              <w:t>v. 7</w:t>
            </w:r>
          </w:p>
        </w:tc>
        <w:tc>
          <w:tcPr>
            <w:tcW w:w="9122" w:type="dxa"/>
          </w:tcPr>
          <w:p w:rsidR="00436076" w:rsidRDefault="00CF5AB8" w:rsidP="00436076">
            <w:pPr>
              <w:pStyle w:val="1"/>
              <w:ind w:left="360"/>
            </w:pPr>
            <w:r>
              <w:br/>
            </w:r>
          </w:p>
        </w:tc>
      </w:tr>
      <w:tr w:rsidR="00436076" w:rsidTr="00436076">
        <w:tc>
          <w:tcPr>
            <w:tcW w:w="1098" w:type="dxa"/>
          </w:tcPr>
          <w:p w:rsidR="00436076" w:rsidRDefault="00436076" w:rsidP="00436076">
            <w:pPr>
              <w:rPr>
                <w:lang w:eastAsia="es-ES"/>
              </w:rPr>
            </w:pPr>
            <w:r>
              <w:rPr>
                <w:lang w:eastAsia="es-ES"/>
              </w:rPr>
              <w:t>v. 8</w:t>
            </w:r>
          </w:p>
        </w:tc>
        <w:tc>
          <w:tcPr>
            <w:tcW w:w="9122" w:type="dxa"/>
          </w:tcPr>
          <w:p w:rsidR="00436076" w:rsidRDefault="00CC310B" w:rsidP="00436076">
            <w:pPr>
              <w:pStyle w:val="1"/>
              <w:ind w:left="360"/>
            </w:pPr>
            <w:r>
              <w:br/>
            </w:r>
          </w:p>
          <w:p w:rsidR="00436076" w:rsidRDefault="00436076" w:rsidP="00436076">
            <w:pPr>
              <w:pStyle w:val="1"/>
              <w:ind w:left="360"/>
            </w:pPr>
          </w:p>
        </w:tc>
      </w:tr>
      <w:tr w:rsidR="00436076" w:rsidTr="00436076">
        <w:tc>
          <w:tcPr>
            <w:tcW w:w="1098" w:type="dxa"/>
          </w:tcPr>
          <w:p w:rsidR="00436076" w:rsidRDefault="00436076" w:rsidP="00436076">
            <w:pPr>
              <w:rPr>
                <w:lang w:eastAsia="es-ES"/>
              </w:rPr>
            </w:pPr>
            <w:r>
              <w:rPr>
                <w:lang w:eastAsia="es-ES"/>
              </w:rPr>
              <w:t>v. 9</w:t>
            </w:r>
          </w:p>
        </w:tc>
        <w:tc>
          <w:tcPr>
            <w:tcW w:w="9122" w:type="dxa"/>
          </w:tcPr>
          <w:p w:rsidR="00436076" w:rsidRDefault="00436076" w:rsidP="00436076">
            <w:pPr>
              <w:pStyle w:val="1"/>
              <w:ind w:left="360"/>
            </w:pPr>
          </w:p>
          <w:p w:rsidR="00436076" w:rsidRDefault="00436076" w:rsidP="00436076">
            <w:pPr>
              <w:pStyle w:val="1"/>
              <w:ind w:left="360"/>
            </w:pPr>
          </w:p>
        </w:tc>
      </w:tr>
    </w:tbl>
    <w:p w:rsidR="004A65A9" w:rsidRDefault="004A65A9" w:rsidP="004A65A9">
      <w:pPr>
        <w:pStyle w:val="numbering"/>
      </w:pPr>
      <w:r>
        <w:lastRenderedPageBreak/>
        <w:t>¿Por qué cree que la primera cosa que nos manda es humillarnos bajo la mano poderosa de Dios?</w:t>
      </w:r>
    </w:p>
    <w:p w:rsidR="004A65A9" w:rsidRDefault="004A65A9" w:rsidP="004E63BD">
      <w:pPr>
        <w:pStyle w:val="Respuesta"/>
      </w:pPr>
      <w:r>
        <w:t>Porque mientras creemos que nosotros podemos Dios no nos puede guardar. Va en contra de nuestra naturaleza pecaminosa.</w:t>
      </w:r>
    </w:p>
    <w:p w:rsidR="00892D5B" w:rsidRDefault="004A65A9" w:rsidP="0059426A">
      <w:pPr>
        <w:pStyle w:val="numbering"/>
      </w:pPr>
      <w:r>
        <w:t>¿Por qué cree que si somos ansiosos seremos víctimas en lugar de vencedores?</w:t>
      </w:r>
    </w:p>
    <w:p w:rsidR="004A65A9" w:rsidRDefault="004A65A9" w:rsidP="00892D5B">
      <w:pPr>
        <w:pStyle w:val="Respuesta"/>
      </w:pPr>
      <w:r>
        <w:t>Porque no estamos confiando en el Señor. Por eso dice, «depositen en él toda ansiedad porque el cuida de ustedes.»</w:t>
      </w:r>
    </w:p>
    <w:p w:rsidR="00892D5B" w:rsidRPr="00892D5B" w:rsidRDefault="00892D5B" w:rsidP="00892D5B"/>
    <w:p w:rsidR="004A65A9" w:rsidRDefault="004A65A9" w:rsidP="00892D5B">
      <w:r>
        <w:t xml:space="preserve">El versículo </w:t>
      </w:r>
      <w:r w:rsidR="00BB28D3">
        <w:t>8</w:t>
      </w:r>
      <w:r>
        <w:t xml:space="preserve"> dice que debemos </w:t>
      </w:r>
      <w:r w:rsidR="00BB28D3">
        <w:t xml:space="preserve">ser sobrios y velar. Debemos </w:t>
      </w:r>
      <w:r>
        <w:t>practicar el dominio propio. Si no lo practicamos vamos a ser dominado</w:t>
      </w:r>
      <w:r w:rsidR="00580959">
        <w:t>s por el pecado. Hay cinco</w:t>
      </w:r>
      <w:r>
        <w:t xml:space="preserve"> pasos que nos lleva a ser dominados por el pecado.</w:t>
      </w:r>
      <w:r w:rsidR="004E63BD">
        <w:br/>
      </w:r>
    </w:p>
    <w:p w:rsidR="004A65A9" w:rsidRDefault="004A65A9" w:rsidP="00BE5C68">
      <w:pPr>
        <w:pStyle w:val="A"/>
      </w:pPr>
      <w:r>
        <w:t>Llega a mi mente un deseo de pecar.</w:t>
      </w:r>
    </w:p>
    <w:p w:rsidR="004A65A9" w:rsidRDefault="004A65A9" w:rsidP="00BE5C68">
      <w:pPr>
        <w:pStyle w:val="A"/>
      </w:pPr>
      <w:r>
        <w:t>Escojo hacer caso al mal deseo.</w:t>
      </w:r>
    </w:p>
    <w:p w:rsidR="004A65A9" w:rsidRDefault="004A65A9" w:rsidP="00BE5C68">
      <w:pPr>
        <w:pStyle w:val="A"/>
      </w:pPr>
      <w:r>
        <w:t>Tomó la acción.</w:t>
      </w:r>
    </w:p>
    <w:p w:rsidR="004A65A9" w:rsidRDefault="004A65A9" w:rsidP="00BE5C68">
      <w:pPr>
        <w:pStyle w:val="A"/>
      </w:pPr>
      <w:r>
        <w:t>El pecado me da cierto placer o satisfacción. Luego vuelvo a cometerlo hasta que llegue a ser un hábito.</w:t>
      </w:r>
    </w:p>
    <w:p w:rsidR="004A65A9" w:rsidRDefault="004A65A9" w:rsidP="00BE5C68">
      <w:pPr>
        <w:pStyle w:val="A"/>
      </w:pPr>
      <w:r>
        <w:t>Con el tiempo el mal hábito llega a dominarme. Aunque no quiero seguir haciéndolo no</w:t>
      </w:r>
      <w:r w:rsidR="00733DB7">
        <w:t xml:space="preserve"> </w:t>
      </w:r>
      <w:r>
        <w:t>puedo parar.</w:t>
      </w:r>
      <w:r w:rsidR="00834755">
        <w:t xml:space="preserve"> Juan 8:31-36</w:t>
      </w:r>
    </w:p>
    <w:p w:rsidR="00BB28D3" w:rsidRDefault="00BB28D3" w:rsidP="00BB28D3"/>
    <w:p w:rsidR="005B5E42" w:rsidRDefault="004A65A9" w:rsidP="004A65A9">
      <w:r>
        <w:t>Lo que debo hacer es rechazar el mal deseo desde el principio. Si llego a ser dominado por el pecado</w:t>
      </w:r>
      <w:r w:rsidR="005B5E42">
        <w:t xml:space="preserve"> necesito tomar los pasos en Santiago 4 que veremos más adelante en esta lección para ser liberado.</w:t>
      </w:r>
    </w:p>
    <w:p w:rsidR="005B5E42" w:rsidRDefault="00580959" w:rsidP="005B5E42">
      <w:pPr>
        <w:pStyle w:val="numbering"/>
      </w:pPr>
      <w:r>
        <w:t xml:space="preserve">Para evitar ser devorados </w:t>
      </w:r>
      <w:r w:rsidR="005B5E42">
        <w:t xml:space="preserve">por el león los animales tienen que estar alertas. ¿Cómo podemos nosotros estar alertas </w:t>
      </w:r>
      <w:r w:rsidR="00BB28D3">
        <w:t xml:space="preserve">y velar </w:t>
      </w:r>
      <w:r w:rsidR="005B5E42">
        <w:t>según estos pasajes?</w:t>
      </w:r>
    </w:p>
    <w:p w:rsidR="005B5E42" w:rsidRDefault="005B5E42" w:rsidP="005B5E42">
      <w:pPr>
        <w:pStyle w:val="check"/>
      </w:pPr>
      <w:r>
        <w:t>Mateo  26:41</w:t>
      </w:r>
    </w:p>
    <w:p w:rsidR="005B5E42" w:rsidRDefault="005B5E42" w:rsidP="004E63BD">
      <w:pPr>
        <w:pStyle w:val="Respuesta"/>
      </w:pPr>
      <w:r>
        <w:t>Orar.</w:t>
      </w:r>
    </w:p>
    <w:p w:rsidR="005B5E42" w:rsidRDefault="005B5E42" w:rsidP="005B5E42">
      <w:pPr>
        <w:pStyle w:val="check"/>
      </w:pPr>
      <w:r>
        <w:t>Hechos 20:29-31</w:t>
      </w:r>
    </w:p>
    <w:p w:rsidR="005B5E42" w:rsidRDefault="005B5E42" w:rsidP="004E63BD">
      <w:pPr>
        <w:pStyle w:val="Respuesta"/>
      </w:pPr>
      <w:r>
        <w:t>Cuidado con los que enseñan falsedades y que procuran acabar con el rebaño.</w:t>
      </w:r>
      <w:r w:rsidR="00830509">
        <w:t xml:space="preserve"> (Doctrina falsa)</w:t>
      </w:r>
      <w:r w:rsidR="004E63BD">
        <w:br/>
      </w:r>
    </w:p>
    <w:p w:rsidR="00830509" w:rsidRDefault="00830509" w:rsidP="005B5E42">
      <w:pPr>
        <w:pStyle w:val="check"/>
      </w:pPr>
      <w:r>
        <w:t>2 Pedro 3:17</w:t>
      </w:r>
    </w:p>
    <w:p w:rsidR="00830509" w:rsidRDefault="00580959" w:rsidP="004E63BD">
      <w:pPr>
        <w:pStyle w:val="Respuesta"/>
      </w:pPr>
      <w:r>
        <w:t>N</w:t>
      </w:r>
      <w:r w:rsidR="00830509">
        <w:t xml:space="preserve">o ser arrastrados por los </w:t>
      </w:r>
      <w:r w:rsidR="00BB28D3">
        <w:t>inicuos</w:t>
      </w:r>
      <w:r w:rsidR="00830509">
        <w:t xml:space="preserve"> – los que viven en libertinaje. (Inmoralidad)</w:t>
      </w:r>
      <w:r w:rsidR="00BB28D3">
        <w:t xml:space="preserve"> 2 </w:t>
      </w:r>
      <w:proofErr w:type="spellStart"/>
      <w:r w:rsidR="00BB28D3">
        <w:t>Ped</w:t>
      </w:r>
      <w:proofErr w:type="spellEnd"/>
      <w:r w:rsidR="00BB28D3">
        <w:t>. 2:17-21</w:t>
      </w:r>
      <w:r w:rsidR="004E63BD">
        <w:br/>
      </w:r>
    </w:p>
    <w:p w:rsidR="00830509" w:rsidRDefault="00830509" w:rsidP="00830509">
      <w:pPr>
        <w:pStyle w:val="numbering"/>
      </w:pPr>
      <w:r>
        <w:t>En 1 Pedro 5:9 nos dice que debemos resistirlo al diablo. ¿Qué es necesario para poder resistirlo según este texto?</w:t>
      </w:r>
    </w:p>
    <w:p w:rsidR="00830509" w:rsidRDefault="00830509" w:rsidP="004E63BD">
      <w:pPr>
        <w:pStyle w:val="Respuesta"/>
      </w:pPr>
      <w:r>
        <w:t xml:space="preserve">Hay que resistirlo manteniéndonos firmes en la fe. Sin firmeza fracasamos. Nuestra firmeza </w:t>
      </w:r>
      <w:r w:rsidR="00892D5B">
        <w:t>no es e</w:t>
      </w:r>
      <w:r>
        <w:t>n nosotros sino en la fe. Lo que creemos y en la verdad de Dios.</w:t>
      </w:r>
      <w:r w:rsidR="004E63BD">
        <w:br/>
      </w:r>
    </w:p>
    <w:p w:rsidR="005B74F3" w:rsidRDefault="00830509" w:rsidP="00830509">
      <w:pPr>
        <w:pStyle w:val="numbering"/>
      </w:pPr>
      <w:r>
        <w:t xml:space="preserve">Leamos Santiago 4:1-10. En este pasaje Santiago está hablando a los que han llegado a ser dominados por el pecado. Las influencias en este dominio son </w:t>
      </w:r>
      <w:r w:rsidR="00BB28D3">
        <w:t>carne</w:t>
      </w:r>
      <w:r>
        <w:t xml:space="preserve"> </w:t>
      </w:r>
      <w:r w:rsidR="00892D5B">
        <w:t>(V.</w:t>
      </w:r>
      <w:r>
        <w:t xml:space="preserve">1) el mundo (4) y el diablo (7). </w:t>
      </w:r>
      <w:r w:rsidR="005B74F3">
        <w:t>En los versículos 6-10 encontramos la manera de ser liberados del dominio del pecado y poder resistirle al diablo. Para ser liberados ocupamos la gracia de Dios. ¿Cómo obtenemos la gracia de Dios que nos da la victoria según el versículo 6?</w:t>
      </w:r>
    </w:p>
    <w:p w:rsidR="005B74F3" w:rsidRDefault="005B74F3" w:rsidP="004E63BD">
      <w:pPr>
        <w:pStyle w:val="Respuesta"/>
      </w:pPr>
      <w:r>
        <w:t>Ser humilde porque Dios resiste a los orgullosos y da su gracia a los humildes.</w:t>
      </w:r>
      <w:r w:rsidR="004E63BD">
        <w:br/>
      </w:r>
      <w:r w:rsidR="00D57F90">
        <w:br/>
      </w:r>
    </w:p>
    <w:p w:rsidR="005B74F3" w:rsidRDefault="005B74F3" w:rsidP="005B74F3">
      <w:pPr>
        <w:pStyle w:val="numbering"/>
      </w:pPr>
      <w:r>
        <w:lastRenderedPageBreak/>
        <w:t>¿</w:t>
      </w:r>
      <w:r w:rsidR="00F94CBA">
        <w:t>Cuáles</w:t>
      </w:r>
      <w:r>
        <w:t xml:space="preserve"> dos cosas nos manda a hacer Santiago en el versículo 7</w:t>
      </w:r>
      <w:r w:rsidR="00347C56">
        <w:t xml:space="preserve"> para que huye de nosotros el diablo</w:t>
      </w:r>
      <w:r>
        <w:t>?</w:t>
      </w:r>
    </w:p>
    <w:p w:rsidR="00D5149C" w:rsidRDefault="005B74F3" w:rsidP="004E63BD">
      <w:pPr>
        <w:pStyle w:val="Respuesta"/>
      </w:pPr>
      <w:r>
        <w:t>Someternos a Dios y resistir al diablo.</w:t>
      </w:r>
    </w:p>
    <w:p w:rsidR="00347C56" w:rsidRDefault="00347C56" w:rsidP="00347C56">
      <w:pPr>
        <w:pStyle w:val="numbering"/>
        <w:rPr>
          <w:lang w:eastAsia="en-US"/>
        </w:rPr>
      </w:pPr>
      <w:r>
        <w:rPr>
          <w:lang w:eastAsia="en-US"/>
        </w:rPr>
        <w:t xml:space="preserve">No podemos tener éxito al resistir al diablo si no nos sometemos a Dios primero. Los versículos </w:t>
      </w:r>
      <w:r w:rsidR="00BB28D3">
        <w:rPr>
          <w:lang w:eastAsia="en-US"/>
        </w:rPr>
        <w:br/>
      </w:r>
      <w:r>
        <w:rPr>
          <w:lang w:eastAsia="en-US"/>
        </w:rPr>
        <w:t>8-10 nos explican que es necesario para someternos a Dios. ¿Cuáles tres cosas tenemos que hacer en el versículo 8?</w:t>
      </w:r>
    </w:p>
    <w:p w:rsidR="00347C56" w:rsidRDefault="00347C56" w:rsidP="004E63BD">
      <w:pPr>
        <w:pStyle w:val="Respuesta"/>
      </w:pPr>
      <w:r>
        <w:rPr>
          <w:noProof/>
          <w:lang w:eastAsia="es-MX"/>
        </w:rPr>
        <mc:AlternateContent>
          <mc:Choice Requires="wps">
            <w:drawing>
              <wp:anchor distT="0" distB="0" distL="114300" distR="114300" simplePos="0" relativeHeight="251679744" behindDoc="0" locked="0" layoutInCell="1" allowOverlap="1" wp14:anchorId="3E76B432" wp14:editId="6AEBACF1">
                <wp:simplePos x="0" y="0"/>
                <wp:positionH relativeFrom="column">
                  <wp:posOffset>3486150</wp:posOffset>
                </wp:positionH>
                <wp:positionV relativeFrom="paragraph">
                  <wp:posOffset>77470</wp:posOffset>
                </wp:positionV>
                <wp:extent cx="2800350" cy="1190625"/>
                <wp:effectExtent l="0" t="0" r="19050" b="28575"/>
                <wp:wrapSquare wrapText="bothSides"/>
                <wp:docPr id="7" name="7 Cuadro de texto"/>
                <wp:cNvGraphicFramePr/>
                <a:graphic xmlns:a="http://schemas.openxmlformats.org/drawingml/2006/main">
                  <a:graphicData uri="http://schemas.microsoft.com/office/word/2010/wordprocessingShape">
                    <wps:wsp>
                      <wps:cNvSpPr txBox="1"/>
                      <wps:spPr>
                        <a:xfrm>
                          <a:off x="0" y="0"/>
                          <a:ext cx="2800350" cy="11906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
                              <w:t>Limpiar las manos habla de confesar y abandonar el pecado que nos contamina.</w:t>
                            </w:r>
                            <w:r>
                              <w:br/>
                              <w:t>Purificar el corazón es necesario para no ser inconstantes. Mientras tenemos el corazón dividido vamos a ser inconstantes y no podemos acercarnos a Dios.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7 Cuadro de texto" o:spid="_x0000_s1036" type="#_x0000_t202" style="position:absolute;margin-left:274.5pt;margin-top:6.1pt;width:220.5pt;height:93.7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" fillcolor="white [3201]" strokeweight=".5pt">
                <v:textbox>
                  <w:txbxContent>
                    <w:p w:rsidR="009E7F87" w:rsidRDefault="009E7F87">
                      <w:r>
                        <w:t>Limpiar las manos habla de confesar y abandonar el pecado que nos contamina.</w:t>
                      </w:r>
                      <w:r>
                        <w:br/>
                        <w:t>Purificar el corazón es necesario para no ser inconstantes. Mientras tenemos el corazón dividido vamos a ser inconstantes y no podemos acercarnos a Dios.</w:t>
                      </w:r>
                    </w:p>
                  </w:txbxContent>
                </v:textbox>
                <w10:wrap type="square"/>
              </v:shape>
            </w:pict>
          </mc:Fallback>
        </mc:AlternateContent>
      </w:r>
      <w:r>
        <w:t>Acercarnos a Dios  limpiarnos las manos y purificar nuestro corazón.</w:t>
      </w:r>
      <w:r w:rsidR="004E63BD">
        <w:br/>
      </w:r>
    </w:p>
    <w:p w:rsidR="00347C56" w:rsidRDefault="00347C56" w:rsidP="001917E3">
      <w:pPr>
        <w:pStyle w:val="numbering"/>
      </w:pPr>
      <w:r>
        <w:t>¿Por qué tenemos que limpiarnos las manos para poder acercarnos a Dios?</w:t>
      </w:r>
    </w:p>
    <w:p w:rsidR="00347C56" w:rsidRDefault="00347C56" w:rsidP="004E63BD">
      <w:pPr>
        <w:pStyle w:val="Respuesta"/>
      </w:pPr>
      <w:r>
        <w:t>Porque Dios es santo. Al acercarnos a él tenemos que alejarnos del pecado.</w:t>
      </w:r>
      <w:r w:rsidR="004E63BD">
        <w:br/>
      </w:r>
    </w:p>
    <w:p w:rsidR="005C5D50" w:rsidRDefault="00E03ED7" w:rsidP="00BB28D3">
      <w:pPr>
        <w:pStyle w:val="Respuesta"/>
      </w:pPr>
      <w:r>
        <w:t xml:space="preserve">¿Por qué dice Santiago que debemos </w:t>
      </w:r>
      <w:r w:rsidR="00BB28D3" w:rsidRPr="00BB28D3">
        <w:t>Aflig</w:t>
      </w:r>
      <w:r w:rsidR="00BB28D3">
        <w:t>irnos</w:t>
      </w:r>
      <w:r w:rsidR="00BB28D3" w:rsidRPr="00BB28D3">
        <w:t xml:space="preserve">, y lamenta, y llora. </w:t>
      </w:r>
      <w:r w:rsidR="005C5D50">
        <w:t>N</w:t>
      </w:r>
      <w:r w:rsidR="00BB28D3" w:rsidRPr="00BB28D3">
        <w:t>uestra risa se convierta en lloro, y vuestro gozo en tristeza.</w:t>
      </w:r>
    </w:p>
    <w:p w:rsidR="00E03ED7" w:rsidRDefault="00580959" w:rsidP="005C5D50">
      <w:pPr>
        <w:pStyle w:val="numbering"/>
      </w:pPr>
      <w:r>
        <w:t>¿Por qué</w:t>
      </w:r>
      <w:r w:rsidR="00E03ED7">
        <w:t xml:space="preserve"> nuestra risa </w:t>
      </w:r>
      <w:r>
        <w:t xml:space="preserve">debe convertirse </w:t>
      </w:r>
      <w:r w:rsidR="00E03ED7">
        <w:t>en ll</w:t>
      </w:r>
      <w:r w:rsidR="005C5D50">
        <w:t>or</w:t>
      </w:r>
      <w:r w:rsidR="00E03ED7">
        <w:t xml:space="preserve">o, y </w:t>
      </w:r>
      <w:r w:rsidR="005C5D50">
        <w:t>nuestro gozo</w:t>
      </w:r>
      <w:r w:rsidR="00E03ED7">
        <w:t xml:space="preserve"> en tristeza?</w:t>
      </w:r>
    </w:p>
    <w:p w:rsidR="00E03ED7" w:rsidRDefault="00E03ED7" w:rsidP="004E63BD">
      <w:pPr>
        <w:pStyle w:val="Respuesta"/>
      </w:pPr>
      <w:r>
        <w:t>Para poder realmente ser libre del dominio del pecado tenemos que anhelar con el corazón esa libertad y lamentar nuestra triste condición.</w:t>
      </w:r>
      <w:r w:rsidR="004E63BD">
        <w:br/>
      </w:r>
      <w:r w:rsidR="004E63BD">
        <w:br/>
      </w:r>
    </w:p>
    <w:p w:rsidR="00E03ED7" w:rsidRDefault="00E03ED7" w:rsidP="00E03ED7">
      <w:r>
        <w:t xml:space="preserve">Cuando </w:t>
      </w:r>
      <w:r w:rsidR="00BE5C68">
        <w:t xml:space="preserve">seguimos el siguiente patrón el pecado nos va a seguir dominando. </w:t>
      </w:r>
    </w:p>
    <w:p w:rsidR="00E03ED7" w:rsidRDefault="00E03ED7" w:rsidP="00AE4640">
      <w:pPr>
        <w:pStyle w:val="A"/>
        <w:numPr>
          <w:ilvl w:val="0"/>
          <w:numId w:val="21"/>
        </w:numPr>
        <w:ind w:left="648"/>
      </w:pPr>
      <w:r>
        <w:t>Pecamos.</w:t>
      </w:r>
    </w:p>
    <w:p w:rsidR="00E03ED7" w:rsidRDefault="00E03ED7" w:rsidP="00BE5C68">
      <w:pPr>
        <w:pStyle w:val="A"/>
      </w:pPr>
      <w:r>
        <w:t>Confesamos el pecado.</w:t>
      </w:r>
    </w:p>
    <w:p w:rsidR="00E03ED7" w:rsidRDefault="00E03ED7" w:rsidP="00BE5C68">
      <w:pPr>
        <w:pStyle w:val="A"/>
      </w:pPr>
      <w:r>
        <w:t>Volvemos a pecar.</w:t>
      </w:r>
    </w:p>
    <w:p w:rsidR="00767FFC" w:rsidRDefault="00E03ED7" w:rsidP="00BE5C68">
      <w:pPr>
        <w:pStyle w:val="A"/>
      </w:pPr>
      <w:r>
        <w:t>Vol</w:t>
      </w:r>
      <w:r w:rsidR="00580959">
        <w:t>v</w:t>
      </w:r>
      <w:r>
        <w:t xml:space="preserve">emos a confesar el pecado. </w:t>
      </w:r>
    </w:p>
    <w:p w:rsidR="00E03ED7" w:rsidRDefault="00E03ED7" w:rsidP="00BE5C68">
      <w:pPr>
        <w:pStyle w:val="A"/>
      </w:pPr>
      <w:r>
        <w:t xml:space="preserve">Con el tiempo dejamos de confesar nuestro pecado y lo consideramos inevitable. Nos </w:t>
      </w:r>
      <w:r w:rsidR="00BE5C68">
        <w:t xml:space="preserve">justificamos o nos </w:t>
      </w:r>
      <w:r>
        <w:t>damos por vencidos.</w:t>
      </w:r>
    </w:p>
    <w:p w:rsidR="00E03ED7" w:rsidRDefault="00E03ED7" w:rsidP="00E03ED7">
      <w:r>
        <w:t xml:space="preserve">Para experimentar la liberación del </w:t>
      </w:r>
      <w:r w:rsidR="00BE5C68">
        <w:t xml:space="preserve">dominio del </w:t>
      </w:r>
      <w:r>
        <w:t>pecado debemos seguir el siguiente patrón.</w:t>
      </w:r>
    </w:p>
    <w:p w:rsidR="00767FFC" w:rsidRDefault="00767FFC" w:rsidP="00AE4640">
      <w:pPr>
        <w:pStyle w:val="A"/>
        <w:numPr>
          <w:ilvl w:val="0"/>
          <w:numId w:val="22"/>
        </w:numPr>
        <w:ind w:left="648"/>
      </w:pPr>
      <w:r>
        <w:t>Reconocemos que no necesitamos ser dominado por el pecado porque tenemos el poder de Cristo quien venció al maligno. Romanos 6:22</w:t>
      </w:r>
    </w:p>
    <w:p w:rsidR="00E03ED7" w:rsidRDefault="00E03ED7" w:rsidP="00AE4640">
      <w:pPr>
        <w:pStyle w:val="A"/>
        <w:numPr>
          <w:ilvl w:val="0"/>
          <w:numId w:val="22"/>
        </w:numPr>
        <w:ind w:left="648"/>
      </w:pPr>
      <w:r>
        <w:t>Confesamos el pecado.</w:t>
      </w:r>
      <w:r w:rsidR="00767FFC">
        <w:t xml:space="preserve"> 1 Juan 1:9</w:t>
      </w:r>
    </w:p>
    <w:p w:rsidR="00E03ED7" w:rsidRDefault="00E03ED7" w:rsidP="00BE5C68">
      <w:pPr>
        <w:pStyle w:val="A"/>
      </w:pPr>
      <w:r>
        <w:t xml:space="preserve">Nos arrepentimos y renunciamos el pecado para no volver a ser vencidos. </w:t>
      </w:r>
      <w:r w:rsidR="00580959">
        <w:t>Luego s</w:t>
      </w:r>
      <w:r>
        <w:t>eguimos los pasos de Santiago 4:7-10</w:t>
      </w:r>
    </w:p>
    <w:p w:rsidR="00BE5C68" w:rsidRDefault="00767FFC" w:rsidP="00BE5C68">
      <w:pPr>
        <w:pStyle w:val="A"/>
      </w:pPr>
      <w:r>
        <w:t>Nos ponemos toda la armadura de Dios que estudiaremos en la siguiente lección. Efesios 6:10-18</w:t>
      </w:r>
    </w:p>
    <w:p w:rsidR="00767FFC" w:rsidRPr="00E03ED7" w:rsidRDefault="00767FFC" w:rsidP="00767FFC"/>
    <w:p w:rsidR="00D5149C" w:rsidRPr="00D5149C" w:rsidRDefault="00D5149C" w:rsidP="00D5149C"/>
    <w:p w:rsidR="00D340B1" w:rsidRDefault="00D340B1" w:rsidP="00D340B1">
      <w:pPr>
        <w:pStyle w:val="nfasis"/>
      </w:pPr>
    </w:p>
    <w:p w:rsidR="00D340B1" w:rsidRDefault="00D340B1" w:rsidP="00E0133B"/>
    <w:p w:rsidR="00750301" w:rsidRDefault="00750301" w:rsidP="00E0133B"/>
    <w:p w:rsidR="00885BB7" w:rsidRDefault="00885BB7" w:rsidP="00E0133B"/>
    <w:p w:rsidR="00BE5C68" w:rsidRDefault="00BE5C68" w:rsidP="00BE5C68"/>
    <w:p w:rsidR="00BE5C68" w:rsidRDefault="00BE5C68" w:rsidP="00BE5C68"/>
    <w:p w:rsidR="00BE5C68" w:rsidRDefault="00BE5C68" w:rsidP="00BE5C68"/>
    <w:p w:rsidR="00D57F90" w:rsidRDefault="00D57F90" w:rsidP="00767FFC">
      <w:pPr>
        <w:pStyle w:val="Ttulo"/>
      </w:pPr>
      <w:bookmarkStart w:id="11" w:name="_Toc455491209"/>
    </w:p>
    <w:p w:rsidR="00BE5C68" w:rsidRDefault="00767FFC" w:rsidP="00767FFC">
      <w:pPr>
        <w:pStyle w:val="Ttulo"/>
      </w:pPr>
      <w:r>
        <w:lastRenderedPageBreak/>
        <w:t xml:space="preserve">Lección 11 – </w:t>
      </w:r>
      <w:r w:rsidR="00671B7C">
        <w:t>La armadura de Dios</w:t>
      </w:r>
      <w:bookmarkEnd w:id="11"/>
    </w:p>
    <w:p w:rsidR="00885BB7" w:rsidRPr="007D33A6" w:rsidRDefault="00767FFC" w:rsidP="00885BB7">
      <w:r>
        <w:t xml:space="preserve">El apóstol Pablo escribió su carta a los Efesios cuando estuvo en la cárcel en Roma. </w:t>
      </w:r>
      <w:r w:rsidR="00835F5F">
        <w:t>Día y noche fue guardado de soldados de la guardia imperial. Al considerar la armadura de ellos escribe como Dios también nos ha provisto armadura para ganar la guerra espiritual.</w:t>
      </w:r>
      <w:r w:rsidR="00671B7C">
        <w:t xml:space="preserve"> </w:t>
      </w:r>
    </w:p>
    <w:p w:rsidR="00885BB7" w:rsidRDefault="006B6591" w:rsidP="00D57F90">
      <w:pPr>
        <w:pStyle w:val="numbering"/>
        <w:numPr>
          <w:ilvl w:val="0"/>
          <w:numId w:val="25"/>
        </w:numPr>
        <w:ind w:left="198"/>
      </w:pPr>
      <w:r>
        <w:t>Le</w:t>
      </w:r>
      <w:r w:rsidRPr="008D3FED">
        <w:t>a</w:t>
      </w:r>
      <w:r>
        <w:t xml:space="preserve"> Efesios 6:10-17. </w:t>
      </w:r>
      <w:r w:rsidR="00885BB7">
        <w:t>¿De dónde proviene la gran fuerza que el creyente ocupa en su lucha contra las fuerzas espirituales malignas</w:t>
      </w:r>
      <w:r w:rsidR="00F94CBA">
        <w:t xml:space="preserve"> según el versículo 10</w:t>
      </w:r>
      <w:r w:rsidR="00885BB7">
        <w:t xml:space="preserve">?  </w:t>
      </w:r>
    </w:p>
    <w:p w:rsidR="006B6591" w:rsidRPr="006B6591" w:rsidRDefault="00885BB7" w:rsidP="004E63BD">
      <w:pPr>
        <w:pStyle w:val="Respuesta"/>
      </w:pPr>
      <w:r>
        <w:t>Es el gran poder del Señor.</w:t>
      </w:r>
      <w:r w:rsidR="00E5585B">
        <w:t xml:space="preserve"> Ya vimos el gran poder que opera a favor de nosotros en Ef. 1:19-23.</w:t>
      </w:r>
      <w:r w:rsidR="006B6591">
        <w:br/>
      </w:r>
    </w:p>
    <w:p w:rsidR="00E5585B" w:rsidRPr="00835F5F" w:rsidRDefault="00885BB7" w:rsidP="008D3FED">
      <w:pPr>
        <w:pStyle w:val="numbering"/>
        <w:rPr>
          <w:rStyle w:val="definicion"/>
          <w:i/>
        </w:rPr>
      </w:pPr>
      <w:r>
        <w:t xml:space="preserve">¿Qué tenemos que hacer según Efesios 6:11 para hacer frente a las </w:t>
      </w:r>
      <w:r w:rsidR="005C5D50">
        <w:t>asechanzas (</w:t>
      </w:r>
      <w:r>
        <w:t>artimañas</w:t>
      </w:r>
      <w:r w:rsidR="005C5D50">
        <w:t>)</w:t>
      </w:r>
      <w:r>
        <w:t xml:space="preserve"> del diablo?</w:t>
      </w:r>
      <w:r w:rsidR="00E5585B">
        <w:t xml:space="preserve"> La palabra artimaña según la definición del diccionario es: </w:t>
      </w:r>
      <w:r w:rsidR="00E5585B" w:rsidRPr="00E0565B">
        <w:t>“</w:t>
      </w:r>
      <w:r w:rsidR="00E5585B" w:rsidRPr="00835F5F">
        <w:rPr>
          <w:rStyle w:val="definicion"/>
          <w:i/>
        </w:rPr>
        <w:t>Lo que se hace con habilidad y astucia para conseguir algo, especialmente para engañar a alguien:”</w:t>
      </w:r>
    </w:p>
    <w:p w:rsidR="00885BB7" w:rsidRDefault="005C5D50" w:rsidP="004E63BD">
      <w:pPr>
        <w:pStyle w:val="Respuesta"/>
      </w:pPr>
      <w:r>
        <w:t>vestir</w:t>
      </w:r>
      <w:r w:rsidR="00885BB7">
        <w:t>nos toda la armadura de Dios.</w:t>
      </w:r>
    </w:p>
    <w:p w:rsidR="00885BB7" w:rsidRDefault="00885BB7" w:rsidP="008D3FED">
      <w:pPr>
        <w:pStyle w:val="numbering"/>
      </w:pPr>
      <w:r>
        <w:t>¿Contra quién es nuestra lucha? Efesios 6:12</w:t>
      </w:r>
    </w:p>
    <w:p w:rsidR="00885BB7" w:rsidRDefault="00885BB7" w:rsidP="004E63BD">
      <w:pPr>
        <w:pStyle w:val="Respuesta"/>
      </w:pPr>
      <w:r>
        <w:t xml:space="preserve">No es contra </w:t>
      </w:r>
      <w:r w:rsidR="005C5D50" w:rsidRPr="005C5D50">
        <w:t xml:space="preserve">sangre y carne, sino contra principados, contra potestades, contra los gobernadores de las tinieblas de este siglo, contra huestes espirituales de maldad en las regiones celestes. </w:t>
      </w:r>
      <w:r>
        <w:t>L</w:t>
      </w:r>
      <w:r w:rsidR="005C5D50">
        <w:t>o</w:t>
      </w:r>
      <w:r>
        <w:t xml:space="preserve">s </w:t>
      </w:r>
      <w:r w:rsidR="005C5D50">
        <w:t xml:space="preserve">principados y </w:t>
      </w:r>
      <w:r>
        <w:t xml:space="preserve">autoridades, son demonios organizados y controlados por Satanás para oponer la obra de Dios entre los hombres. </w:t>
      </w:r>
      <w:r w:rsidR="004E63BD">
        <w:br/>
      </w:r>
    </w:p>
    <w:p w:rsidR="00575DA8" w:rsidRDefault="00575DA8" w:rsidP="008D3FED">
      <w:pPr>
        <w:pStyle w:val="numbering"/>
      </w:pPr>
      <w:r>
        <w:t>¿Por qué debemos ponernos toda la armadura de Dios según el versículo 13?</w:t>
      </w:r>
    </w:p>
    <w:p w:rsidR="00575DA8" w:rsidRDefault="005C5D50" w:rsidP="005C5D50">
      <w:pPr>
        <w:pStyle w:val="Respuesta"/>
        <w:rPr>
          <w:lang w:eastAsia="es-ES"/>
        </w:rPr>
      </w:pPr>
      <w:r w:rsidRPr="005C5D50">
        <w:t>P</w:t>
      </w:r>
      <w:r>
        <w:t xml:space="preserve">ara poder </w:t>
      </w:r>
      <w:r w:rsidRPr="005C5D50">
        <w:t>resistir en el día malo, y habiendo acabado todo, estar firmes.</w:t>
      </w:r>
      <w:r w:rsidR="00575DA8">
        <w:rPr>
          <w:lang w:eastAsia="es-ES"/>
        </w:rPr>
        <w:t>.</w:t>
      </w:r>
    </w:p>
    <w:p w:rsidR="00885BB7" w:rsidRDefault="000119F5" w:rsidP="008D3FED">
      <w:pPr>
        <w:pStyle w:val="numbering"/>
      </w:pPr>
      <w:r>
        <w:rPr>
          <w:noProof/>
          <w:lang w:val="es-MX" w:eastAsia="es-MX"/>
        </w:rPr>
        <w:drawing>
          <wp:anchor distT="0" distB="0" distL="114300" distR="114300" simplePos="0" relativeHeight="251684864" behindDoc="0" locked="0" layoutInCell="1" allowOverlap="1" wp14:anchorId="27BEEC6D" wp14:editId="6280E717">
            <wp:simplePos x="0" y="0"/>
            <wp:positionH relativeFrom="column">
              <wp:posOffset>-76200</wp:posOffset>
            </wp:positionH>
            <wp:positionV relativeFrom="paragraph">
              <wp:posOffset>193675</wp:posOffset>
            </wp:positionV>
            <wp:extent cx="3449320" cy="4037330"/>
            <wp:effectExtent l="19050" t="19050" r="17780" b="20320"/>
            <wp:wrapSquare wrapText="bothSides"/>
            <wp:docPr id="13" name="Imagen 13" descr="http://4.bp.blogspot.com/-jnrkMZ8olNQ/TosRz0bu4II/AAAAAAAACAU/f9K-YlksAdw/s1600/Soldado-Cristi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jnrkMZ8olNQ/TosRz0bu4II/AAAAAAAACAU/f9K-YlksAdw/s1600/Soldado-Cristiano.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449320" cy="403733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575DA8">
        <w:rPr>
          <w:noProof/>
          <w:lang w:val="es-MX" w:eastAsia="es-MX"/>
        </w:rPr>
        <mc:AlternateContent>
          <mc:Choice Requires="wps">
            <w:drawing>
              <wp:anchor distT="0" distB="0" distL="114300" distR="114300" simplePos="0" relativeHeight="251683840" behindDoc="0" locked="0" layoutInCell="1" allowOverlap="1" wp14:anchorId="062E40DD" wp14:editId="377B1A27">
                <wp:simplePos x="0" y="0"/>
                <wp:positionH relativeFrom="column">
                  <wp:posOffset>-1020444</wp:posOffset>
                </wp:positionH>
                <wp:positionV relativeFrom="paragraph">
                  <wp:posOffset>93345</wp:posOffset>
                </wp:positionV>
                <wp:extent cx="838200" cy="466725"/>
                <wp:effectExtent l="0" t="0" r="0" b="9525"/>
                <wp:wrapNone/>
                <wp:docPr id="16" name="16 Cuadro de texto"/>
                <wp:cNvGraphicFramePr/>
                <a:graphic xmlns:a="http://schemas.openxmlformats.org/drawingml/2006/main">
                  <a:graphicData uri="http://schemas.microsoft.com/office/word/2010/wordprocessingShape">
                    <wps:wsp>
                      <wps:cNvSpPr txBox="1"/>
                      <wps:spPr>
                        <a:xfrm>
                          <a:off x="0" y="0"/>
                          <a:ext cx="838200" cy="4667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E7F87" w:rsidRPr="00575DA8" w:rsidRDefault="009E7F87">
                            <w:pPr>
                              <w:rPr>
                                <w:sz w:val="22"/>
                              </w:rPr>
                            </w:pPr>
                            <w:r w:rsidRPr="00575DA8">
                              <w:rPr>
                                <w:sz w:val="22"/>
                              </w:rPr>
                              <w:t>Casco de la salvación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6 Cuadro de texto" o:spid="_x0000_s1037" type="#_x0000_t202" style="position:absolute;left:0;text-align:left;margin-left:-80.35pt;margin-top:7.35pt;width:66pt;height:36.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" fillcolor="white [3201]" stroked="f" strokeweight=".5pt">
                <v:textbox>
                  <w:txbxContent>
                    <w:p w:rsidR="009E7F87" w:rsidRPr="00575DA8" w:rsidRDefault="009E7F87">
                      <w:pPr>
                        <w:rPr>
                          <w:sz w:val="22"/>
                        </w:rPr>
                      </w:pPr>
                      <w:r w:rsidRPr="00575DA8">
                        <w:rPr>
                          <w:sz w:val="22"/>
                        </w:rPr>
                        <w:t>Casco de la salvación</w:t>
                      </w:r>
                    </w:p>
                  </w:txbxContent>
                </v:textbox>
              </v:shape>
            </w:pict>
          </mc:Fallback>
        </mc:AlternateContent>
      </w:r>
      <w:r w:rsidR="00885BB7">
        <w:t xml:space="preserve">¿Cuáles son las 6 piezas de </w:t>
      </w:r>
      <w:r w:rsidR="00CE28F5">
        <w:t xml:space="preserve">la </w:t>
      </w:r>
      <w:r w:rsidR="00885BB7">
        <w:t>armadura</w:t>
      </w:r>
      <w:r w:rsidR="00892D5B">
        <w:t xml:space="preserve"> según Efesios 6:14-17</w:t>
      </w:r>
      <w:r w:rsidR="00885BB7">
        <w:t xml:space="preserve">?  </w:t>
      </w:r>
    </w:p>
    <w:p w:rsidR="00885BB7" w:rsidRDefault="005C5D50" w:rsidP="005C5D50">
      <w:pPr>
        <w:pStyle w:val="Respuesta"/>
      </w:pPr>
      <w:r>
        <w:t xml:space="preserve">1 </w:t>
      </w:r>
      <w:r w:rsidR="00885BB7">
        <w:t>El cinturón de la verdad.</w:t>
      </w:r>
      <w:r>
        <w:br/>
      </w:r>
    </w:p>
    <w:p w:rsidR="00885BB7" w:rsidRDefault="005C5D50" w:rsidP="004E63BD">
      <w:pPr>
        <w:pStyle w:val="Respuesta"/>
        <w:spacing w:line="480" w:lineRule="auto"/>
      </w:pPr>
      <w:r>
        <w:t xml:space="preserve">2 </w:t>
      </w:r>
      <w:r w:rsidR="00885BB7">
        <w:t>La coraza de justicia.</w:t>
      </w:r>
    </w:p>
    <w:p w:rsidR="005C5D50" w:rsidRDefault="005C5D50" w:rsidP="004E63BD">
      <w:pPr>
        <w:pStyle w:val="Respuesta"/>
        <w:spacing w:line="480" w:lineRule="auto"/>
      </w:pPr>
      <w:r>
        <w:t xml:space="preserve">3 </w:t>
      </w:r>
      <w:r w:rsidR="00885BB7">
        <w:t xml:space="preserve">Calzado </w:t>
      </w:r>
      <w:r w:rsidR="00885BB7" w:rsidRPr="005C5D50">
        <w:t xml:space="preserve">con </w:t>
      </w:r>
      <w:r w:rsidRPr="005C5D50">
        <w:t>el apresto del evangelio de la paz.</w:t>
      </w:r>
    </w:p>
    <w:p w:rsidR="00885BB7" w:rsidRDefault="005C5D50" w:rsidP="004E63BD">
      <w:pPr>
        <w:pStyle w:val="Respuesta"/>
        <w:spacing w:line="480" w:lineRule="auto"/>
      </w:pPr>
      <w:r>
        <w:t xml:space="preserve">4 </w:t>
      </w:r>
      <w:r w:rsidR="00885BB7">
        <w:t>Escudo de la fe.</w:t>
      </w:r>
    </w:p>
    <w:p w:rsidR="00885BB7" w:rsidRDefault="005C5D50" w:rsidP="004E63BD">
      <w:pPr>
        <w:pStyle w:val="Respuesta"/>
        <w:spacing w:line="480" w:lineRule="auto"/>
      </w:pPr>
      <w:r>
        <w:t xml:space="preserve">5 </w:t>
      </w:r>
      <w:r w:rsidR="00885BB7">
        <w:t xml:space="preserve">El </w:t>
      </w:r>
      <w:r>
        <w:t>yelmo</w:t>
      </w:r>
      <w:r w:rsidR="00885BB7">
        <w:t xml:space="preserve"> de la salvación.</w:t>
      </w:r>
    </w:p>
    <w:p w:rsidR="00885BB7" w:rsidRPr="00D27D0D" w:rsidRDefault="005C5D50" w:rsidP="004E63BD">
      <w:pPr>
        <w:pStyle w:val="Respuesta"/>
        <w:spacing w:line="480" w:lineRule="auto"/>
      </w:pPr>
      <w:r>
        <w:t xml:space="preserve">6 </w:t>
      </w:r>
      <w:r w:rsidR="00885BB7">
        <w:t>La espada del Espíritu, que es la palabra de Dios.</w:t>
      </w:r>
    </w:p>
    <w:p w:rsidR="00885BB7" w:rsidRDefault="00885BB7" w:rsidP="008D3FED">
      <w:pPr>
        <w:pStyle w:val="numbering"/>
      </w:pPr>
      <w:r>
        <w:t>¿Cuál es la primera pieza de la armadura?</w:t>
      </w:r>
    </w:p>
    <w:p w:rsidR="00885BB7" w:rsidRDefault="00885BB7" w:rsidP="00892D5B">
      <w:pPr>
        <w:pStyle w:val="Respuesta"/>
      </w:pPr>
      <w:r>
        <w:t>El cinturón de la verdad.</w:t>
      </w:r>
      <w:r w:rsidR="00892D5B">
        <w:br/>
      </w:r>
    </w:p>
    <w:p w:rsidR="00885BB7" w:rsidRDefault="00885BB7" w:rsidP="00885BB7">
      <w:r>
        <w:t>El apóstol menciona el cinturón primero porque era la primera cosa que el soldado se ponía cuando iba a una batalla. Los soldados usaban una falda corta con una túnica encima. Cuando iba a la batalla tomaron una cinta para ceñir su cintura para tener agilidad en la batalla y para asegurar toda la armadura en su cuerpo.</w:t>
      </w:r>
    </w:p>
    <w:p w:rsidR="00885BB7" w:rsidRDefault="00885BB7" w:rsidP="00885BB7">
      <w:r>
        <w:lastRenderedPageBreak/>
        <w:t xml:space="preserve">La verdad de la Palabra de Dios y del evangelio es esencial en nuestra lucha contra el enemigo. Tal como el soldado romano al entrar en la batalla se ponía el cinturón de la verdad el creyente tiene que tener conocer y confiar en la verdad de Dios. </w:t>
      </w:r>
    </w:p>
    <w:p w:rsidR="00885BB7" w:rsidRDefault="00885BB7" w:rsidP="00654B9F">
      <w:pPr>
        <w:pStyle w:val="numbering"/>
      </w:pPr>
      <w:r>
        <w:t>¿Qué tiene que ver la verdad con nuestra salvación</w:t>
      </w:r>
      <w:r w:rsidR="00CC310B">
        <w:t xml:space="preserve"> según </w:t>
      </w:r>
      <w:r>
        <w:t>Efesios 1:13</w:t>
      </w:r>
      <w:r w:rsidR="00CC310B">
        <w:t>?</w:t>
      </w:r>
    </w:p>
    <w:p w:rsidR="00885BB7" w:rsidRDefault="00885BB7" w:rsidP="004E63BD">
      <w:pPr>
        <w:pStyle w:val="Respuesta"/>
      </w:pPr>
      <w:r>
        <w:t>Fuimos salvos al oír y creer el mensaje de la verdad que es el evangelio de salvación por fe en Jesucristo.</w:t>
      </w:r>
    </w:p>
    <w:p w:rsidR="008D3FED" w:rsidRDefault="008D3FED" w:rsidP="008D3FED">
      <w:pPr>
        <w:pStyle w:val="numbering"/>
      </w:pPr>
      <w:r>
        <w:t xml:space="preserve">¿Qué  parte juega conocer la verdad con nuestra batalla contra el pecado según Juan 8:31-32? </w:t>
      </w:r>
    </w:p>
    <w:p w:rsidR="008D3FED" w:rsidRDefault="008D3FED" w:rsidP="004E63BD">
      <w:pPr>
        <w:pStyle w:val="Respuesta"/>
      </w:pPr>
      <w:r>
        <w:t>Nos libera del pecado.</w:t>
      </w:r>
      <w:r w:rsidR="00F307D8">
        <w:br/>
      </w:r>
    </w:p>
    <w:p w:rsidR="008D3FED" w:rsidRPr="008D3FED" w:rsidRDefault="008D3FED" w:rsidP="008D3FED">
      <w:pPr>
        <w:pStyle w:val="Ilust"/>
        <w:rPr>
          <w:lang w:val="es-ES_tradnl"/>
        </w:rPr>
      </w:pPr>
      <w:r>
        <w:rPr>
          <w:lang w:val="es-ES_tradnl"/>
        </w:rPr>
        <w:t xml:space="preserve">Siendo que las artimañas del diablo son para engañarnos es necesario </w:t>
      </w:r>
      <w:r w:rsidR="00CC310B">
        <w:rPr>
          <w:lang w:val="es-ES_tradnl"/>
        </w:rPr>
        <w:t>conocer la verdad para no ser engañados y caer en la trampa de Satanás.</w:t>
      </w:r>
    </w:p>
    <w:p w:rsidR="008D3FED" w:rsidRDefault="00CC310B" w:rsidP="008D3FED">
      <w:pPr>
        <w:pStyle w:val="numbering"/>
      </w:pPr>
      <w:r>
        <w:t>¿Cómo somos santificados según Juan 17:17</w:t>
      </w:r>
      <w:r w:rsidR="007E0300">
        <w:t>?</w:t>
      </w:r>
    </w:p>
    <w:p w:rsidR="007E0300" w:rsidRPr="007E0300" w:rsidRDefault="007E0300" w:rsidP="004E63BD">
      <w:pPr>
        <w:pStyle w:val="Respuesta"/>
        <w:rPr>
          <w:lang w:eastAsia="es-ES"/>
        </w:rPr>
      </w:pPr>
      <w:r>
        <w:rPr>
          <w:lang w:eastAsia="es-ES"/>
        </w:rPr>
        <w:t>Somos santificados en la verdad y la palabra de Dios es la verdad.</w:t>
      </w:r>
    </w:p>
    <w:p w:rsidR="008D3FED" w:rsidRPr="008D3FED" w:rsidRDefault="008D3FED" w:rsidP="00885BB7">
      <w:pPr>
        <w:rPr>
          <w:lang w:val="es-ES_tradnl"/>
        </w:rPr>
      </w:pPr>
    </w:p>
    <w:p w:rsidR="00885BB7" w:rsidRDefault="000119F5" w:rsidP="00885BB7">
      <w:r>
        <w:t xml:space="preserve">Debemos </w:t>
      </w:r>
      <w:r w:rsidRPr="00F307D8">
        <w:rPr>
          <w:u w:val="single"/>
        </w:rPr>
        <w:t>creer</w:t>
      </w:r>
      <w:r>
        <w:t xml:space="preserve"> la verdad de Dios y debemos </w:t>
      </w:r>
      <w:r w:rsidRPr="00F307D8">
        <w:rPr>
          <w:u w:val="single"/>
        </w:rPr>
        <w:t>practicar</w:t>
      </w:r>
      <w:r>
        <w:t xml:space="preserve"> la verdad de Dios. Vamos a ver un ejemplo de un creyente que no practicó la verdad. </w:t>
      </w:r>
      <w:r w:rsidR="00885BB7">
        <w:t>Le</w:t>
      </w:r>
      <w:r>
        <w:t>a</w:t>
      </w:r>
      <w:r w:rsidR="00885BB7">
        <w:t xml:space="preserve"> Hechos 5:1-6.  </w:t>
      </w:r>
    </w:p>
    <w:p w:rsidR="00885BB7" w:rsidRDefault="00885BB7" w:rsidP="00654B9F">
      <w:pPr>
        <w:pStyle w:val="numbering"/>
      </w:pPr>
      <w:r>
        <w:t>¿Cuál era el pecado de Ananías</w:t>
      </w:r>
      <w:r w:rsidR="00F94CBA">
        <w:t xml:space="preserve"> en el versículo 3</w:t>
      </w:r>
      <w:r>
        <w:t>?</w:t>
      </w:r>
      <w:r w:rsidR="00575DA8" w:rsidRPr="00575DA8">
        <w:t xml:space="preserve"> </w:t>
      </w:r>
    </w:p>
    <w:p w:rsidR="00885BB7" w:rsidRDefault="00F94CBA" w:rsidP="004E63BD">
      <w:pPr>
        <w:pStyle w:val="Respuesta"/>
      </w:pPr>
      <w:r>
        <w:rPr>
          <w:noProof/>
          <w:lang w:eastAsia="es-MX"/>
        </w:rPr>
        <mc:AlternateContent>
          <mc:Choice Requires="wps">
            <w:drawing>
              <wp:anchor distT="0" distB="0" distL="114300" distR="114300" simplePos="0" relativeHeight="251707392" behindDoc="0" locked="0" layoutInCell="1" allowOverlap="1" wp14:anchorId="57223124" wp14:editId="55C4265E">
                <wp:simplePos x="0" y="0"/>
                <wp:positionH relativeFrom="column">
                  <wp:posOffset>3438525</wp:posOffset>
                </wp:positionH>
                <wp:positionV relativeFrom="paragraph">
                  <wp:posOffset>56515</wp:posOffset>
                </wp:positionV>
                <wp:extent cx="3028950" cy="485775"/>
                <wp:effectExtent l="0" t="0" r="19050" b="28575"/>
                <wp:wrapNone/>
                <wp:docPr id="27" name="27 Cuadro de texto"/>
                <wp:cNvGraphicFramePr/>
                <a:graphic xmlns:a="http://schemas.openxmlformats.org/drawingml/2006/main">
                  <a:graphicData uri="http://schemas.microsoft.com/office/word/2010/wordprocessingShape">
                    <wps:wsp>
                      <wps:cNvSpPr txBox="1"/>
                      <wps:spPr>
                        <a:xfrm>
                          <a:off x="0" y="0"/>
                          <a:ext cx="3028950" cy="485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Pr="00F307D8" w:rsidRDefault="009E7F87" w:rsidP="00F307D8">
                            <w:r>
                              <w:t>No puedo ser victorioso en la guerra espiritual si no creo y practico continuamente la verdad.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27 Cuadro de texto" o:spid="_x0000_s1038" type="#_x0000_t202" style="position:absolute;margin-left:270.75pt;margin-top:4.45pt;width:238.5pt;height:38.25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" fillcolor="white [3201]" strokeweight=".5pt">
                <v:textbox>
                  <w:txbxContent>
                    <w:p w:rsidR="009E7F87" w:rsidRPr="00F307D8" w:rsidRDefault="009E7F87" w:rsidP="00F307D8">
                      <w:r>
                        <w:t>No puedo ser victorioso en la guerra espiritual si no creo y practico continuamente la verdad.</w:t>
                      </w:r>
                    </w:p>
                  </w:txbxContent>
                </v:textbox>
              </v:shape>
            </w:pict>
          </mc:Fallback>
        </mc:AlternateContent>
      </w:r>
      <w:r w:rsidR="00885BB7">
        <w:t>Mentir al Espíritu Santo.</w:t>
      </w:r>
      <w:r w:rsidR="004E63BD">
        <w:br/>
      </w:r>
    </w:p>
    <w:p w:rsidR="00143CC9" w:rsidRDefault="00C43B8C" w:rsidP="004E63BD">
      <w:pPr>
        <w:pStyle w:val="numbering"/>
      </w:pPr>
      <w:r>
        <w:t>¿Quién lo había motivado</w:t>
      </w:r>
      <w:r w:rsidR="00F94CBA">
        <w:t>?</w:t>
      </w:r>
      <w:r w:rsidR="00311D29">
        <w:t xml:space="preserve"> V. 3</w:t>
      </w:r>
    </w:p>
    <w:p w:rsidR="00143CC9" w:rsidRDefault="00143CC9" w:rsidP="00143CC9">
      <w:pPr>
        <w:pStyle w:val="Respuesta"/>
      </w:pPr>
      <w:r>
        <w:t>Satanás a mentir.</w:t>
      </w:r>
    </w:p>
    <w:p w:rsidR="00885BB7" w:rsidRDefault="00C43B8C" w:rsidP="00143CC9">
      <w:pPr>
        <w:pStyle w:val="numbering"/>
      </w:pPr>
      <w:r>
        <w:t xml:space="preserve">Vivimos en un mundo donde la veracidad de la Palabra de Dios está siendo atacada por todos lados, comenzando con la enseñanza de la evolución? </w:t>
      </w:r>
      <w:r w:rsidR="000119F5">
        <w:t xml:space="preserve">También la mentira es tan común que es  fácil mentir casi sin darnos cuenta. ¿Qué cree que debemos hacer para seguir fielmente en la verdad? </w:t>
      </w:r>
    </w:p>
    <w:p w:rsidR="00CD7B59" w:rsidRPr="00CD7B59" w:rsidRDefault="00CD7B59" w:rsidP="004E63BD">
      <w:pPr>
        <w:pStyle w:val="Respuesta"/>
        <w:rPr>
          <w:lang w:eastAsia="es-ES"/>
        </w:rPr>
      </w:pPr>
      <w:r>
        <w:rPr>
          <w:lang w:eastAsia="es-ES"/>
        </w:rPr>
        <w:t>Saturarme con la Palabra de Dios y ponerla en práctica para poder rechazar y refutar las mentiras. En mi propia vida ser 100% honesto todo el tiempo. Efesios 4:15 y 25.</w:t>
      </w:r>
      <w:r w:rsidR="004C79C8">
        <w:rPr>
          <w:lang w:eastAsia="es-ES"/>
        </w:rPr>
        <w:br/>
      </w:r>
    </w:p>
    <w:p w:rsidR="00885BB7" w:rsidRPr="005F1755" w:rsidRDefault="00823327" w:rsidP="00823327">
      <w:pPr>
        <w:pStyle w:val="nfasis"/>
      </w:pPr>
      <w:r>
        <w:t>La coraza de justicia</w:t>
      </w:r>
    </w:p>
    <w:p w:rsidR="00885BB7" w:rsidRDefault="00885BB7" w:rsidP="00885BB7">
      <w:r>
        <w:t>La segunda pieza de armadura es la coraza de justicia. La coraza cubrió el cuerpo en frente y atrás desde el cuello hasta  los muslos. Ofreció protección al corazón y otros órganos vitales.  Era semejante a un chaleco antibalas hoy en día.</w:t>
      </w:r>
    </w:p>
    <w:p w:rsidR="00885BB7" w:rsidRDefault="00885BB7" w:rsidP="00654B9F">
      <w:pPr>
        <w:pStyle w:val="numbering"/>
      </w:pPr>
      <w:r>
        <w:t>Justicia describe el carácter de Dios y es lo que él pide de nosotros. Es lo contrario al pecado. ¿Por qué nuestros actos de justicia no son aceptables ante Dios?  Isaías 64:6 (781)</w:t>
      </w:r>
    </w:p>
    <w:p w:rsidR="00885BB7" w:rsidRDefault="00885BB7" w:rsidP="004E63BD">
      <w:pPr>
        <w:pStyle w:val="Respuesta"/>
      </w:pPr>
      <w:r>
        <w:t>Porque son como trapos de inmundicia ante Dios.</w:t>
      </w:r>
      <w:r w:rsidR="0037711F">
        <w:t xml:space="preserve">  Gálatas 2:21 y 3:11</w:t>
      </w:r>
      <w:r w:rsidR="004C79C8">
        <w:br/>
      </w:r>
    </w:p>
    <w:p w:rsidR="00654B9F" w:rsidRDefault="00654B9F" w:rsidP="00654B9F">
      <w:pPr>
        <w:pStyle w:val="numbering"/>
      </w:pPr>
      <w:r>
        <w:t>Siendo que nuestras obras de justicia no son aceptables a Dios, ¿cuál es la única justicia que es acep</w:t>
      </w:r>
      <w:r w:rsidR="00EB3AEF">
        <w:t xml:space="preserve">table a Dios? 2 Corintios 5:21 </w:t>
      </w:r>
    </w:p>
    <w:p w:rsidR="00654B9F" w:rsidRDefault="00654B9F" w:rsidP="004E63BD">
      <w:pPr>
        <w:pStyle w:val="Respuesta"/>
        <w:rPr>
          <w:lang w:eastAsia="es-ES"/>
        </w:rPr>
      </w:pPr>
      <w:r>
        <w:rPr>
          <w:lang w:eastAsia="es-ES"/>
        </w:rPr>
        <w:t>La misma justicia de Dios.</w:t>
      </w:r>
    </w:p>
    <w:p w:rsidR="00654B9F" w:rsidRDefault="00654B9F" w:rsidP="00654B9F">
      <w:pPr>
        <w:pStyle w:val="numbering"/>
      </w:pPr>
      <w:r>
        <w:t>¿Por qué al ponernos la coraza de justicia podemos tener confianza en nuestra lucha contra nuestro acusador Satanás? Romanos 8:33-34</w:t>
      </w:r>
    </w:p>
    <w:p w:rsidR="00654B9F" w:rsidRDefault="00654B9F" w:rsidP="004E63BD">
      <w:pPr>
        <w:pStyle w:val="Respuesta"/>
        <w:rPr>
          <w:lang w:eastAsia="es-ES"/>
        </w:rPr>
      </w:pPr>
      <w:r>
        <w:rPr>
          <w:lang w:eastAsia="es-ES"/>
        </w:rPr>
        <w:t>Porque Dios nos ha justificado, es Cristo quien murió y resucitó e intercede por nosotros.</w:t>
      </w:r>
    </w:p>
    <w:p w:rsidR="00680C5F" w:rsidRDefault="00680C5F" w:rsidP="00823327">
      <w:pPr>
        <w:pStyle w:val="numbering"/>
      </w:pPr>
      <w:r>
        <w:t>¿Qué es lo que debemos saber según Romanos 6:16?</w:t>
      </w:r>
    </w:p>
    <w:p w:rsidR="00680C5F" w:rsidRPr="00680C5F" w:rsidRDefault="00680C5F" w:rsidP="004E63BD">
      <w:pPr>
        <w:pStyle w:val="Respuesta"/>
        <w:rPr>
          <w:lang w:eastAsia="es-ES"/>
        </w:rPr>
      </w:pPr>
      <w:r>
        <w:rPr>
          <w:lang w:eastAsia="es-ES"/>
        </w:rPr>
        <w:t xml:space="preserve">Que soy esclavo de aquél a quien obedezco. Del pecado que lleva a la muerte, o de la obediencia que lleva a la justicia. </w:t>
      </w:r>
    </w:p>
    <w:p w:rsidR="00823327" w:rsidRDefault="00823327" w:rsidP="00823327">
      <w:pPr>
        <w:pStyle w:val="numbering"/>
      </w:pPr>
      <w:r>
        <w:lastRenderedPageBreak/>
        <w:t>Para poder ganar en la guerra espiritual tenemos la justicia de Cristo. Además nosotros necesitamos andar en justicia.</w:t>
      </w:r>
      <w:r w:rsidR="00F307D8">
        <w:t xml:space="preserve"> </w:t>
      </w:r>
      <w:r>
        <w:t xml:space="preserve">¿Qué tenemos que hacer para ponernos la coraza de justicia según Romanos 6:12-14? </w:t>
      </w:r>
    </w:p>
    <w:p w:rsidR="00823327" w:rsidRDefault="00680C5F" w:rsidP="004E63BD">
      <w:pPr>
        <w:pStyle w:val="Respuesta"/>
        <w:rPr>
          <w:lang w:eastAsia="es-ES"/>
        </w:rPr>
      </w:pPr>
      <w:r>
        <w:rPr>
          <w:lang w:eastAsia="es-ES"/>
        </w:rPr>
        <w:t xml:space="preserve">No permitir que el pecado </w:t>
      </w:r>
      <w:r w:rsidR="00143CC9">
        <w:rPr>
          <w:lang w:eastAsia="es-ES"/>
        </w:rPr>
        <w:t>gobierne</w:t>
      </w:r>
      <w:r>
        <w:rPr>
          <w:lang w:eastAsia="es-ES"/>
        </w:rPr>
        <w:t xml:space="preserve"> en el cuerpo. En lugar de ofrecer los miembros de mi cuerpo como instrumentos al pecado, debo presentarlos a Dios como instrumentos de justicia.</w:t>
      </w:r>
      <w:r w:rsidR="004E63BD">
        <w:rPr>
          <w:lang w:eastAsia="es-ES"/>
        </w:rPr>
        <w:br/>
      </w:r>
    </w:p>
    <w:p w:rsidR="00680C5F" w:rsidRDefault="00680C5F" w:rsidP="0037711F">
      <w:pPr>
        <w:pStyle w:val="numbering"/>
      </w:pPr>
      <w:r>
        <w:t xml:space="preserve">Cualquier pecado es injusticia. </w:t>
      </w:r>
      <w:r w:rsidR="0037711F">
        <w:t xml:space="preserve">Si no estamos ganando la guerra espiritual es porque no tenemos puesto la coraza de justicia. ¿Cuál es algo que no permite que tengamos puesto la coraza de justicia según Santiago 1:19-20? </w:t>
      </w:r>
    </w:p>
    <w:p w:rsidR="0037711F" w:rsidRDefault="0037711F" w:rsidP="004E63BD">
      <w:pPr>
        <w:pStyle w:val="Respuesta"/>
        <w:rPr>
          <w:lang w:eastAsia="es-ES"/>
        </w:rPr>
      </w:pPr>
      <w:r>
        <w:rPr>
          <w:lang w:eastAsia="es-ES"/>
        </w:rPr>
        <w:t>Mi ira.</w:t>
      </w:r>
      <w:r w:rsidR="004E63BD">
        <w:rPr>
          <w:lang w:eastAsia="es-ES"/>
        </w:rPr>
        <w:br/>
      </w:r>
    </w:p>
    <w:p w:rsidR="0037711F" w:rsidRDefault="0037711F" w:rsidP="0037711F">
      <w:pPr>
        <w:pStyle w:val="numbering"/>
      </w:pPr>
      <w:r>
        <w:t>Según Efesios 4:26-27, ¿qué pasa en mi guerra espiritual en contra de Satanás cuando sigo con enojo?</w:t>
      </w:r>
    </w:p>
    <w:p w:rsidR="0037711F" w:rsidRDefault="0037711F" w:rsidP="004E63BD">
      <w:pPr>
        <w:pStyle w:val="Respuesta"/>
        <w:rPr>
          <w:lang w:eastAsia="es-ES"/>
        </w:rPr>
      </w:pPr>
      <w:r>
        <w:rPr>
          <w:lang w:eastAsia="es-ES"/>
        </w:rPr>
        <w:t xml:space="preserve">Estoy dando </w:t>
      </w:r>
      <w:r w:rsidR="00143CC9">
        <w:rPr>
          <w:lang w:eastAsia="es-ES"/>
        </w:rPr>
        <w:t>lugar</w:t>
      </w:r>
      <w:r>
        <w:rPr>
          <w:lang w:eastAsia="es-ES"/>
        </w:rPr>
        <w:t xml:space="preserve"> al diablo para ganarme. </w:t>
      </w:r>
      <w:r w:rsidR="004E63BD">
        <w:rPr>
          <w:lang w:eastAsia="es-ES"/>
        </w:rPr>
        <w:br/>
      </w:r>
    </w:p>
    <w:p w:rsidR="00252885" w:rsidRDefault="00252885" w:rsidP="00252885">
      <w:pPr>
        <w:pStyle w:val="numbering"/>
      </w:pPr>
      <w:r>
        <w:t xml:space="preserve">La justicia es la rectitud y la obediencia en la vida personal. </w:t>
      </w:r>
      <w:r w:rsidR="00F307D8">
        <w:t>S</w:t>
      </w:r>
      <w:r>
        <w:t>i el crey</w:t>
      </w:r>
      <w:r w:rsidR="00F307D8">
        <w:t>ente no se viste de rectitud, ¿p</w:t>
      </w:r>
      <w:r>
        <w:t>or qué queda vulnerable a las influencias de Satanás?</w:t>
      </w:r>
    </w:p>
    <w:p w:rsidR="00252885" w:rsidRPr="00252885" w:rsidRDefault="00252885" w:rsidP="004E63BD">
      <w:pPr>
        <w:pStyle w:val="Respuesta"/>
      </w:pPr>
      <w:r>
        <w:t>Porque no está usando la coraza de justicia y está abierto a los ataques del maligno.</w:t>
      </w:r>
      <w:r w:rsidR="004E63BD">
        <w:br/>
      </w:r>
    </w:p>
    <w:p w:rsidR="00252885" w:rsidRPr="00252885" w:rsidRDefault="00252885" w:rsidP="00252885">
      <w:pPr>
        <w:pStyle w:val="Ilust"/>
      </w:pPr>
      <w:r>
        <w:t>Ocupa una protección adecuada. ¿Hay algo en su vida que no permita que use la coraza de justicia?</w:t>
      </w:r>
      <w:r w:rsidR="00F307D8">
        <w:t xml:space="preserve"> Si es así deséchalo para que pueda resistir el ataque de nuestro adversario.</w:t>
      </w:r>
    </w:p>
    <w:p w:rsidR="00143CC9" w:rsidRDefault="00143CC9" w:rsidP="00143CC9">
      <w:pPr>
        <w:pStyle w:val="Respuesta"/>
        <w:spacing w:line="480" w:lineRule="auto"/>
        <w:jc w:val="center"/>
        <w:rPr>
          <w:rFonts w:ascii="Comic Sans MS" w:hAnsi="Comic Sans MS"/>
          <w:color w:val="auto"/>
          <w:lang w:val="es-ES_tradnl" w:eastAsia="es-ES"/>
        </w:rPr>
      </w:pPr>
      <w:r w:rsidRPr="00143CC9">
        <w:rPr>
          <w:rFonts w:ascii="Comic Sans MS" w:hAnsi="Comic Sans MS"/>
          <w:color w:val="auto"/>
          <w:lang w:val="es-ES_tradnl" w:eastAsia="es-ES"/>
        </w:rPr>
        <w:t>Calzado con el apresto del evangelio de la paz.</w:t>
      </w:r>
    </w:p>
    <w:p w:rsidR="000953C5" w:rsidRDefault="000953C5" w:rsidP="00143CC9">
      <w:r>
        <w:t xml:space="preserve">Puede parecer que el calzado no sea muy importante en una batalla pero para el soldado romano era la pieza de armadura indispensable. Julio César usaba la táctica de marchar sus ejércitos por largas distancias en corto tiempo para sorprender a sus enemigos. El zapato en la suela tenía clavos para estar firmes y no resbalarse en la batalla. Era importantísimo para el soldado no caerse en la batalla y era de gran ayuda el tipo de calzado que usó. </w:t>
      </w:r>
    </w:p>
    <w:p w:rsidR="00885BB7" w:rsidRDefault="00885BB7" w:rsidP="000953C5">
      <w:pPr>
        <w:pStyle w:val="numbering"/>
      </w:pPr>
      <w:r>
        <w:t>¿Qué debemos proclamar?</w:t>
      </w:r>
      <w:r w:rsidR="00EF0F1A">
        <w:t xml:space="preserve"> Efesios 6:15</w:t>
      </w:r>
    </w:p>
    <w:p w:rsidR="00885BB7" w:rsidRDefault="00885BB7" w:rsidP="004E63BD">
      <w:pPr>
        <w:pStyle w:val="Respuesta"/>
      </w:pPr>
      <w:r>
        <w:t>El evangelio de la paz.</w:t>
      </w:r>
      <w:r w:rsidR="004E63BD">
        <w:br/>
      </w:r>
    </w:p>
    <w:p w:rsidR="00885BB7" w:rsidRDefault="00885BB7" w:rsidP="000953C5">
      <w:pPr>
        <w:pStyle w:val="numbering"/>
      </w:pPr>
      <w:r>
        <w:t xml:space="preserve">¿Cuál es el mensaje de paz que debemos proclamar según 2 Corintios 5:18-21?  </w:t>
      </w:r>
    </w:p>
    <w:p w:rsidR="00885BB7" w:rsidRDefault="00885BB7" w:rsidP="004E63BD">
      <w:pPr>
        <w:pStyle w:val="Respuesta"/>
      </w:pPr>
      <w:r>
        <w:t xml:space="preserve">El mensaje de reconciliación que Dios ya no toma en cuenta nuestros pecados porque </w:t>
      </w:r>
      <w:r w:rsidR="000953C5">
        <w:t xml:space="preserve">Dios </w:t>
      </w:r>
      <w:r>
        <w:t xml:space="preserve">trató a su Hijo como pecador para darnos su justicia y salvación. </w:t>
      </w:r>
      <w:r w:rsidR="000953C5">
        <w:t>Romanos 5:1</w:t>
      </w:r>
      <w:r w:rsidR="004C79C8">
        <w:br/>
      </w:r>
    </w:p>
    <w:p w:rsidR="00885BB7" w:rsidRDefault="00885BB7" w:rsidP="000953C5">
      <w:pPr>
        <w:pStyle w:val="numbering"/>
      </w:pPr>
      <w:r>
        <w:t>Dios ya hizo su parte para ser reconciliado con nosotros.  ¿Cuál es nuestra parte según 2 Corintios 5:20?</w:t>
      </w:r>
    </w:p>
    <w:p w:rsidR="000953C5" w:rsidRDefault="00885BB7" w:rsidP="004E63BD">
      <w:pPr>
        <w:pStyle w:val="Respuesta"/>
      </w:pPr>
      <w:r>
        <w:t>Ser reconciliado con Dios.  Debemos arrepentirnos y confiar en Jesucristo aceptando su oferta de reconciliación.</w:t>
      </w:r>
      <w:r w:rsidR="004E63BD">
        <w:br/>
      </w:r>
    </w:p>
    <w:p w:rsidR="000953C5" w:rsidRDefault="000953C5" w:rsidP="000953C5">
      <w:pPr>
        <w:pStyle w:val="numbering"/>
      </w:pPr>
      <w:r>
        <w:t>Según Hechos 26:18, ¿qué pasa cuando al proclamar el evangelio de la paz una persona pone su fe en Cristo?</w:t>
      </w:r>
    </w:p>
    <w:p w:rsidR="004C79C8" w:rsidRDefault="000953C5" w:rsidP="004E63BD">
      <w:pPr>
        <w:pStyle w:val="Respuesta"/>
      </w:pPr>
      <w:r>
        <w:t>Se convierte de las tinieblas a la luz, y del poder Satanás a Dios. Estamos ganando la guerra espiritual al rescatar un alma del poder de Satanás.</w:t>
      </w:r>
      <w:r w:rsidR="00A07F1B">
        <w:t xml:space="preserve"> También recibe el perdón y la herencia.</w:t>
      </w:r>
      <w:r w:rsidR="004C79C8">
        <w:br/>
      </w:r>
    </w:p>
    <w:p w:rsidR="004C79C8" w:rsidRDefault="004C79C8" w:rsidP="004C79C8">
      <w:pPr>
        <w:pStyle w:val="numbering"/>
        <w:rPr>
          <w:lang w:eastAsia="en-US"/>
        </w:rPr>
      </w:pPr>
      <w:r>
        <w:rPr>
          <w:lang w:eastAsia="en-US"/>
        </w:rPr>
        <w:lastRenderedPageBreak/>
        <w:t>Termine la tabla.</w:t>
      </w:r>
    </w:p>
    <w:p w:rsidR="004C79C8" w:rsidRPr="004C79C8" w:rsidRDefault="004C79C8" w:rsidP="0059426A"/>
    <w:tbl>
      <w:tblPr>
        <w:tblStyle w:val="Tablaconcuadrcula"/>
        <w:tblW w:w="0" w:type="auto"/>
        <w:tblLook w:val="04A0" w:firstRow="1" w:lastRow="0" w:firstColumn="1" w:lastColumn="0" w:noHBand="0" w:noVBand="1"/>
      </w:tblPr>
      <w:tblGrid>
        <w:gridCol w:w="2178"/>
        <w:gridCol w:w="3600"/>
        <w:gridCol w:w="4442"/>
      </w:tblGrid>
      <w:tr w:rsidR="004C79C8" w:rsidTr="004C79C8">
        <w:tc>
          <w:tcPr>
            <w:tcW w:w="2178" w:type="dxa"/>
            <w:shd w:val="clear" w:color="auto" w:fill="D9D9D9" w:themeFill="background1" w:themeFillShade="D9"/>
          </w:tcPr>
          <w:p w:rsidR="004C79C8" w:rsidRDefault="004C79C8" w:rsidP="004C79C8">
            <w:r>
              <w:t>Pieza de armadura</w:t>
            </w:r>
          </w:p>
        </w:tc>
        <w:tc>
          <w:tcPr>
            <w:tcW w:w="3600" w:type="dxa"/>
            <w:shd w:val="clear" w:color="auto" w:fill="D9D9D9" w:themeFill="background1" w:themeFillShade="D9"/>
          </w:tcPr>
          <w:p w:rsidR="004C79C8" w:rsidRDefault="004C79C8" w:rsidP="004C79C8">
            <w:r>
              <w:t>Su importancia para el soldado Romano.</w:t>
            </w:r>
          </w:p>
        </w:tc>
        <w:tc>
          <w:tcPr>
            <w:tcW w:w="4442" w:type="dxa"/>
            <w:shd w:val="clear" w:color="auto" w:fill="D9D9D9" w:themeFill="background1" w:themeFillShade="D9"/>
          </w:tcPr>
          <w:p w:rsidR="004C79C8" w:rsidRDefault="00BA097A" w:rsidP="004C79C8">
            <w:r>
              <w:t>¿Qué debemos hacer para ponernos esta pieza de la armadura de Dios?</w:t>
            </w:r>
          </w:p>
        </w:tc>
      </w:tr>
      <w:tr w:rsidR="004C79C8" w:rsidTr="004C79C8">
        <w:tc>
          <w:tcPr>
            <w:tcW w:w="2178" w:type="dxa"/>
          </w:tcPr>
          <w:p w:rsidR="004C79C8" w:rsidRDefault="004C79C8" w:rsidP="004C79C8">
            <w:r>
              <w:t>Cinturón de verdad</w:t>
            </w:r>
          </w:p>
        </w:tc>
        <w:tc>
          <w:tcPr>
            <w:tcW w:w="3600" w:type="dxa"/>
          </w:tcPr>
          <w:p w:rsidR="004C79C8" w:rsidRDefault="004C79C8" w:rsidP="004E63BD">
            <w:pPr>
              <w:pStyle w:val="Respuesta"/>
            </w:pPr>
            <w:r>
              <w:t>Para asegurar la armadura y tener agilidad en la batalla.</w:t>
            </w:r>
          </w:p>
          <w:p w:rsidR="004C79C8" w:rsidRPr="004C79C8" w:rsidRDefault="004C79C8" w:rsidP="004E63BD">
            <w:pPr>
              <w:pStyle w:val="Respuesta"/>
            </w:pPr>
          </w:p>
        </w:tc>
        <w:tc>
          <w:tcPr>
            <w:tcW w:w="4442" w:type="dxa"/>
          </w:tcPr>
          <w:p w:rsidR="004C79C8" w:rsidRDefault="004C79C8" w:rsidP="004E63BD">
            <w:pPr>
              <w:pStyle w:val="Respuesta"/>
            </w:pPr>
            <w:r>
              <w:t>Debemos creer la verdad y luego hablar la verdad.</w:t>
            </w:r>
          </w:p>
        </w:tc>
      </w:tr>
      <w:tr w:rsidR="004C79C8" w:rsidTr="004C79C8">
        <w:tc>
          <w:tcPr>
            <w:tcW w:w="2178" w:type="dxa"/>
          </w:tcPr>
          <w:p w:rsidR="004C79C8" w:rsidRDefault="004C79C8" w:rsidP="004C79C8">
            <w:r>
              <w:t>La coraza de la justicia</w:t>
            </w:r>
          </w:p>
        </w:tc>
        <w:tc>
          <w:tcPr>
            <w:tcW w:w="3600" w:type="dxa"/>
          </w:tcPr>
          <w:p w:rsidR="004C79C8" w:rsidRDefault="004C79C8" w:rsidP="004E63BD">
            <w:pPr>
              <w:pStyle w:val="Respuesta"/>
            </w:pPr>
            <w:r>
              <w:t>Protegía los órganos principales del cuerpo.</w:t>
            </w:r>
          </w:p>
          <w:p w:rsidR="004C79C8" w:rsidRPr="004C79C8" w:rsidRDefault="004C79C8" w:rsidP="004E63BD">
            <w:pPr>
              <w:pStyle w:val="Respuesta"/>
            </w:pPr>
          </w:p>
        </w:tc>
        <w:tc>
          <w:tcPr>
            <w:tcW w:w="4442" w:type="dxa"/>
          </w:tcPr>
          <w:p w:rsidR="004C79C8" w:rsidRPr="004C79C8" w:rsidRDefault="004C79C8" w:rsidP="004E63BD">
            <w:pPr>
              <w:pStyle w:val="Respuesta"/>
            </w:pPr>
            <w:r>
              <w:t>Tener la justicia de Cristo por la fe en él y vivir vidas justas.</w:t>
            </w:r>
          </w:p>
        </w:tc>
      </w:tr>
      <w:tr w:rsidR="004C79C8" w:rsidTr="004C79C8">
        <w:tc>
          <w:tcPr>
            <w:tcW w:w="2178" w:type="dxa"/>
          </w:tcPr>
          <w:p w:rsidR="004C79C8" w:rsidRDefault="004C79C8" w:rsidP="004C79C8">
            <w:r>
              <w:t>Calzado del evangelio de la paz</w:t>
            </w:r>
          </w:p>
        </w:tc>
        <w:tc>
          <w:tcPr>
            <w:tcW w:w="3600" w:type="dxa"/>
          </w:tcPr>
          <w:p w:rsidR="004C79C8" w:rsidRDefault="004C79C8" w:rsidP="004E63BD">
            <w:pPr>
              <w:pStyle w:val="Respuesta"/>
            </w:pPr>
            <w:r>
              <w:t>Para moverse rápido y no caerse en la batalla.</w:t>
            </w:r>
          </w:p>
          <w:p w:rsidR="004C79C8" w:rsidRPr="004C79C8" w:rsidRDefault="004C79C8" w:rsidP="004E63BD">
            <w:pPr>
              <w:pStyle w:val="Respuesta"/>
            </w:pPr>
          </w:p>
        </w:tc>
        <w:tc>
          <w:tcPr>
            <w:tcW w:w="4442" w:type="dxa"/>
          </w:tcPr>
          <w:p w:rsidR="004C79C8" w:rsidRDefault="004C79C8" w:rsidP="004E63BD">
            <w:pPr>
              <w:pStyle w:val="Respuesta"/>
            </w:pPr>
            <w:r>
              <w:t>Anuncia</w:t>
            </w:r>
            <w:r w:rsidR="00EF0F1A">
              <w:t>r</w:t>
            </w:r>
            <w:r>
              <w:t xml:space="preserve"> las buenas nuevas de la reconciliación con Dios.</w:t>
            </w:r>
          </w:p>
          <w:p w:rsidR="004C79C8" w:rsidRPr="004C79C8" w:rsidRDefault="004C79C8" w:rsidP="004E63BD">
            <w:pPr>
              <w:pStyle w:val="Respuesta"/>
            </w:pPr>
          </w:p>
        </w:tc>
      </w:tr>
    </w:tbl>
    <w:p w:rsidR="00885BB7" w:rsidRDefault="000953C5" w:rsidP="0059426A">
      <w:r w:rsidRPr="004C79C8">
        <w:br/>
      </w:r>
      <w:r w:rsidRPr="004C79C8">
        <w:br/>
      </w:r>
      <w:r>
        <w:br/>
      </w:r>
      <w:r>
        <w:br/>
      </w:r>
      <w:r>
        <w:br/>
      </w:r>
      <w:r>
        <w:br/>
      </w:r>
      <w:r>
        <w:br/>
      </w:r>
      <w:r>
        <w:br/>
      </w:r>
      <w:r>
        <w:br/>
      </w:r>
      <w:r>
        <w:br/>
      </w:r>
      <w:r>
        <w:br/>
      </w:r>
    </w:p>
    <w:p w:rsidR="00941C71" w:rsidRDefault="00941C71" w:rsidP="00941C71"/>
    <w:p w:rsidR="00941C71" w:rsidRDefault="00941C71" w:rsidP="0059426A"/>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941C71" w:rsidRDefault="00941C71" w:rsidP="00941C71"/>
    <w:p w:rsidR="004E63BD" w:rsidRDefault="004E63BD" w:rsidP="00941C71">
      <w:pPr>
        <w:pStyle w:val="Ttulo"/>
      </w:pPr>
      <w:bookmarkStart w:id="12" w:name="_Toc455491210"/>
    </w:p>
    <w:p w:rsidR="004E63BD" w:rsidRDefault="004E63BD" w:rsidP="00941C71">
      <w:pPr>
        <w:pStyle w:val="Ttulo"/>
      </w:pPr>
    </w:p>
    <w:p w:rsidR="004E63BD" w:rsidRDefault="004E63BD" w:rsidP="00941C71">
      <w:pPr>
        <w:pStyle w:val="Ttulo"/>
      </w:pPr>
    </w:p>
    <w:p w:rsidR="00941C71" w:rsidRDefault="00941C71" w:rsidP="00941C71">
      <w:pPr>
        <w:pStyle w:val="Ttulo"/>
      </w:pPr>
      <w:r>
        <w:lastRenderedPageBreak/>
        <w:t>Lección 12 –</w:t>
      </w:r>
      <w:r w:rsidR="00671B7C">
        <w:t xml:space="preserve"> La armadura de Dios </w:t>
      </w:r>
      <w:r>
        <w:t>#2</w:t>
      </w:r>
      <w:bookmarkEnd w:id="12"/>
    </w:p>
    <w:p w:rsidR="00941C71" w:rsidRDefault="00941C71" w:rsidP="00941C71">
      <w:r>
        <w:t xml:space="preserve">El soldado romano tuvo que vestirse con su armadura para poder ganar la batalla. Nosotros estamos en una guerra espiritual y ocupamos vestirnos todos los días con la armadura que Dios nos ha provisto. Si no seremos vencidos. </w:t>
      </w:r>
    </w:p>
    <w:p w:rsidR="00941C71" w:rsidRDefault="00941C71" w:rsidP="00143CC9">
      <w:pPr>
        <w:pStyle w:val="numbering"/>
        <w:numPr>
          <w:ilvl w:val="0"/>
          <w:numId w:val="30"/>
        </w:numPr>
        <w:ind w:left="198"/>
      </w:pPr>
      <w:r>
        <w:t>Ya vimos tres de las piezas de la armadura de Dios en Efesios 6:14-15, ¿cuáles son?</w:t>
      </w:r>
    </w:p>
    <w:p w:rsidR="00143CC9" w:rsidRDefault="00941C71" w:rsidP="00143CC9">
      <w:pPr>
        <w:pStyle w:val="Respuesta"/>
        <w:spacing w:line="480" w:lineRule="auto"/>
        <w:jc w:val="center"/>
        <w:rPr>
          <w:rFonts w:ascii="Comic Sans MS" w:hAnsi="Comic Sans MS"/>
          <w:color w:val="auto"/>
          <w:lang w:val="es-ES_tradnl" w:eastAsia="es-ES"/>
        </w:rPr>
      </w:pPr>
      <w:r>
        <w:rPr>
          <w:lang w:eastAsia="es-ES"/>
        </w:rPr>
        <w:t>El cinturón de la verdad, la coraza de justicia y</w:t>
      </w:r>
      <w:r w:rsidR="00143CC9" w:rsidRPr="00143CC9">
        <w:rPr>
          <w:rFonts w:ascii="Comic Sans MS" w:hAnsi="Comic Sans MS"/>
          <w:color w:val="auto"/>
          <w:lang w:val="es-ES_tradnl" w:eastAsia="es-ES"/>
        </w:rPr>
        <w:t xml:space="preserve"> </w:t>
      </w:r>
      <w:r w:rsidR="00143CC9" w:rsidRPr="00143CC9">
        <w:t xml:space="preserve">el </w:t>
      </w:r>
      <w:r w:rsidR="00143CC9" w:rsidRPr="00143CC9">
        <w:rPr>
          <w:lang w:val="es-ES_tradnl" w:eastAsia="es-ES"/>
        </w:rPr>
        <w:t>Calzado con el apresto del evangelio de la paz.</w:t>
      </w:r>
    </w:p>
    <w:p w:rsidR="00885BB7" w:rsidRDefault="00885BB7" w:rsidP="00CF5AB8">
      <w:pPr>
        <w:pStyle w:val="numbering"/>
      </w:pPr>
      <w:r>
        <w:t>¿Cuál es la siguiente pieza de armadura q</w:t>
      </w:r>
      <w:r w:rsidR="00892D5B">
        <w:t>ue debemos tomar según Efesios 6</w:t>
      </w:r>
      <w:r>
        <w:t>:16? (1226)</w:t>
      </w:r>
    </w:p>
    <w:p w:rsidR="00885BB7" w:rsidRDefault="00885BB7" w:rsidP="004E63BD">
      <w:pPr>
        <w:pStyle w:val="Respuesta"/>
      </w:pPr>
      <w:r>
        <w:t>El escudo de la fe.</w:t>
      </w:r>
      <w:r w:rsidR="0033383F">
        <w:br/>
      </w:r>
    </w:p>
    <w:p w:rsidR="00885BB7" w:rsidRDefault="00885BB7" w:rsidP="00CF5AB8">
      <w:pPr>
        <w:pStyle w:val="numbering"/>
      </w:pPr>
      <w:r>
        <w:t>¿Para qué sirve el escudo de la fe?</w:t>
      </w:r>
    </w:p>
    <w:p w:rsidR="00885BB7" w:rsidRDefault="00885BB7" w:rsidP="004E63BD">
      <w:pPr>
        <w:pStyle w:val="Respuesta"/>
      </w:pPr>
      <w:r>
        <w:t>Apagar tod</w:t>
      </w:r>
      <w:r w:rsidR="00710B83">
        <w:t>o</w:t>
      </w:r>
      <w:r>
        <w:t xml:space="preserve">s </w:t>
      </w:r>
      <w:r w:rsidR="00710B83">
        <w:t>los dados</w:t>
      </w:r>
      <w:r>
        <w:t xml:space="preserve"> encendidas del maligno.</w:t>
      </w:r>
      <w:r w:rsidR="004E63BD">
        <w:br/>
      </w:r>
    </w:p>
    <w:p w:rsidR="00885BB7" w:rsidRDefault="00885BB7" w:rsidP="00885BB7">
      <w:r>
        <w:t xml:space="preserve">El escudo romano era 1.20 de largo por 75 cm. de ancho. Tapaba casi todo el cuerpo. Puestos en fila se </w:t>
      </w:r>
      <w:r w:rsidR="00CF5AB8">
        <w:br/>
      </w:r>
      <w:r>
        <w:t xml:space="preserve">hizo como un muro para proteger el ejército romano.  </w:t>
      </w:r>
      <w:r w:rsidR="0053055C">
        <w:t xml:space="preserve">Los soldados mojaron sus escudos para que </w:t>
      </w:r>
      <w:r w:rsidR="00EF0F1A">
        <w:t xml:space="preserve">no </w:t>
      </w:r>
      <w:r w:rsidR="0053055C">
        <w:t xml:space="preserve">fueran </w:t>
      </w:r>
      <w:r w:rsidR="00EF0F1A">
        <w:t>destruida</w:t>
      </w:r>
      <w:r w:rsidR="0053055C">
        <w:t xml:space="preserve">s por </w:t>
      </w:r>
      <w:r w:rsidR="00710B83">
        <w:t>los dardos encendidos</w:t>
      </w:r>
      <w:r w:rsidR="0053055C">
        <w:t xml:space="preserve">. </w:t>
      </w:r>
      <w:r>
        <w:t xml:space="preserve">Las </w:t>
      </w:r>
      <w:r w:rsidR="00710B83">
        <w:t xml:space="preserve">dardos encendidos </w:t>
      </w:r>
      <w:r>
        <w:t>eran los proyectiles que estaban envueltos en material combustible.</w:t>
      </w:r>
      <w:r w:rsidR="0053055C">
        <w:t xml:space="preserve"> </w:t>
      </w:r>
    </w:p>
    <w:p w:rsidR="00885BB7" w:rsidRDefault="00885BB7" w:rsidP="00F6365B">
      <w:pPr>
        <w:pStyle w:val="numbering"/>
      </w:pPr>
      <w:r>
        <w:t xml:space="preserve">¿Cuáles son </w:t>
      </w:r>
      <w:r w:rsidR="00710B83">
        <w:t>dardos encendidos</w:t>
      </w:r>
      <w:r w:rsidR="00A9081C">
        <w:t xml:space="preserve">  del maligno? </w:t>
      </w:r>
      <w:r w:rsidR="00EF0F1A">
        <w:t>(Las dudas y tentaciones que nos pone en la mente).</w:t>
      </w:r>
    </w:p>
    <w:p w:rsidR="00885BB7" w:rsidRDefault="00A9081C" w:rsidP="004E63BD">
      <w:pPr>
        <w:pStyle w:val="Respuesta"/>
      </w:pPr>
      <w:r>
        <w:rPr>
          <w:lang w:eastAsia="es-ES"/>
        </w:rPr>
        <w:t>Malos pensamientos.</w:t>
      </w:r>
      <w:r>
        <w:rPr>
          <w:lang w:eastAsia="es-ES"/>
        </w:rPr>
        <w:br/>
      </w:r>
      <w:r w:rsidR="00885BB7">
        <w:t>Las dudas, ¿realmente existe Dios? ¿Por qué Dios permite que sufra?</w:t>
      </w:r>
      <w:r w:rsidR="00CF5AB8">
        <w:br/>
      </w:r>
      <w:r w:rsidR="00885BB7">
        <w:t>El orgullo, “No tengo que pedir perdón, al cabo esa persona también tiene la culpa.”</w:t>
      </w:r>
      <w:r>
        <w:br/>
        <w:t>Divisiones en la iglesia, enojos, críticas, chismes.</w:t>
      </w:r>
      <w:r w:rsidR="00CF5AB8">
        <w:br/>
      </w:r>
      <w:r w:rsidR="00885BB7">
        <w:t>La flojera espiritual, “mañana voy a tener mi tiempo devocional, mañana voy a hablar a esa persona de Cristo.”</w:t>
      </w:r>
      <w:r w:rsidR="00CF5AB8">
        <w:br/>
      </w:r>
      <w:r w:rsidR="00885BB7">
        <w:t>Inmoralidad. “No debo estar viendo o pensando así pero………..”</w:t>
      </w:r>
      <w:r w:rsidR="00CF5AB8">
        <w:br/>
        <w:t>Temor.  “No sé có</w:t>
      </w:r>
      <w:r w:rsidR="00885BB7">
        <w:t>mo vamos a sobrevivir la crisis, temo que tengo un cáncer…….”</w:t>
      </w:r>
    </w:p>
    <w:p w:rsidR="00885BB7" w:rsidRDefault="00885BB7" w:rsidP="00CF5AB8">
      <w:pPr>
        <w:pStyle w:val="numbering"/>
      </w:pPr>
      <w:r>
        <w:t xml:space="preserve">El escudo de la fe es la pieza de armadura que apaga </w:t>
      </w:r>
      <w:r w:rsidR="00710B83">
        <w:t>los darnos encendidos.</w:t>
      </w:r>
      <w:r>
        <w:t xml:space="preserve"> ¿</w:t>
      </w:r>
      <w:r w:rsidR="00710B83">
        <w:t>Q</w:t>
      </w:r>
      <w:r>
        <w:t xml:space="preserve">ué es fe?  </w:t>
      </w:r>
      <w:r w:rsidR="00710B83">
        <w:br/>
      </w:r>
      <w:r>
        <w:t>Hebreos 11:1</w:t>
      </w:r>
    </w:p>
    <w:p w:rsidR="00885BB7" w:rsidRDefault="00710B83" w:rsidP="00710B83">
      <w:pPr>
        <w:pStyle w:val="Respuesta"/>
      </w:pPr>
      <w:r>
        <w:t xml:space="preserve">Es </w:t>
      </w:r>
      <w:r w:rsidRPr="00710B83">
        <w:t>la fe la certeza de lo que se espera, la convicci</w:t>
      </w:r>
      <w:r w:rsidRPr="00710B83">
        <w:rPr>
          <w:rFonts w:eastAsia="Times New Roman"/>
        </w:rPr>
        <w:t>ón de lo que no se ve.</w:t>
      </w:r>
      <w:r w:rsidR="00F52549">
        <w:br/>
      </w:r>
    </w:p>
    <w:p w:rsidR="00885BB7" w:rsidRDefault="00885BB7" w:rsidP="00CF5AB8">
      <w:pPr>
        <w:pStyle w:val="numbering"/>
      </w:pPr>
      <w:r>
        <w:t>¿Qué hizo Noé por fe y por qué lo hizo a pesar de no haber visto nunca un diluvio? Hebreos 11:7</w:t>
      </w:r>
    </w:p>
    <w:p w:rsidR="00885BB7" w:rsidRPr="00011016" w:rsidRDefault="00885BB7" w:rsidP="004E63BD">
      <w:pPr>
        <w:pStyle w:val="Respuesta"/>
      </w:pPr>
      <w:r>
        <w:t>Hizo el arca porque creó a Dios.</w:t>
      </w:r>
      <w:r w:rsidR="00710B83">
        <w:t xml:space="preserve"> </w:t>
      </w:r>
      <w:r w:rsidR="00710B83" w:rsidRPr="00710B83">
        <w:t xml:space="preserve">Él fue hecho heredero de la justicia que viene por la fe. </w:t>
      </w:r>
      <w:r>
        <w:t xml:space="preserve"> </w:t>
      </w:r>
      <w:r w:rsidR="00F52549">
        <w:br/>
      </w:r>
    </w:p>
    <w:p w:rsidR="00885BB7" w:rsidRDefault="00885BB7" w:rsidP="00CF5AB8">
      <w:pPr>
        <w:pStyle w:val="numbering"/>
      </w:pPr>
      <w:r>
        <w:t xml:space="preserve">¿Cómo funciona la fe para apagar las flechas que son las tentaciones y ataques del maligno? </w:t>
      </w:r>
    </w:p>
    <w:p w:rsidR="00F6365B" w:rsidRPr="00F6365B" w:rsidRDefault="00A9081C" w:rsidP="00F6365B">
      <w:pPr>
        <w:pStyle w:val="check"/>
      </w:pPr>
      <w:r>
        <w:rPr>
          <w:noProof/>
          <w:lang w:eastAsia="es-MX"/>
        </w:rPr>
        <mc:AlternateContent>
          <mc:Choice Requires="wps">
            <w:drawing>
              <wp:anchor distT="0" distB="0" distL="114300" distR="114300" simplePos="0" relativeHeight="251687936" behindDoc="0" locked="0" layoutInCell="1" allowOverlap="1" wp14:anchorId="4A91031E" wp14:editId="38317D3A">
                <wp:simplePos x="0" y="0"/>
                <wp:positionH relativeFrom="column">
                  <wp:posOffset>3438525</wp:posOffset>
                </wp:positionH>
                <wp:positionV relativeFrom="paragraph">
                  <wp:posOffset>156845</wp:posOffset>
                </wp:positionV>
                <wp:extent cx="2743200" cy="1371600"/>
                <wp:effectExtent l="0" t="0" r="19050" b="19050"/>
                <wp:wrapSquare wrapText="bothSides"/>
                <wp:docPr id="6" name="6 Cuadro de texto"/>
                <wp:cNvGraphicFramePr/>
                <a:graphic xmlns:a="http://schemas.openxmlformats.org/drawingml/2006/main">
                  <a:graphicData uri="http://schemas.microsoft.com/office/word/2010/wordprocessingShape">
                    <wps:wsp>
                      <wps:cNvSpPr txBox="1"/>
                      <wps:spPr>
                        <a:xfrm>
                          <a:off x="0" y="0"/>
                          <a:ext cx="2743200" cy="1371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sidP="00A9081C">
                            <w:r>
                              <w:rPr>
                                <w:lang w:eastAsia="es-MX"/>
                              </w:rPr>
                              <w:t xml:space="preserve">Armarse </w:t>
                            </w:r>
                            <w:r>
                              <w:rPr>
                                <w:i/>
                                <w:iCs/>
                                <w:lang w:eastAsia="es-MX"/>
                              </w:rPr>
                              <w:t>con el escudo de la fe</w:t>
                            </w:r>
                            <w:r>
                              <w:rPr>
                                <w:lang w:eastAsia="es-MX"/>
                              </w:rPr>
                              <w:t xml:space="preserve"> sugiere un aferrarse deliberada y firmemente al Dios revelado en el evangelio; una dependencia  firme y resuelta en el Señor que apaga los terribles intentos del enemigo que desea dañarnos y provocar el pánico.  (Siglo XX1)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6 Cuadro de texto" o:spid="_x0000_s1039" type="#_x0000_t202" style="position:absolute;left:0;text-align:left;margin-left:270.75pt;margin-top:12.35pt;width:3in;height:108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" fillcolor="white [3201]" strokeweight=".5pt">
                <v:textbox>
                  <w:txbxContent>
                    <w:p w:rsidR="009E7F87" w:rsidRDefault="009E7F87" w:rsidP="00A9081C">
                      <w:r>
                        <w:rPr>
                          <w:lang w:eastAsia="es-MX"/>
                        </w:rPr>
                        <w:t xml:space="preserve">Armarse </w:t>
                      </w:r>
                      <w:r>
                        <w:rPr>
                          <w:i/>
                          <w:iCs/>
                          <w:lang w:eastAsia="es-MX"/>
                        </w:rPr>
                        <w:t>con el escudo de la fe</w:t>
                      </w:r>
                      <w:r>
                        <w:rPr>
                          <w:lang w:eastAsia="es-MX"/>
                        </w:rPr>
                        <w:t xml:space="preserve"> sugiere un aferrarse deliberada y firmemente al Dios revelado en el evangelio; una dependencia  firme y resuelta en el Señor que apaga los terribles intentos del enemigo que desea dañarnos y provocar el pánico.  (Siglo XX1)</w:t>
                      </w:r>
                    </w:p>
                  </w:txbxContent>
                </v:textbox>
                <w10:wrap type="square"/>
              </v:shape>
            </w:pict>
          </mc:Fallback>
        </mc:AlternateContent>
      </w:r>
      <w:r w:rsidR="00F6365B">
        <w:t>Salmo 56:3-4</w:t>
      </w:r>
    </w:p>
    <w:p w:rsidR="00885BB7" w:rsidRDefault="00885BB7" w:rsidP="004E63BD">
      <w:pPr>
        <w:pStyle w:val="Respuesta"/>
      </w:pPr>
      <w:r>
        <w:t xml:space="preserve">La confianza en Dios </w:t>
      </w:r>
      <w:r w:rsidR="00F6365B">
        <w:t xml:space="preserve">al sentir miedo. </w:t>
      </w:r>
      <w:r w:rsidR="004E63BD">
        <w:br/>
      </w:r>
    </w:p>
    <w:p w:rsidR="00F6365B" w:rsidRDefault="00F6365B" w:rsidP="00AE4640">
      <w:pPr>
        <w:pStyle w:val="check"/>
        <w:numPr>
          <w:ilvl w:val="0"/>
          <w:numId w:val="1"/>
        </w:numPr>
        <w:spacing w:after="72"/>
        <w:ind w:left="720" w:hanging="288"/>
      </w:pPr>
      <w:r>
        <w:t>1 Pedro 5:8-9.</w:t>
      </w:r>
    </w:p>
    <w:p w:rsidR="00885BB7" w:rsidRPr="00C017D7" w:rsidRDefault="0053055C" w:rsidP="004E63BD">
      <w:pPr>
        <w:pStyle w:val="Respuesta"/>
      </w:pPr>
      <w:r>
        <w:t>Nos permite resistir al diablo al mantenernos firmes en la fe.</w:t>
      </w:r>
    </w:p>
    <w:p w:rsidR="00885BB7" w:rsidRDefault="00885BB7" w:rsidP="00CF5AB8">
      <w:pPr>
        <w:pStyle w:val="numbering"/>
      </w:pPr>
      <w:r>
        <w:t xml:space="preserve">Cuando nuestra fe pasa por pruebas, no se quema con las </w:t>
      </w:r>
      <w:r w:rsidR="00710B83">
        <w:t>dardos encendidos</w:t>
      </w:r>
      <w:r>
        <w:t xml:space="preserve">, ¿al contrario qué sucede?  1 Pedro 1:6-7 </w:t>
      </w:r>
    </w:p>
    <w:p w:rsidR="00885BB7" w:rsidRDefault="00885BB7" w:rsidP="004E63BD">
      <w:pPr>
        <w:pStyle w:val="Respuesta"/>
      </w:pPr>
      <w:r>
        <w:t>Nuestra fe es purificada como el oro cuando  se acrisola al fuego para purificarlo.</w:t>
      </w:r>
      <w:r w:rsidR="00710B83">
        <w:br/>
      </w:r>
    </w:p>
    <w:p w:rsidR="00885BB7" w:rsidRDefault="00885BB7" w:rsidP="00CF5AB8">
      <w:pPr>
        <w:pStyle w:val="numbering"/>
      </w:pPr>
      <w:r>
        <w:lastRenderedPageBreak/>
        <w:t>¿Cómo nos ayuda nuestra fe ahora mismo según 1 Pedro 1:8-9?</w:t>
      </w:r>
    </w:p>
    <w:p w:rsidR="00710B83" w:rsidRPr="00710B83" w:rsidRDefault="00885BB7" w:rsidP="00710B83">
      <w:pPr>
        <w:pStyle w:val="Respuesta"/>
      </w:pPr>
      <w:r>
        <w:t xml:space="preserve">Nos alegramos </w:t>
      </w:r>
      <w:r w:rsidR="00710B83" w:rsidRPr="00710B83">
        <w:t xml:space="preserve">con gozo inefable y glorioso; </w:t>
      </w:r>
    </w:p>
    <w:p w:rsidR="00885BB7" w:rsidRDefault="0053055C" w:rsidP="00710B83">
      <w:pPr>
        <w:pStyle w:val="Respuesta"/>
      </w:pPr>
      <w:r>
        <w:t xml:space="preserve"> </w:t>
      </w:r>
    </w:p>
    <w:p w:rsidR="0053055C" w:rsidRPr="0053055C" w:rsidRDefault="0053055C" w:rsidP="0053055C">
      <w:pPr>
        <w:pStyle w:val="nfasis"/>
      </w:pPr>
      <w:r>
        <w:t xml:space="preserve">El </w:t>
      </w:r>
      <w:r w:rsidR="00710B83">
        <w:t>yelm</w:t>
      </w:r>
      <w:r>
        <w:t>o de la salvación</w:t>
      </w:r>
    </w:p>
    <w:p w:rsidR="00892D5B" w:rsidRDefault="00885BB7" w:rsidP="0033383F">
      <w:pPr>
        <w:pStyle w:val="numbering"/>
      </w:pPr>
      <w:r>
        <w:t xml:space="preserve">¿Cuál es la primera pieza de armadura en </w:t>
      </w:r>
      <w:r w:rsidR="00892D5B">
        <w:t xml:space="preserve">Efesios 6:17?  </w:t>
      </w:r>
    </w:p>
    <w:p w:rsidR="00885BB7" w:rsidRDefault="00885BB7" w:rsidP="00892D5B">
      <w:pPr>
        <w:pStyle w:val="Respuesta"/>
      </w:pPr>
      <w:r>
        <w:t xml:space="preserve">El </w:t>
      </w:r>
      <w:r w:rsidR="00352DE8">
        <w:t>yelm</w:t>
      </w:r>
      <w:r>
        <w:t>o de la salvación.</w:t>
      </w:r>
      <w:r w:rsidR="0033383F">
        <w:br/>
      </w:r>
    </w:p>
    <w:p w:rsidR="00885BB7" w:rsidRDefault="00885BB7" w:rsidP="00CF5AB8">
      <w:pPr>
        <w:pStyle w:val="numbering"/>
      </w:pPr>
      <w:r>
        <w:t xml:space="preserve">¿Por qué creen que era importante el </w:t>
      </w:r>
      <w:r w:rsidR="00352DE8">
        <w:t>yelm</w:t>
      </w:r>
      <w:r>
        <w:t>o</w:t>
      </w:r>
      <w:r w:rsidR="00352DE8">
        <w:t xml:space="preserve"> (casco)</w:t>
      </w:r>
      <w:r>
        <w:t xml:space="preserve"> del soldado en la guerra?</w:t>
      </w:r>
    </w:p>
    <w:p w:rsidR="00885BB7" w:rsidRDefault="00885BB7" w:rsidP="0033383F">
      <w:pPr>
        <w:pStyle w:val="Respuesta"/>
      </w:pPr>
      <w:r>
        <w:t>Para proteger su cabeza de los golpes de las espadas que medían un metro o más.</w:t>
      </w:r>
      <w:r w:rsidR="0033383F">
        <w:br/>
      </w:r>
    </w:p>
    <w:p w:rsidR="00A20A64" w:rsidRDefault="000C1CC2" w:rsidP="00892D5B">
      <w:pPr>
        <w:pStyle w:val="numbering"/>
      </w:pPr>
      <w:r>
        <w:t>¿Cómo de</w:t>
      </w:r>
      <w:r w:rsidR="00352DE8">
        <w:t>scribe 1 Tesalonicenses 5:8 el yelm</w:t>
      </w:r>
      <w:r>
        <w:t>o?</w:t>
      </w:r>
    </w:p>
    <w:p w:rsidR="000C1CC2" w:rsidRDefault="00352DE8" w:rsidP="0033383F">
      <w:pPr>
        <w:pStyle w:val="Respuesta"/>
        <w:rPr>
          <w:lang w:eastAsia="es-ES"/>
        </w:rPr>
      </w:pPr>
      <w:r>
        <w:rPr>
          <w:lang w:eastAsia="es-ES"/>
        </w:rPr>
        <w:t>L</w:t>
      </w:r>
      <w:r w:rsidR="000C1CC2">
        <w:rPr>
          <w:lang w:eastAsia="es-ES"/>
        </w:rPr>
        <w:t>a esperanza de salvación.</w:t>
      </w:r>
      <w:r w:rsidR="0033383F">
        <w:rPr>
          <w:lang w:eastAsia="es-ES"/>
        </w:rPr>
        <w:br/>
      </w:r>
    </w:p>
    <w:p w:rsidR="000C1CC2" w:rsidRDefault="000C1CC2" w:rsidP="000C1CC2">
      <w:pPr>
        <w:pStyle w:val="numbering"/>
      </w:pPr>
      <w:r>
        <w:t>¿Por qué cree que la esperanza es importante en nuestra guerra espiritual?</w:t>
      </w:r>
    </w:p>
    <w:p w:rsidR="00F52549" w:rsidRPr="00F52549" w:rsidRDefault="00F52549" w:rsidP="0033383F">
      <w:pPr>
        <w:pStyle w:val="Respuesta"/>
        <w:rPr>
          <w:lang w:eastAsia="es-ES"/>
        </w:rPr>
      </w:pPr>
      <w:r>
        <w:rPr>
          <w:lang w:eastAsia="es-ES"/>
        </w:rPr>
        <w:t>Porque sin esperanza perdemos el ánimo. La esperanza nos mantiene fieles y constantes. Sin esperanza tiramos la toalla y no actuamos en fe.</w:t>
      </w:r>
      <w:r w:rsidR="0033383F">
        <w:rPr>
          <w:lang w:eastAsia="es-ES"/>
        </w:rPr>
        <w:br/>
      </w:r>
    </w:p>
    <w:p w:rsidR="00885BB7" w:rsidRDefault="00885BB7" w:rsidP="00CF5AB8">
      <w:pPr>
        <w:pStyle w:val="numbering"/>
      </w:pPr>
      <w:r>
        <w:t xml:space="preserve">¿Por qué creen que Pablo lo llama el </w:t>
      </w:r>
      <w:r w:rsidR="00352DE8">
        <w:t>yelmo</w:t>
      </w:r>
      <w:r>
        <w:t xml:space="preserve"> de la salvación?</w:t>
      </w:r>
    </w:p>
    <w:p w:rsidR="00885BB7" w:rsidRDefault="00885BB7" w:rsidP="0033383F">
      <w:pPr>
        <w:pStyle w:val="Respuesta"/>
      </w:pPr>
      <w:r>
        <w:t xml:space="preserve">Porque la seguridad de nuestra salvación y la esperanza en Cristo nos protege de los golpes del maligno. Si el maligno nos puede hacer dudar de nuestra salvación no tenemos puestos el casco y estamos en gran peligro de ser derrotado por </w:t>
      </w:r>
      <w:r w:rsidR="0053055C">
        <w:t>él.  Si é</w:t>
      </w:r>
      <w:r>
        <w:t>l nos puede convencer que vamos a ser derrotados no lucharemos.</w:t>
      </w:r>
    </w:p>
    <w:p w:rsidR="00885BB7" w:rsidRDefault="00885BB7" w:rsidP="00CF5AB8">
      <w:pPr>
        <w:pStyle w:val="numbering"/>
      </w:pPr>
      <w:r>
        <w:t>Según 1 Juan 5:9-13, ¿por qué el creyente en Jesús puede saber con certeza y gozarse de su salvación?</w:t>
      </w:r>
    </w:p>
    <w:p w:rsidR="00885BB7" w:rsidRDefault="001F3EF9" w:rsidP="0033383F">
      <w:pPr>
        <w:pStyle w:val="Respuesta"/>
      </w:pPr>
      <w:r>
        <w:rPr>
          <w:noProof/>
          <w:lang w:eastAsia="es-MX"/>
        </w:rPr>
        <mc:AlternateContent>
          <mc:Choice Requires="wps">
            <w:drawing>
              <wp:anchor distT="0" distB="0" distL="114300" distR="114300" simplePos="0" relativeHeight="251688960" behindDoc="0" locked="0" layoutInCell="1" allowOverlap="1" wp14:anchorId="294B530A" wp14:editId="49BD69D8">
                <wp:simplePos x="0" y="0"/>
                <wp:positionH relativeFrom="column">
                  <wp:posOffset>3895090</wp:posOffset>
                </wp:positionH>
                <wp:positionV relativeFrom="paragraph">
                  <wp:posOffset>66040</wp:posOffset>
                </wp:positionV>
                <wp:extent cx="2600325" cy="4029075"/>
                <wp:effectExtent l="0" t="0" r="28575" b="28575"/>
                <wp:wrapSquare wrapText="bothSides"/>
                <wp:docPr id="12" name="12 Cuadro de texto"/>
                <wp:cNvGraphicFramePr/>
                <a:graphic xmlns:a="http://schemas.openxmlformats.org/drawingml/2006/main">
                  <a:graphicData uri="http://schemas.microsoft.com/office/word/2010/wordprocessingShape">
                    <wps:wsp>
                      <wps:cNvSpPr txBox="1"/>
                      <wps:spPr>
                        <a:xfrm>
                          <a:off x="0" y="0"/>
                          <a:ext cx="2600325" cy="40290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Pr="001F3EF9" w:rsidRDefault="009E7F87" w:rsidP="00EF0F1A">
                            <w:pPr>
                              <w:rPr>
                                <w:sz w:val="18"/>
                                <w:szCs w:val="18"/>
                              </w:rPr>
                            </w:pPr>
                            <w:r>
                              <w:rPr>
                                <w:shd w:val="clear" w:color="auto" w:fill="FFFFFF"/>
                              </w:rPr>
                              <w:t xml:space="preserve">La espada es un arma tanto ofensivo como defensivo, usado para protegerse uno mismo del daño o para atacar al enemigo y vencerlo. </w:t>
                            </w:r>
                            <w:r w:rsidRPr="00A07F1B">
                              <w:rPr>
                                <w:u w:val="single"/>
                                <w:shd w:val="clear" w:color="auto" w:fill="FFFFFF"/>
                              </w:rPr>
                              <w:t>Para un soldado, era necesario recibir una rígida formación sobre el uso adecuado de la espada, a fin de obtener el máximo beneficio de ella.</w:t>
                            </w:r>
                            <w:r>
                              <w:rPr>
                                <w:shd w:val="clear" w:color="auto" w:fill="FFFFFF"/>
                              </w:rPr>
                              <w:t xml:space="preserve"> Todos los soldados cristianos necesitan el mismo rígido entrenamiento para saber cómo manejar apropiadamente la Espada del Espíritu, “que es la palabra de Dios.” Puesto que todo cristiano se encuentra en una batalla espiritual en contra de las fuerzas satánicas de este mundo, necesitamos saber cómo manejar la Palabra apropiadamente. Solo entonces se convertirá en una defensa efectiva contra el maligno y una evaluable arma ofensiva “para la destrucción de fortalezas” del error y la mentira. </w:t>
                            </w:r>
                            <w:r>
                              <w:rPr>
                                <w:shd w:val="clear" w:color="auto" w:fill="FFFFFF"/>
                              </w:rPr>
                              <w:br/>
                            </w:r>
                            <w:r w:rsidRPr="00EF0F1A">
                              <w:t>(</w:t>
                            </w:r>
                            <w:hyperlink r:id="rId24" w:tgtFrame="_blank" w:history="1">
                              <w:r w:rsidRPr="00EF0F1A">
                                <w:t>2 Corintios 10:4-5</w:t>
                              </w:r>
                            </w:hyperlink>
                            <w:r w:rsidRPr="00EF0F1A">
                              <w:t>).</w:t>
                            </w:r>
                            <w:r>
                              <w:rPr>
                                <w:shd w:val="clear" w:color="auto" w:fill="FFFFFF"/>
                              </w:rPr>
                              <w:t xml:space="preserve">  </w:t>
                            </w:r>
                            <w:r w:rsidRPr="001F3EF9">
                              <w:rPr>
                                <w:sz w:val="18"/>
                                <w:szCs w:val="18"/>
                                <w:shd w:val="clear" w:color="auto" w:fill="FFFFFF"/>
                              </w:rPr>
                              <w:t>gotaquestion.org</w:t>
                            </w:r>
                          </w:p>
                          <w:p w:rsidR="009E7F87" w:rsidRDefault="009E7F87" w:rsidP="00EF0F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2 Cuadro de texto" o:spid="_x0000_s1040" type="#_x0000_t202" style="position:absolute;margin-left:306.7pt;margin-top:5.2pt;width:204.75pt;height:317.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" fillcolor="white [3201]" strokeweight=".5pt">
                <v:textbox>
                  <w:txbxContent>
                    <w:p w:rsidR="009E7F87" w:rsidRPr="001F3EF9" w:rsidRDefault="009E7F87" w:rsidP="00EF0F1A">
                      <w:pPr>
                        <w:rPr>
                          <w:sz w:val="18"/>
                          <w:szCs w:val="18"/>
                        </w:rPr>
                      </w:pPr>
                      <w:r>
                        <w:rPr>
                          <w:shd w:val="clear" w:color="auto" w:fill="FFFFFF"/>
                        </w:rPr>
                        <w:t xml:space="preserve">La espada es un arma tanto ofensivo como defensivo, usado para protegerse uno mismo del daño o para atacar al enemigo y vencerlo. </w:t>
                      </w:r>
                      <w:r w:rsidRPr="00A07F1B">
                        <w:rPr>
                          <w:u w:val="single"/>
                          <w:shd w:val="clear" w:color="auto" w:fill="FFFFFF"/>
                        </w:rPr>
                        <w:t>Para un soldado, era necesario recibir una rígida formación sobre el uso adecuado de la espada, a fin de obtener el máximo beneficio de ella.</w:t>
                      </w:r>
                      <w:r>
                        <w:rPr>
                          <w:shd w:val="clear" w:color="auto" w:fill="FFFFFF"/>
                        </w:rPr>
                        <w:t xml:space="preserve"> Todos los soldados cristianos necesitan el mismo rígido entrenamiento para saber cómo manejar apropiadamente la Espada del Espíritu, “que es la palabra de Dios.” Puesto que todo cristiano se encuentra en una batalla espiritual en contra de las fuerzas satánicas de este mundo, necesitamos saber cómo manejar la Palabra apropiadamente. Solo entonces se convertirá en una defensa efectiva contra el maligno y una evaluable arma ofensiva “para la destrucción de fortalezas” del error y la mentira. </w:t>
                      </w:r>
                      <w:r>
                        <w:rPr>
                          <w:shd w:val="clear" w:color="auto" w:fill="FFFFFF"/>
                        </w:rPr>
                        <w:br/>
                      </w:r>
                      <w:r w:rsidRPr="00EF0F1A">
                        <w:t>(</w:t>
                      </w:r>
                      <w:hyperlink r:id="rId25" w:tgtFrame="_blank" w:history="1">
                        <w:r w:rsidRPr="00EF0F1A">
                          <w:t>2 Corintios 10:4-5</w:t>
                        </w:r>
                      </w:hyperlink>
                      <w:r w:rsidRPr="00EF0F1A">
                        <w:t>).</w:t>
                      </w:r>
                      <w:r>
                        <w:rPr>
                          <w:shd w:val="clear" w:color="auto" w:fill="FFFFFF"/>
                        </w:rPr>
                        <w:t xml:space="preserve">  </w:t>
                      </w:r>
                      <w:r w:rsidRPr="001F3EF9">
                        <w:rPr>
                          <w:sz w:val="18"/>
                          <w:szCs w:val="18"/>
                          <w:shd w:val="clear" w:color="auto" w:fill="FFFFFF"/>
                        </w:rPr>
                        <w:t>gotaquestion.org</w:t>
                      </w:r>
                    </w:p>
                    <w:p w:rsidR="009E7F87" w:rsidRDefault="009E7F87" w:rsidP="00EF0F1A"/>
                  </w:txbxContent>
                </v:textbox>
                <w10:wrap type="square"/>
              </v:shape>
            </w:pict>
          </mc:Fallback>
        </mc:AlternateContent>
      </w:r>
      <w:r w:rsidR="00885BB7">
        <w:t>Porque Dios ha testificado que el que tiene a su Hijo tiene la vida. En el versículo 13 Dios quiere que sepamos que tenemos vida eterna.</w:t>
      </w:r>
    </w:p>
    <w:p w:rsidR="00352DE8" w:rsidRDefault="00352DE8" w:rsidP="003635E9">
      <w:pPr>
        <w:pStyle w:val="nfasis"/>
      </w:pPr>
    </w:p>
    <w:p w:rsidR="003635E9" w:rsidRPr="003635E9" w:rsidRDefault="003635E9" w:rsidP="003635E9">
      <w:pPr>
        <w:pStyle w:val="nfasis"/>
      </w:pPr>
      <w:r>
        <w:t>La espada del Espíritu</w:t>
      </w:r>
    </w:p>
    <w:p w:rsidR="00885BB7" w:rsidRDefault="00885BB7" w:rsidP="00CF5AB8">
      <w:pPr>
        <w:pStyle w:val="numbering"/>
      </w:pPr>
      <w:r>
        <w:t xml:space="preserve">¿Cuál es la segunda pieza de armadura en el versículo </w:t>
      </w:r>
      <w:r w:rsidR="00F52549">
        <w:t>Efesios 6:</w:t>
      </w:r>
      <w:r>
        <w:t>17?</w:t>
      </w:r>
    </w:p>
    <w:p w:rsidR="00885BB7" w:rsidRDefault="00885BB7" w:rsidP="0033383F">
      <w:pPr>
        <w:pStyle w:val="Respuesta"/>
      </w:pPr>
      <w:r>
        <w:t>La espada del Espíritu que es la Palabra de Dios.</w:t>
      </w:r>
    </w:p>
    <w:p w:rsidR="00885BB7" w:rsidRDefault="00885BB7" w:rsidP="00CF5AB8">
      <w:pPr>
        <w:pStyle w:val="numbering"/>
      </w:pPr>
      <w:r>
        <w:t xml:space="preserve">¿Cuáles son algunas características de la Palabra de Dios según Hebreos 4:12?  </w:t>
      </w:r>
    </w:p>
    <w:p w:rsidR="00885BB7" w:rsidRDefault="00352DE8" w:rsidP="0033383F">
      <w:pPr>
        <w:pStyle w:val="Respuesta"/>
      </w:pPr>
      <w:r w:rsidRPr="00352DE8">
        <w:t>Viva y eficaz, y más cortante que toda espada de dos filos; y penetra hasta partir el alma y el espíritu, las coyunturas y los tuétanos, y discierne los pensamientos y las intenciones del corazón</w:t>
      </w:r>
      <w:r>
        <w:t>.</w:t>
      </w:r>
      <w:r>
        <w:br/>
      </w:r>
      <w:r>
        <w:br/>
      </w:r>
    </w:p>
    <w:p w:rsidR="00885BB7" w:rsidRDefault="001F3EF9" w:rsidP="001F3EF9">
      <w:pPr>
        <w:pStyle w:val="numbering"/>
      </w:pPr>
      <w:r>
        <w:t>En nuestra lucha contra el pecado, ¿cómo vamos a ganar la victoria según Salmo 119:9</w:t>
      </w:r>
      <w:r w:rsidR="00892D5B">
        <w:t>-11</w:t>
      </w:r>
      <w:r>
        <w:t>?</w:t>
      </w:r>
    </w:p>
    <w:p w:rsidR="001F3EF9" w:rsidRDefault="001F3EF9" w:rsidP="0033383F">
      <w:pPr>
        <w:pStyle w:val="Respuesta"/>
        <w:rPr>
          <w:lang w:eastAsia="es-ES"/>
        </w:rPr>
      </w:pPr>
      <w:r>
        <w:rPr>
          <w:lang w:eastAsia="es-ES"/>
        </w:rPr>
        <w:t xml:space="preserve">Al </w:t>
      </w:r>
      <w:r w:rsidR="00352DE8">
        <w:rPr>
          <w:lang w:eastAsia="es-ES"/>
        </w:rPr>
        <w:t>guardar</w:t>
      </w:r>
      <w:r>
        <w:rPr>
          <w:lang w:eastAsia="es-ES"/>
        </w:rPr>
        <w:t xml:space="preserve"> la Palabra en mi corazón. Que llegue a ser parte de mi manera de pensar y actuar. Que mis valores se basan en la Palabra.</w:t>
      </w:r>
    </w:p>
    <w:p w:rsidR="00885BB7" w:rsidRDefault="00885BB7" w:rsidP="00F52549">
      <w:pPr>
        <w:pStyle w:val="numbering"/>
      </w:pPr>
      <w:r>
        <w:lastRenderedPageBreak/>
        <w:t xml:space="preserve">¿Cómo ha impactado </w:t>
      </w:r>
      <w:r w:rsidR="00671B7C">
        <w:t>s</w:t>
      </w:r>
      <w:r>
        <w:t>u vida la Palabra de Dios?</w:t>
      </w:r>
    </w:p>
    <w:p w:rsidR="001F3EF9" w:rsidRPr="001F3EF9" w:rsidRDefault="001F3EF9" w:rsidP="0059426A">
      <w:pPr>
        <w:rPr>
          <w:lang w:eastAsia="es-ES"/>
        </w:rPr>
      </w:pPr>
    </w:p>
    <w:p w:rsidR="00885BB7" w:rsidRDefault="00885BB7" w:rsidP="00885BB7">
      <w:pPr>
        <w:rPr>
          <w:lang w:val="es-ES_tradnl"/>
        </w:rPr>
      </w:pPr>
    </w:p>
    <w:p w:rsidR="00282334" w:rsidRDefault="00282334" w:rsidP="00885BB7">
      <w:pPr>
        <w:rPr>
          <w:lang w:val="es-ES_tradnl"/>
        </w:rPr>
      </w:pPr>
    </w:p>
    <w:p w:rsidR="00885BB7" w:rsidRDefault="00885BB7" w:rsidP="00F52549">
      <w:pPr>
        <w:pStyle w:val="numbering"/>
      </w:pPr>
      <w:r>
        <w:t xml:space="preserve">¿Cómo podemos usar la espada del Espíritu para defendernos?  Lucas 4:1-4  </w:t>
      </w:r>
    </w:p>
    <w:p w:rsidR="00885BB7" w:rsidRDefault="00885BB7" w:rsidP="0033383F">
      <w:pPr>
        <w:pStyle w:val="Respuesta"/>
      </w:pPr>
      <w:r>
        <w:t>Al rechazar la tentación debemos usar la verdad de la Palabra de Dios.</w:t>
      </w:r>
    </w:p>
    <w:p w:rsidR="00885BB7" w:rsidRDefault="00885BB7" w:rsidP="00CF5AB8">
      <w:pPr>
        <w:pStyle w:val="numbering"/>
      </w:pPr>
      <w:r>
        <w:t>¿Cómo podemos usar la espada del Espíritu como un arma para lib</w:t>
      </w:r>
      <w:r w:rsidR="00F52549">
        <w:t>e</w:t>
      </w:r>
      <w:r>
        <w:t>rar a los qu</w:t>
      </w:r>
      <w:r w:rsidR="00F52549">
        <w:t>e</w:t>
      </w:r>
      <w:r>
        <w:t xml:space="preserve"> son cautivos de Satanás?  Romanos 10:17  </w:t>
      </w:r>
    </w:p>
    <w:p w:rsidR="00885BB7" w:rsidRPr="00A63C88" w:rsidRDefault="00885BB7" w:rsidP="0033383F">
      <w:pPr>
        <w:pStyle w:val="Respuesta"/>
      </w:pPr>
      <w:r>
        <w:t>Al predicar el evangelio de Jesucristo las personas lleguen a creer y son liberados de Satanás.</w:t>
      </w:r>
    </w:p>
    <w:p w:rsidR="00885BB7" w:rsidRDefault="00885BB7" w:rsidP="00CF5AB8">
      <w:pPr>
        <w:pStyle w:val="numbering"/>
      </w:pPr>
      <w:r>
        <w:t xml:space="preserve">El soldado romano tuvo que practicar </w:t>
      </w:r>
      <w:r w:rsidR="00282334">
        <w:t xml:space="preserve">para </w:t>
      </w:r>
      <w:r w:rsidR="00F52549">
        <w:t xml:space="preserve">saber </w:t>
      </w:r>
      <w:r>
        <w:t>c</w:t>
      </w:r>
      <w:r w:rsidR="00F52549">
        <w:t>ó</w:t>
      </w:r>
      <w:r>
        <w:t>mo usar la espada en el combate.  ¿Qué debemos hacer para poder saber c</w:t>
      </w:r>
      <w:r w:rsidR="00F52549">
        <w:t>ó</w:t>
      </w:r>
      <w:r>
        <w:t xml:space="preserve">mo mejor usar la espada del Espíritu en la guerra espiritual?  </w:t>
      </w:r>
      <w:r w:rsidR="00F52549">
        <w:br/>
      </w:r>
      <w:r>
        <w:t xml:space="preserve">2 Timoteo 2:15  </w:t>
      </w:r>
    </w:p>
    <w:p w:rsidR="00885BB7" w:rsidRDefault="00352DE8" w:rsidP="0033383F">
      <w:pPr>
        <w:pStyle w:val="Respuesta"/>
      </w:pPr>
      <w:r>
        <w:t>P</w:t>
      </w:r>
      <w:r w:rsidRPr="00352DE8">
        <w:t>rocura</w:t>
      </w:r>
      <w:r>
        <w:t>r</w:t>
      </w:r>
      <w:r w:rsidRPr="00352DE8">
        <w:t xml:space="preserve"> con diligencia presentar</w:t>
      </w:r>
      <w:r>
        <w:t xml:space="preserve">nos </w:t>
      </w:r>
      <w:r w:rsidRPr="00352DE8">
        <w:t>a Dios aprobado</w:t>
      </w:r>
      <w:r>
        <w:t>s</w:t>
      </w:r>
      <w:r w:rsidRPr="00352DE8">
        <w:t>, como obrero</w:t>
      </w:r>
      <w:r>
        <w:t>s</w:t>
      </w:r>
      <w:r w:rsidRPr="00352DE8">
        <w:t xml:space="preserve"> que no tiene</w:t>
      </w:r>
      <w:r>
        <w:t>n</w:t>
      </w:r>
      <w:r w:rsidRPr="00352DE8">
        <w:t xml:space="preserve"> de qué avergonzar</w:t>
      </w:r>
      <w:r>
        <w:t>nos</w:t>
      </w:r>
      <w:r w:rsidRPr="00352DE8">
        <w:t>, que usa</w:t>
      </w:r>
      <w:r>
        <w:t>mos</w:t>
      </w:r>
      <w:r w:rsidRPr="00352DE8">
        <w:t xml:space="preserve"> bien la palabra de verdad.</w:t>
      </w:r>
      <w:r>
        <w:t xml:space="preserve"> P</w:t>
      </w:r>
      <w:r w:rsidR="00885BB7">
        <w:t>ara defendernos de la tentación como también lib</w:t>
      </w:r>
      <w:r>
        <w:t>e</w:t>
      </w:r>
      <w:r w:rsidR="00885BB7">
        <w:t>rar a los cautivos de Satanás.</w:t>
      </w:r>
      <w:r w:rsidR="00282334">
        <w:br/>
      </w:r>
    </w:p>
    <w:p w:rsidR="00885BB7" w:rsidRDefault="00885BB7" w:rsidP="00CF5AB8">
      <w:pPr>
        <w:pStyle w:val="numbering"/>
      </w:pPr>
      <w:r>
        <w:t>¿Qué debemos hacer para usar mejor la espada del Espíritu?</w:t>
      </w:r>
    </w:p>
    <w:p w:rsidR="00F52549" w:rsidRDefault="00F52549" w:rsidP="00F52549">
      <w:pPr>
        <w:pStyle w:val="check"/>
      </w:pPr>
      <w:r>
        <w:t xml:space="preserve">Colosenses 3:16 </w:t>
      </w:r>
    </w:p>
    <w:p w:rsidR="00F52549" w:rsidRPr="00F52549" w:rsidRDefault="00282334" w:rsidP="00F52549">
      <w:pPr>
        <w:pStyle w:val="Respuesta"/>
        <w:rPr>
          <w:lang w:eastAsia="es-ES"/>
        </w:rPr>
      </w:pPr>
      <w:r>
        <w:rPr>
          <w:lang w:eastAsia="es-ES"/>
        </w:rPr>
        <w:t xml:space="preserve">Que la Palabra de Cristo </w:t>
      </w:r>
      <w:r w:rsidR="00352DE8">
        <w:rPr>
          <w:lang w:eastAsia="es-ES"/>
        </w:rPr>
        <w:t>more</w:t>
      </w:r>
      <w:r>
        <w:rPr>
          <w:lang w:eastAsia="es-ES"/>
        </w:rPr>
        <w:t xml:space="preserve"> en nosotros p</w:t>
      </w:r>
      <w:r w:rsidR="00F52549">
        <w:rPr>
          <w:lang w:eastAsia="es-ES"/>
        </w:rPr>
        <w:t>ara poder instruir y aconsejar con sabiduría.</w:t>
      </w:r>
    </w:p>
    <w:p w:rsidR="003635E9" w:rsidRDefault="00885BB7" w:rsidP="00AE4640">
      <w:pPr>
        <w:pStyle w:val="check"/>
        <w:numPr>
          <w:ilvl w:val="0"/>
          <w:numId w:val="1"/>
        </w:numPr>
        <w:spacing w:after="72"/>
        <w:ind w:left="720" w:hanging="288"/>
      </w:pPr>
      <w:r>
        <w:t xml:space="preserve">2 Timoteo 4:2. </w:t>
      </w:r>
    </w:p>
    <w:p w:rsidR="00352DE8" w:rsidRDefault="00352DE8" w:rsidP="0033383F">
      <w:pPr>
        <w:pStyle w:val="Respuesta"/>
      </w:pPr>
      <w:r w:rsidRPr="00352DE8">
        <w:t>predi</w:t>
      </w:r>
      <w:r>
        <w:t>car</w:t>
      </w:r>
      <w:r w:rsidRPr="00352DE8">
        <w:t xml:space="preserve"> la palabra; que in</w:t>
      </w:r>
      <w:r>
        <w:t>sistir</w:t>
      </w:r>
      <w:r w:rsidRPr="00352DE8">
        <w:t xml:space="preserve"> a tiempo y fuera de tiempo; redarg</w:t>
      </w:r>
      <w:r>
        <w:t>üir</w:t>
      </w:r>
      <w:r w:rsidRPr="00352DE8">
        <w:t>, reprende</w:t>
      </w:r>
      <w:r>
        <w:t>r</w:t>
      </w:r>
      <w:r w:rsidRPr="00352DE8">
        <w:t>, exhorta</w:t>
      </w:r>
      <w:r>
        <w:t>r</w:t>
      </w:r>
      <w:r w:rsidRPr="00352DE8">
        <w:t xml:space="preserve"> con toda paciencia y doctrina.</w:t>
      </w:r>
    </w:p>
    <w:p w:rsidR="00885BB7" w:rsidRPr="00FF75D9" w:rsidRDefault="00F52549" w:rsidP="0033383F">
      <w:pPr>
        <w:pStyle w:val="Respuesta"/>
      </w:pPr>
      <w:r>
        <w:t xml:space="preserve"> </w:t>
      </w:r>
      <w:r w:rsidR="00282334">
        <w:br/>
      </w:r>
    </w:p>
    <w:p w:rsidR="003635E9" w:rsidRDefault="00892D5B" w:rsidP="00AE4640">
      <w:pPr>
        <w:pStyle w:val="check"/>
        <w:numPr>
          <w:ilvl w:val="0"/>
          <w:numId w:val="1"/>
        </w:numPr>
        <w:spacing w:after="72"/>
        <w:ind w:left="720" w:hanging="288"/>
      </w:pPr>
      <w:r>
        <w:rPr>
          <w:noProof/>
          <w:lang w:eastAsia="es-MX"/>
        </w:rPr>
        <mc:AlternateContent>
          <mc:Choice Requires="wpg">
            <w:drawing>
              <wp:anchor distT="0" distB="0" distL="114300" distR="114300" simplePos="0" relativeHeight="251703296" behindDoc="0" locked="0" layoutInCell="1" allowOverlap="1" wp14:anchorId="3CBAC971" wp14:editId="64CEBCE1">
                <wp:simplePos x="0" y="0"/>
                <wp:positionH relativeFrom="column">
                  <wp:posOffset>3171825</wp:posOffset>
                </wp:positionH>
                <wp:positionV relativeFrom="paragraph">
                  <wp:posOffset>103505</wp:posOffset>
                </wp:positionV>
                <wp:extent cx="3448050" cy="4038600"/>
                <wp:effectExtent l="19050" t="19050" r="19050" b="19050"/>
                <wp:wrapSquare wrapText="bothSides"/>
                <wp:docPr id="24" name="24 Grupo"/>
                <wp:cNvGraphicFramePr/>
                <a:graphic xmlns:a="http://schemas.openxmlformats.org/drawingml/2006/main">
                  <a:graphicData uri="http://schemas.microsoft.com/office/word/2010/wordprocessingGroup">
                    <wpg:wgp>
                      <wpg:cNvGrpSpPr/>
                      <wpg:grpSpPr>
                        <a:xfrm>
                          <a:off x="0" y="0"/>
                          <a:ext cx="3448050" cy="4038600"/>
                          <a:chOff x="0" y="0"/>
                          <a:chExt cx="3448050" cy="4038600"/>
                        </a:xfrm>
                      </wpg:grpSpPr>
                      <pic:pic xmlns:pic="http://schemas.openxmlformats.org/drawingml/2006/picture">
                        <pic:nvPicPr>
                          <pic:cNvPr id="17" name="Imagen 17" descr="http://4.bp.blogspot.com/-jnrkMZ8olNQ/TosRz0bu4II/AAAAAAAACAU/f9K-YlksAdw/s1600/Soldado-Cristiano.jpg"/>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448050" cy="4038600"/>
                          </a:xfrm>
                          <a:prstGeom prst="rect">
                            <a:avLst/>
                          </a:prstGeom>
                          <a:noFill/>
                          <a:ln>
                            <a:solidFill>
                              <a:schemeClr val="tx1"/>
                            </a:solidFill>
                          </a:ln>
                        </pic:spPr>
                      </pic:pic>
                      <wps:wsp>
                        <wps:cNvPr id="18" name="18 Cuadro de texto"/>
                        <wps:cNvSpPr txBox="1"/>
                        <wps:spPr>
                          <a:xfrm>
                            <a:off x="228600" y="733425"/>
                            <a:ext cx="866775"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sidP="00892D5B">
                              <w:pPr>
                                <w:pStyle w:val="Respuesta"/>
                              </w:pPr>
                              <w:r>
                                <w:t>Coraza de justicia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 name="19 Cuadro de texto"/>
                        <wps:cNvSpPr txBox="1"/>
                        <wps:spPr>
                          <a:xfrm>
                            <a:off x="1857375" y="533400"/>
                            <a:ext cx="866775" cy="4000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Pr="00892D5B" w:rsidRDefault="00352DE8" w:rsidP="00892D5B">
                              <w:pPr>
                                <w:pStyle w:val="Respuesta"/>
                                <w:rPr>
                                  <w:sz w:val="20"/>
                                  <w:szCs w:val="20"/>
                                </w:rPr>
                              </w:pPr>
                              <w:r>
                                <w:rPr>
                                  <w:sz w:val="20"/>
                                  <w:szCs w:val="20"/>
                                </w:rPr>
                                <w:t>Yelmo</w:t>
                              </w:r>
                              <w:r w:rsidR="009E7F87" w:rsidRPr="00892D5B">
                                <w:rPr>
                                  <w:sz w:val="20"/>
                                  <w:szCs w:val="20"/>
                                </w:rPr>
                                <w:t xml:space="preserve"> de</w:t>
                              </w:r>
                              <w:r w:rsidR="009E7F87">
                                <w:rPr>
                                  <w:sz w:val="20"/>
                                  <w:szCs w:val="20"/>
                                </w:rPr>
                                <w:t xml:space="preserve"> </w:t>
                              </w:r>
                              <w:r w:rsidR="009E7F87" w:rsidRPr="00892D5B">
                                <w:rPr>
                                  <w:sz w:val="20"/>
                                  <w:szCs w:val="20"/>
                                </w:rPr>
                                <w:t>salvación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20 Cuadro de texto"/>
                        <wps:cNvSpPr txBox="1"/>
                        <wps:spPr>
                          <a:xfrm>
                            <a:off x="2428875" y="1362075"/>
                            <a:ext cx="866775" cy="60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sidP="0005761F">
                              <w:pPr>
                                <w:pStyle w:val="Respuesta"/>
                              </w:pPr>
                              <w:r>
                                <w:t>Escudo de la 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 name="21 Cuadro de texto"/>
                        <wps:cNvSpPr txBox="1"/>
                        <wps:spPr>
                          <a:xfrm>
                            <a:off x="47625" y="1514475"/>
                            <a:ext cx="866775" cy="457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Pr="00892D5B" w:rsidRDefault="009E7F87" w:rsidP="00892D5B">
                              <w:pPr>
                                <w:pStyle w:val="Respuesta"/>
                              </w:pPr>
                              <w:r w:rsidRPr="00892D5B">
                                <w:t>Cinturón de verdad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 name="22 Cuadro de texto"/>
                        <wps:cNvSpPr txBox="1"/>
                        <wps:spPr>
                          <a:xfrm>
                            <a:off x="47625" y="2447924"/>
                            <a:ext cx="866775" cy="60960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sidP="0005761F">
                              <w:pPr>
                                <w:pStyle w:val="Respuesta"/>
                              </w:pPr>
                              <w:r>
                                <w:t>Espada del Espíritu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 name="23 Cuadro de texto"/>
                        <wps:cNvSpPr txBox="1"/>
                        <wps:spPr>
                          <a:xfrm>
                            <a:off x="1933575" y="3181350"/>
                            <a:ext cx="1000125" cy="590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sidP="0005761F">
                              <w:pPr>
                                <w:pStyle w:val="Respuesta"/>
                              </w:pPr>
                              <w:r>
                                <w:t>Calzado de las buenas nuevas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24 Grupo" o:spid="_x0000_s1041" style="position:absolute;left:0;text-align:left;margin-left:249.75pt;margin-top:8.15pt;width:271.5pt;height:318pt;z-index:251703296" coordsize="34480,4038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7" o:spid="_x0000_s1042" type="#_x0000_t75" alt="http://4.bp.blogspot.com/-jnrkMZ8olNQ/TosRz0bu4II/AAAAAAAACAU/f9K-YlksAdw/s1600/Soldado-Cristiano.jpg" style="position:absolute;width:34480;height:403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OmGvCAAAA2wAAAA8AAABkcnMvZG93bnJldi54bWxET99rwjAQfh/4P4QTfJvJhk6ppmVsCsKw&#10;sG6Ij0dztmXNpTRR639vBoO93cf389bZYFtxod43jjU8TRUI4tKZhisN31/bxyUIH5ANto5Jw408&#10;ZOnoYY2JcVf+pEsRKhFD2CeooQ6hS6T0ZU0W/dR1xJE7ud5iiLCvpOnxGsNtK5+VepEWG44NNXb0&#10;VlP5U5ytBg6H+XFZ5B9mp9xsv1H5+36Raz0ZD68rEIGG8C/+c+9MnL+A31/iATK9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nDphrwgAAANsAAAAPAAAAAAAAAAAAAAAAAJ8C&#10;AABkcnMvZG93bnJldi54bWxQSwUGAAAAAAQABAD3AAAAjgMAAAAA&#10;" stroked="t" strokecolor="black [3213]">
                  <v:imagedata r:id="rId26" o:title="Soldado-Cristiano"/>
                  <v:path arrowok="t"/>
                </v:shape>
                <v:shape id="18 Cuadro de texto" o:spid="_x0000_s1043" type="#_x0000_t202" style="position:absolute;left:2286;top:7334;width:8667;height:4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FnZMEA&#10;AADbAAAADwAAAGRycy9kb3ducmV2LnhtbESPQUsDMRCF74L/IUzBm83Wg6xr06JSRfBkW3oeNtMk&#10;uJksSdyu/945CN5meG/e+2a9neOgJsolJDawWjagiPtkAzsDx8PrbQuqVGSLQ2Iy8EMFtpvrqzV2&#10;Nl34k6Z9dUpCuHRowNc6dlqX3lPEskwjsWjnlCNWWbPTNuNFwuOg75rmXkcMLA0eR3rx1H/tv6OB&#10;3bN7cH2L2e9aG8I0n84f7s2Ym8X89Aiq0lz/zX/X71bwBVZ+kQH0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khZ2TBAAAA2wAAAA8AAAAAAAAAAAAAAAAAmAIAAGRycy9kb3du&#10;cmV2LnhtbFBLBQYAAAAABAAEAPUAAACGAwAAAAA=&#10;" fillcolor="white [3201]" strokeweight=".5pt">
                  <v:textbox>
                    <w:txbxContent>
                      <w:p w:rsidR="009E7F87" w:rsidRDefault="009E7F87" w:rsidP="00892D5B">
                        <w:pPr>
                          <w:pStyle w:val="Respuesta"/>
                        </w:pPr>
                        <w:r>
                          <w:t>Coraza de justicia</w:t>
                        </w:r>
                      </w:p>
                    </w:txbxContent>
                  </v:textbox>
                </v:shape>
                <v:shape id="19 Cuadro de texto" o:spid="_x0000_s1044" type="#_x0000_t202" style="position:absolute;left:18573;top:5334;width:8668;height:4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3C/78A&#10;AADbAAAADwAAAGRycy9kb3ducmV2LnhtbERPTWsCMRC9F/ofwgjeatYeZF2NosWWQk9q6XnYjElw&#10;M1mSdN3++6ZQ8DaP9znr7eg7MVBMLrCC+awCQdwG7dgo+Dy/PtUgUkbW2AUmBT+UYLt5fFhjo8ON&#10;jzScshElhFODCmzOfSNlai15TLPQExfuEqLHXGA0Uke8lXDfyeeqWkiPjkuDxZ5eLLXX07dXcNib&#10;pWlrjPZQa+eG8evyYd6Umk7G3QpEpjHfxf/ud13mL+Hvl3KA3Pw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2bcL/vwAAANsAAAAPAAAAAAAAAAAAAAAAAJgCAABkcnMvZG93bnJl&#10;di54bWxQSwUGAAAAAAQABAD1AAAAhAMAAAAA&#10;" fillcolor="white [3201]" strokeweight=".5pt">
                  <v:textbox>
                    <w:txbxContent>
                      <w:p w:rsidR="009E7F87" w:rsidRPr="00892D5B" w:rsidRDefault="00352DE8" w:rsidP="00892D5B">
                        <w:pPr>
                          <w:pStyle w:val="Respuesta"/>
                          <w:rPr>
                            <w:sz w:val="20"/>
                            <w:szCs w:val="20"/>
                          </w:rPr>
                        </w:pPr>
                        <w:r>
                          <w:rPr>
                            <w:sz w:val="20"/>
                            <w:szCs w:val="20"/>
                          </w:rPr>
                          <w:t>Yelmo</w:t>
                        </w:r>
                        <w:r w:rsidR="009E7F87" w:rsidRPr="00892D5B">
                          <w:rPr>
                            <w:sz w:val="20"/>
                            <w:szCs w:val="20"/>
                          </w:rPr>
                          <w:t xml:space="preserve"> de</w:t>
                        </w:r>
                        <w:r w:rsidR="009E7F87">
                          <w:rPr>
                            <w:sz w:val="20"/>
                            <w:szCs w:val="20"/>
                          </w:rPr>
                          <w:t xml:space="preserve"> </w:t>
                        </w:r>
                        <w:r w:rsidR="009E7F87" w:rsidRPr="00892D5B">
                          <w:rPr>
                            <w:sz w:val="20"/>
                            <w:szCs w:val="20"/>
                          </w:rPr>
                          <w:t>salvación</w:t>
                        </w:r>
                      </w:p>
                    </w:txbxContent>
                  </v:textbox>
                </v:shape>
                <v:shape id="20 Cuadro de texto" o:spid="_x0000_s1045" type="#_x0000_t202" style="position:absolute;left:24288;top:13620;width:8668;height:6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uh374A&#10;AADbAAAADwAAAGRycy9kb3ducmV2LnhtbERPTWsCMRC9F/wPYYTealYPZbs1ShWVgqeq9DxsxiR0&#10;M1mSuG7/fXMoeHy87+V69J0YKCYXWMF8VoEgboN2bBRczvuXGkTKyBq7wKTglxKsV5OnJTY63PmL&#10;hlM2ooRwalCBzblvpEytJY9pFnriwl1D9JgLjEbqiPcS7ju5qKpX6dFxabDY09ZS+3O6eQW7jXkz&#10;bY3R7mrt3DB+X4/moNTzdPx4B5FpzA/xv/tTK1iU9eVL+QFy9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k7od++AAAA2wAAAA8AAAAAAAAAAAAAAAAAmAIAAGRycy9kb3ducmV2&#10;LnhtbFBLBQYAAAAABAAEAPUAAACDAwAAAAA=&#10;" fillcolor="white [3201]" strokeweight=".5pt">
                  <v:textbox>
                    <w:txbxContent>
                      <w:p w:rsidR="009E7F87" w:rsidRDefault="009E7F87" w:rsidP="0005761F">
                        <w:pPr>
                          <w:pStyle w:val="Respuesta"/>
                        </w:pPr>
                        <w:r>
                          <w:t>Escudo de la fe</w:t>
                        </w:r>
                      </w:p>
                    </w:txbxContent>
                  </v:textbox>
                </v:shape>
                <v:shape id="21 Cuadro de texto" o:spid="_x0000_s1046" type="#_x0000_t202" style="position:absolute;left:476;top:15144;width:8668;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cERMEA&#10;AADbAAAADwAAAGRycy9kb3ducmV2LnhtbESPQWsCMRSE74X+h/AKvdWsHsq6NYottgietKXnx+aZ&#10;BDcvS5Ku239vBMHjMDPfMIvV6DsxUEwusILppAJB3Abt2Cj4+f58qUGkjKyxC0wK/inBavn4sMBG&#10;hzPvaThkIwqEU4MKbM59I2VqLXlMk9ATF+8YosdcZDRSRzwXuO/krKpepUfHZcFiTx+W2tPhzyvY&#10;vJu5aWuMdlNr54bx97gzX0o9P43rNxCZxnwP39pbrWA2heuX8gPk8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3BETBAAAA2wAAAA8AAAAAAAAAAAAAAAAAmAIAAGRycy9kb3du&#10;cmV2LnhtbFBLBQYAAAAABAAEAPUAAACGAwAAAAA=&#10;" fillcolor="white [3201]" strokeweight=".5pt">
                  <v:textbox>
                    <w:txbxContent>
                      <w:p w:rsidR="009E7F87" w:rsidRPr="00892D5B" w:rsidRDefault="009E7F87" w:rsidP="00892D5B">
                        <w:pPr>
                          <w:pStyle w:val="Respuesta"/>
                        </w:pPr>
                        <w:r w:rsidRPr="00892D5B">
                          <w:t>Cinturón de verdad</w:t>
                        </w:r>
                      </w:p>
                    </w:txbxContent>
                  </v:textbox>
                </v:shape>
                <v:shape id="22 Cuadro de texto" o:spid="_x0000_s1047" type="#_x0000_t202" style="position:absolute;left:476;top:24479;width:8668;height:6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WaM8IA&#10;AADbAAAADwAAAGRycy9kb3ducmV2LnhtbESPQUsDMRSE74L/ITzBm826B9lum5ZWqgie2ornx+Y1&#10;Cd28LEncrv/eCIUeh5n5hlmuJ9+LkWJygRU8zyoQxF3Qjo2Cr+PbUwMiZWSNfWBS8EsJ1qv7uyW2&#10;Olx4T+MhG1EgnFpUYHMeWilTZ8ljmoWBuHinED3mIqOROuKlwH0v66p6kR4dlwWLA71a6s6HH69g&#10;tzVz0zUY7a7Rzo3T9+nTvCv1+DBtFiAyTfkWvrY/tIK6hv8v5QfI1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pZozwgAAANsAAAAPAAAAAAAAAAAAAAAAAJgCAABkcnMvZG93&#10;bnJldi54bWxQSwUGAAAAAAQABAD1AAAAhwMAAAAA&#10;" fillcolor="white [3201]" strokeweight=".5pt">
                  <v:textbox>
                    <w:txbxContent>
                      <w:p w:rsidR="009E7F87" w:rsidRDefault="009E7F87" w:rsidP="0005761F">
                        <w:pPr>
                          <w:pStyle w:val="Respuesta"/>
                        </w:pPr>
                        <w:r>
                          <w:t>Espada del Espíritu</w:t>
                        </w:r>
                      </w:p>
                    </w:txbxContent>
                  </v:textbox>
                </v:shape>
                <v:shape id="23 Cuadro de texto" o:spid="_x0000_s1048" type="#_x0000_t202" style="position:absolute;left:19335;top:31813;width:10002;height:5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k/qMIA&#10;AADbAAAADwAAAGRycy9kb3ducmV2LnhtbESPQWsCMRSE74X+h/AK3mq2CrKuRmmLLQVP1dLzY/NM&#10;gpuXJUnX7b9vBKHHYWa+Ydbb0XdioJhcYAVP0woEcRu0Y6Pg6/j2WINIGVljF5gU/FKC7eb+bo2N&#10;Dhf+pOGQjSgQTg0qsDn3jZSpteQxTUNPXLxTiB5zkdFIHfFS4L6Ts6paSI+Oy4LFnl4ttefDj1ew&#10;ezFL09YY7a7Wzg3j92lv3pWaPIzPKxCZxvwfvrU/tILZHK5fyg+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6T+owgAAANsAAAAPAAAAAAAAAAAAAAAAAJgCAABkcnMvZG93&#10;bnJldi54bWxQSwUGAAAAAAQABAD1AAAAhwMAAAAA&#10;" fillcolor="white [3201]" strokeweight=".5pt">
                  <v:textbox>
                    <w:txbxContent>
                      <w:p w:rsidR="009E7F87" w:rsidRDefault="009E7F87" w:rsidP="0005761F">
                        <w:pPr>
                          <w:pStyle w:val="Respuesta"/>
                        </w:pPr>
                        <w:r>
                          <w:t>Calzado de las buenas nuevas</w:t>
                        </w:r>
                      </w:p>
                    </w:txbxContent>
                  </v:textbox>
                </v:shape>
                <w10:wrap type="square"/>
              </v:group>
            </w:pict>
          </mc:Fallback>
        </mc:AlternateContent>
      </w:r>
      <w:r w:rsidR="00885BB7">
        <w:t xml:space="preserve">Santiago 1:22. </w:t>
      </w:r>
    </w:p>
    <w:p w:rsidR="00885BB7" w:rsidRDefault="00885BB7" w:rsidP="0033383F">
      <w:pPr>
        <w:pStyle w:val="Respuesta"/>
      </w:pPr>
      <w:r>
        <w:t>No solo escuchar</w:t>
      </w:r>
      <w:r w:rsidR="00282334">
        <w:t>la</w:t>
      </w:r>
      <w:r>
        <w:t xml:space="preserve"> sino también practicarla.</w:t>
      </w:r>
    </w:p>
    <w:p w:rsidR="003635E9" w:rsidRDefault="00EB3AEF" w:rsidP="00AE4640">
      <w:pPr>
        <w:pStyle w:val="check"/>
        <w:numPr>
          <w:ilvl w:val="0"/>
          <w:numId w:val="1"/>
        </w:numPr>
        <w:spacing w:after="72"/>
        <w:ind w:left="720" w:hanging="288"/>
      </w:pPr>
      <w:r>
        <w:t xml:space="preserve">1 Pedro 2:1-2. </w:t>
      </w:r>
      <w:r w:rsidR="00885BB7">
        <w:t xml:space="preserve"> </w:t>
      </w:r>
    </w:p>
    <w:p w:rsidR="00885BB7" w:rsidRDefault="00885BB7" w:rsidP="0033383F">
      <w:pPr>
        <w:pStyle w:val="Respuesta"/>
      </w:pPr>
      <w:r>
        <w:t xml:space="preserve">Abandonar las cosas que me estorban y desear con ansias la leche </w:t>
      </w:r>
      <w:r w:rsidR="00352DE8">
        <w:t>no adulterada</w:t>
      </w:r>
      <w:r>
        <w:t xml:space="preserve"> de la Palabra. </w:t>
      </w:r>
    </w:p>
    <w:p w:rsidR="00CC310B" w:rsidRDefault="00AB1BB7" w:rsidP="00E0133B">
      <w:pPr>
        <w:pStyle w:val="numbering"/>
      </w:pPr>
      <w:r>
        <w:t xml:space="preserve">En la figura del soldado en los recuadros ponga los nombre de la pieza de la armadura que </w:t>
      </w:r>
      <w:r w:rsidR="00A07F1B">
        <w:t xml:space="preserve">Dios </w:t>
      </w:r>
      <w:r>
        <w:t>nos ha provisto.</w:t>
      </w:r>
    </w:p>
    <w:p w:rsidR="00CC310B" w:rsidRDefault="00CC310B" w:rsidP="00E0133B"/>
    <w:p w:rsidR="000119F5" w:rsidRDefault="00AB1BB7" w:rsidP="00282334">
      <w:pPr>
        <w:pStyle w:val="numbering"/>
      </w:pPr>
      <w:r>
        <w:t>Tal como nos vestimos todos los días con</w:t>
      </w:r>
    </w:p>
    <w:p w:rsidR="00AB1BB7" w:rsidRDefault="00AB1BB7" w:rsidP="00E0133B">
      <w:r>
        <w:t>ropa ocupamos vestirnos diariamente con</w:t>
      </w:r>
      <w:r>
        <w:br/>
        <w:t>la armadura de Dios. Si nos falta una sola</w:t>
      </w:r>
      <w:r>
        <w:br/>
        <w:t>pieza seremos vulnerables al ataque de</w:t>
      </w:r>
      <w:r>
        <w:br/>
        <w:t>nuestro adversario.</w:t>
      </w:r>
      <w:r w:rsidR="00282334">
        <w:t xml:space="preserve"> ¿Cuáles piezas de la armadura le faltan?  </w:t>
      </w:r>
    </w:p>
    <w:p w:rsidR="00282334" w:rsidRDefault="00282334" w:rsidP="00E0133B"/>
    <w:p w:rsidR="00282334" w:rsidRDefault="00282334" w:rsidP="00E0133B"/>
    <w:p w:rsidR="00282334" w:rsidRDefault="00282334" w:rsidP="00282334">
      <w:pPr>
        <w:pStyle w:val="numbering"/>
      </w:pPr>
      <w:r>
        <w:t xml:space="preserve">¿Qué va a hacer para ponerse </w:t>
      </w:r>
      <w:r w:rsidRPr="00282334">
        <w:rPr>
          <w:b/>
          <w:u w:val="single"/>
        </w:rPr>
        <w:t>toda</w:t>
      </w:r>
      <w:r>
        <w:t xml:space="preserve"> la armadura de Dios?</w:t>
      </w:r>
    </w:p>
    <w:p w:rsidR="00671B7C" w:rsidRPr="00137BDE" w:rsidRDefault="00671B7C" w:rsidP="00E0133B">
      <w:pPr>
        <w:rPr>
          <w:lang w:val="es-ES_tradnl"/>
        </w:rPr>
      </w:pPr>
    </w:p>
    <w:p w:rsidR="00E552C8" w:rsidRDefault="00E552C8" w:rsidP="00E552C8">
      <w:pPr>
        <w:pStyle w:val="Ttulo"/>
      </w:pPr>
      <w:bookmarkStart w:id="13" w:name="_Toc455491211"/>
      <w:r>
        <w:lastRenderedPageBreak/>
        <w:t>Lección 13 – Los pasos hacia la libertad en Cristo.</w:t>
      </w:r>
      <w:bookmarkEnd w:id="13"/>
    </w:p>
    <w:p w:rsidR="00E552C8" w:rsidRDefault="00E552C8" w:rsidP="00480F0F">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0"/>
        <w:rPr>
          <w:rFonts w:cs="Times New Roman"/>
          <w:sz w:val="20"/>
          <w:szCs w:val="20"/>
        </w:rPr>
      </w:pPr>
      <w:r>
        <w:t>En esta</w:t>
      </w:r>
      <w:r w:rsidR="008E7E55">
        <w:t>s</w:t>
      </w:r>
      <w:r>
        <w:t xml:space="preserve"> </w:t>
      </w:r>
      <w:r w:rsidR="00BA097A">
        <w:t>lecciones</w:t>
      </w:r>
      <w:r>
        <w:t xml:space="preserve"> veremos varios pasos que usted puede tomar para disfrutar de toda libertad que Cristo nos prometió en Juan 8:31-32. </w:t>
      </w:r>
      <w:r w:rsidR="00C26F0F">
        <w:t>«</w:t>
      </w:r>
      <w:r w:rsidR="00480F0F" w:rsidRPr="00480F0F">
        <w:rPr>
          <w:rFonts w:ascii="Georgia" w:hAnsi="Georgia" w:cs="Georgia"/>
          <w:color w:val="DA3737"/>
          <w:sz w:val="28"/>
          <w:szCs w:val="28"/>
          <w:lang w:val="es-MX"/>
        </w:rPr>
        <w:t xml:space="preserve"> </w:t>
      </w:r>
      <w:r w:rsidR="00480F0F" w:rsidRPr="00480F0F">
        <w:rPr>
          <w:rFonts w:ascii="Comic Sans MS" w:hAnsi="Comic Sans MS" w:cstheme="minorBidi"/>
          <w:sz w:val="22"/>
          <w:szCs w:val="22"/>
          <w:lang w:val="es-MX" w:eastAsia="en-US"/>
        </w:rPr>
        <w:t xml:space="preserve">Si vosotros permaneciereis en mi palabra, seréis verdaderamente mis discípulos; </w:t>
      </w:r>
      <w:r w:rsidR="00480F0F" w:rsidRPr="00480F0F">
        <w:rPr>
          <w:rFonts w:ascii="Comic Sans MS" w:hAnsi="Comic Sans MS" w:cstheme="minorBidi"/>
          <w:sz w:val="22"/>
          <w:szCs w:val="22"/>
          <w:lang w:val="es-MX"/>
        </w:rPr>
        <w:t>y conoceréis la verdad, y la verdad os hará libres.</w:t>
      </w:r>
      <w:r w:rsidR="00480F0F" w:rsidRPr="00480F0F">
        <w:rPr>
          <w:rFonts w:ascii="Georgia" w:hAnsi="Georgia" w:cs="Georgia"/>
          <w:color w:val="292F33"/>
          <w:sz w:val="28"/>
          <w:szCs w:val="28"/>
          <w:lang w:val="es-MX"/>
        </w:rPr>
        <w:t xml:space="preserve"> </w:t>
      </w:r>
      <w:r w:rsidR="00C43B8C">
        <w:rPr>
          <w:rFonts w:ascii="Comic Sans MS" w:hAnsi="Comic Sans MS"/>
          <w:sz w:val="22"/>
        </w:rPr>
        <w:t>(</w:t>
      </w:r>
      <w:r w:rsidRPr="00E552C8">
        <w:rPr>
          <w:rFonts w:cs="Times New Roman"/>
          <w:sz w:val="20"/>
          <w:szCs w:val="20"/>
        </w:rPr>
        <w:t xml:space="preserve">Estos pasos son </w:t>
      </w:r>
      <w:r>
        <w:rPr>
          <w:rFonts w:cs="Times New Roman"/>
          <w:sz w:val="20"/>
          <w:szCs w:val="20"/>
        </w:rPr>
        <w:t>adaptados</w:t>
      </w:r>
      <w:r w:rsidRPr="00E552C8">
        <w:rPr>
          <w:rFonts w:cs="Times New Roman"/>
          <w:sz w:val="20"/>
          <w:szCs w:val="20"/>
        </w:rPr>
        <w:t xml:space="preserve"> de</w:t>
      </w:r>
      <w:r w:rsidR="008E7E55">
        <w:rPr>
          <w:rFonts w:cs="Times New Roman"/>
          <w:sz w:val="20"/>
          <w:szCs w:val="20"/>
        </w:rPr>
        <w:t xml:space="preserve">l </w:t>
      </w:r>
      <w:r w:rsidRPr="00E552C8">
        <w:rPr>
          <w:rFonts w:cs="Times New Roman"/>
          <w:sz w:val="20"/>
          <w:szCs w:val="20"/>
        </w:rPr>
        <w:t xml:space="preserve"> manual  </w:t>
      </w:r>
      <w:r>
        <w:rPr>
          <w:rFonts w:cs="Times New Roman"/>
          <w:sz w:val="20"/>
          <w:szCs w:val="20"/>
        </w:rPr>
        <w:t>«</w:t>
      </w:r>
      <w:r w:rsidRPr="00E552C8">
        <w:rPr>
          <w:rFonts w:cs="Times New Roman"/>
          <w:sz w:val="20"/>
          <w:szCs w:val="20"/>
        </w:rPr>
        <w:t xml:space="preserve">Los Pasos hacia </w:t>
      </w:r>
      <w:r>
        <w:rPr>
          <w:rFonts w:cs="Times New Roman"/>
          <w:sz w:val="20"/>
          <w:szCs w:val="20"/>
        </w:rPr>
        <w:t>la</w:t>
      </w:r>
      <w:r w:rsidRPr="00E552C8">
        <w:rPr>
          <w:rFonts w:cs="Times New Roman"/>
          <w:sz w:val="20"/>
          <w:szCs w:val="20"/>
        </w:rPr>
        <w:t xml:space="preserve"> libertad en Cristo por el Dr. Neil T. Anderson - Una guía detallada para ayudarte</w:t>
      </w:r>
      <w:r w:rsidR="00C26F0F">
        <w:rPr>
          <w:rFonts w:cs="Times New Roman"/>
          <w:sz w:val="20"/>
          <w:szCs w:val="20"/>
        </w:rPr>
        <w:t>).</w:t>
      </w:r>
    </w:p>
    <w:p w:rsidR="00E552C8" w:rsidRDefault="00C26F0F" w:rsidP="00E552C8">
      <w:pPr>
        <w:rPr>
          <w:rFonts w:cs="Times New Roman"/>
          <w:sz w:val="20"/>
          <w:szCs w:val="20"/>
        </w:rPr>
      </w:pPr>
      <w:r>
        <w:rPr>
          <w:noProof/>
          <w:lang w:eastAsia="es-MX"/>
        </w:rPr>
        <mc:AlternateContent>
          <mc:Choice Requires="wps">
            <w:drawing>
              <wp:anchor distT="0" distB="0" distL="114300" distR="114300" simplePos="0" relativeHeight="251704320" behindDoc="0" locked="0" layoutInCell="1" allowOverlap="1" wp14:anchorId="088C3E24" wp14:editId="07389D82">
                <wp:simplePos x="0" y="0"/>
                <wp:positionH relativeFrom="column">
                  <wp:posOffset>4486275</wp:posOffset>
                </wp:positionH>
                <wp:positionV relativeFrom="paragraph">
                  <wp:posOffset>48260</wp:posOffset>
                </wp:positionV>
                <wp:extent cx="1819275" cy="1647825"/>
                <wp:effectExtent l="0" t="0" r="28575" b="28575"/>
                <wp:wrapSquare wrapText="bothSides"/>
                <wp:docPr id="26" name="26 Cuadro de texto"/>
                <wp:cNvGraphicFramePr/>
                <a:graphic xmlns:a="http://schemas.openxmlformats.org/drawingml/2006/main">
                  <a:graphicData uri="http://schemas.microsoft.com/office/word/2010/wordprocessingShape">
                    <wps:wsp>
                      <wps:cNvSpPr txBox="1"/>
                      <wps:spPr>
                        <a:xfrm>
                          <a:off x="0" y="0"/>
                          <a:ext cx="1819275" cy="1647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
                              <w:t>Posiblemente usted no ocupe todos los pasos. Sin embargo sí es probable que necesite tomar algunos de ellos.</w:t>
                            </w:r>
                          </w:p>
                          <w:p w:rsidR="009E7F87" w:rsidRDefault="009E7F87">
                            <w:r>
                              <w:t>Las oraciones sugeridas no son mágicas. Son como guía para cumplir con estos pasos.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26 Cuadro de texto" o:spid="_x0000_s1049" type="#_x0000_t202" style="position:absolute;margin-left:353.25pt;margin-top:3.8pt;width:143.25pt;height:129.75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" fillcolor="white [3201]" strokeweight=".5pt">
                <v:textbox>
                  <w:txbxContent>
                    <w:p w:rsidR="009E7F87" w:rsidRDefault="009E7F87">
                      <w:r>
                        <w:t>Posiblemente usted no ocupe todos los pasos. Sin embargo sí es probable que necesite tomar algunos de ellos.</w:t>
                      </w:r>
                    </w:p>
                    <w:p w:rsidR="009E7F87" w:rsidRDefault="009E7F87">
                      <w:r>
                        <w:t>Las oraciones sugeridas no son mágicas. Son como guía para cumplir con estos pasos.</w:t>
                      </w:r>
                    </w:p>
                  </w:txbxContent>
                </v:textbox>
                <w10:wrap type="square"/>
              </v:shape>
            </w:pict>
          </mc:Fallback>
        </mc:AlternateContent>
      </w:r>
    </w:p>
    <w:p w:rsidR="00E552C8" w:rsidRDefault="00E552C8" w:rsidP="00E552C8">
      <w:pPr>
        <w:pStyle w:val="nfasis"/>
      </w:pPr>
      <w:r>
        <w:t>Paso 1 – Lo falso Contra Lo verdadero</w:t>
      </w:r>
    </w:p>
    <w:p w:rsidR="00E552C8" w:rsidRDefault="00E552C8" w:rsidP="00D331E6">
      <w:r>
        <w:t>El primer paso para experimentar libertad en Cristo es rechazar verbalmente toda participación (pasada o presente) en el ocultismo o en enseñanzas y prácticas de religiones falsas.</w:t>
      </w:r>
      <w:r w:rsidR="00D331E6">
        <w:t xml:space="preserve"> Hay que rechazar la participación en cualquier grupo que niega que Jesucristo es el Señor o que eleva alguna enseñanza o algún libro al nivel (o por encima) de la Biblia. También renunciar a grupos que exigen iniciaciones secretas, ceremonias, votos o pactos.</w:t>
      </w:r>
    </w:p>
    <w:p w:rsidR="00D331E6" w:rsidRDefault="00D331E6" w:rsidP="00D331E6">
      <w:r>
        <w:t>Puede hacer la siguiente oración al Señor.</w:t>
      </w:r>
    </w:p>
    <w:p w:rsidR="00D331E6" w:rsidRDefault="00D331E6" w:rsidP="00C26F0F">
      <w:pPr>
        <w:pStyle w:val="Ilust"/>
      </w:pPr>
      <w:r w:rsidRPr="00D331E6">
        <w:t>Padre celestial, recuérdame todas y cada una de las cosas que haya hecho de forma con</w:t>
      </w:r>
      <w:r>
        <w:t>s</w:t>
      </w:r>
      <w:r w:rsidRPr="00D331E6">
        <w:t>ciente o incons</w:t>
      </w:r>
      <w:r>
        <w:t>ciente</w:t>
      </w:r>
      <w:r w:rsidRPr="00D331E6">
        <w:t xml:space="preserve"> relacionas con enseñanzas o prácticas de ocultismo, sectas o religiones falsas. Deseo experimentar tu voluntad y rechazar cualquier autoridad falsa. </w:t>
      </w:r>
      <w:r w:rsidR="007E2922">
        <w:t>T</w:t>
      </w:r>
      <w:r w:rsidRPr="00D331E6">
        <w:t>e lo pido en el nombre de Jesús. Amén</w:t>
      </w:r>
      <w:r>
        <w:t>.</w:t>
      </w:r>
    </w:p>
    <w:tbl>
      <w:tblPr>
        <w:tblStyle w:val="Tablaconcuadrcula"/>
        <w:tblpPr w:leftFromText="141" w:rightFromText="141" w:vertAnchor="page" w:horzAnchor="margin" w:tblpY="7171"/>
        <w:tblW w:w="0" w:type="auto"/>
        <w:tblLook w:val="04A0" w:firstRow="1" w:lastRow="0" w:firstColumn="1" w:lastColumn="0" w:noHBand="0" w:noVBand="1"/>
      </w:tblPr>
      <w:tblGrid>
        <w:gridCol w:w="3406"/>
        <w:gridCol w:w="3407"/>
        <w:gridCol w:w="3407"/>
      </w:tblGrid>
      <w:tr w:rsidR="00D331E6" w:rsidTr="00D331E6">
        <w:tc>
          <w:tcPr>
            <w:tcW w:w="3406" w:type="dxa"/>
          </w:tcPr>
          <w:p w:rsidR="00D331E6" w:rsidRDefault="004924B1" w:rsidP="004924B1">
            <w:r>
              <w:t>Experiencia fuera del cuerpo</w:t>
            </w:r>
          </w:p>
        </w:tc>
        <w:tc>
          <w:tcPr>
            <w:tcW w:w="3407" w:type="dxa"/>
          </w:tcPr>
          <w:p w:rsidR="00D331E6" w:rsidRDefault="004924B1" w:rsidP="004924B1">
            <w:r>
              <w:t>Hipnosis</w:t>
            </w:r>
          </w:p>
        </w:tc>
        <w:tc>
          <w:tcPr>
            <w:tcW w:w="3407" w:type="dxa"/>
          </w:tcPr>
          <w:p w:rsidR="00D331E6" w:rsidRDefault="004924B1" w:rsidP="004924B1">
            <w:r>
              <w:t>Tabla ouija</w:t>
            </w:r>
          </w:p>
        </w:tc>
      </w:tr>
      <w:tr w:rsidR="00D331E6" w:rsidTr="00D331E6">
        <w:tc>
          <w:tcPr>
            <w:tcW w:w="3406" w:type="dxa"/>
          </w:tcPr>
          <w:p w:rsidR="00D331E6" w:rsidRDefault="004924B1" w:rsidP="004924B1">
            <w:r>
              <w:t>Sesiones de espiritismo/ Médium/ canalizadores.</w:t>
            </w:r>
          </w:p>
        </w:tc>
        <w:tc>
          <w:tcPr>
            <w:tcW w:w="3407" w:type="dxa"/>
          </w:tcPr>
          <w:p w:rsidR="00D331E6" w:rsidRDefault="004924B1" w:rsidP="004924B1">
            <w:r>
              <w:t>Yoga (la religión no los ejercicios)</w:t>
            </w:r>
          </w:p>
        </w:tc>
        <w:tc>
          <w:tcPr>
            <w:tcW w:w="3407" w:type="dxa"/>
          </w:tcPr>
          <w:p w:rsidR="00D331E6" w:rsidRDefault="004924B1" w:rsidP="004924B1">
            <w:r>
              <w:t>Fetiches/cristales/amuletos (ojo o sangre de venado)</w:t>
            </w:r>
          </w:p>
        </w:tc>
      </w:tr>
      <w:tr w:rsidR="00D331E6" w:rsidTr="00D331E6">
        <w:tc>
          <w:tcPr>
            <w:tcW w:w="3406" w:type="dxa"/>
          </w:tcPr>
          <w:p w:rsidR="00D331E6" w:rsidRDefault="004924B1" w:rsidP="004924B1">
            <w:r>
              <w:t>Juegos ocultistas</w:t>
            </w:r>
          </w:p>
        </w:tc>
        <w:tc>
          <w:tcPr>
            <w:tcW w:w="3407" w:type="dxa"/>
          </w:tcPr>
          <w:p w:rsidR="00D331E6" w:rsidRDefault="004924B1" w:rsidP="007E2922">
            <w:r>
              <w:t>Mag</w:t>
            </w:r>
            <w:r w:rsidR="007E2922">
              <w:t>i</w:t>
            </w:r>
            <w:r>
              <w:t>a negra o blanca</w:t>
            </w:r>
          </w:p>
        </w:tc>
        <w:tc>
          <w:tcPr>
            <w:tcW w:w="3407" w:type="dxa"/>
          </w:tcPr>
          <w:p w:rsidR="00D331E6" w:rsidRDefault="004924B1" w:rsidP="004924B1">
            <w:r>
              <w:t>Pactos de sangre</w:t>
            </w:r>
          </w:p>
        </w:tc>
      </w:tr>
      <w:tr w:rsidR="00D331E6" w:rsidTr="00D331E6">
        <w:tc>
          <w:tcPr>
            <w:tcW w:w="3406" w:type="dxa"/>
          </w:tcPr>
          <w:p w:rsidR="00D331E6" w:rsidRDefault="004924B1" w:rsidP="004924B1">
            <w:r>
              <w:t>Encantamiento o maldiciones</w:t>
            </w:r>
          </w:p>
        </w:tc>
        <w:tc>
          <w:tcPr>
            <w:tcW w:w="3407" w:type="dxa"/>
          </w:tcPr>
          <w:p w:rsidR="00D331E6" w:rsidRDefault="004924B1" w:rsidP="004924B1">
            <w:r>
              <w:t>Meditación trascendental.</w:t>
            </w:r>
          </w:p>
        </w:tc>
        <w:tc>
          <w:tcPr>
            <w:tcW w:w="3407" w:type="dxa"/>
          </w:tcPr>
          <w:p w:rsidR="00D331E6" w:rsidRDefault="004924B1" w:rsidP="004924B1">
            <w:r>
              <w:t>Trances</w:t>
            </w:r>
          </w:p>
        </w:tc>
      </w:tr>
      <w:tr w:rsidR="00D331E6" w:rsidTr="00D331E6">
        <w:tc>
          <w:tcPr>
            <w:tcW w:w="3406" w:type="dxa"/>
          </w:tcPr>
          <w:p w:rsidR="00D331E6" w:rsidRDefault="004924B1" w:rsidP="004924B1">
            <w:r>
              <w:t>Telepatía/control mental</w:t>
            </w:r>
          </w:p>
        </w:tc>
        <w:tc>
          <w:tcPr>
            <w:tcW w:w="3407" w:type="dxa"/>
          </w:tcPr>
          <w:p w:rsidR="00D331E6" w:rsidRDefault="004924B1" w:rsidP="004924B1">
            <w:r>
              <w:t>Hinduismo</w:t>
            </w:r>
          </w:p>
        </w:tc>
        <w:tc>
          <w:tcPr>
            <w:tcW w:w="3407" w:type="dxa"/>
          </w:tcPr>
          <w:p w:rsidR="00D331E6" w:rsidRDefault="004924B1" w:rsidP="004924B1">
            <w:r>
              <w:t>Supersticiones</w:t>
            </w:r>
          </w:p>
        </w:tc>
      </w:tr>
      <w:tr w:rsidR="00D331E6" w:rsidTr="00D331E6">
        <w:tc>
          <w:tcPr>
            <w:tcW w:w="3406" w:type="dxa"/>
          </w:tcPr>
          <w:p w:rsidR="00D331E6" w:rsidRDefault="004924B1" w:rsidP="004924B1">
            <w:r>
              <w:t>Adivinación</w:t>
            </w:r>
          </w:p>
        </w:tc>
        <w:tc>
          <w:tcPr>
            <w:tcW w:w="3407" w:type="dxa"/>
          </w:tcPr>
          <w:p w:rsidR="00D331E6" w:rsidRDefault="004924B1" w:rsidP="004924B1">
            <w:r>
              <w:t>Cartas del tarot</w:t>
            </w:r>
          </w:p>
        </w:tc>
        <w:tc>
          <w:tcPr>
            <w:tcW w:w="3407" w:type="dxa"/>
          </w:tcPr>
          <w:p w:rsidR="00D331E6" w:rsidRDefault="004924B1" w:rsidP="004924B1">
            <w:r>
              <w:t>Limpias</w:t>
            </w:r>
          </w:p>
        </w:tc>
      </w:tr>
      <w:tr w:rsidR="004924B1" w:rsidTr="00D331E6">
        <w:tc>
          <w:tcPr>
            <w:tcW w:w="3406" w:type="dxa"/>
          </w:tcPr>
          <w:p w:rsidR="004924B1" w:rsidRDefault="004924B1" w:rsidP="004924B1">
            <w:r>
              <w:t>Masonería</w:t>
            </w:r>
          </w:p>
        </w:tc>
        <w:tc>
          <w:tcPr>
            <w:tcW w:w="3407" w:type="dxa"/>
          </w:tcPr>
          <w:p w:rsidR="004924B1" w:rsidRDefault="004924B1" w:rsidP="004924B1">
            <w:r>
              <w:t>Levitación</w:t>
            </w:r>
          </w:p>
        </w:tc>
        <w:tc>
          <w:tcPr>
            <w:tcW w:w="3407" w:type="dxa"/>
          </w:tcPr>
          <w:p w:rsidR="004924B1" w:rsidRDefault="004924B1" w:rsidP="004924B1">
            <w:r>
              <w:t>Satanismo</w:t>
            </w:r>
          </w:p>
        </w:tc>
      </w:tr>
      <w:tr w:rsidR="004924B1" w:rsidTr="00D331E6">
        <w:tc>
          <w:tcPr>
            <w:tcW w:w="3406" w:type="dxa"/>
          </w:tcPr>
          <w:p w:rsidR="004924B1" w:rsidRDefault="004924B1" w:rsidP="004924B1">
            <w:r>
              <w:t>Astrología/horóscopo</w:t>
            </w:r>
          </w:p>
        </w:tc>
        <w:tc>
          <w:tcPr>
            <w:tcW w:w="3407" w:type="dxa"/>
          </w:tcPr>
          <w:p w:rsidR="004924B1" w:rsidRDefault="004924B1" w:rsidP="004924B1">
            <w:r>
              <w:t>Lectura de manos</w:t>
            </w:r>
          </w:p>
        </w:tc>
        <w:tc>
          <w:tcPr>
            <w:tcW w:w="3407" w:type="dxa"/>
          </w:tcPr>
          <w:p w:rsidR="004924B1" w:rsidRDefault="004924B1" w:rsidP="004924B1">
            <w:r>
              <w:t>Santa muerte</w:t>
            </w:r>
          </w:p>
        </w:tc>
      </w:tr>
      <w:tr w:rsidR="004924B1" w:rsidTr="0059426A">
        <w:tc>
          <w:tcPr>
            <w:tcW w:w="10220" w:type="dxa"/>
            <w:gridSpan w:val="3"/>
          </w:tcPr>
          <w:p w:rsidR="004924B1" w:rsidRDefault="004924B1" w:rsidP="004924B1">
            <w:r>
              <w:t xml:space="preserve">Otros - </w:t>
            </w:r>
          </w:p>
        </w:tc>
      </w:tr>
    </w:tbl>
    <w:p w:rsidR="004924B1" w:rsidRDefault="00D331E6" w:rsidP="004924B1">
      <w:pPr>
        <w:jc w:val="center"/>
        <w:rPr>
          <w:lang w:eastAsia="es-ES"/>
        </w:rPr>
      </w:pPr>
      <w:r>
        <w:rPr>
          <w:lang w:eastAsia="es-ES"/>
        </w:rPr>
        <w:t>Prácticas espirituales que no son cristi</w:t>
      </w:r>
      <w:r w:rsidR="004924B1">
        <w:rPr>
          <w:lang w:eastAsia="es-ES"/>
        </w:rPr>
        <w:t>a</w:t>
      </w:r>
      <w:r>
        <w:rPr>
          <w:lang w:eastAsia="es-ES"/>
        </w:rPr>
        <w:t>nas.</w:t>
      </w:r>
      <w:r w:rsidR="004924B1">
        <w:rPr>
          <w:lang w:eastAsia="es-ES"/>
        </w:rPr>
        <w:t xml:space="preserve"> (Marca todo aquello en que haya participado)</w:t>
      </w:r>
    </w:p>
    <w:p w:rsidR="00480F0F" w:rsidRDefault="00480F0F" w:rsidP="004924B1">
      <w:pPr>
        <w:jc w:val="center"/>
        <w:rPr>
          <w:lang w:eastAsia="es-ES"/>
        </w:rPr>
      </w:pPr>
    </w:p>
    <w:p w:rsidR="004924B1" w:rsidRDefault="004924B1" w:rsidP="004924B1">
      <w:pPr>
        <w:rPr>
          <w:lang w:eastAsia="es-ES"/>
        </w:rPr>
      </w:pPr>
      <w:r>
        <w:rPr>
          <w:lang w:eastAsia="es-ES"/>
        </w:rPr>
        <w:t>Una vez que haya completado su list</w:t>
      </w:r>
      <w:r w:rsidR="007E2922">
        <w:rPr>
          <w:lang w:eastAsia="es-ES"/>
        </w:rPr>
        <w:t>a confiesa y renuncia a toda prá</w:t>
      </w:r>
      <w:r>
        <w:rPr>
          <w:lang w:eastAsia="es-ES"/>
        </w:rPr>
        <w:t xml:space="preserve">ctica, creencia, ceremonia, promesa o pacto religioso en que haya participado. </w:t>
      </w:r>
      <w:r w:rsidR="007E2922">
        <w:rPr>
          <w:lang w:eastAsia="es-ES"/>
        </w:rPr>
        <w:t xml:space="preserve">Puede hacer </w:t>
      </w:r>
      <w:r w:rsidR="00BA097A">
        <w:rPr>
          <w:lang w:eastAsia="es-ES"/>
        </w:rPr>
        <w:t>la siguiente oración</w:t>
      </w:r>
      <w:r>
        <w:rPr>
          <w:lang w:eastAsia="es-ES"/>
        </w:rPr>
        <w:t xml:space="preserve"> en voz alta.</w:t>
      </w:r>
    </w:p>
    <w:p w:rsidR="004924B1" w:rsidRDefault="004924B1" w:rsidP="00E77444">
      <w:pPr>
        <w:pStyle w:val="Ilust"/>
        <w:rPr>
          <w:lang w:eastAsia="es-ES"/>
        </w:rPr>
      </w:pPr>
      <w:r w:rsidRPr="007E2922">
        <w:rPr>
          <w:lang w:eastAsia="es-ES"/>
        </w:rPr>
        <w:t>Padre celestial, confieso que he participado en (nombra específicamente toda creencia y participación relacionada a todo lo que ya marcó), y renuncio a todo eso como practicas falsas. Te pido que me llenes con tu Santo Espíritu para que pueda ser guiado por ti. Gracias porque en Cristo tengo perdón, amén.</w:t>
      </w:r>
    </w:p>
    <w:p w:rsidR="007E2922" w:rsidRDefault="007E2922" w:rsidP="007E2922">
      <w:pPr>
        <w:pStyle w:val="nfasis"/>
      </w:pPr>
      <w:r>
        <w:t>Paso 2 -  Engaño contra verdad</w:t>
      </w:r>
    </w:p>
    <w:p w:rsidR="003E0518" w:rsidRPr="003E0518" w:rsidRDefault="003E0518" w:rsidP="003E0518">
      <w:r>
        <w:t xml:space="preserve">Jesús enseñó en Juan 8:31-32 que si somos fieles a sus enseñanzas seremos verdaderamente sus discípulos. </w:t>
      </w:r>
      <w:r w:rsidR="00725DB3">
        <w:t>Así conoceremos la verdad y la verdad nos hará libres. Satanás desea que seamos engañados para no conocer la verdad y andar en libertad.</w:t>
      </w:r>
    </w:p>
    <w:p w:rsidR="00CE1C8B" w:rsidRPr="00BE580A" w:rsidRDefault="00CE1C8B" w:rsidP="00C26F0F">
      <w:pPr>
        <w:pStyle w:val="numbering"/>
        <w:numPr>
          <w:ilvl w:val="0"/>
          <w:numId w:val="34"/>
        </w:numPr>
        <w:ind w:left="198"/>
        <w:rPr>
          <w:lang w:val="es-MX"/>
        </w:rPr>
      </w:pPr>
      <w:r w:rsidRPr="00BE580A">
        <w:rPr>
          <w:lang w:val="es-MX"/>
        </w:rPr>
        <w:t>Sabemos que Satanás usa mucho el engaño en la guerra espiritual. ¿Qué dicen los siguientes text</w:t>
      </w:r>
      <w:r w:rsidR="00BE580A" w:rsidRPr="00BE580A">
        <w:rPr>
          <w:lang w:val="es-MX"/>
        </w:rPr>
        <w:t>o</w:t>
      </w:r>
      <w:r w:rsidRPr="00BE580A">
        <w:rPr>
          <w:lang w:val="es-MX"/>
        </w:rPr>
        <w:t>s del engaño?</w:t>
      </w:r>
    </w:p>
    <w:p w:rsidR="00CE1C8B" w:rsidRDefault="00CE1C8B" w:rsidP="00CE1C8B">
      <w:pPr>
        <w:pStyle w:val="check"/>
      </w:pPr>
      <w:r>
        <w:t xml:space="preserve">Mateo 24:4 </w:t>
      </w:r>
    </w:p>
    <w:p w:rsidR="00CE1C8B" w:rsidRDefault="00CE1C8B" w:rsidP="00CE1C8B">
      <w:pPr>
        <w:pStyle w:val="Respuesta"/>
        <w:rPr>
          <w:lang w:eastAsia="es-ES"/>
        </w:rPr>
      </w:pPr>
      <w:r>
        <w:rPr>
          <w:lang w:eastAsia="es-ES"/>
        </w:rPr>
        <w:t>Debemos tener cuidado de no ser engañados por falsos Cristos.</w:t>
      </w:r>
    </w:p>
    <w:p w:rsidR="00CE1C8B" w:rsidRDefault="00BE580A" w:rsidP="00CE1C8B">
      <w:pPr>
        <w:pStyle w:val="check"/>
      </w:pPr>
      <w:r>
        <w:lastRenderedPageBreak/>
        <w:t>Romanos 16:</w:t>
      </w:r>
      <w:r w:rsidR="0005761F">
        <w:t>17-</w:t>
      </w:r>
      <w:r>
        <w:t>18</w:t>
      </w:r>
    </w:p>
    <w:p w:rsidR="00BE580A" w:rsidRDefault="00BE580A" w:rsidP="00BE580A">
      <w:pPr>
        <w:pStyle w:val="Respuesta"/>
        <w:rPr>
          <w:lang w:eastAsia="es-ES"/>
        </w:rPr>
      </w:pPr>
      <w:r>
        <w:rPr>
          <w:lang w:eastAsia="es-ES"/>
        </w:rPr>
        <w:t>Cuidado con los que usan palabras suaves y lisonjeras parea engañar a los ingenuos.</w:t>
      </w:r>
    </w:p>
    <w:p w:rsidR="00BE580A" w:rsidRDefault="00BE580A" w:rsidP="00BE580A">
      <w:pPr>
        <w:pStyle w:val="check"/>
      </w:pPr>
      <w:r>
        <w:t>2 Corintios 11:3</w:t>
      </w:r>
    </w:p>
    <w:p w:rsidR="00BE580A" w:rsidRDefault="00BE580A" w:rsidP="00BE580A">
      <w:pPr>
        <w:pStyle w:val="Respuesta"/>
        <w:rPr>
          <w:lang w:eastAsia="es-ES"/>
        </w:rPr>
      </w:pPr>
      <w:r>
        <w:rPr>
          <w:lang w:eastAsia="es-ES"/>
        </w:rPr>
        <w:t>Satanás intenta engañarnos para ser infieles a Cristo. Que nuestros pensamientos sean desviados.</w:t>
      </w:r>
      <w:r w:rsidR="00C365AB">
        <w:rPr>
          <w:lang w:eastAsia="es-ES"/>
        </w:rPr>
        <w:t xml:space="preserve"> También 2 Cor. 11:13-15 – los engañadores.</w:t>
      </w:r>
    </w:p>
    <w:p w:rsidR="00BE580A" w:rsidRDefault="00BE580A" w:rsidP="00BE580A">
      <w:pPr>
        <w:pStyle w:val="check"/>
      </w:pPr>
      <w:r>
        <w:t xml:space="preserve">1 Timoteo 4:1 </w:t>
      </w:r>
      <w:r w:rsidR="00947CDF">
        <w:t>y 13-15</w:t>
      </w:r>
    </w:p>
    <w:p w:rsidR="00BE580A" w:rsidRDefault="00BE580A" w:rsidP="00BE580A">
      <w:pPr>
        <w:pStyle w:val="Respuesta"/>
        <w:rPr>
          <w:lang w:eastAsia="es-ES"/>
        </w:rPr>
      </w:pPr>
      <w:r>
        <w:rPr>
          <w:lang w:eastAsia="es-ES"/>
        </w:rPr>
        <w:t>Cuidado con las inspiraciones engañosas y doctrinas diabólicas que les causa abandonar la fe.</w:t>
      </w:r>
    </w:p>
    <w:p w:rsidR="00BE580A" w:rsidRPr="00BE580A" w:rsidRDefault="00BE580A" w:rsidP="00BE580A">
      <w:pPr>
        <w:rPr>
          <w:lang w:eastAsia="es-ES"/>
        </w:rPr>
      </w:pPr>
    </w:p>
    <w:p w:rsidR="00C26F0F" w:rsidRDefault="007E2922" w:rsidP="00C26F0F">
      <w:r>
        <w:t xml:space="preserve">Para ser libre del engaño y conocer la verdad puede usar la siguiente oración. </w:t>
      </w:r>
    </w:p>
    <w:p w:rsidR="00E77444" w:rsidRDefault="007E2922" w:rsidP="00E77444">
      <w:pPr>
        <w:pStyle w:val="Ilust"/>
      </w:pPr>
      <w:r w:rsidRPr="00CE1C8B">
        <w:t>Decido andar en la luz, sabiendo que me amas y me aceptas tal como soy. Mientras pienso en posibles engaños, le pido al espíritu de verdad que me guíe a toda verdad. Por favor protégeme de todo engaño.</w:t>
      </w:r>
    </w:p>
    <w:p w:rsidR="00CE1C8B" w:rsidRPr="00480F0F" w:rsidRDefault="00480F0F" w:rsidP="00480F0F">
      <w:r w:rsidRPr="00480F0F">
        <w:rPr>
          <w:b/>
          <w:i/>
        </w:rPr>
        <w:t>“Examíname, oh Dios, y conoce mi corazón;  Pruébame y conoce mis pensamientos; Y ve si hay en mí camino de perversidad,  Y guíame en el camino eterno.”</w:t>
      </w:r>
      <w:r>
        <w:t xml:space="preserve"> </w:t>
      </w:r>
      <w:r w:rsidR="00E77444" w:rsidRPr="00480F0F">
        <w:t xml:space="preserve"> </w:t>
      </w:r>
      <w:r w:rsidR="00BE580A" w:rsidRPr="00480F0F">
        <w:t>(Salmo 139:23-24)</w:t>
      </w:r>
    </w:p>
    <w:p w:rsidR="00BE580A" w:rsidRPr="00480F0F" w:rsidRDefault="00BE580A" w:rsidP="00BE580A">
      <w:pPr>
        <w:rPr>
          <w:szCs w:val="24"/>
        </w:rPr>
      </w:pPr>
    </w:p>
    <w:p w:rsidR="007E2922" w:rsidRDefault="00CD71E0" w:rsidP="00CD71E0">
      <w:pPr>
        <w:pStyle w:val="nfasis"/>
      </w:pPr>
      <w:r>
        <w:t xml:space="preserve">Maneras en que el mundo </w:t>
      </w:r>
      <w:r w:rsidR="00C824EE">
        <w:t>le puede engañar</w:t>
      </w:r>
    </w:p>
    <w:p w:rsidR="00CD71E0" w:rsidRPr="00CD71E0" w:rsidRDefault="00CD71E0" w:rsidP="00CD71E0">
      <w:r>
        <w:t>Lea los siguientes</w:t>
      </w:r>
      <w:r w:rsidR="00C26F0F">
        <w:t xml:space="preserve"> engaños, busquen los textos y </w:t>
      </w:r>
      <w:r w:rsidR="0005761F">
        <w:t>cuál es su engaño</w:t>
      </w:r>
      <w:r>
        <w:t>. Ponga un círculo alrededor de los que e</w:t>
      </w:r>
      <w:r w:rsidR="0005761F">
        <w:t>l mundo ha usado para engañarle a usted.</w:t>
      </w:r>
    </w:p>
    <w:p w:rsidR="0005761F" w:rsidRDefault="0005761F" w:rsidP="0005761F">
      <w:pPr>
        <w:pStyle w:val="check"/>
      </w:pPr>
      <w:r>
        <w:t>Haciéndole creer que comer y beber alcohol en exceso puede aliviar su estrés y darle felicidad. Proverbios 23:19-21</w:t>
      </w:r>
    </w:p>
    <w:p w:rsidR="0005761F" w:rsidRDefault="0005761F" w:rsidP="0005761F">
      <w:pPr>
        <w:pStyle w:val="check"/>
      </w:pPr>
      <w:r>
        <w:t>Haciéndole creer que satisfacer la lujuria sexual le traerá satisfacción duradera. Proverbios 6:28-29</w:t>
      </w:r>
    </w:p>
    <w:p w:rsidR="00CD71E0" w:rsidRDefault="00CD71E0" w:rsidP="00CD71E0">
      <w:pPr>
        <w:pStyle w:val="check"/>
      </w:pPr>
      <w:r>
        <w:t>Haciéndole creer que adquirir dinero y cosas le brindará fel</w:t>
      </w:r>
      <w:r w:rsidR="00EB3AEF">
        <w:t xml:space="preserve">icidad perdurable. Mateo 13:22 </w:t>
      </w:r>
      <w:r>
        <w:t xml:space="preserve">y </w:t>
      </w:r>
      <w:r w:rsidR="00EB3AEF">
        <w:br/>
      </w:r>
      <w:r>
        <w:t>1 Timoteo 6:10.</w:t>
      </w:r>
    </w:p>
    <w:p w:rsidR="0024168E" w:rsidRDefault="0024168E" w:rsidP="0024168E">
      <w:pPr>
        <w:pStyle w:val="check"/>
      </w:pPr>
      <w:r>
        <w:t>Haciéndole creer que puede pecar sin tener consecuencias negativas. Hebreos 3:12-13</w:t>
      </w:r>
      <w:r w:rsidR="00C824EE">
        <w:t xml:space="preserve"> y Gálatas 6:7-8</w:t>
      </w:r>
    </w:p>
    <w:p w:rsidR="0024168E" w:rsidRDefault="0024168E" w:rsidP="0024168E">
      <w:pPr>
        <w:pStyle w:val="check"/>
      </w:pPr>
      <w:r>
        <w:t xml:space="preserve">Haciéndole creer que puede asociarse con malas compañías sin corromperse. </w:t>
      </w:r>
      <w:r w:rsidR="00C824EE">
        <w:t xml:space="preserve">Efesios 5:6-7 </w:t>
      </w:r>
      <w:r>
        <w:t xml:space="preserve">Proverbios 1:10 </w:t>
      </w:r>
    </w:p>
    <w:p w:rsidR="00F8236C" w:rsidRPr="00F8236C" w:rsidRDefault="00F8236C" w:rsidP="00E77444">
      <w:pPr>
        <w:pStyle w:val="Ilust"/>
        <w:rPr>
          <w:lang w:eastAsia="es-ES"/>
        </w:rPr>
      </w:pPr>
      <w:r>
        <w:rPr>
          <w:lang w:eastAsia="es-ES"/>
        </w:rPr>
        <w:t>«</w:t>
      </w:r>
      <w:r w:rsidRPr="00F8236C">
        <w:rPr>
          <w:lang w:eastAsia="es-ES"/>
        </w:rPr>
        <w:t>Padre Celestial, confieso que he sido engañado por (confiesa los puntos que marcó). Te agradezco t</w:t>
      </w:r>
      <w:r w:rsidR="00E77444">
        <w:rPr>
          <w:lang w:eastAsia="es-ES"/>
        </w:rPr>
        <w:t>u</w:t>
      </w:r>
      <w:r w:rsidRPr="00F8236C">
        <w:rPr>
          <w:lang w:eastAsia="es-ES"/>
        </w:rPr>
        <w:t xml:space="preserve"> perdón y me propongo creer solo tu verdad. Te lo pido en el nombre de Jesús, Amén.</w:t>
      </w:r>
      <w:r>
        <w:rPr>
          <w:lang w:eastAsia="es-ES"/>
        </w:rPr>
        <w:t>»</w:t>
      </w:r>
    </w:p>
    <w:p w:rsidR="0024168E" w:rsidRDefault="00C824EE" w:rsidP="00C824EE">
      <w:pPr>
        <w:pStyle w:val="nfasis"/>
      </w:pPr>
      <w:r>
        <w:t>Maneras en que uno mismo se engaña</w:t>
      </w:r>
    </w:p>
    <w:p w:rsidR="003E0518" w:rsidRPr="003E0518" w:rsidRDefault="003E0518" w:rsidP="003E0518">
      <w:r>
        <w:t>Marquen las maneras en que usted mismo se ha engañado.</w:t>
      </w:r>
    </w:p>
    <w:p w:rsidR="00C824EE" w:rsidRDefault="00C824EE" w:rsidP="00C824EE">
      <w:pPr>
        <w:pStyle w:val="numbering"/>
      </w:pPr>
      <w:r>
        <w:t>¿Cuáles son algunas maneras que nosotros podemos engañarnos?</w:t>
      </w:r>
    </w:p>
    <w:p w:rsidR="00F8236C" w:rsidRDefault="00F8236C" w:rsidP="00C824EE">
      <w:pPr>
        <w:pStyle w:val="check"/>
      </w:pPr>
      <w:r>
        <w:t xml:space="preserve">Mateo 7:1-5 </w:t>
      </w:r>
    </w:p>
    <w:p w:rsidR="00F8236C" w:rsidRPr="00F8236C" w:rsidRDefault="00F8236C" w:rsidP="00F8236C">
      <w:pPr>
        <w:pStyle w:val="Respuesta"/>
        <w:rPr>
          <w:lang w:eastAsia="es-ES"/>
        </w:rPr>
      </w:pPr>
      <w:r>
        <w:rPr>
          <w:lang w:eastAsia="es-ES"/>
        </w:rPr>
        <w:t>Estar criticando y juzgando a otros cuando el problema principal es mi propio pecado. Juzgo a otros para sentirme menos culpable.</w:t>
      </w:r>
    </w:p>
    <w:p w:rsidR="00C824EE" w:rsidRDefault="00EB3AEF" w:rsidP="00C824EE">
      <w:pPr>
        <w:pStyle w:val="check"/>
      </w:pPr>
      <w:r>
        <w:t xml:space="preserve">Gálatas 6:3 </w:t>
      </w:r>
    </w:p>
    <w:p w:rsidR="00C824EE" w:rsidRPr="00C824EE" w:rsidRDefault="00C824EE" w:rsidP="00C824EE">
      <w:pPr>
        <w:pStyle w:val="Respuesta"/>
        <w:rPr>
          <w:lang w:eastAsia="es-ES"/>
        </w:rPr>
      </w:pPr>
      <w:r>
        <w:rPr>
          <w:lang w:eastAsia="es-ES"/>
        </w:rPr>
        <w:t>Creer que soy algo cuando no lo soy en realidad.</w:t>
      </w:r>
    </w:p>
    <w:p w:rsidR="00C824EE" w:rsidRDefault="00C824EE" w:rsidP="00C824EE">
      <w:pPr>
        <w:pStyle w:val="check"/>
      </w:pPr>
      <w:r>
        <w:t>Santiago 1:22</w:t>
      </w:r>
    </w:p>
    <w:p w:rsidR="00C824EE" w:rsidRDefault="00C824EE" w:rsidP="00C824EE">
      <w:pPr>
        <w:pStyle w:val="Respuesta"/>
        <w:rPr>
          <w:lang w:eastAsia="es-ES"/>
        </w:rPr>
      </w:pPr>
      <w:r>
        <w:rPr>
          <w:lang w:eastAsia="es-ES"/>
        </w:rPr>
        <w:t>Estar contento con nada más escuchar la palabra sin practicarla.</w:t>
      </w:r>
    </w:p>
    <w:p w:rsidR="00C824EE" w:rsidRDefault="00C824EE" w:rsidP="00C824EE">
      <w:pPr>
        <w:pStyle w:val="check"/>
      </w:pPr>
      <w:r>
        <w:t>Santiago 1:26</w:t>
      </w:r>
    </w:p>
    <w:p w:rsidR="00C824EE" w:rsidRDefault="00C824EE" w:rsidP="00C824EE">
      <w:pPr>
        <w:pStyle w:val="Respuesta"/>
        <w:rPr>
          <w:lang w:eastAsia="es-ES"/>
        </w:rPr>
      </w:pPr>
      <w:r>
        <w:rPr>
          <w:lang w:eastAsia="es-ES"/>
        </w:rPr>
        <w:t>Creer que estoy bien pero no pongo freno a mi lengua.</w:t>
      </w:r>
    </w:p>
    <w:p w:rsidR="00C824EE" w:rsidRDefault="00C824EE" w:rsidP="00C824EE">
      <w:pPr>
        <w:pStyle w:val="check"/>
      </w:pPr>
      <w:r>
        <w:t>1 Juan 1:</w:t>
      </w:r>
      <w:r w:rsidR="00947CDF">
        <w:t>10</w:t>
      </w:r>
    </w:p>
    <w:p w:rsidR="00F8236C" w:rsidRDefault="00480F0F" w:rsidP="00F8236C">
      <w:pPr>
        <w:pStyle w:val="Respuesta"/>
        <w:rPr>
          <w:lang w:eastAsia="es-ES"/>
        </w:rPr>
      </w:pPr>
      <w:r>
        <w:rPr>
          <w:lang w:eastAsia="es-ES"/>
        </w:rPr>
        <w:t>Decir</w:t>
      </w:r>
      <w:r w:rsidR="00F8236C">
        <w:rPr>
          <w:lang w:eastAsia="es-ES"/>
        </w:rPr>
        <w:t xml:space="preserve"> que no he pecado.</w:t>
      </w:r>
    </w:p>
    <w:p w:rsidR="00F8236C" w:rsidRDefault="00F8236C" w:rsidP="00F8236C">
      <w:pPr>
        <w:pStyle w:val="numbering"/>
      </w:pPr>
      <w:r>
        <w:lastRenderedPageBreak/>
        <w:t>Otras maneras en que me engaño o soy engañado son:</w:t>
      </w:r>
      <w:r w:rsidR="003E0518">
        <w:t xml:space="preserve"> </w:t>
      </w:r>
      <w:r>
        <w:t>Racionalización  (Crear excusas para mi mala conducta.) Mentira (protegerme mediante falsedades). Hipocresía (presentar una falsa imagen).</w:t>
      </w:r>
      <w:r w:rsidR="0033383F">
        <w:br/>
      </w:r>
    </w:p>
    <w:p w:rsidR="00E77444" w:rsidRDefault="00E77444" w:rsidP="00E77444">
      <w:pPr>
        <w:pStyle w:val="Ilust"/>
        <w:rPr>
          <w:lang w:eastAsia="es-ES"/>
        </w:rPr>
      </w:pPr>
      <w:r>
        <w:rPr>
          <w:lang w:eastAsia="es-ES"/>
        </w:rPr>
        <w:t>Señor, confieso que me he engañado y me he defendido de forma injusta (confiesa los puntos que marcó). Te agradezco por tu perdón, y me propongo creer solo tu verdad. Te lo pido en el nombre de Jesús. Amén.</w:t>
      </w:r>
    </w:p>
    <w:p w:rsidR="00E77444" w:rsidRDefault="00E77444" w:rsidP="00E77444">
      <w:pPr>
        <w:rPr>
          <w:lang w:eastAsia="es-ES"/>
        </w:rPr>
      </w:pPr>
      <w:r>
        <w:rPr>
          <w:lang w:eastAsia="es-ES"/>
        </w:rPr>
        <w:t>Todo el mundo vive por fe. La única diferencia entre la fe cristiana y la fe que no es cristiana es el objeto de esa fe. Si el objeto de esa fe no es digno de confianza, no hay fe grande ni pequeña que pueda cambiar las cosas. Por eso nuestra fe debe estar cimentada sobre la roca sólida de carácter perfecto e inmutable de Dios y la verdad de su palabra.</w:t>
      </w:r>
    </w:p>
    <w:p w:rsidR="00E77444" w:rsidRDefault="00E77444" w:rsidP="00E77444">
      <w:pPr>
        <w:rPr>
          <w:lang w:eastAsia="es-ES"/>
        </w:rPr>
      </w:pPr>
    </w:p>
    <w:p w:rsidR="00E77444" w:rsidRDefault="00E77444" w:rsidP="00E77444">
      <w:pPr>
        <w:rPr>
          <w:lang w:eastAsia="es-ES"/>
        </w:rPr>
      </w:pPr>
      <w:r>
        <w:rPr>
          <w:lang w:eastAsia="es-ES"/>
        </w:rPr>
        <w:t>Lea en voz alta</w:t>
      </w:r>
      <w:r w:rsidR="00BF2091">
        <w:rPr>
          <w:lang w:eastAsia="es-ES"/>
        </w:rPr>
        <w:t xml:space="preserve"> las siguientes Declaraciones de la Verdad y reflexiona con cuidado en lo que estás profesando. Puede ser de ayuda si repite estas declaraciones de la verdad  por varios días.</w:t>
      </w:r>
      <w:r w:rsidR="0033383F">
        <w:rPr>
          <w:lang w:eastAsia="es-ES"/>
        </w:rPr>
        <w:br/>
      </w:r>
    </w:p>
    <w:p w:rsidR="00BF2091" w:rsidRDefault="00BF2091" w:rsidP="00D57F90">
      <w:pPr>
        <w:pStyle w:val="numbering"/>
        <w:numPr>
          <w:ilvl w:val="0"/>
          <w:numId w:val="35"/>
        </w:numPr>
        <w:ind w:left="198"/>
      </w:pPr>
      <w:r>
        <w:t xml:space="preserve">Decido ser fuerte en el Señor y en la fuerza de su poder. No pongo mi confianza en mí porque las armas de guerra no son de este mundo sino divinamente poderosas para la destrucción de fortalezas. Me pongo toda la armadura de Dios. Decido estar firme en  mi fe y resistir al maligno. </w:t>
      </w:r>
      <w:r w:rsidR="00EB3AEF">
        <w:br/>
        <w:t>2 Corintios 10:4</w:t>
      </w:r>
      <w:r w:rsidR="00725DB3">
        <w:t xml:space="preserve">, </w:t>
      </w:r>
      <w:r>
        <w:t>Efesios 6:1</w:t>
      </w:r>
      <w:r w:rsidR="00725DB3">
        <w:t>0</w:t>
      </w:r>
      <w:r>
        <w:t>-20</w:t>
      </w:r>
      <w:r w:rsidR="000F4E18">
        <w:t>.</w:t>
      </w:r>
      <w:r w:rsidR="00725DB3">
        <w:t xml:space="preserve"> </w:t>
      </w:r>
      <w:r w:rsidR="0033383F">
        <w:br/>
      </w:r>
    </w:p>
    <w:p w:rsidR="000F4E18" w:rsidRDefault="000F4E18" w:rsidP="000F4E18">
      <w:pPr>
        <w:pStyle w:val="numbering"/>
      </w:pPr>
      <w:r>
        <w:t xml:space="preserve">Creo que separado de Cristo no puedo hacer nada, por eso declaro mi total dependencia de Él. Decido permanecer en Cristo para llevar mucho fruto y glorificar a mi Padre. </w:t>
      </w:r>
      <w:r w:rsidR="00725DB3">
        <w:t xml:space="preserve">Confieso con mi boca que </w:t>
      </w:r>
      <w:r>
        <w:t>Jesús es mi Señor. Rechazo todos y cada uno de los dones u obras falsificadas de Satanás en mi vida. Juan 15:5</w:t>
      </w:r>
      <w:r w:rsidR="0033383F">
        <w:br/>
      </w:r>
    </w:p>
    <w:p w:rsidR="000F4E18" w:rsidRDefault="000F4E18" w:rsidP="000F4E18">
      <w:pPr>
        <w:pStyle w:val="numbering"/>
      </w:pPr>
      <w:r>
        <w:t>Creo que la verdad me hará libre, y que Jesús es la verdad. Si Él me libera seré libre de veras. Reconozco que caminar en la luz es la única senda de verdadera comunicación con Dios y el hombre. Por lo tanto me opongo a todo engaño de Satanás llevando cautivo todo pensamiento a la obediencia a Cristo. Declaro que la Biblia es la única norma autorizada de verdad y vida.</w:t>
      </w:r>
      <w:r w:rsidR="00725DB3">
        <w:br/>
      </w:r>
      <w:r>
        <w:t xml:space="preserve">Juan 8:32, 36; 2 </w:t>
      </w:r>
      <w:r w:rsidR="00725DB3">
        <w:t>Corintios 10:3-5</w:t>
      </w:r>
      <w:r>
        <w:t>, 2 Timoteo 3:15-17.</w:t>
      </w:r>
      <w:r w:rsidR="0033383F">
        <w:br/>
      </w:r>
    </w:p>
    <w:p w:rsidR="000F4E18" w:rsidRDefault="000F4E18" w:rsidP="000F4E18">
      <w:pPr>
        <w:pStyle w:val="numbering"/>
      </w:pPr>
      <w:r>
        <w:t>Decido presentar mi cuerpo a Dios como sacrificio vivo y santo, y los miembros de mi cuerpo como instrumentos de justicia. Escojo renovar mi mente por la palabra viva de Dios. Me despojo del viejo hombre con sus prácticas malignas y me revisto del nuevo hombre. Me afirmo como Nueva creación en Cristo. Romanos 6:13, 12:1-2; 2 Corintios 5:17, Colosenses 3:9-10</w:t>
      </w:r>
      <w:r w:rsidR="004E23DE">
        <w:t xml:space="preserve"> </w:t>
      </w:r>
      <w:r w:rsidR="0033383F">
        <w:br/>
      </w:r>
    </w:p>
    <w:p w:rsidR="000F4E18" w:rsidRDefault="000F4E18" w:rsidP="000F4E18">
      <w:pPr>
        <w:pStyle w:val="numbering"/>
      </w:pPr>
      <w:r>
        <w:t xml:space="preserve">Por fe decido estar lleno del Espíritu para que pueda ser guiado a toda verdad. Resuelvo vivir por el Espíritu y no satisfacer  los deseos de la naturaleza pecaminosa. </w:t>
      </w:r>
      <w:r>
        <w:br/>
        <w:t>Juan 16:13,</w:t>
      </w:r>
      <w:r w:rsidR="004E23DE">
        <w:t xml:space="preserve"> </w:t>
      </w:r>
      <w:r>
        <w:t>Gálatas 5:16, Efesios 5:18</w:t>
      </w:r>
      <w:r w:rsidR="004E23DE">
        <w:t xml:space="preserve"> </w:t>
      </w:r>
      <w:r w:rsidR="0033383F">
        <w:br/>
      </w:r>
    </w:p>
    <w:p w:rsidR="000F4E18" w:rsidRDefault="000F4E18" w:rsidP="000F4E18">
      <w:pPr>
        <w:pStyle w:val="numbering"/>
      </w:pPr>
      <w:r>
        <w:t xml:space="preserve">Creo que el Señor Jesús tiene toda potestad en el cielo y en la tierra, y que está sobre todo principado y potestad. Estoy completo en Él. Creo que Satanás y sus demonios están sujetos a mí porque estoy en Cristo, ya que soy miembro del cuerpo de Cristo. Por tanto obedezco al mandato de someterme a </w:t>
      </w:r>
      <w:r w:rsidR="008E7E55">
        <w:t>D</w:t>
      </w:r>
      <w:r>
        <w:t>ios y resistir al Diablo, y ordeno a Satanás en el nombre de Jesucristo que se vaya de mi presencia.</w:t>
      </w:r>
      <w:r w:rsidR="008E7E55">
        <w:t xml:space="preserve"> Mateo 28:18,</w:t>
      </w:r>
      <w:r w:rsidR="004E23DE">
        <w:t xml:space="preserve"> Efesios 1:19-23,</w:t>
      </w:r>
      <w:r w:rsidR="008E7E55">
        <w:t xml:space="preserve"> Colosenses 2:10,</w:t>
      </w:r>
      <w:r w:rsidR="004E23DE">
        <w:t xml:space="preserve"> </w:t>
      </w:r>
      <w:r w:rsidR="008E7E55">
        <w:t>Santiago 4:7</w:t>
      </w:r>
    </w:p>
    <w:p w:rsidR="0065457C" w:rsidRDefault="00D57F90" w:rsidP="00470397">
      <w:pPr>
        <w:pStyle w:val="Ttulo"/>
      </w:pPr>
      <w:bookmarkStart w:id="14" w:name="_Toc455491212"/>
      <w:r>
        <w:br/>
      </w:r>
    </w:p>
    <w:p w:rsidR="00470397" w:rsidRDefault="00470397" w:rsidP="00470397">
      <w:pPr>
        <w:pStyle w:val="Ttulo"/>
      </w:pPr>
      <w:r>
        <w:lastRenderedPageBreak/>
        <w:t>Lección 14 – Los pasos hacia la libertad en Cristo #2</w:t>
      </w:r>
      <w:bookmarkEnd w:id="14"/>
    </w:p>
    <w:p w:rsidR="00470397" w:rsidRDefault="00470397" w:rsidP="00470397">
      <w:r>
        <w:t>En la lección anterior vimos la necesidad de confesar y rechazar todo lo relacionado con el ocultismo o con creencias en contra del Dios verdadero. También encontramos que Satanás y el mundo nos quieren engañar. No solo ellos pero nosotros nos engañamos a nosotros mismos.  Por eso confesamos las cosas falsas que hemos creído y declaramos las verdades de Dios.</w:t>
      </w:r>
    </w:p>
    <w:p w:rsidR="00533D5D" w:rsidRDefault="00470397" w:rsidP="00DF62BF">
      <w:pPr>
        <w:pStyle w:val="nfasis"/>
      </w:pPr>
      <w:r>
        <w:t>Paso 3</w:t>
      </w:r>
      <w:r w:rsidR="00533D5D">
        <w:t xml:space="preserve"> -</w:t>
      </w:r>
      <w:r>
        <w:t xml:space="preserve"> Amargura contra perdón</w:t>
      </w:r>
    </w:p>
    <w:p w:rsidR="00533D5D" w:rsidRDefault="00533D5D" w:rsidP="00480F0F">
      <w:pPr>
        <w:pStyle w:val="numbering"/>
        <w:numPr>
          <w:ilvl w:val="0"/>
          <w:numId w:val="36"/>
        </w:numPr>
        <w:ind w:left="198"/>
      </w:pPr>
      <w:r>
        <w:t>¿Qué debemos hacer en nuestra relación con otras personas según los siguientes pasajes?</w:t>
      </w:r>
    </w:p>
    <w:p w:rsidR="00470397" w:rsidRDefault="00533D5D" w:rsidP="00533D5D">
      <w:pPr>
        <w:pStyle w:val="check"/>
      </w:pPr>
      <w:r>
        <w:t>Lucas 6:36-37</w:t>
      </w:r>
    </w:p>
    <w:p w:rsidR="00533D5D" w:rsidRDefault="00533D5D" w:rsidP="00533D5D">
      <w:pPr>
        <w:pStyle w:val="Respuesta"/>
        <w:rPr>
          <w:lang w:eastAsia="es-ES"/>
        </w:rPr>
      </w:pPr>
      <w:r>
        <w:rPr>
          <w:lang w:eastAsia="es-ES"/>
        </w:rPr>
        <w:t>Ser compasivos tal como nuestro Padre celestial es compasivo. No juzgar para no ser juzgado y no  condenar para no ser condenados.  Perdonar  para que seamos perdonados.</w:t>
      </w:r>
      <w:r w:rsidR="0033383F">
        <w:rPr>
          <w:lang w:eastAsia="es-ES"/>
        </w:rPr>
        <w:br/>
      </w:r>
    </w:p>
    <w:p w:rsidR="00533D5D" w:rsidRDefault="00533D5D" w:rsidP="00533D5D">
      <w:pPr>
        <w:pStyle w:val="check"/>
      </w:pPr>
      <w:r>
        <w:t>Colosenses 3:12-14</w:t>
      </w:r>
    </w:p>
    <w:p w:rsidR="00533D5D" w:rsidRDefault="00533D5D" w:rsidP="00533D5D">
      <w:pPr>
        <w:pStyle w:val="Respuesta"/>
        <w:rPr>
          <w:lang w:eastAsia="es-ES"/>
        </w:rPr>
      </w:pPr>
      <w:r>
        <w:rPr>
          <w:lang w:eastAsia="es-ES"/>
        </w:rPr>
        <w:t>Tolerar a otros y perdonarles. Así como el Señor me perdonó. Por encima de todo vestirme de amor que es el vínculo (grapa) perfecto.</w:t>
      </w:r>
    </w:p>
    <w:p w:rsidR="00533D5D" w:rsidRPr="00533D5D" w:rsidRDefault="00533D5D" w:rsidP="00533D5D">
      <w:pPr>
        <w:rPr>
          <w:lang w:eastAsia="es-ES"/>
        </w:rPr>
      </w:pPr>
    </w:p>
    <w:p w:rsidR="00533D5D" w:rsidRDefault="00533D5D" w:rsidP="00533D5D">
      <w:r>
        <w:t>Encontramos que es necesario perdonar a los que nos han ofendido.</w:t>
      </w:r>
      <w:r w:rsidR="006254B8">
        <w:t xml:space="preserve"> </w:t>
      </w:r>
      <w:r>
        <w:t xml:space="preserve">Pídele a Dios que </w:t>
      </w:r>
      <w:r w:rsidR="004E23DE">
        <w:t>le</w:t>
      </w:r>
      <w:r>
        <w:t xml:space="preserve"> re</w:t>
      </w:r>
      <w:r w:rsidR="006254B8">
        <w:t>cue</w:t>
      </w:r>
      <w:r>
        <w:t>rd</w:t>
      </w:r>
      <w:r w:rsidR="004E23DE">
        <w:t>e</w:t>
      </w:r>
      <w:r>
        <w:t xml:space="preserve"> a que personas debe perdonar, haciendo la siguiente oración en voz alta:</w:t>
      </w:r>
    </w:p>
    <w:p w:rsidR="006254B8" w:rsidRDefault="006254B8" w:rsidP="00533D5D"/>
    <w:p w:rsidR="00533D5D" w:rsidRPr="00533D5D" w:rsidRDefault="006254B8" w:rsidP="006254B8">
      <w:pPr>
        <w:pStyle w:val="Ilust"/>
      </w:pPr>
      <w:r>
        <w:t xml:space="preserve"> Querido Padre celestial, te doy gracias por las riquezas de tu benignidad, paciencia, longanimidad hacia mí, pues sé que tu benignidad me lleva al arrepentimiento. Confieso que no he mostrado la misma benignidad y paciencia hacia quienes me han herido u ofendido. Al contrario he conservado mi ira, amargura, y resentimiento hacia ellos. Por favor trae a mi mente todas las personas a las que debo perdonar para hacerlo ahora. Te lo pido en el nombre de Jesús. Amén.</w:t>
      </w:r>
    </w:p>
    <w:p w:rsidR="00533D5D" w:rsidRDefault="006254B8" w:rsidP="006254B8">
      <w:pPr>
        <w:rPr>
          <w:lang w:eastAsia="es-ES"/>
        </w:rPr>
      </w:pPr>
      <w:r>
        <w:rPr>
          <w:lang w:eastAsia="es-ES"/>
        </w:rPr>
        <w:t>En una hoja de papel aparte escriba una lista de las personas que vengan a su mente. Escriba también al final de su lista: «Pensamientos contra Dios» Obviamente el Señor no ha hecho nada mal, por lo que no necesita nuestro perdón; pero debemos despojarnos de nuestras desilusiones con nuestro Padre Celestial.</w:t>
      </w:r>
    </w:p>
    <w:p w:rsidR="006254B8" w:rsidRDefault="006254B8" w:rsidP="006254B8">
      <w:pPr>
        <w:rPr>
          <w:lang w:eastAsia="es-ES"/>
        </w:rPr>
      </w:pPr>
      <w:r>
        <w:rPr>
          <w:lang w:eastAsia="es-ES"/>
        </w:rPr>
        <w:t>Antes de empezar a pasar por el proceso de perdonar a los que están en la lista, revis</w:t>
      </w:r>
      <w:r w:rsidR="004E23DE">
        <w:rPr>
          <w:lang w:eastAsia="es-ES"/>
        </w:rPr>
        <w:t>e</w:t>
      </w:r>
      <w:r>
        <w:rPr>
          <w:lang w:eastAsia="es-ES"/>
        </w:rPr>
        <w:t xml:space="preserve"> que es el perdón y que no es el perdón.</w:t>
      </w:r>
    </w:p>
    <w:p w:rsidR="006254B8" w:rsidRDefault="006254B8" w:rsidP="00741086">
      <w:pPr>
        <w:spacing w:after="120"/>
        <w:rPr>
          <w:lang w:eastAsia="es-ES"/>
        </w:rPr>
      </w:pPr>
      <w:r w:rsidRPr="001A602C">
        <w:rPr>
          <w:b/>
          <w:u w:val="single"/>
          <w:lang w:eastAsia="es-ES"/>
        </w:rPr>
        <w:t>Perdonar no es olvidar.</w:t>
      </w:r>
      <w:r>
        <w:rPr>
          <w:lang w:eastAsia="es-ES"/>
        </w:rPr>
        <w:t xml:space="preserve"> Aunque queramos no podemos olvidar las ofensas. Cuando Dios dice «No me acordaré de tus pecados» (Isaías 43:25), está afirmando que no usará el pasado contra nosotros.</w:t>
      </w:r>
    </w:p>
    <w:p w:rsidR="006254B8" w:rsidRDefault="006254B8" w:rsidP="00741086">
      <w:pPr>
        <w:spacing w:after="120"/>
        <w:rPr>
          <w:lang w:eastAsia="es-ES"/>
        </w:rPr>
      </w:pPr>
      <w:r w:rsidRPr="00741086">
        <w:rPr>
          <w:b/>
          <w:u w:val="single"/>
          <w:lang w:eastAsia="es-ES"/>
        </w:rPr>
        <w:t>Perdonar es un acto de la voluntad</w:t>
      </w:r>
      <w:r>
        <w:rPr>
          <w:lang w:eastAsia="es-ES"/>
        </w:rPr>
        <w:t>. Puesto que Dios exige que perdone, es  algo que puede hacer. N</w:t>
      </w:r>
      <w:r w:rsidR="004E23DE">
        <w:rPr>
          <w:lang w:eastAsia="es-ES"/>
        </w:rPr>
        <w:t>o debemos desear vengarnos. Deje</w:t>
      </w:r>
      <w:r>
        <w:rPr>
          <w:lang w:eastAsia="es-ES"/>
        </w:rPr>
        <w:t xml:space="preserve"> que Dios trate con esa persona. Mientras no le perdon</w:t>
      </w:r>
      <w:r w:rsidR="004E23DE">
        <w:rPr>
          <w:lang w:eastAsia="es-ES"/>
        </w:rPr>
        <w:t>e</w:t>
      </w:r>
      <w:r>
        <w:rPr>
          <w:lang w:eastAsia="es-ES"/>
        </w:rPr>
        <w:t xml:space="preserve"> seguirá enganchado a esa persona; seguirá encadenado a su persona y a su amargura.</w:t>
      </w:r>
      <w:r w:rsidR="000A5ED5">
        <w:rPr>
          <w:lang w:eastAsia="es-ES"/>
        </w:rPr>
        <w:t xml:space="preserve"> Al perdonar, permite que la otra persona se libre de problemas con usted pero no con Dios.</w:t>
      </w:r>
    </w:p>
    <w:p w:rsidR="000A5ED5" w:rsidRDefault="000A5ED5" w:rsidP="00741086">
      <w:pPr>
        <w:spacing w:after="120"/>
        <w:rPr>
          <w:lang w:eastAsia="es-ES"/>
        </w:rPr>
      </w:pPr>
      <w:r w:rsidRPr="001A602C">
        <w:rPr>
          <w:b/>
          <w:u w:val="single"/>
          <w:lang w:eastAsia="es-ES"/>
        </w:rPr>
        <w:t>Perdonar es estar de acuerdo en vivir con las consecuencias del pecado de otra persona</w:t>
      </w:r>
      <w:r>
        <w:rPr>
          <w:lang w:eastAsia="es-ES"/>
        </w:rPr>
        <w:t xml:space="preserve">. Todos estamos viendo con las consecuencias del pecado de otro. Sin embargo, podemos hacerlo en la </w:t>
      </w:r>
      <w:r w:rsidRPr="000A5ED5">
        <w:rPr>
          <w:i/>
          <w:lang w:eastAsia="es-ES"/>
        </w:rPr>
        <w:t xml:space="preserve">esclavitud de la amargura </w:t>
      </w:r>
      <w:r>
        <w:rPr>
          <w:lang w:eastAsia="es-ES"/>
        </w:rPr>
        <w:t xml:space="preserve">o en la </w:t>
      </w:r>
      <w:r w:rsidRPr="000A5ED5">
        <w:rPr>
          <w:i/>
          <w:lang w:eastAsia="es-ES"/>
        </w:rPr>
        <w:t>libertad del perdón</w:t>
      </w:r>
      <w:r>
        <w:rPr>
          <w:lang w:eastAsia="es-ES"/>
        </w:rPr>
        <w:t>. Cristo echó sobre sí mismo las consecuencias de nuestros pecados.</w:t>
      </w:r>
    </w:p>
    <w:p w:rsidR="000A5ED5" w:rsidRPr="004E23DE" w:rsidRDefault="000A5ED5" w:rsidP="00741086">
      <w:pPr>
        <w:spacing w:after="120"/>
        <w:jc w:val="center"/>
        <w:rPr>
          <w:rFonts w:ascii="Comic Sans MS" w:hAnsi="Comic Sans MS"/>
          <w:sz w:val="20"/>
          <w:szCs w:val="20"/>
        </w:rPr>
      </w:pPr>
      <w:r w:rsidRPr="004E23DE">
        <w:rPr>
          <w:rFonts w:ascii="Comic Sans MS" w:hAnsi="Comic Sans MS"/>
          <w:sz w:val="20"/>
          <w:szCs w:val="20"/>
        </w:rPr>
        <w:t xml:space="preserve">Al que no cometió pecado alguno, por nosotros Dios lo trató como pecador, </w:t>
      </w:r>
      <w:r w:rsidRPr="004E23DE">
        <w:rPr>
          <w:rFonts w:ascii="Comic Sans MS" w:hAnsi="Comic Sans MS"/>
          <w:sz w:val="20"/>
          <w:szCs w:val="20"/>
        </w:rPr>
        <w:br/>
        <w:t>para que en él recibiéramos la justicia de Dios. 2 Corintios 5:21</w:t>
      </w:r>
    </w:p>
    <w:p w:rsidR="000A5ED5" w:rsidRDefault="000A5ED5" w:rsidP="00741086">
      <w:pPr>
        <w:spacing w:after="120"/>
      </w:pPr>
      <w:r w:rsidRPr="001A602C">
        <w:rPr>
          <w:b/>
          <w:u w:val="single"/>
          <w:lang w:eastAsia="es-ES"/>
        </w:rPr>
        <w:t>Perdon</w:t>
      </w:r>
      <w:r w:rsidR="00741086">
        <w:rPr>
          <w:b/>
          <w:u w:val="single"/>
          <w:lang w:eastAsia="es-ES"/>
        </w:rPr>
        <w:t>e</w:t>
      </w:r>
      <w:r w:rsidRPr="001A602C">
        <w:rPr>
          <w:b/>
          <w:u w:val="single"/>
          <w:lang w:eastAsia="es-ES"/>
        </w:rPr>
        <w:t xml:space="preserve"> de corazón</w:t>
      </w:r>
      <w:r>
        <w:t>. Dej</w:t>
      </w:r>
      <w:r w:rsidR="007F41E3">
        <w:t>e</w:t>
      </w:r>
      <w:r>
        <w:t xml:space="preserve"> que Dios saque a flote los recuerdos dolorosos, y reconozca cómo se sienta hacia quienes l</w:t>
      </w:r>
      <w:r w:rsidR="0005761F">
        <w:t>e</w:t>
      </w:r>
      <w:r>
        <w:t xml:space="preserve"> han herido. Si su perdón no toca el centro emocional de su vida, será incompleto. Muy a menudo nos aterra el dolor. Deja que Dos saque </w:t>
      </w:r>
      <w:r w:rsidR="007F41E3">
        <w:t xml:space="preserve">sus recuerdos dolorosos </w:t>
      </w:r>
      <w:r>
        <w:t>a la superficie, y así Él puede empezar a sanar esas emociones dañadas.</w:t>
      </w:r>
    </w:p>
    <w:p w:rsidR="000A5ED5" w:rsidRDefault="000A5ED5" w:rsidP="00741086">
      <w:pPr>
        <w:spacing w:after="120"/>
      </w:pPr>
      <w:r w:rsidRPr="001A602C">
        <w:rPr>
          <w:b/>
          <w:u w:val="single"/>
          <w:lang w:eastAsia="es-ES"/>
        </w:rPr>
        <w:lastRenderedPageBreak/>
        <w:t xml:space="preserve">Perdonar es decidirse uno </w:t>
      </w:r>
      <w:r w:rsidR="001A602C" w:rsidRPr="001A602C">
        <w:rPr>
          <w:b/>
          <w:u w:val="single"/>
          <w:lang w:eastAsia="es-ES"/>
        </w:rPr>
        <w:t>a no conservar ya más el pecado de alguien en su contra</w:t>
      </w:r>
      <w:r w:rsidR="001A602C">
        <w:t>. Es común que individuos amargados saquen a relucir ofensas pasadas ante quienes los han herido.</w:t>
      </w:r>
    </w:p>
    <w:p w:rsidR="001A602C" w:rsidRDefault="001A602C" w:rsidP="00741086">
      <w:pPr>
        <w:spacing w:after="120"/>
      </w:pPr>
      <w:r>
        <w:t>Esto no significa que siga aguantando el maltrato. Tome una posición contra el pecado mientras siga haciendo uso de la gracia y el perdón hacia quienes le hirieron.</w:t>
      </w:r>
    </w:p>
    <w:p w:rsidR="001A602C" w:rsidRDefault="001A602C" w:rsidP="00741086">
      <w:pPr>
        <w:spacing w:after="120"/>
      </w:pPr>
      <w:r w:rsidRPr="00741086">
        <w:rPr>
          <w:b/>
          <w:u w:val="single"/>
          <w:lang w:eastAsia="es-ES"/>
        </w:rPr>
        <w:t>No espere hasta tener deseos de perdonar.</w:t>
      </w:r>
      <w:r>
        <w:t xml:space="preserve"> Nunca querrá hacerlo. Tome la difícil decisión de </w:t>
      </w:r>
      <w:r w:rsidR="00BA097A">
        <w:t>perdonar</w:t>
      </w:r>
      <w:r>
        <w:t>, aunque no sienta deseos de hacerlo. Una vez que decid</w:t>
      </w:r>
      <w:r w:rsidR="007F41E3">
        <w:t>a</w:t>
      </w:r>
      <w:r>
        <w:t xml:space="preserve"> perdonar, Satanás perderá su derecho sobre usted y Dios puede comenzar a sanar sus emociones dañadas.</w:t>
      </w:r>
    </w:p>
    <w:p w:rsidR="00741086" w:rsidRDefault="00741086" w:rsidP="00741086">
      <w:pPr>
        <w:spacing w:after="120"/>
      </w:pPr>
      <w:r>
        <w:t>Empiece con la primera persona en su lista, y decida perdonarl</w:t>
      </w:r>
      <w:r w:rsidR="007F41E3">
        <w:t>e</w:t>
      </w:r>
      <w:r>
        <w:t xml:space="preserve"> por todo recuerdo doloroso que llegue a su mente. Quédese con esa persona hasta que tenga la seguridad de que ha tratado con todo dolor que recuerd</w:t>
      </w:r>
      <w:r w:rsidR="007F41E3">
        <w:t>e</w:t>
      </w:r>
      <w:r>
        <w:t>. Luego continúa del mismo modo con el resto de la lista. En todo esto permite que Dios saque a</w:t>
      </w:r>
      <w:r w:rsidR="0009564D">
        <w:t xml:space="preserve"> </w:t>
      </w:r>
      <w:r>
        <w:t>l</w:t>
      </w:r>
      <w:r w:rsidR="0009564D">
        <w:t>a</w:t>
      </w:r>
      <w:r>
        <w:t xml:space="preserve"> superficie esos recuerdos dolorosos para que pueda enfrentarlos de una vez y para siempre y desecharlos.</w:t>
      </w:r>
    </w:p>
    <w:p w:rsidR="00741086" w:rsidRDefault="00741086" w:rsidP="00741086">
      <w:pPr>
        <w:spacing w:after="120"/>
      </w:pPr>
    </w:p>
    <w:p w:rsidR="00741086" w:rsidRDefault="00741086" w:rsidP="00741086">
      <w:pPr>
        <w:spacing w:after="120"/>
      </w:pPr>
      <w:r>
        <w:t xml:space="preserve">Por cada recuerdo doloroso que Dios revele en cuanto a cada persona en su lista ore en voz alta. </w:t>
      </w:r>
    </w:p>
    <w:p w:rsidR="00741086" w:rsidRDefault="00741086" w:rsidP="00741086">
      <w:pPr>
        <w:pStyle w:val="Ilust"/>
      </w:pPr>
      <w:r>
        <w:t>Señor, decido perdonar (nombre) por (lo que hizo) porque me hizo sentir (habla de los sentimientos dolorosos) Yo te lo entrego, Señor. Sáname. Amén.</w:t>
      </w:r>
    </w:p>
    <w:p w:rsidR="00741086" w:rsidRDefault="00741086" w:rsidP="00741086">
      <w:r>
        <w:t>Después de perdonar a cada persona por todo recuerdo doloroso, ore así:</w:t>
      </w:r>
    </w:p>
    <w:p w:rsidR="00741086" w:rsidRDefault="00741086" w:rsidP="00741086">
      <w:pPr>
        <w:pStyle w:val="Ilust"/>
      </w:pPr>
      <w:r>
        <w:t>Señor, desecho mis resentimientos. Renuncio a mi derecho de vengar</w:t>
      </w:r>
      <w:r w:rsidR="007F41E3">
        <w:t>m</w:t>
      </w:r>
      <w:r>
        <w:t>e, y te pido que sanes mis emociones dañadas. Gracias por liberarme de la esclavitud de mi amargura. Ahora te pido que bendigas a quienes me han herido. Te lo ruego en el nombre de Jesús. Amén.</w:t>
      </w:r>
    </w:p>
    <w:p w:rsidR="00741086" w:rsidRDefault="0009564D" w:rsidP="00741086">
      <w:pPr>
        <w:spacing w:after="120"/>
      </w:pPr>
      <w:r>
        <w:t>A veces podemos tener pensamiento</w:t>
      </w:r>
      <w:r w:rsidR="007F41E3">
        <w:t>s</w:t>
      </w:r>
      <w:r>
        <w:t xml:space="preserve"> contra Dios. Sentimos que nos ha fallado. Lea despacio la lista abajo y medite en la verdad de nuestro Padre Celestial.</w:t>
      </w:r>
    </w:p>
    <w:tbl>
      <w:tblPr>
        <w:tblStyle w:val="Tablaconcuadrcula"/>
        <w:tblpPr w:leftFromText="141" w:rightFromText="141" w:vertAnchor="page" w:horzAnchor="margin" w:tblpY="8761"/>
        <w:tblW w:w="0" w:type="auto"/>
        <w:tblLook w:val="04A0" w:firstRow="1" w:lastRow="0" w:firstColumn="1" w:lastColumn="0" w:noHBand="0" w:noVBand="1"/>
      </w:tblPr>
      <w:tblGrid>
        <w:gridCol w:w="5110"/>
        <w:gridCol w:w="5110"/>
      </w:tblGrid>
      <w:tr w:rsidR="00DF62BF" w:rsidTr="00DF62BF">
        <w:tc>
          <w:tcPr>
            <w:tcW w:w="5110" w:type="dxa"/>
            <w:shd w:val="clear" w:color="auto" w:fill="DDD9C3" w:themeFill="background2" w:themeFillShade="E6"/>
          </w:tcPr>
          <w:p w:rsidR="00DF62BF" w:rsidRPr="0009564D" w:rsidRDefault="00DF62BF" w:rsidP="00DF62BF">
            <w:pPr>
              <w:pStyle w:val="Ilust"/>
              <w:pBdr>
                <w:top w:val="none" w:sz="0" w:space="0" w:color="auto"/>
                <w:left w:val="none" w:sz="0" w:space="0" w:color="auto"/>
                <w:bottom w:val="none" w:sz="0" w:space="0" w:color="auto"/>
                <w:right w:val="none" w:sz="0" w:space="0" w:color="auto"/>
              </w:pBdr>
              <w:shd w:val="clear" w:color="auto" w:fill="auto"/>
              <w:jc w:val="center"/>
              <w:rPr>
                <w:b/>
              </w:rPr>
            </w:pPr>
            <w:r w:rsidRPr="0009564D">
              <w:rPr>
                <w:b/>
              </w:rPr>
              <w:t>Rechazo la mentira de que mi Padre Dios es:</w:t>
            </w:r>
          </w:p>
        </w:tc>
        <w:tc>
          <w:tcPr>
            <w:tcW w:w="5110" w:type="dxa"/>
            <w:shd w:val="clear" w:color="auto" w:fill="DDD9C3" w:themeFill="background2" w:themeFillShade="E6"/>
          </w:tcPr>
          <w:p w:rsidR="00DF62BF" w:rsidRPr="0009564D" w:rsidRDefault="00DF62BF" w:rsidP="00DF62BF">
            <w:pPr>
              <w:pStyle w:val="Ilust"/>
              <w:pBdr>
                <w:top w:val="none" w:sz="0" w:space="0" w:color="auto"/>
                <w:left w:val="none" w:sz="0" w:space="0" w:color="auto"/>
                <w:bottom w:val="none" w:sz="0" w:space="0" w:color="auto"/>
                <w:right w:val="none" w:sz="0" w:space="0" w:color="auto"/>
              </w:pBdr>
              <w:shd w:val="clear" w:color="auto" w:fill="auto"/>
              <w:jc w:val="center"/>
              <w:rPr>
                <w:b/>
              </w:rPr>
            </w:pPr>
            <w:r w:rsidRPr="0009564D">
              <w:rPr>
                <w:b/>
              </w:rPr>
              <w:t>Creo la verdad de que mi Padre Dios es:</w:t>
            </w:r>
          </w:p>
        </w:tc>
      </w:tr>
      <w:tr w:rsidR="00DF62BF" w:rsidTr="00DF62BF">
        <w:tc>
          <w:tcPr>
            <w:tcW w:w="5110" w:type="dxa"/>
          </w:tcPr>
          <w:p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Distante y no se interesa en mí.</w:t>
            </w:r>
          </w:p>
        </w:tc>
        <w:tc>
          <w:tcPr>
            <w:tcW w:w="5110" w:type="dxa"/>
          </w:tcPr>
          <w:p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Cercano e involucrado. Salmo 139:1-18</w:t>
            </w:r>
          </w:p>
        </w:tc>
      </w:tr>
      <w:tr w:rsidR="00DF62BF" w:rsidTr="00DF62BF">
        <w:tc>
          <w:tcPr>
            <w:tcW w:w="5110" w:type="dxa"/>
          </w:tcPr>
          <w:p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Insensible e indiferente</w:t>
            </w:r>
          </w:p>
        </w:tc>
        <w:tc>
          <w:tcPr>
            <w:tcW w:w="5110" w:type="dxa"/>
          </w:tcPr>
          <w:p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Amable y compasivo. Salmo 103:8-14</w:t>
            </w:r>
          </w:p>
        </w:tc>
      </w:tr>
      <w:tr w:rsidR="00DF62BF" w:rsidTr="00DF62BF">
        <w:tc>
          <w:tcPr>
            <w:tcW w:w="5110" w:type="dxa"/>
          </w:tcPr>
          <w:p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Severo y Exigente.</w:t>
            </w:r>
          </w:p>
        </w:tc>
        <w:tc>
          <w:tcPr>
            <w:tcW w:w="5110" w:type="dxa"/>
          </w:tcPr>
          <w:p w:rsidR="00DF62BF" w:rsidRDefault="0005761F" w:rsidP="0065457C">
            <w:pPr>
              <w:pStyle w:val="Ilust"/>
              <w:pBdr>
                <w:top w:val="none" w:sz="0" w:space="0" w:color="auto"/>
                <w:left w:val="none" w:sz="0" w:space="0" w:color="auto"/>
                <w:bottom w:val="none" w:sz="0" w:space="0" w:color="auto"/>
                <w:right w:val="none" w:sz="0" w:space="0" w:color="auto"/>
              </w:pBdr>
              <w:shd w:val="clear" w:color="auto" w:fill="auto"/>
            </w:pPr>
            <w:r>
              <w:t>Lleno</w:t>
            </w:r>
            <w:r w:rsidR="00DF62BF">
              <w:t xml:space="preserve"> de gozo y amor. Rom. 15:7</w:t>
            </w:r>
          </w:p>
        </w:tc>
      </w:tr>
      <w:tr w:rsidR="00DF62BF" w:rsidTr="00DF62BF">
        <w:tc>
          <w:tcPr>
            <w:tcW w:w="5110" w:type="dxa"/>
          </w:tcPr>
          <w:p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Pasivo y frio</w:t>
            </w:r>
          </w:p>
        </w:tc>
        <w:tc>
          <w:tcPr>
            <w:tcW w:w="5110" w:type="dxa"/>
          </w:tcPr>
          <w:p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Cálido y afectuoso. Isaías 40:11</w:t>
            </w:r>
          </w:p>
        </w:tc>
      </w:tr>
      <w:tr w:rsidR="00DF62BF" w:rsidTr="00DF62BF">
        <w:tc>
          <w:tcPr>
            <w:tcW w:w="5110" w:type="dxa"/>
          </w:tcPr>
          <w:p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Ausente y demasiado ocupado para atenderme.</w:t>
            </w:r>
          </w:p>
        </w:tc>
        <w:tc>
          <w:tcPr>
            <w:tcW w:w="5110" w:type="dxa"/>
          </w:tcPr>
          <w:p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Alguien siempre conmigo y ansioso de estar conmigo. Hebreos 13:5</w:t>
            </w:r>
          </w:p>
        </w:tc>
      </w:tr>
      <w:tr w:rsidR="00DF62BF" w:rsidTr="00DF62BF">
        <w:tc>
          <w:tcPr>
            <w:tcW w:w="5110" w:type="dxa"/>
          </w:tcPr>
          <w:p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Impaciente, iracundo y rechazador.</w:t>
            </w:r>
          </w:p>
        </w:tc>
        <w:tc>
          <w:tcPr>
            <w:tcW w:w="5110" w:type="dxa"/>
          </w:tcPr>
          <w:p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Paciente y lento par la ira. Éxodo 34:6, 2 Pd. 3:9</w:t>
            </w:r>
          </w:p>
        </w:tc>
      </w:tr>
      <w:tr w:rsidR="00DF62BF" w:rsidTr="00DF62BF">
        <w:tc>
          <w:tcPr>
            <w:tcW w:w="5110" w:type="dxa"/>
          </w:tcPr>
          <w:p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Malo, cruel o abusador.</w:t>
            </w:r>
          </w:p>
        </w:tc>
        <w:tc>
          <w:tcPr>
            <w:tcW w:w="5110" w:type="dxa"/>
          </w:tcPr>
          <w:p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Amoroso, dulce y protector. Salmo 18:2</w:t>
            </w:r>
          </w:p>
        </w:tc>
      </w:tr>
      <w:tr w:rsidR="00DF62BF" w:rsidTr="00DF62BF">
        <w:tc>
          <w:tcPr>
            <w:tcW w:w="5110" w:type="dxa"/>
          </w:tcPr>
          <w:p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Alguien que trata de eliminar la alegría de vivir.</w:t>
            </w:r>
          </w:p>
        </w:tc>
        <w:tc>
          <w:tcPr>
            <w:tcW w:w="5110" w:type="dxa"/>
          </w:tcPr>
          <w:p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Confiable, quiere darme una vida plena. Jn. 10:10</w:t>
            </w:r>
          </w:p>
        </w:tc>
      </w:tr>
      <w:tr w:rsidR="00DF62BF" w:rsidTr="00DF62BF">
        <w:tc>
          <w:tcPr>
            <w:tcW w:w="5110" w:type="dxa"/>
          </w:tcPr>
          <w:p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Controlador y manipulador</w:t>
            </w:r>
          </w:p>
        </w:tc>
        <w:tc>
          <w:tcPr>
            <w:tcW w:w="5110" w:type="dxa"/>
          </w:tcPr>
          <w:p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Bondadoso y perdonador. Lucas 15:17-24</w:t>
            </w:r>
          </w:p>
        </w:tc>
      </w:tr>
      <w:tr w:rsidR="00DF62BF" w:rsidTr="00DF62BF">
        <w:tc>
          <w:tcPr>
            <w:tcW w:w="5110" w:type="dxa"/>
          </w:tcPr>
          <w:p w:rsidR="00DF62BF" w:rsidRDefault="00DF62BF" w:rsidP="00DF62BF">
            <w:pPr>
              <w:pStyle w:val="Ilust"/>
              <w:pBdr>
                <w:top w:val="none" w:sz="0" w:space="0" w:color="auto"/>
                <w:left w:val="none" w:sz="0" w:space="0" w:color="auto"/>
                <w:bottom w:val="none" w:sz="0" w:space="0" w:color="auto"/>
                <w:right w:val="none" w:sz="0" w:space="0" w:color="auto"/>
              </w:pBdr>
              <w:shd w:val="clear" w:color="auto" w:fill="auto"/>
            </w:pPr>
            <w:r>
              <w:t>Un perfeccionista exigente.</w:t>
            </w:r>
          </w:p>
        </w:tc>
        <w:tc>
          <w:tcPr>
            <w:tcW w:w="5110" w:type="dxa"/>
          </w:tcPr>
          <w:p w:rsidR="00DF62BF" w:rsidRDefault="00DF62BF" w:rsidP="0065457C">
            <w:pPr>
              <w:pStyle w:val="Ilust"/>
              <w:pBdr>
                <w:top w:val="none" w:sz="0" w:space="0" w:color="auto"/>
                <w:left w:val="none" w:sz="0" w:space="0" w:color="auto"/>
                <w:bottom w:val="none" w:sz="0" w:space="0" w:color="auto"/>
                <w:right w:val="none" w:sz="0" w:space="0" w:color="auto"/>
              </w:pBdr>
              <w:shd w:val="clear" w:color="auto" w:fill="auto"/>
            </w:pPr>
            <w:r>
              <w:t>Comprometido con mi crecimiento y orgulloso de mi como su hijo amado. Hebreos 12:5-11</w:t>
            </w:r>
          </w:p>
        </w:tc>
      </w:tr>
    </w:tbl>
    <w:p w:rsidR="00DF62BF" w:rsidRDefault="00DF62BF" w:rsidP="0059426A">
      <w:pPr>
        <w:pStyle w:val="nfasis"/>
      </w:pPr>
    </w:p>
    <w:p w:rsidR="0005761F" w:rsidRDefault="0005761F" w:rsidP="0059426A">
      <w:pPr>
        <w:pStyle w:val="nfasis"/>
      </w:pPr>
    </w:p>
    <w:p w:rsidR="0065457C" w:rsidRDefault="0065457C" w:rsidP="0059426A">
      <w:pPr>
        <w:pStyle w:val="nfasis"/>
      </w:pPr>
    </w:p>
    <w:p w:rsidR="0059426A" w:rsidRDefault="0059426A" w:rsidP="0059426A">
      <w:pPr>
        <w:pStyle w:val="nfasis"/>
      </w:pPr>
      <w:r>
        <w:lastRenderedPageBreak/>
        <w:t>Paso 4 – Rebelión contra sumisión</w:t>
      </w:r>
    </w:p>
    <w:p w:rsidR="0059426A" w:rsidRDefault="0059426A" w:rsidP="00480F0F">
      <w:pPr>
        <w:pStyle w:val="numbering"/>
        <w:numPr>
          <w:ilvl w:val="0"/>
          <w:numId w:val="37"/>
        </w:numPr>
        <w:ind w:left="198"/>
      </w:pPr>
      <w:r>
        <w:t xml:space="preserve">Desde </w:t>
      </w:r>
      <w:r w:rsidR="00DF62BF">
        <w:t xml:space="preserve">que </w:t>
      </w:r>
      <w:r>
        <w:t>Adán y Eva pecaron hemos sido rebeldes. Rebelión es rechazar la autoridad. ¿Cuál autoridad rechazaron Adán y Eva? Génesis 3:1-7</w:t>
      </w:r>
    </w:p>
    <w:p w:rsidR="0059426A" w:rsidRDefault="0059426A" w:rsidP="0065457C">
      <w:pPr>
        <w:pStyle w:val="Respuesta"/>
        <w:rPr>
          <w:lang w:eastAsia="es-ES"/>
        </w:rPr>
      </w:pPr>
      <w:r>
        <w:rPr>
          <w:lang w:eastAsia="es-ES"/>
        </w:rPr>
        <w:t xml:space="preserve">Rechazaron la autoridad de Dios. </w:t>
      </w:r>
      <w:r w:rsidR="0033383F">
        <w:rPr>
          <w:lang w:eastAsia="es-ES"/>
        </w:rPr>
        <w:br/>
      </w:r>
    </w:p>
    <w:p w:rsidR="0059426A" w:rsidRDefault="0059426A" w:rsidP="0059426A">
      <w:pPr>
        <w:pStyle w:val="numbering"/>
      </w:pPr>
      <w:r>
        <w:t>¿Cuáles son algunas autoridades a las cuáles debemos someternos?</w:t>
      </w:r>
    </w:p>
    <w:p w:rsidR="00DF62BF" w:rsidRDefault="00DF62BF" w:rsidP="00DF62BF">
      <w:pPr>
        <w:pStyle w:val="check"/>
      </w:pPr>
      <w:r>
        <w:t xml:space="preserve">Romanos 13:1-5 </w:t>
      </w:r>
    </w:p>
    <w:p w:rsidR="00DF62BF" w:rsidRPr="00DF62BF" w:rsidRDefault="00DF62BF" w:rsidP="0065457C">
      <w:pPr>
        <w:pStyle w:val="Respuesta"/>
        <w:rPr>
          <w:lang w:eastAsia="es-ES"/>
        </w:rPr>
      </w:pPr>
      <w:r>
        <w:rPr>
          <w:noProof/>
          <w:lang w:eastAsia="es-MX"/>
        </w:rPr>
        <mc:AlternateContent>
          <mc:Choice Requires="wps">
            <w:drawing>
              <wp:anchor distT="0" distB="0" distL="114300" distR="114300" simplePos="0" relativeHeight="251705344" behindDoc="0" locked="0" layoutInCell="1" allowOverlap="1" wp14:anchorId="4C043249" wp14:editId="5809F15C">
                <wp:simplePos x="0" y="0"/>
                <wp:positionH relativeFrom="column">
                  <wp:posOffset>2990850</wp:posOffset>
                </wp:positionH>
                <wp:positionV relativeFrom="paragraph">
                  <wp:posOffset>50801</wp:posOffset>
                </wp:positionV>
                <wp:extent cx="2857500" cy="1714500"/>
                <wp:effectExtent l="0" t="0" r="19050" b="19050"/>
                <wp:wrapNone/>
                <wp:docPr id="14" name="14 Cuadro de texto"/>
                <wp:cNvGraphicFramePr/>
                <a:graphic xmlns:a="http://schemas.openxmlformats.org/drawingml/2006/main">
                  <a:graphicData uri="http://schemas.microsoft.com/office/word/2010/wordprocessingShape">
                    <wps:wsp>
                      <wps:cNvSpPr txBox="1"/>
                      <wps:spPr>
                        <a:xfrm>
                          <a:off x="0" y="0"/>
                          <a:ext cx="2857500" cy="1714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E7F87" w:rsidRDefault="009E7F87">
                            <w:r>
                              <w:t>La sumisión a las autoridades es un acto de confiar que Dios obra en nuestra vida por medio de líderes que son menos que perfectos, pero eso es lo que Él nos pide que hagamos. Si los que están en posición de liderazgo o poder abusan su autoridad y quebrantan las leyes diseñadas para proteger a personas inocentes, usted debe buscar ayuda de una autoridad superior.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14 Cuadro de texto" o:spid="_x0000_s1050" type="#_x0000_t202" style="position:absolute;margin-left:235.5pt;margin-top:4pt;width:225pt;height:135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" fillcolor="white [3201]" strokeweight=".5pt">
                <v:textbox>
                  <w:txbxContent>
                    <w:p w:rsidR="009E7F87" w:rsidRDefault="009E7F87">
                      <w:r>
                        <w:t>La sumisión a las autoridades es un acto de confiar que Dios obra en nuestra vida por medio de líderes que son menos que perfectos, pero eso es lo que Él nos pide que hagamos. Si los que están en posición de liderazgo o poder abusan su autoridad y quebrantan las leyes diseñadas para proteger a personas inocentes, usted debe buscar ayuda de una autoridad superior.</w:t>
                      </w:r>
                    </w:p>
                  </w:txbxContent>
                </v:textbox>
              </v:shape>
            </w:pict>
          </mc:Fallback>
        </mc:AlternateContent>
      </w:r>
      <w:r>
        <w:rPr>
          <w:lang w:eastAsia="es-ES"/>
        </w:rPr>
        <w:t>Gobierno humano.</w:t>
      </w:r>
    </w:p>
    <w:p w:rsidR="0059426A" w:rsidRDefault="0059426A" w:rsidP="0059426A">
      <w:pPr>
        <w:pStyle w:val="check"/>
      </w:pPr>
      <w:r>
        <w:t>Efesios 5</w:t>
      </w:r>
      <w:r w:rsidR="00DA4DE1">
        <w:t>:22</w:t>
      </w:r>
    </w:p>
    <w:p w:rsidR="00DA4DE1" w:rsidRPr="00DA4DE1" w:rsidRDefault="00DA4DE1" w:rsidP="00DA4DE1">
      <w:pPr>
        <w:pStyle w:val="Respuesta"/>
        <w:rPr>
          <w:lang w:eastAsia="es-ES"/>
        </w:rPr>
      </w:pPr>
      <w:r>
        <w:rPr>
          <w:lang w:eastAsia="es-ES"/>
        </w:rPr>
        <w:t>La esposa a su marido.</w:t>
      </w:r>
    </w:p>
    <w:p w:rsidR="0059426A" w:rsidRDefault="0059426A" w:rsidP="0059426A">
      <w:pPr>
        <w:pStyle w:val="check"/>
      </w:pPr>
      <w:r>
        <w:t>Efesios 6:1-3</w:t>
      </w:r>
    </w:p>
    <w:p w:rsidR="00DA4DE1" w:rsidRPr="00DA4DE1" w:rsidRDefault="00DA4DE1" w:rsidP="00DA4DE1">
      <w:pPr>
        <w:pStyle w:val="Respuesta"/>
        <w:rPr>
          <w:lang w:eastAsia="es-ES"/>
        </w:rPr>
      </w:pPr>
      <w:r>
        <w:rPr>
          <w:lang w:eastAsia="es-ES"/>
        </w:rPr>
        <w:t>Los hijos a sus padres.</w:t>
      </w:r>
    </w:p>
    <w:p w:rsidR="00DA4DE1" w:rsidRPr="00DA4DE1" w:rsidRDefault="00DA4DE1" w:rsidP="00DA4DE1">
      <w:pPr>
        <w:pStyle w:val="check"/>
      </w:pPr>
      <w:r>
        <w:t>Efesios 6:5</w:t>
      </w:r>
    </w:p>
    <w:p w:rsidR="0059426A" w:rsidRDefault="00DA4DE1" w:rsidP="0059426A">
      <w:pPr>
        <w:pStyle w:val="Respuesta"/>
        <w:rPr>
          <w:lang w:eastAsia="es-ES"/>
        </w:rPr>
      </w:pPr>
      <w:r>
        <w:rPr>
          <w:lang w:eastAsia="es-ES"/>
        </w:rPr>
        <w:t>Los empleados a sus patrones</w:t>
      </w:r>
      <w:r w:rsidR="0059426A">
        <w:rPr>
          <w:lang w:eastAsia="es-ES"/>
        </w:rPr>
        <w:t>.</w:t>
      </w:r>
    </w:p>
    <w:p w:rsidR="0059426A" w:rsidRDefault="00DA4DE1" w:rsidP="0059426A">
      <w:pPr>
        <w:pStyle w:val="check"/>
      </w:pPr>
      <w:r>
        <w:t>Hebreos 13:17</w:t>
      </w:r>
    </w:p>
    <w:p w:rsidR="00DA4DE1" w:rsidRDefault="00DA4DE1" w:rsidP="0065457C">
      <w:pPr>
        <w:pStyle w:val="Respuesta"/>
        <w:rPr>
          <w:lang w:eastAsia="es-ES"/>
        </w:rPr>
      </w:pPr>
      <w:r>
        <w:rPr>
          <w:lang w:eastAsia="es-ES"/>
        </w:rPr>
        <w:t>A los dirigentes en la iglesia.</w:t>
      </w:r>
    </w:p>
    <w:p w:rsidR="00DA4DE1" w:rsidRDefault="00DA4DE1" w:rsidP="00DA4DE1">
      <w:pPr>
        <w:pStyle w:val="check"/>
      </w:pPr>
      <w:r>
        <w:t>Santiago 4:7</w:t>
      </w:r>
    </w:p>
    <w:p w:rsidR="00DA4DE1" w:rsidRDefault="00DA4DE1" w:rsidP="0065457C">
      <w:pPr>
        <w:pStyle w:val="Respuesta"/>
        <w:rPr>
          <w:lang w:eastAsia="es-ES"/>
        </w:rPr>
      </w:pPr>
      <w:r>
        <w:rPr>
          <w:lang w:eastAsia="es-ES"/>
        </w:rPr>
        <w:t xml:space="preserve"> Someternos a Dios.</w:t>
      </w:r>
      <w:r w:rsidR="00DF62BF">
        <w:rPr>
          <w:lang w:eastAsia="es-ES"/>
        </w:rPr>
        <w:br/>
      </w:r>
    </w:p>
    <w:p w:rsidR="00DA4DE1" w:rsidRDefault="00DA4DE1" w:rsidP="00DA4DE1">
      <w:pPr>
        <w:pStyle w:val="numbering"/>
      </w:pPr>
      <w:r>
        <w:t xml:space="preserve">¿Cómo es la rebeldía según 1 Samuel 15:23 </w:t>
      </w:r>
    </w:p>
    <w:p w:rsidR="00DA4DE1" w:rsidRPr="00DA4DE1" w:rsidRDefault="00DA4DE1" w:rsidP="0065457C">
      <w:pPr>
        <w:pStyle w:val="Respuesta"/>
        <w:rPr>
          <w:lang w:eastAsia="es-ES"/>
        </w:rPr>
      </w:pPr>
      <w:r>
        <w:rPr>
          <w:lang w:eastAsia="es-ES"/>
        </w:rPr>
        <w:t>Es tan grave como la adivinación y la arrogancia como el pecado de la idolatría.</w:t>
      </w:r>
      <w:r>
        <w:rPr>
          <w:lang w:eastAsia="es-ES"/>
        </w:rPr>
        <w:br/>
        <w:t>Ya vimos que la adivinación está relacionada con el ocultismo y estamos abriéndonos a la obra de Satanás en nuestras vidas.</w:t>
      </w:r>
      <w:r w:rsidR="0004121C">
        <w:rPr>
          <w:lang w:eastAsia="es-ES"/>
        </w:rPr>
        <w:br/>
      </w:r>
    </w:p>
    <w:p w:rsidR="0059426A" w:rsidRDefault="00E249AC" w:rsidP="00E249AC">
      <w:pPr>
        <w:pStyle w:val="numbering"/>
      </w:pPr>
      <w:r>
        <w:t>Pida al Señor que le traiga a su memoria las personas a las cuales ha sido rebelde en no someterse a ellos o faltarles la honra y respeto. Luego confiesa su rebeldía hacia cada uno.</w:t>
      </w:r>
      <w:r>
        <w:br/>
      </w:r>
    </w:p>
    <w:p w:rsidR="00E249AC" w:rsidRDefault="00E249AC" w:rsidP="00E249AC">
      <w:pPr>
        <w:pStyle w:val="Ilust"/>
      </w:pPr>
      <w:r>
        <w:t>Señor, perdóname por haber sido rebelde contra _________________ (mencionar cada persona). No quiero ser rebelde sino sumiso a ti y a los que están en autoridad sobre mí. Gracias por tú perdón y por tu gracia ya no voy a seguir siendo rebelde. Te pido esto en el nombre de Jesús. Amén.</w:t>
      </w:r>
    </w:p>
    <w:p w:rsidR="00D57F90" w:rsidRDefault="00D57F90" w:rsidP="00E249AC">
      <w:pPr>
        <w:pStyle w:val="nfasis"/>
      </w:pPr>
    </w:p>
    <w:p w:rsidR="00E249AC" w:rsidRDefault="00E249AC" w:rsidP="00E249AC">
      <w:pPr>
        <w:pStyle w:val="nfasis"/>
      </w:pPr>
      <w:r>
        <w:t>Paso 5 – Soberbia contra humildad</w:t>
      </w:r>
    </w:p>
    <w:p w:rsidR="00480F0F" w:rsidRPr="00480F0F" w:rsidRDefault="00480F0F" w:rsidP="00480F0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spacing w:after="60"/>
        <w:rPr>
          <w:rFonts w:ascii="Comic Sans MS" w:hAnsi="Comic Sans MS"/>
          <w:lang w:eastAsia="es-ES"/>
        </w:rPr>
      </w:pPr>
      <w:r>
        <w:rPr>
          <w:rFonts w:ascii="Comic Sans MS" w:hAnsi="Comic Sans MS"/>
          <w:lang w:eastAsia="es-ES"/>
        </w:rPr>
        <w:t>R</w:t>
      </w:r>
      <w:r w:rsidRPr="00480F0F">
        <w:rPr>
          <w:rFonts w:ascii="Comic Sans MS" w:hAnsi="Comic Sans MS"/>
          <w:lang w:eastAsia="es-ES"/>
        </w:rPr>
        <w:t xml:space="preserve">evestíos de humildad; porque:  Dios resiste a los soberbios,  Y da gracia a los humildes. </w:t>
      </w:r>
    </w:p>
    <w:p w:rsidR="00D10AE3" w:rsidRDefault="00480F0F" w:rsidP="00480F0F">
      <w:pPr>
        <w:pStyle w:val="nfasis"/>
        <w:rPr>
          <w:b w:val="0"/>
        </w:rPr>
      </w:pPr>
      <w:r w:rsidRPr="00480F0F">
        <w:rPr>
          <w:b w:val="0"/>
        </w:rPr>
        <w:t>Humillaos, pues, bajo la poderosa mano de Dios, para que él os exalte cuando fuere tiempo;</w:t>
      </w:r>
      <w:r>
        <w:rPr>
          <w:b w:val="0"/>
        </w:rPr>
        <w:t xml:space="preserve"> </w:t>
      </w:r>
      <w:r w:rsidR="0004121C">
        <w:rPr>
          <w:b w:val="0"/>
        </w:rPr>
        <w:t>1 Pedro 5:5-6</w:t>
      </w:r>
    </w:p>
    <w:p w:rsidR="00D10AE3" w:rsidRDefault="00C01489" w:rsidP="0051064B">
      <w:pPr>
        <w:pStyle w:val="numbering"/>
        <w:numPr>
          <w:ilvl w:val="0"/>
          <w:numId w:val="39"/>
        </w:numPr>
        <w:ind w:left="198"/>
        <w:rPr>
          <w:lang w:val="es-MX"/>
        </w:rPr>
      </w:pPr>
      <w:r>
        <w:rPr>
          <w:lang w:val="es-MX"/>
        </w:rPr>
        <w:t>Ya vimos en otra lección que la soberbia fue el pecado de Satanás en su rebelión contra Dios. Según 1 Pedro 5:5, ¿cómo afecta el orgullo nuestra relación con Dios?</w:t>
      </w:r>
    </w:p>
    <w:p w:rsidR="00C01489" w:rsidRDefault="00C01489" w:rsidP="0005761F">
      <w:pPr>
        <w:pStyle w:val="Respuesta"/>
        <w:rPr>
          <w:lang w:eastAsia="es-ES"/>
        </w:rPr>
      </w:pPr>
      <w:r>
        <w:rPr>
          <w:lang w:eastAsia="es-ES"/>
        </w:rPr>
        <w:t>Dios se opone a los orgullosos y da su gracia a los humildes. No puedo disfrutar de la gracia de Dios y el apoyo del Señor en mi vida si tengo orgullo.</w:t>
      </w:r>
    </w:p>
    <w:p w:rsidR="00C01489" w:rsidRDefault="00C01489" w:rsidP="0033383F">
      <w:pPr>
        <w:pStyle w:val="Respuesta"/>
      </w:pPr>
      <w:r>
        <w:t>Como tuv</w:t>
      </w:r>
      <w:r w:rsidR="0004121C">
        <w:t>o</w:t>
      </w:r>
      <w:r>
        <w:t xml:space="preserve"> que humillar</w:t>
      </w:r>
      <w:r w:rsidR="0004121C">
        <w:t>s</w:t>
      </w:r>
      <w:r>
        <w:t>e al reconocer que no pudo salvar</w:t>
      </w:r>
      <w:r w:rsidR="0004121C">
        <w:t xml:space="preserve">se recibió </w:t>
      </w:r>
      <w:r>
        <w:t xml:space="preserve">la gracia de Dios para salvación. De igual manera no puede tener la gracia de Dios en </w:t>
      </w:r>
      <w:r w:rsidR="0004121C">
        <w:t>su</w:t>
      </w:r>
      <w:r>
        <w:t xml:space="preserve"> vida para vivir como Dios quiere si hay orgullo en mí.</w:t>
      </w:r>
      <w:r w:rsidR="0004121C">
        <w:br/>
      </w:r>
    </w:p>
    <w:p w:rsidR="00C01489" w:rsidRDefault="0004121C" w:rsidP="00C01489">
      <w:pPr>
        <w:pStyle w:val="numbering"/>
      </w:pPr>
      <w:r>
        <w:lastRenderedPageBreak/>
        <w:t>En la siguiente lista marque las maneras en que usted ha sido soberbio.</w:t>
      </w:r>
    </w:p>
    <w:p w:rsidR="0033383F" w:rsidRPr="0033383F" w:rsidRDefault="0033383F" w:rsidP="0033383F">
      <w:pPr>
        <w:rPr>
          <w:lang w:val="es-ES_tradnl" w:eastAsia="es-ES"/>
        </w:rPr>
      </w:pPr>
    </w:p>
    <w:p w:rsidR="00C01489" w:rsidRDefault="00C01489" w:rsidP="0033383F">
      <w:pPr>
        <w:pStyle w:val="check"/>
        <w:spacing w:line="480" w:lineRule="auto"/>
      </w:pPr>
      <w:r>
        <w:t>Apoyarme demasiado en mi</w:t>
      </w:r>
      <w:r w:rsidR="003A4BD1">
        <w:t xml:space="preserve"> </w:t>
      </w:r>
      <w:r>
        <w:t>propia prudencia y experiencia en vez de buscar la dirección del Señor por medio de</w:t>
      </w:r>
      <w:r w:rsidR="003A4BD1">
        <w:t xml:space="preserve"> la oraci</w:t>
      </w:r>
      <w:r>
        <w:t>ón</w:t>
      </w:r>
      <w:r w:rsidR="003A4BD1">
        <w:t xml:space="preserve"> </w:t>
      </w:r>
      <w:r>
        <w:t>y de su palabra.</w:t>
      </w:r>
      <w:r w:rsidR="003A4BD1" w:rsidRPr="003A4BD1">
        <w:t xml:space="preserve"> </w:t>
      </w:r>
      <w:r w:rsidR="003A4BD1">
        <w:t>Proverbios 3:5-7</w:t>
      </w:r>
    </w:p>
    <w:p w:rsidR="00C01489" w:rsidRDefault="00C01489" w:rsidP="0033383F">
      <w:pPr>
        <w:pStyle w:val="check"/>
        <w:spacing w:line="480" w:lineRule="auto"/>
      </w:pPr>
      <w:r>
        <w:t>Confiar en mis propias fuerzas y recursos en vez de depender del poder del Espíritu Santo.</w:t>
      </w:r>
      <w:r w:rsidR="003A4BD1">
        <w:t xml:space="preserve"> </w:t>
      </w:r>
    </w:p>
    <w:p w:rsidR="003A4BD1" w:rsidRDefault="003A4BD1" w:rsidP="0033383F">
      <w:pPr>
        <w:pStyle w:val="check"/>
        <w:spacing w:line="480" w:lineRule="auto"/>
      </w:pPr>
      <w:r>
        <w:t>Tener la tendencia de creer que no tengo necesidades. Apocalipsis 3:17</w:t>
      </w:r>
    </w:p>
    <w:p w:rsidR="003A4BD1" w:rsidRDefault="003A4BD1" w:rsidP="0033383F">
      <w:pPr>
        <w:pStyle w:val="check"/>
        <w:spacing w:line="480" w:lineRule="auto"/>
      </w:pPr>
      <w:r>
        <w:t>Descubrir que es difícil reconocer que me equivoco.</w:t>
      </w:r>
    </w:p>
    <w:p w:rsidR="003A4BD1" w:rsidRDefault="003A4BD1" w:rsidP="0033383F">
      <w:pPr>
        <w:pStyle w:val="check"/>
        <w:spacing w:line="480" w:lineRule="auto"/>
      </w:pPr>
      <w:r>
        <w:t>Estar más preocupado en agradar a los demás que a Dios. Mateo 6:1</w:t>
      </w:r>
    </w:p>
    <w:p w:rsidR="003A4BD1" w:rsidRDefault="003A4BD1" w:rsidP="0033383F">
      <w:pPr>
        <w:pStyle w:val="check"/>
        <w:spacing w:line="480" w:lineRule="auto"/>
      </w:pPr>
      <w:r>
        <w:t>Preocuparme demasiado por obtener el reconocimiento que creo merecer.</w:t>
      </w:r>
    </w:p>
    <w:p w:rsidR="003A4BD1" w:rsidRDefault="003A4BD1" w:rsidP="0033383F">
      <w:pPr>
        <w:pStyle w:val="check"/>
        <w:spacing w:line="480" w:lineRule="auto"/>
      </w:pPr>
      <w:r>
        <w:t>Considerarme mejor que otros debido a mis capacidades o logros. Romanos 12:16</w:t>
      </w:r>
    </w:p>
    <w:p w:rsidR="003A4BD1" w:rsidRDefault="003538E6" w:rsidP="0033383F">
      <w:pPr>
        <w:pStyle w:val="check"/>
        <w:spacing w:line="480" w:lineRule="auto"/>
      </w:pPr>
      <w:r>
        <w:t>Me es muy difícil pedir perdón de una persona que yo haya ofendida.</w:t>
      </w:r>
    </w:p>
    <w:p w:rsidR="003538E6" w:rsidRDefault="003538E6" w:rsidP="0033383F">
      <w:pPr>
        <w:pStyle w:val="check"/>
        <w:spacing w:line="480" w:lineRule="auto"/>
      </w:pPr>
      <w:r>
        <w:t>Preocuparme mucho por mi apariencia física.</w:t>
      </w:r>
    </w:p>
    <w:p w:rsidR="003538E6" w:rsidRDefault="003538E6" w:rsidP="0033383F">
      <w:pPr>
        <w:pStyle w:val="check"/>
        <w:spacing w:line="480" w:lineRule="auto"/>
      </w:pPr>
      <w:r>
        <w:t>Otro _______________________________________________________________</w:t>
      </w:r>
      <w:r>
        <w:br/>
      </w:r>
    </w:p>
    <w:p w:rsidR="003538E6" w:rsidRPr="003538E6" w:rsidRDefault="003538E6" w:rsidP="003538E6">
      <w:pPr>
        <w:rPr>
          <w:lang w:eastAsia="es-ES"/>
        </w:rPr>
      </w:pPr>
      <w:r>
        <w:rPr>
          <w:lang w:eastAsia="es-ES"/>
        </w:rPr>
        <w:t>Por cada una de las cuestiones anteriores que</w:t>
      </w:r>
      <w:r w:rsidR="001545D6">
        <w:rPr>
          <w:lang w:eastAsia="es-ES"/>
        </w:rPr>
        <w:t xml:space="preserve"> </w:t>
      </w:r>
      <w:r>
        <w:rPr>
          <w:lang w:eastAsia="es-ES"/>
        </w:rPr>
        <w:t>han sido realidad en su vida, ora en voz alta.</w:t>
      </w:r>
    </w:p>
    <w:p w:rsidR="003538E6" w:rsidRPr="003538E6" w:rsidRDefault="003538E6" w:rsidP="003538E6">
      <w:pPr>
        <w:pStyle w:val="Respuesta"/>
        <w:rPr>
          <w:lang w:eastAsia="es-ES"/>
        </w:rPr>
      </w:pPr>
    </w:p>
    <w:p w:rsidR="003538E6" w:rsidRDefault="003538E6" w:rsidP="003538E6">
      <w:pPr>
        <w:pStyle w:val="Ilust"/>
      </w:pPr>
      <w:r>
        <w:t>Señor, estoy de acuerdo en que he tenido soberbia por ______________________. Gracias por tu perdón. Decido humillarme ante ti y ante los demás. Decido poner toda mi confianza en ti y no en mí. Te lo pido esto en el nombre de Jesús. Amén.</w:t>
      </w:r>
    </w:p>
    <w:p w:rsidR="003A4BD1" w:rsidRPr="003A4BD1" w:rsidRDefault="003A4BD1" w:rsidP="003A4BD1">
      <w:pPr>
        <w:pStyle w:val="Respuesta"/>
        <w:rPr>
          <w:lang w:eastAsia="es-ES"/>
        </w:rPr>
      </w:pPr>
    </w:p>
    <w:p w:rsidR="0004121C" w:rsidRDefault="0004121C" w:rsidP="003538E6">
      <w:pPr>
        <w:pStyle w:val="Ttulo"/>
      </w:pPr>
      <w:bookmarkStart w:id="15" w:name="_Toc455491213"/>
    </w:p>
    <w:p w:rsidR="0004121C" w:rsidRDefault="0004121C" w:rsidP="003538E6">
      <w:pPr>
        <w:pStyle w:val="Ttulo"/>
      </w:pPr>
    </w:p>
    <w:p w:rsidR="0004121C" w:rsidRDefault="0004121C" w:rsidP="003538E6">
      <w:pPr>
        <w:pStyle w:val="Ttulo"/>
      </w:pPr>
    </w:p>
    <w:p w:rsidR="0004121C" w:rsidRDefault="0004121C" w:rsidP="003538E6">
      <w:pPr>
        <w:pStyle w:val="Ttulo"/>
      </w:pPr>
    </w:p>
    <w:p w:rsidR="0004121C" w:rsidRDefault="0004121C" w:rsidP="003538E6">
      <w:pPr>
        <w:pStyle w:val="Ttulo"/>
      </w:pPr>
    </w:p>
    <w:p w:rsidR="0004121C" w:rsidRDefault="0004121C" w:rsidP="003538E6">
      <w:pPr>
        <w:pStyle w:val="Ttulo"/>
      </w:pPr>
    </w:p>
    <w:p w:rsidR="0004121C" w:rsidRDefault="0004121C" w:rsidP="003538E6">
      <w:pPr>
        <w:pStyle w:val="Ttulo"/>
      </w:pPr>
    </w:p>
    <w:p w:rsidR="0004121C" w:rsidRDefault="0004121C" w:rsidP="003538E6">
      <w:pPr>
        <w:pStyle w:val="Ttulo"/>
      </w:pPr>
    </w:p>
    <w:p w:rsidR="0004121C" w:rsidRDefault="0004121C" w:rsidP="003538E6">
      <w:pPr>
        <w:pStyle w:val="Ttulo"/>
      </w:pPr>
    </w:p>
    <w:p w:rsidR="0004121C" w:rsidRDefault="0004121C" w:rsidP="003538E6">
      <w:pPr>
        <w:pStyle w:val="Ttulo"/>
      </w:pPr>
    </w:p>
    <w:p w:rsidR="0004121C" w:rsidRDefault="0004121C" w:rsidP="003538E6">
      <w:pPr>
        <w:pStyle w:val="Ttulo"/>
      </w:pPr>
    </w:p>
    <w:p w:rsidR="003538E6" w:rsidRDefault="003538E6" w:rsidP="003538E6">
      <w:pPr>
        <w:pStyle w:val="Ttulo"/>
      </w:pPr>
      <w:r>
        <w:lastRenderedPageBreak/>
        <w:t>Lección 15 – Los pasos hacia la libertad en Cristo #3</w:t>
      </w:r>
      <w:bookmarkEnd w:id="15"/>
    </w:p>
    <w:p w:rsidR="00C01489" w:rsidRDefault="001545D6" w:rsidP="001545D6">
      <w:pPr>
        <w:pStyle w:val="nfasis"/>
      </w:pPr>
      <w:r>
        <w:t>Paso 6- Esclavitud contra libertad</w:t>
      </w:r>
    </w:p>
    <w:p w:rsidR="001545D6" w:rsidRDefault="001545D6" w:rsidP="001545D6">
      <w:pPr>
        <w:rPr>
          <w:rFonts w:ascii="Comic Sans MS" w:hAnsi="Comic Sans MS"/>
          <w:sz w:val="20"/>
          <w:szCs w:val="20"/>
        </w:rPr>
      </w:pPr>
      <w:r>
        <w:t xml:space="preserve">Muchas veces nos sentimos atrapados en un círculo vicioso de pecar-confesar que parece ser interminable. </w:t>
      </w:r>
      <w:r w:rsidR="0005761F">
        <w:t>P</w:t>
      </w:r>
      <w:r>
        <w:t>odemos desanimar</w:t>
      </w:r>
      <w:r w:rsidR="0005761F">
        <w:t>nos</w:t>
      </w:r>
      <w:r>
        <w:t xml:space="preserve"> mucho y terminar cediendo y entregándonos a los pecados de nuestra naturaleza pecaminosa. Para experimentar nuestra liberad, debemos seguir Santiago 4:7 </w:t>
      </w:r>
      <w:r w:rsidRPr="001545D6">
        <w:rPr>
          <w:rFonts w:ascii="Comic Sans MS" w:hAnsi="Comic Sans MS"/>
          <w:sz w:val="20"/>
          <w:szCs w:val="20"/>
        </w:rPr>
        <w:t>«Así que sométanse a Dios. Resistan al diablo, y él huirá de ustedes.»</w:t>
      </w:r>
      <w:r>
        <w:rPr>
          <w:rFonts w:ascii="Comic Sans MS" w:hAnsi="Comic Sans MS"/>
          <w:sz w:val="20"/>
          <w:szCs w:val="20"/>
        </w:rPr>
        <w:t xml:space="preserve"> </w:t>
      </w:r>
      <w:r w:rsidRPr="001545D6">
        <w:t>Nos sometemos</w:t>
      </w:r>
      <w:r>
        <w:rPr>
          <w:rFonts w:ascii="Comic Sans MS" w:hAnsi="Comic Sans MS"/>
          <w:sz w:val="20"/>
          <w:szCs w:val="20"/>
        </w:rPr>
        <w:t xml:space="preserve"> </w:t>
      </w:r>
      <w:r w:rsidRPr="00DC293F">
        <w:rPr>
          <w:rFonts w:cs="Times New Roman"/>
          <w:szCs w:val="24"/>
        </w:rPr>
        <w:t>a Dios mediante la confesión de pecados y</w:t>
      </w:r>
      <w:r w:rsidR="00DC293F" w:rsidRPr="00DC293F">
        <w:rPr>
          <w:rFonts w:cs="Times New Roman"/>
          <w:szCs w:val="24"/>
        </w:rPr>
        <w:t xml:space="preserve"> el arrepentimi</w:t>
      </w:r>
      <w:r w:rsidRPr="00DC293F">
        <w:rPr>
          <w:rFonts w:cs="Times New Roman"/>
          <w:szCs w:val="24"/>
        </w:rPr>
        <w:t>ento (volverse del pecado). R</w:t>
      </w:r>
      <w:r w:rsidR="00DC293F" w:rsidRPr="00DC293F">
        <w:rPr>
          <w:rFonts w:cs="Times New Roman"/>
          <w:szCs w:val="24"/>
        </w:rPr>
        <w:t>e</w:t>
      </w:r>
      <w:r w:rsidRPr="00DC293F">
        <w:rPr>
          <w:rFonts w:cs="Times New Roman"/>
          <w:szCs w:val="24"/>
        </w:rPr>
        <w:t>sistimos al diablo al rechazar su</w:t>
      </w:r>
      <w:r w:rsidR="00DC293F" w:rsidRPr="00DC293F">
        <w:rPr>
          <w:rFonts w:cs="Times New Roman"/>
          <w:szCs w:val="24"/>
        </w:rPr>
        <w:t>s</w:t>
      </w:r>
      <w:r w:rsidRPr="00DC293F">
        <w:rPr>
          <w:rFonts w:cs="Times New Roman"/>
          <w:szCs w:val="24"/>
        </w:rPr>
        <w:t xml:space="preserve"> mentiras. Debemos caminar en la verdad y ponernos toda la armadura de Dios, Efesios 6:10-20</w:t>
      </w:r>
      <w:r>
        <w:rPr>
          <w:rFonts w:ascii="Comic Sans MS" w:hAnsi="Comic Sans MS"/>
          <w:sz w:val="20"/>
          <w:szCs w:val="20"/>
        </w:rPr>
        <w:t>.</w:t>
      </w:r>
    </w:p>
    <w:p w:rsidR="00DC293F" w:rsidRDefault="00DC293F" w:rsidP="001545D6">
      <w:pPr>
        <w:rPr>
          <w:rFonts w:ascii="Comic Sans MS" w:hAnsi="Comic Sans MS"/>
          <w:sz w:val="20"/>
          <w:szCs w:val="20"/>
        </w:rPr>
      </w:pPr>
    </w:p>
    <w:p w:rsidR="00DC293F" w:rsidRDefault="00DC293F" w:rsidP="00DC293F">
      <w:pPr>
        <w:rPr>
          <w:rFonts w:ascii="Comic Sans MS" w:hAnsi="Comic Sans MS"/>
          <w:sz w:val="20"/>
          <w:szCs w:val="20"/>
        </w:rPr>
      </w:pPr>
      <w:r>
        <w:t xml:space="preserve">A menudo el pecado que se ha convertido en hábito requiere ayuda de un hermano </w:t>
      </w:r>
      <w:proofErr w:type="spellStart"/>
      <w:r>
        <w:t>u</w:t>
      </w:r>
      <w:proofErr w:type="spellEnd"/>
      <w:r>
        <w:t xml:space="preserve"> hermana confiable. Santiago 5:16 dice </w:t>
      </w:r>
      <w:r w:rsidRPr="00DC293F">
        <w:rPr>
          <w:rFonts w:ascii="Comic Sans MS" w:hAnsi="Comic Sans MS"/>
          <w:sz w:val="20"/>
          <w:szCs w:val="20"/>
        </w:rPr>
        <w:t>«</w:t>
      </w:r>
      <w:r w:rsidR="0051064B" w:rsidRPr="0051064B">
        <w:rPr>
          <w:rFonts w:ascii="Georgia" w:hAnsi="Georgia" w:cs="Georgia"/>
          <w:color w:val="292F33"/>
          <w:sz w:val="28"/>
          <w:szCs w:val="28"/>
        </w:rPr>
        <w:t xml:space="preserve"> </w:t>
      </w:r>
      <w:r w:rsidR="0051064B" w:rsidRPr="0051064B">
        <w:rPr>
          <w:rFonts w:ascii="Comic Sans MS" w:hAnsi="Comic Sans MS"/>
          <w:sz w:val="20"/>
          <w:szCs w:val="20"/>
        </w:rPr>
        <w:t>Confesaos vuestras ofensas unos a otros, y orad unos por otros, para que seáis sanados. La oración eficaz del justo puede mucho.</w:t>
      </w:r>
      <w:r w:rsidRPr="00DC293F">
        <w:rPr>
          <w:rFonts w:ascii="Comic Sans MS" w:hAnsi="Comic Sans MS"/>
          <w:sz w:val="20"/>
          <w:szCs w:val="20"/>
        </w:rPr>
        <w:t>»</w:t>
      </w:r>
      <w:r w:rsidR="0004121C">
        <w:rPr>
          <w:rFonts w:ascii="Comic Sans MS" w:hAnsi="Comic Sans MS"/>
          <w:sz w:val="20"/>
          <w:szCs w:val="20"/>
        </w:rPr>
        <w:br/>
      </w:r>
    </w:p>
    <w:p w:rsidR="00DC293F" w:rsidRDefault="00DC293F" w:rsidP="00DC293F">
      <w:pPr>
        <w:pStyle w:val="Ilust"/>
      </w:pPr>
      <w:r>
        <w:t xml:space="preserve">Querido Padre celestial, tú me has dicho que debo vestirme del Señor Jesucristo y no preocuparme por satisfacer los deseos de la naturaleza pecaminosa. </w:t>
      </w:r>
      <w:r w:rsidR="00AF235D">
        <w:t xml:space="preserve">Confieso que he cedido ante deseos </w:t>
      </w:r>
      <w:r w:rsidR="0005761F">
        <w:t>pecaminosos</w:t>
      </w:r>
      <w:r w:rsidR="00AF235D">
        <w:t xml:space="preserve"> que están en conflicto con mi alma. Te agradezco que en Cristo hayas perdonado mis pec</w:t>
      </w:r>
      <w:r w:rsidR="00F808BB">
        <w:t>a</w:t>
      </w:r>
      <w:r w:rsidR="00AF235D">
        <w:t>dos; sin embargo, he violado tu santa ley y he permitido que el pecado libre una guerra en mi cuerpo. Ahora vengo a ti para confesar y rechazar estos pecados para así ser limpio y libre de la esclavitud del pecado. Te ruego que me reveles todos los pecados que he cometido, y las maneras en que he contristado al Espíritu Santo. Te lo pido en el santo nombre de Jesús. (Ver Romanos 6:12-13, 13:l4, 2 Corintios 4:2, Santiago 4:1</w:t>
      </w:r>
      <w:r w:rsidR="0065457C">
        <w:t xml:space="preserve"> y</w:t>
      </w:r>
      <w:r w:rsidR="00AF235D">
        <w:t xml:space="preserve"> 1 Pedro 2:11, 5:8.</w:t>
      </w:r>
      <w:r w:rsidR="0065457C">
        <w:t>)</w:t>
      </w:r>
    </w:p>
    <w:p w:rsidR="00B9215F" w:rsidRDefault="00AF235D" w:rsidP="00AF235D">
      <w:r>
        <w:t xml:space="preserve">La siguiente lista contiene </w:t>
      </w:r>
      <w:r w:rsidR="004D0682">
        <w:t>algunos</w:t>
      </w:r>
      <w:r>
        <w:t xml:space="preserve"> de los pecados de la naturaleza pecaminosa</w:t>
      </w:r>
      <w:r w:rsidR="00F808BB">
        <w:t>. E</w:t>
      </w:r>
      <w:r>
        <w:t>xamine en oración, Marcos 7:20-23,</w:t>
      </w:r>
      <w:r w:rsidR="0004121C">
        <w:t xml:space="preserve"> </w:t>
      </w:r>
      <w:r>
        <w:t>Gálatas 5:19-21, Efesios 4:21-31</w:t>
      </w:r>
      <w:r w:rsidR="0004121C">
        <w:t xml:space="preserve"> </w:t>
      </w:r>
      <w:r>
        <w:t>y otros pasajes bíblicos que le ayuda a ver más a fondo. Observa la lista</w:t>
      </w:r>
      <w:r w:rsidR="00B9215F">
        <w:t xml:space="preserve"> que sigue y  pida al Espíritu Santo que lleve a su mente todos los pecados que debe confesar. Por cada pecado que El Señor le muestre, haga con toda el alma una oración de confesión, después de la lista hay un ejemplo de oración. </w:t>
      </w:r>
      <w:r w:rsidR="00F808BB">
        <w:t>Esta lista no</w:t>
      </w:r>
      <w:r w:rsidR="00B9215F">
        <w:t xml:space="preserve"> incluy</w:t>
      </w:r>
      <w:r w:rsidR="00F808BB">
        <w:t>e</w:t>
      </w:r>
      <w:r w:rsidR="00B9215F">
        <w:t xml:space="preserve"> pecados de inmoralidad por</w:t>
      </w:r>
      <w:r w:rsidR="00F808BB">
        <w:t>que</w:t>
      </w:r>
      <w:r w:rsidR="00B9215F">
        <w:t xml:space="preserve"> los vamos a tratar en más detalle después. </w:t>
      </w:r>
    </w:p>
    <w:tbl>
      <w:tblPr>
        <w:tblStyle w:val="Tablaconcuadrcula"/>
        <w:tblW w:w="0" w:type="auto"/>
        <w:tblLook w:val="04A0" w:firstRow="1" w:lastRow="0" w:firstColumn="1" w:lastColumn="0" w:noHBand="0" w:noVBand="1"/>
      </w:tblPr>
      <w:tblGrid>
        <w:gridCol w:w="2555"/>
        <w:gridCol w:w="2555"/>
        <w:gridCol w:w="2555"/>
        <w:gridCol w:w="2555"/>
      </w:tblGrid>
      <w:tr w:rsidR="00B9215F" w:rsidTr="00B9215F">
        <w:tc>
          <w:tcPr>
            <w:tcW w:w="2555" w:type="dxa"/>
          </w:tcPr>
          <w:p w:rsidR="00B9215F" w:rsidRDefault="00B9215F" w:rsidP="00AF235D">
            <w:r>
              <w:t>Robo</w:t>
            </w:r>
          </w:p>
        </w:tc>
        <w:tc>
          <w:tcPr>
            <w:tcW w:w="2555" w:type="dxa"/>
          </w:tcPr>
          <w:p w:rsidR="00B9215F" w:rsidRDefault="00B9215F" w:rsidP="00AF235D">
            <w:r>
              <w:t>Palabras corrompidas</w:t>
            </w:r>
          </w:p>
        </w:tc>
        <w:tc>
          <w:tcPr>
            <w:tcW w:w="2555" w:type="dxa"/>
          </w:tcPr>
          <w:p w:rsidR="00B9215F" w:rsidRDefault="00B9215F" w:rsidP="00AF235D">
            <w:r>
              <w:t>Riñas y peleas</w:t>
            </w:r>
          </w:p>
        </w:tc>
        <w:tc>
          <w:tcPr>
            <w:tcW w:w="2555" w:type="dxa"/>
          </w:tcPr>
          <w:p w:rsidR="00B9215F" w:rsidRDefault="00B9215F" w:rsidP="00AF235D">
            <w:r>
              <w:t>Chismes</w:t>
            </w:r>
          </w:p>
        </w:tc>
      </w:tr>
      <w:tr w:rsidR="00B9215F" w:rsidTr="00B9215F">
        <w:tc>
          <w:tcPr>
            <w:tcW w:w="2555" w:type="dxa"/>
          </w:tcPr>
          <w:p w:rsidR="00B9215F" w:rsidRDefault="00B9215F" w:rsidP="00AF235D">
            <w:r>
              <w:t>Pereza</w:t>
            </w:r>
          </w:p>
        </w:tc>
        <w:tc>
          <w:tcPr>
            <w:tcW w:w="2555" w:type="dxa"/>
          </w:tcPr>
          <w:p w:rsidR="00B9215F" w:rsidRDefault="0005761F" w:rsidP="00AF235D">
            <w:r>
              <w:t>Acidia (pereza)</w:t>
            </w:r>
          </w:p>
        </w:tc>
        <w:tc>
          <w:tcPr>
            <w:tcW w:w="2555" w:type="dxa"/>
          </w:tcPr>
          <w:p w:rsidR="00B9215F" w:rsidRDefault="00B9215F" w:rsidP="00AF235D">
            <w:r>
              <w:t>Celos/envidias</w:t>
            </w:r>
          </w:p>
        </w:tc>
        <w:tc>
          <w:tcPr>
            <w:tcW w:w="2555" w:type="dxa"/>
          </w:tcPr>
          <w:p w:rsidR="00B9215F" w:rsidRDefault="00B9215F" w:rsidP="00AF235D">
            <w:r>
              <w:t>Mentiras</w:t>
            </w:r>
          </w:p>
        </w:tc>
      </w:tr>
      <w:tr w:rsidR="00B9215F" w:rsidTr="00B9215F">
        <w:tc>
          <w:tcPr>
            <w:tcW w:w="2555" w:type="dxa"/>
          </w:tcPr>
          <w:p w:rsidR="00B9215F" w:rsidRDefault="00B9215F" w:rsidP="00AF235D">
            <w:r>
              <w:t>Codicia/materialismo</w:t>
            </w:r>
          </w:p>
        </w:tc>
        <w:tc>
          <w:tcPr>
            <w:tcW w:w="2555" w:type="dxa"/>
          </w:tcPr>
          <w:p w:rsidR="00B9215F" w:rsidRDefault="00B9215F" w:rsidP="00AF235D">
            <w:r>
              <w:t>Quejas/críticas</w:t>
            </w:r>
          </w:p>
        </w:tc>
        <w:tc>
          <w:tcPr>
            <w:tcW w:w="2555" w:type="dxa"/>
          </w:tcPr>
          <w:p w:rsidR="00B9215F" w:rsidRDefault="00B9215F" w:rsidP="00AF235D">
            <w:r>
              <w:t>Odio</w:t>
            </w:r>
          </w:p>
        </w:tc>
        <w:tc>
          <w:tcPr>
            <w:tcW w:w="2555" w:type="dxa"/>
          </w:tcPr>
          <w:p w:rsidR="00B9215F" w:rsidRDefault="00B9215F" w:rsidP="00AF235D">
            <w:r>
              <w:t>Apatía</w:t>
            </w:r>
          </w:p>
        </w:tc>
      </w:tr>
      <w:tr w:rsidR="00B9215F" w:rsidTr="00B9215F">
        <w:tc>
          <w:tcPr>
            <w:tcW w:w="2555" w:type="dxa"/>
          </w:tcPr>
          <w:p w:rsidR="00B9215F" w:rsidRDefault="00B9215F" w:rsidP="00AF235D">
            <w:r>
              <w:t>Enojo/amarguras</w:t>
            </w:r>
          </w:p>
        </w:tc>
        <w:tc>
          <w:tcPr>
            <w:tcW w:w="2555" w:type="dxa"/>
          </w:tcPr>
          <w:p w:rsidR="00B9215F" w:rsidRDefault="00B9215F" w:rsidP="00AF235D">
            <w:r>
              <w:t>Borrachera</w:t>
            </w:r>
            <w:r w:rsidR="0005761F">
              <w:t>s</w:t>
            </w:r>
          </w:p>
        </w:tc>
        <w:tc>
          <w:tcPr>
            <w:tcW w:w="2555" w:type="dxa"/>
          </w:tcPr>
          <w:p w:rsidR="00B9215F" w:rsidRDefault="00B9215F" w:rsidP="00AF235D">
            <w:r>
              <w:t xml:space="preserve">Otros </w:t>
            </w:r>
          </w:p>
        </w:tc>
        <w:tc>
          <w:tcPr>
            <w:tcW w:w="2555" w:type="dxa"/>
          </w:tcPr>
          <w:p w:rsidR="00B9215F" w:rsidRDefault="0005761F" w:rsidP="00AF235D">
            <w:r>
              <w:t>Gula</w:t>
            </w:r>
          </w:p>
        </w:tc>
      </w:tr>
    </w:tbl>
    <w:p w:rsidR="00B9215F" w:rsidRDefault="00B9215F" w:rsidP="00AF235D"/>
    <w:p w:rsidR="00AF235D" w:rsidRDefault="00B9215F" w:rsidP="00B9215F">
      <w:pPr>
        <w:pStyle w:val="Ilust"/>
      </w:pPr>
      <w:r>
        <w:t>Señor Jesús, confieso que he pecado contra ti por (enumerar pecados). Gracias por tu perdón y tu limpieza. Me alejo ahora de estas expresiones de pec</w:t>
      </w:r>
      <w:r w:rsidR="00E87B7F">
        <w:t>a</w:t>
      </w:r>
      <w:r>
        <w:t>do y</w:t>
      </w:r>
      <w:r w:rsidR="00E87B7F">
        <w:t xml:space="preserve"> </w:t>
      </w:r>
      <w:r>
        <w:t>me vuel</w:t>
      </w:r>
      <w:r w:rsidR="00E87B7F">
        <w:t>v</w:t>
      </w:r>
      <w:r>
        <w:t xml:space="preserve">o a ti,  </w:t>
      </w:r>
      <w:r w:rsidR="00E87B7F">
        <w:t>Señor. Lléname con tu Espíritu Santo para no dar rienda suelta a los deseos de mi naturaleza pecaminosa. Te lo pido en el nombre de Jesús, Amén.</w:t>
      </w:r>
    </w:p>
    <w:p w:rsidR="00F808BB" w:rsidRPr="00F808BB" w:rsidRDefault="00F808BB" w:rsidP="00E87B7F">
      <w:pPr>
        <w:rPr>
          <w:rFonts w:ascii="Arial" w:hAnsi="Arial" w:cs="Arial"/>
          <w:b/>
        </w:rPr>
      </w:pPr>
      <w:r w:rsidRPr="00F808BB">
        <w:rPr>
          <w:rFonts w:ascii="Arial" w:hAnsi="Arial" w:cs="Arial"/>
          <w:b/>
        </w:rPr>
        <w:t>Inmoralidades</w:t>
      </w:r>
    </w:p>
    <w:p w:rsidR="004D0682" w:rsidRDefault="004D0682" w:rsidP="0005761F">
      <w:r>
        <w:t xml:space="preserve">Es responsabilidad nuestra no permitir que el pecado reine (gobierne) en nuestros cuerpos mortales. No debemos usar nuestro cuerpo, ni el de otras personas, como instrumentos de </w:t>
      </w:r>
      <w:r w:rsidR="0005761F">
        <w:t>pecado</w:t>
      </w:r>
      <w:r>
        <w:t>. La inmoralidad sexual no es solo un pecado contra Dios sino también contra su cuerpo, que es templo del Espíritu Santo</w:t>
      </w:r>
      <w:r w:rsidR="0005761F">
        <w:t>,</w:t>
      </w:r>
      <w:r>
        <w:t xml:space="preserve"> </w:t>
      </w:r>
      <w:r w:rsidR="0005761F">
        <w:t>s</w:t>
      </w:r>
      <w:r w:rsidR="0004121C">
        <w:t>egún</w:t>
      </w:r>
      <w:r>
        <w:t xml:space="preserve"> 1 Corintios 6:18-19. </w:t>
      </w:r>
      <w:r w:rsidR="0004121C">
        <w:t xml:space="preserve">(1195) A medida que el Señor te recuerde todo uso inmoral de su cuerpo, sea pornografía, masturbación o inmoralidad sexual. Hay que rechazar de este modo cada experiencia. </w:t>
      </w:r>
      <w:r>
        <w:t>Para encontrar libertad de una esclavitud sexual, comienza haciendo la siguiente oración.</w:t>
      </w:r>
    </w:p>
    <w:p w:rsidR="004D0682" w:rsidRDefault="00F808BB" w:rsidP="00E87B7F">
      <w:r>
        <w:br/>
      </w:r>
    </w:p>
    <w:p w:rsidR="004D0682" w:rsidRDefault="004D0682" w:rsidP="004D0682">
      <w:pPr>
        <w:pStyle w:val="Ilust"/>
      </w:pPr>
      <w:r>
        <w:lastRenderedPageBreak/>
        <w:t>Señor Jesús, renuncio a (nombra la experiencia sexual) con (nombre de la persona). Te pido que rompas esa atadura pecaminosa con (nombre de la persona) de manera espiritual, física y emocional.</w:t>
      </w:r>
    </w:p>
    <w:p w:rsidR="00B9215F" w:rsidRDefault="004D0682" w:rsidP="00AF235D">
      <w:r>
        <w:t xml:space="preserve">En seguida hay algunos pecados que nos pueden llegar a dominar. Si usted ha practicado algunos de </w:t>
      </w:r>
      <w:r w:rsidR="00F808BB">
        <w:t xml:space="preserve">ellos es importante confesarlos </w:t>
      </w:r>
      <w:r>
        <w:t xml:space="preserve">y abandonarlos. Puede ser conveniente buscar ayuda y consejos de otro hermano en quien tiene confianza. </w:t>
      </w:r>
      <w:r w:rsidR="00947CDF">
        <w:t>(Platiquen sobre estos pecados según su necesidad)</w:t>
      </w:r>
      <w:r w:rsidR="00873EFA">
        <w:br/>
      </w:r>
    </w:p>
    <w:p w:rsidR="004D0682" w:rsidRPr="00F808BB" w:rsidRDefault="004D0682" w:rsidP="00AF235D">
      <w:pPr>
        <w:rPr>
          <w:rFonts w:ascii="Arial" w:hAnsi="Arial" w:cs="Arial"/>
          <w:b/>
        </w:rPr>
      </w:pPr>
      <w:r w:rsidRPr="00F808BB">
        <w:rPr>
          <w:rFonts w:ascii="Arial" w:hAnsi="Arial" w:cs="Arial"/>
          <w:b/>
        </w:rPr>
        <w:t>Homosexualidad</w:t>
      </w:r>
    </w:p>
    <w:p w:rsidR="004D0682" w:rsidRDefault="004D0682" w:rsidP="004D0682">
      <w:pPr>
        <w:pStyle w:val="Ilust"/>
      </w:pPr>
      <w:r>
        <w:t>Señor Jesús, rechazo</w:t>
      </w:r>
      <w:r w:rsidR="00873EFA">
        <w:t xml:space="preserve"> la mentira de que me creaste a mi o a otra persona para ser homosexual, y concuerdo con que en tu palabra prohíbes claramente la conducta homosexual. Romanos 1:26-27.</w:t>
      </w:r>
      <w:r w:rsidR="0004121C">
        <w:t xml:space="preserve"> </w:t>
      </w:r>
      <w:r w:rsidR="00873EFA">
        <w:t xml:space="preserve">Rechazo todo pensamiento, deseos, impulso y acción homosexual, y rechazo todas las maneras en que Satanás ha usado esas cosas para pervertir mis relaciones. </w:t>
      </w:r>
      <w:r w:rsidR="00B72842">
        <w:t>Consider</w:t>
      </w:r>
      <w:r w:rsidR="00873EFA">
        <w:t>o que soy lib</w:t>
      </w:r>
      <w:r w:rsidR="0005761F">
        <w:t>r</w:t>
      </w:r>
      <w:r w:rsidR="00873EFA">
        <w:t>e en Cristo para relacionarme con el sexo opuesto y con mi propio sexo del modo que tú deseas.  1 Corintios 6:9-11</w:t>
      </w:r>
      <w:r w:rsidR="0004121C">
        <w:t xml:space="preserve"> </w:t>
      </w:r>
      <w:r w:rsidR="00873EFA">
        <w:t>Te lo pido en el nombre de Jesús. Amén.</w:t>
      </w:r>
    </w:p>
    <w:p w:rsidR="00873EFA" w:rsidRPr="00F808BB" w:rsidRDefault="0004121C" w:rsidP="00873EFA">
      <w:pPr>
        <w:rPr>
          <w:rFonts w:ascii="Arial" w:hAnsi="Arial" w:cs="Arial"/>
          <w:b/>
        </w:rPr>
      </w:pPr>
      <w:r>
        <w:rPr>
          <w:rFonts w:ascii="Arial" w:hAnsi="Arial" w:cs="Arial"/>
          <w:b/>
        </w:rPr>
        <w:br/>
      </w:r>
      <w:r w:rsidR="00873EFA" w:rsidRPr="00F808BB">
        <w:rPr>
          <w:rFonts w:ascii="Arial" w:hAnsi="Arial" w:cs="Arial"/>
          <w:b/>
        </w:rPr>
        <w:t>Pornografía</w:t>
      </w:r>
    </w:p>
    <w:p w:rsidR="00873EFA" w:rsidRDefault="00873EFA" w:rsidP="00873EFA">
      <w:pPr>
        <w:pStyle w:val="Ilust"/>
      </w:pPr>
      <w:r>
        <w:t xml:space="preserve">Señor Jesús, confieso que he visto material sexualmente provocativo y pornográfico con el propósito de gratificarme sexualmente. </w:t>
      </w:r>
      <w:r w:rsidR="00A44AA7">
        <w:t xml:space="preserve">Además confieso que he visto personas del sexo opuesto y he tenido pensamientos de lujuria. </w:t>
      </w:r>
      <w:r>
        <w:t xml:space="preserve">He intentado satisfacer mis deseos lujuriosos y he contaminado mi </w:t>
      </w:r>
      <w:r w:rsidR="00BA097A">
        <w:t>cuerpo</w:t>
      </w:r>
      <w:r>
        <w:t xml:space="preserve">, mi alma y mi espíritu. Gracias por limpiarme y por tu perdón. Renuncio a cualquier atadura satánica que haya permitido en </w:t>
      </w:r>
      <w:r w:rsidR="00A44AA7">
        <w:t>mi vida por el uso inicuo de mis ojos</w:t>
      </w:r>
      <w:r>
        <w:t xml:space="preserve"> y mi mente. Señor, me comprometo a destruir todo objeto e</w:t>
      </w:r>
      <w:r w:rsidR="00B72842">
        <w:t>n</w:t>
      </w:r>
      <w:r>
        <w:t xml:space="preserve"> mi poder que haya usado para gratificación sexual, y alejarme de todo medio de comunicación que este asociado con mi pecado sexual.</w:t>
      </w:r>
      <w:r w:rsidR="00A44AA7">
        <w:t xml:space="preserve"> </w:t>
      </w:r>
    </w:p>
    <w:p w:rsidR="00B9215F" w:rsidRDefault="00B9215F" w:rsidP="00AF235D"/>
    <w:p w:rsidR="00B9215F" w:rsidRPr="00F808BB" w:rsidRDefault="00873EFA" w:rsidP="00AF235D">
      <w:pPr>
        <w:rPr>
          <w:rFonts w:ascii="Arial" w:hAnsi="Arial" w:cs="Arial"/>
          <w:b/>
        </w:rPr>
      </w:pPr>
      <w:r w:rsidRPr="00F808BB">
        <w:rPr>
          <w:rFonts w:ascii="Arial" w:hAnsi="Arial" w:cs="Arial"/>
          <w:b/>
        </w:rPr>
        <w:t>Tendencias suicidas</w:t>
      </w:r>
    </w:p>
    <w:p w:rsidR="00873EFA" w:rsidRDefault="00873EFA" w:rsidP="00873EFA">
      <w:pPr>
        <w:pStyle w:val="Ilust"/>
      </w:pPr>
      <w:r>
        <w:t>Señor, renuncio a todo pensamiento de suicidio y a cualquier intento que he hecho de quitar</w:t>
      </w:r>
      <w:r w:rsidR="00B72842">
        <w:t>m</w:t>
      </w:r>
      <w:r>
        <w:t>e la vida o hacerme daño a mí mismo. Renuncio a la mentira de que no hay esperanza en la vida y de que puedo encontrar paz y libertad quitándome la vida. Satanás es un ladrón que viene a robar, matar y destruir. Prefiero vivir en Cristo, quien dijo que vino a darme vida y a dármela en abundancia. Juan 10:10 Gracias por tu perdón</w:t>
      </w:r>
      <w:r w:rsidR="00B72842">
        <w:t xml:space="preserve">. </w:t>
      </w:r>
      <w:r>
        <w:t xml:space="preserve">Decido creer que siempre hay esperanza en Cristo y que mi Padre celestial me ama. Te lo pido en el nombre de Jesús. Amén. </w:t>
      </w:r>
    </w:p>
    <w:p w:rsidR="00A44AA7" w:rsidRDefault="00A44AA7" w:rsidP="00AF235D">
      <w:pPr>
        <w:rPr>
          <w:rFonts w:ascii="Arial" w:hAnsi="Arial" w:cs="Arial"/>
          <w:b/>
        </w:rPr>
      </w:pPr>
    </w:p>
    <w:p w:rsidR="00B9215F" w:rsidRPr="00F808BB" w:rsidRDefault="007F44D9" w:rsidP="00AF235D">
      <w:pPr>
        <w:rPr>
          <w:rFonts w:ascii="Arial" w:hAnsi="Arial" w:cs="Arial"/>
          <w:b/>
        </w:rPr>
      </w:pPr>
      <w:r w:rsidRPr="00F808BB">
        <w:rPr>
          <w:rFonts w:ascii="Arial" w:hAnsi="Arial" w:cs="Arial"/>
          <w:b/>
        </w:rPr>
        <w:t>Abuso de sustancia</w:t>
      </w:r>
    </w:p>
    <w:p w:rsidR="007F44D9" w:rsidRDefault="007F44D9" w:rsidP="007F44D9">
      <w:pPr>
        <w:pStyle w:val="Ilust"/>
      </w:pPr>
      <w:r>
        <w:t>Señor, confieso que he utilizado mal ciertas sustancias (alcohol, tabaco, alimentos, medicinas o drogas ilegales) con el propósito de obtener placer, para escapar de la realidad o para enfrentar problemas difíciles. Confieso que he maltrat</w:t>
      </w:r>
      <w:r w:rsidR="00B72842">
        <w:t>ad</w:t>
      </w:r>
      <w:r>
        <w:t>o mi cuerpo, y que he programado mi mente de manera peligrosa. También he apagado al Espíritu Santo. Gracias por tu perdón. Renuncio a cualquier conexión o influencia satánica en mi vida a través de la mala utilización de alimentos</w:t>
      </w:r>
      <w:r w:rsidR="00A44AA7">
        <w:t>, bebidas</w:t>
      </w:r>
      <w:r>
        <w:t xml:space="preserve"> o productos químicos. Me comprometo a no seguir cediendo al abuso de esas cosas, pero al haber decidido dejar que el Espíritu Santo me dirija y me dé poder. Te lo pido en el nombre de Jesús. Amén. </w:t>
      </w:r>
    </w:p>
    <w:p w:rsidR="00A44AA7" w:rsidRDefault="00A44AA7" w:rsidP="00AF235D">
      <w:pPr>
        <w:rPr>
          <w:rFonts w:ascii="Arial" w:hAnsi="Arial" w:cs="Arial"/>
          <w:b/>
        </w:rPr>
      </w:pPr>
    </w:p>
    <w:p w:rsidR="00B9215F" w:rsidRPr="00F808BB" w:rsidRDefault="007F44D9" w:rsidP="00AF235D">
      <w:pPr>
        <w:rPr>
          <w:rFonts w:ascii="Arial" w:hAnsi="Arial" w:cs="Arial"/>
          <w:b/>
        </w:rPr>
      </w:pPr>
      <w:r w:rsidRPr="00F808BB">
        <w:rPr>
          <w:rFonts w:ascii="Arial" w:hAnsi="Arial" w:cs="Arial"/>
          <w:b/>
        </w:rPr>
        <w:t>Tendencia de ser impetuoso y perfeccionista</w:t>
      </w:r>
    </w:p>
    <w:p w:rsidR="007F44D9" w:rsidRDefault="007F44D9" w:rsidP="007F44D9">
      <w:pPr>
        <w:pStyle w:val="Ilust"/>
      </w:pPr>
      <w:r>
        <w:t>Señor, renuncio a la mentira de que mi autoestima depende de mi capacidad para desemp</w:t>
      </w:r>
      <w:r w:rsidR="00C748F3">
        <w:t>e</w:t>
      </w:r>
      <w:r>
        <w:t>ñar una función. Declaro la verdad de que mi identidad y mi sensación de va</w:t>
      </w:r>
      <w:r w:rsidR="00C748F3">
        <w:t>c</w:t>
      </w:r>
      <w:r>
        <w:t xml:space="preserve">ía se </w:t>
      </w:r>
      <w:r w:rsidR="00C748F3">
        <w:t>b</w:t>
      </w:r>
      <w:r>
        <w:t xml:space="preserve">asan en lo que soy </w:t>
      </w:r>
      <w:r w:rsidR="00C748F3">
        <w:t>c</w:t>
      </w:r>
      <w:r>
        <w:t>omo tu hijo. Renuncio a buscar ap</w:t>
      </w:r>
      <w:r w:rsidR="00C748F3">
        <w:t>r</w:t>
      </w:r>
      <w:r>
        <w:t xml:space="preserve">obación de otra persona, y prefiero </w:t>
      </w:r>
      <w:r w:rsidR="00C748F3">
        <w:t>c</w:t>
      </w:r>
      <w:r>
        <w:t>reer que ya tengo aceptación aproba</w:t>
      </w:r>
      <w:r w:rsidR="00C748F3">
        <w:t>c</w:t>
      </w:r>
      <w:r>
        <w:t>ión en Cristo debido a que murió y resucitó por mí.</w:t>
      </w:r>
    </w:p>
    <w:p w:rsidR="007F44D9" w:rsidRDefault="007F44D9" w:rsidP="007F44D9">
      <w:pPr>
        <w:pStyle w:val="Ilust"/>
      </w:pPr>
      <w:r>
        <w:lastRenderedPageBreak/>
        <w:t>Escojo creer la verdad de que he sido salvado, no por obras hechas de justicia, sino por tu misericordia. Decido creer que ya no estoy bajo la maldición de la ley porque Cristo se hizo maldición por mí. Recibo el regalo de vida en Cristo y decido permanecer en Él. Renuncio a buscar perfección tratando de vivir bajo a</w:t>
      </w:r>
      <w:r w:rsidR="00C748F3">
        <w:t xml:space="preserve"> </w:t>
      </w:r>
      <w:r>
        <w:t>la ley. Por tu gracia, Padre celestial, decido de hoy en adelante c</w:t>
      </w:r>
      <w:r w:rsidR="00EB5EEB">
        <w:t>a</w:t>
      </w:r>
      <w:r>
        <w:t>minar por fe en el poder de tu Santo Espíritu según lo que has afir</w:t>
      </w:r>
      <w:r w:rsidR="00C748F3">
        <w:t>mado que es cierto. Te lo pido en e</w:t>
      </w:r>
      <w:r>
        <w:t xml:space="preserve">l nombre de Jesús. Amén. </w:t>
      </w:r>
    </w:p>
    <w:p w:rsidR="00B9215F" w:rsidRDefault="00B9215F" w:rsidP="00AF235D"/>
    <w:p w:rsidR="00B9215F" w:rsidRDefault="00C748F3" w:rsidP="00AF235D">
      <w:r w:rsidRPr="00F808BB">
        <w:rPr>
          <w:rFonts w:ascii="Arial" w:hAnsi="Arial" w:cs="Arial"/>
          <w:b/>
        </w:rPr>
        <w:t>Trastornos alimenticios o auto mutilación</w:t>
      </w:r>
      <w:r>
        <w:t>.</w:t>
      </w:r>
    </w:p>
    <w:p w:rsidR="00C748F3" w:rsidRDefault="00C748F3" w:rsidP="00C748F3">
      <w:pPr>
        <w:pStyle w:val="Ilust"/>
      </w:pPr>
      <w:r>
        <w:t>Señor, renuncio a la mentira de que mi valor como individuo depende de mí apariencia o comportamiento. Renuncio a cortarme, vomitar, usa laxantes o pasar hambre como medio de estar en control, alterar mi apariencia o tratar de limpiarme del mal. Declaro que solamente la sangre del Señor Jesucristo me limpia de pecado. Comprendo que he sido comprado por precio, y que mi cuerpo, que es templo del Espíritu Santo, te pertenece, Señor. Por consiguiente decido glorificarte en mi cuerpo. Renuncio a la mentira de que soy malo o que alguna parte de mi cuerpo es mala. Gracias porque me aceptas del modo en que soy en Cristo. Te lo pido en el nombre de Jesús. Amén.</w:t>
      </w:r>
    </w:p>
    <w:p w:rsidR="00A44AA7" w:rsidRDefault="00A44AA7" w:rsidP="00C748F3">
      <w:pPr>
        <w:rPr>
          <w:rFonts w:ascii="Arial" w:hAnsi="Arial" w:cs="Arial"/>
          <w:b/>
        </w:rPr>
      </w:pPr>
    </w:p>
    <w:p w:rsidR="00C748F3" w:rsidRPr="00A44AA7" w:rsidRDefault="00C748F3" w:rsidP="00C748F3">
      <w:pPr>
        <w:rPr>
          <w:rFonts w:ascii="Arial" w:hAnsi="Arial" w:cs="Arial"/>
          <w:b/>
        </w:rPr>
      </w:pPr>
      <w:r w:rsidRPr="00A44AA7">
        <w:rPr>
          <w:rFonts w:ascii="Arial" w:hAnsi="Arial" w:cs="Arial"/>
          <w:b/>
        </w:rPr>
        <w:t>Como vencer el temor irracional.</w:t>
      </w:r>
    </w:p>
    <w:p w:rsidR="00C748F3" w:rsidRDefault="00D04A69" w:rsidP="00C748F3">
      <w:r>
        <w:t xml:space="preserve">El temor es una  respuesta natural que Dios ha puesto en nosotros cuando está amenazada nuestra seguridad física o psicológica. Valor no es ausencia de temor, es vivir por fe y hacer lo bueno frente a objetos ilegítimos de temor. El temor de Dios es el principio de la sabiduría, y es el único temor que puede dominar a los demás temores. </w:t>
      </w:r>
      <w:r w:rsidR="00C748F3">
        <w:t xml:space="preserve">Los temores irracionales nos obligan a vivir de modo irresponsable, </w:t>
      </w:r>
      <w:r w:rsidR="00A44AA7">
        <w:t>y</w:t>
      </w:r>
      <w:r w:rsidR="00C748F3">
        <w:t xml:space="preserve"> nos impiden hacer lo que es responsable y ser de buen testimonio. </w:t>
      </w:r>
      <w:r w:rsidR="00A44AA7">
        <w:br/>
      </w:r>
    </w:p>
    <w:p w:rsidR="00C748F3" w:rsidRDefault="00C748F3" w:rsidP="00C748F3">
      <w:r>
        <w:t xml:space="preserve">Detrás de todo temor irracional yace una mentira que es necesario identificar. Permite que el Señor haga surgir a la superficie todos los temores dominantes en su vida, y todas las mentiras enraizadas haciendo la siguiente oración: </w:t>
      </w:r>
    </w:p>
    <w:p w:rsidR="00D04A69" w:rsidRDefault="00D04A69" w:rsidP="00C748F3"/>
    <w:p w:rsidR="00D04A69" w:rsidRDefault="00D04A69" w:rsidP="00D04A69">
      <w:pPr>
        <w:pStyle w:val="Ilust"/>
      </w:pPr>
      <w:r>
        <w:t xml:space="preserve">Querido Padre celestial, confieso que he permitido que el temor me domine y que </w:t>
      </w:r>
      <w:r w:rsidR="00F808BB">
        <w:t>mi</w:t>
      </w:r>
      <w:r>
        <w:t xml:space="preserve"> falta de fe </w:t>
      </w:r>
      <w:r w:rsidR="00BA097A">
        <w:t>sea</w:t>
      </w:r>
      <w:r>
        <w:t xml:space="preserve"> pecado. </w:t>
      </w:r>
    </w:p>
    <w:p w:rsidR="00B9215F" w:rsidRDefault="00B9215F" w:rsidP="00AF235D"/>
    <w:tbl>
      <w:tblPr>
        <w:tblStyle w:val="Tablaconcuadrcula"/>
        <w:tblW w:w="0" w:type="auto"/>
        <w:tblLook w:val="04A0" w:firstRow="1" w:lastRow="0" w:firstColumn="1" w:lastColumn="0" w:noHBand="0" w:noVBand="1"/>
      </w:tblPr>
      <w:tblGrid>
        <w:gridCol w:w="3406"/>
        <w:gridCol w:w="3407"/>
        <w:gridCol w:w="3407"/>
      </w:tblGrid>
      <w:tr w:rsidR="00C748F3" w:rsidTr="00C748F3">
        <w:tc>
          <w:tcPr>
            <w:tcW w:w="3406" w:type="dxa"/>
          </w:tcPr>
          <w:p w:rsidR="00C748F3" w:rsidRDefault="00C748F3" w:rsidP="00AF235D">
            <w:r>
              <w:t>Temor a la muerte</w:t>
            </w:r>
          </w:p>
        </w:tc>
        <w:tc>
          <w:tcPr>
            <w:tcW w:w="3407" w:type="dxa"/>
          </w:tcPr>
          <w:p w:rsidR="00C748F3" w:rsidRDefault="00C748F3" w:rsidP="00AF235D">
            <w:r>
              <w:t>Temor de la muerte de un ser querido</w:t>
            </w:r>
          </w:p>
        </w:tc>
        <w:tc>
          <w:tcPr>
            <w:tcW w:w="3407" w:type="dxa"/>
          </w:tcPr>
          <w:p w:rsidR="00C748F3" w:rsidRDefault="0094093A" w:rsidP="00AF235D">
            <w:r>
              <w:t>Temor a ser rechazado por otras personas.</w:t>
            </w:r>
          </w:p>
        </w:tc>
      </w:tr>
      <w:tr w:rsidR="00C748F3" w:rsidTr="00C748F3">
        <w:tc>
          <w:tcPr>
            <w:tcW w:w="3406" w:type="dxa"/>
          </w:tcPr>
          <w:p w:rsidR="00C748F3" w:rsidRDefault="00C748F3" w:rsidP="00AF235D">
            <w:r>
              <w:t>Temor al enfrentamiento</w:t>
            </w:r>
          </w:p>
        </w:tc>
        <w:tc>
          <w:tcPr>
            <w:tcW w:w="3407" w:type="dxa"/>
          </w:tcPr>
          <w:p w:rsidR="00C748F3" w:rsidRDefault="00C748F3" w:rsidP="00AF235D">
            <w:r>
              <w:t>Temor a Satanás</w:t>
            </w:r>
          </w:p>
        </w:tc>
        <w:tc>
          <w:tcPr>
            <w:tcW w:w="3407" w:type="dxa"/>
          </w:tcPr>
          <w:p w:rsidR="00C748F3" w:rsidRDefault="00C748F3" w:rsidP="00AF235D">
            <w:r>
              <w:t>Temor a ser un caso perdido</w:t>
            </w:r>
          </w:p>
        </w:tc>
      </w:tr>
      <w:tr w:rsidR="00C748F3" w:rsidTr="00C748F3">
        <w:tc>
          <w:tcPr>
            <w:tcW w:w="3406" w:type="dxa"/>
          </w:tcPr>
          <w:p w:rsidR="00C748F3" w:rsidRDefault="00C748F3" w:rsidP="00A44AA7">
            <w:r>
              <w:t xml:space="preserve">Temor </w:t>
            </w:r>
            <w:r w:rsidR="00A44AA7">
              <w:t>de</w:t>
            </w:r>
            <w:r>
              <w:t xml:space="preserve"> pasar </w:t>
            </w:r>
            <w:r w:rsidR="0094093A">
              <w:t>v</w:t>
            </w:r>
            <w:r>
              <w:t>ergüenza</w:t>
            </w:r>
          </w:p>
        </w:tc>
        <w:tc>
          <w:tcPr>
            <w:tcW w:w="3407" w:type="dxa"/>
          </w:tcPr>
          <w:p w:rsidR="0094093A" w:rsidRDefault="0094093A" w:rsidP="00AF235D">
            <w:r>
              <w:t>Temor a cierto individuos</w:t>
            </w:r>
          </w:p>
        </w:tc>
        <w:tc>
          <w:tcPr>
            <w:tcW w:w="3407" w:type="dxa"/>
          </w:tcPr>
          <w:p w:rsidR="00C748F3" w:rsidRDefault="0094093A" w:rsidP="00AF235D">
            <w:r>
              <w:t>Temor al fracaso</w:t>
            </w:r>
          </w:p>
        </w:tc>
      </w:tr>
      <w:tr w:rsidR="00C748F3" w:rsidTr="00C748F3">
        <w:tc>
          <w:tcPr>
            <w:tcW w:w="3406" w:type="dxa"/>
          </w:tcPr>
          <w:p w:rsidR="00C748F3" w:rsidRDefault="0094093A" w:rsidP="00AF235D">
            <w:r>
              <w:t>Temor a ser discriminado</w:t>
            </w:r>
          </w:p>
        </w:tc>
        <w:tc>
          <w:tcPr>
            <w:tcW w:w="3407" w:type="dxa"/>
          </w:tcPr>
          <w:p w:rsidR="0094093A" w:rsidRDefault="0094093A" w:rsidP="00AF235D">
            <w:r>
              <w:t>Temor a no amar o ser amado</w:t>
            </w:r>
          </w:p>
        </w:tc>
        <w:tc>
          <w:tcPr>
            <w:tcW w:w="3407" w:type="dxa"/>
          </w:tcPr>
          <w:p w:rsidR="00C748F3" w:rsidRDefault="0094093A" w:rsidP="00AF235D">
            <w:r>
              <w:t>Temor a volverse homosexual</w:t>
            </w:r>
          </w:p>
        </w:tc>
      </w:tr>
      <w:tr w:rsidR="00C748F3" w:rsidTr="00C748F3">
        <w:tc>
          <w:tcPr>
            <w:tcW w:w="3406" w:type="dxa"/>
          </w:tcPr>
          <w:p w:rsidR="00C748F3" w:rsidRDefault="0094093A" w:rsidP="00AF235D">
            <w:r>
              <w:t>Temor al divorcio</w:t>
            </w:r>
          </w:p>
        </w:tc>
        <w:tc>
          <w:tcPr>
            <w:tcW w:w="3407" w:type="dxa"/>
          </w:tcPr>
          <w:p w:rsidR="00C748F3" w:rsidRDefault="0094093A" w:rsidP="00AF235D">
            <w:r>
              <w:t>Temor a enloquecer</w:t>
            </w:r>
          </w:p>
        </w:tc>
        <w:tc>
          <w:tcPr>
            <w:tcW w:w="3407" w:type="dxa"/>
          </w:tcPr>
          <w:p w:rsidR="00C748F3" w:rsidRDefault="0094093A" w:rsidP="00AF235D">
            <w:r>
              <w:t>Temor a problemas económicos</w:t>
            </w:r>
          </w:p>
        </w:tc>
      </w:tr>
      <w:tr w:rsidR="00C748F3" w:rsidTr="00C748F3">
        <w:tc>
          <w:tcPr>
            <w:tcW w:w="3406" w:type="dxa"/>
          </w:tcPr>
          <w:p w:rsidR="00C748F3" w:rsidRDefault="0094093A" w:rsidP="00AF235D">
            <w:r>
              <w:t>Temor al dolor de las enfermedades</w:t>
            </w:r>
          </w:p>
        </w:tc>
        <w:tc>
          <w:tcPr>
            <w:tcW w:w="3407" w:type="dxa"/>
          </w:tcPr>
          <w:p w:rsidR="00C748F3" w:rsidRDefault="0094093A" w:rsidP="00AF235D">
            <w:r>
              <w:t>Temor a nunca casarse</w:t>
            </w:r>
          </w:p>
        </w:tc>
        <w:tc>
          <w:tcPr>
            <w:tcW w:w="3407" w:type="dxa"/>
          </w:tcPr>
          <w:p w:rsidR="00C748F3" w:rsidRDefault="0094093A" w:rsidP="00AF235D">
            <w:r>
              <w:t>Temor a futura</w:t>
            </w:r>
          </w:p>
        </w:tc>
      </w:tr>
      <w:tr w:rsidR="00C748F3" w:rsidTr="00C748F3">
        <w:tc>
          <w:tcPr>
            <w:tcW w:w="3406" w:type="dxa"/>
          </w:tcPr>
          <w:p w:rsidR="00C748F3" w:rsidRDefault="0094093A" w:rsidP="00AF235D">
            <w:r>
              <w:t>Temor al matrimonio</w:t>
            </w:r>
          </w:p>
        </w:tc>
        <w:tc>
          <w:tcPr>
            <w:tcW w:w="3407" w:type="dxa"/>
          </w:tcPr>
          <w:p w:rsidR="00C748F3" w:rsidRDefault="0094093A" w:rsidP="00AF235D">
            <w:r>
              <w:t>Temor perder la salvación</w:t>
            </w:r>
          </w:p>
          <w:p w:rsidR="0065457C" w:rsidRDefault="0065457C" w:rsidP="00AF235D"/>
        </w:tc>
        <w:tc>
          <w:tcPr>
            <w:tcW w:w="3407" w:type="dxa"/>
          </w:tcPr>
          <w:p w:rsidR="00C748F3" w:rsidRDefault="0094093A" w:rsidP="00AF235D">
            <w:r>
              <w:t>Temor a la desaprobación.</w:t>
            </w:r>
          </w:p>
        </w:tc>
      </w:tr>
    </w:tbl>
    <w:p w:rsidR="00B9215F" w:rsidRDefault="00B9215F" w:rsidP="00AF235D"/>
    <w:p w:rsidR="0094093A" w:rsidRDefault="0094093A" w:rsidP="00AF235D">
      <w:r>
        <w:t>Analiza su temor</w:t>
      </w:r>
    </w:p>
    <w:p w:rsidR="0094093A" w:rsidRDefault="0094093A" w:rsidP="00AF235D">
      <w:r>
        <w:t>¿Cuándo experimentó por primera vez ese temor, y que acontecimientos precedieron a la primera experiencia? ¿Qué mentiras ha estado creyendo que son la base de su temor? ¿Cómo le ha impedido el temor vivir de modo responsable, o como ha puesto en peligro su testimonio? Confiesa cualquier manera activa o pasiva en que ha permitido el temor dominarle.</w:t>
      </w:r>
    </w:p>
    <w:p w:rsidR="0094093A" w:rsidRDefault="0094093A" w:rsidP="00AF235D">
      <w:r>
        <w:lastRenderedPageBreak/>
        <w:t>Elabora un plan de conducta responsable, y determina por adelantado cuál será su reacción a todo objeto de temor. Propone a seguir el plan. Si hace lo que más tema, es seguro que se acabe el temor.</w:t>
      </w:r>
    </w:p>
    <w:p w:rsidR="0065457C" w:rsidRDefault="0065457C" w:rsidP="00AF235D"/>
    <w:p w:rsidR="003C3FE6" w:rsidRDefault="003C3FE6" w:rsidP="003C3FE6">
      <w:pPr>
        <w:pStyle w:val="nfasis"/>
      </w:pPr>
      <w:r>
        <w:t>Paso 7 – Maldiciones contra bendiciones</w:t>
      </w:r>
    </w:p>
    <w:p w:rsidR="003C3FE6" w:rsidRDefault="003C3FE6" w:rsidP="003C3FE6">
      <w:r>
        <w:t>La Biblia declara que las iniquidades de una generación pueden alcanzar las terceras y cuartas generaciones, pero que las bendiciones serán derramadas sobre cientos de generaciones de aquell</w:t>
      </w:r>
      <w:r w:rsidR="001D10D1">
        <w:t>os que aman y obedecen al Señor,</w:t>
      </w:r>
      <w:r>
        <w:t xml:space="preserve"> Éxodo 20:4-6</w:t>
      </w:r>
      <w:r w:rsidR="001D10D1">
        <w:t>.</w:t>
      </w:r>
      <w:r>
        <w:t xml:space="preserve"> </w:t>
      </w:r>
      <w:r w:rsidR="00A44AA7">
        <w:t xml:space="preserve">Según Ezequiel 18:20 no cargamos con la culpa de nuestros </w:t>
      </w:r>
      <w:r>
        <w:t>antepasados</w:t>
      </w:r>
      <w:r w:rsidR="00A44AA7">
        <w:t xml:space="preserve">, </w:t>
      </w:r>
      <w:r>
        <w:t>pero puede ser que la influencia de esos pecados nos ha afectado. Pedro dice que fuimos rescatados de la vida absurda que heredamos de nuestros antepasados, 1 Pedro 1:18. Pídele al Señor que revele sus pecados ancestrales,</w:t>
      </w:r>
      <w:r w:rsidR="001D10D1">
        <w:t xml:space="preserve"> especialmente pecados relacionados con el ocultismo y la rebelión. </w:t>
      </w:r>
      <w:r w:rsidR="000E3FC3">
        <w:t>Renúncialos</w:t>
      </w:r>
      <w:r>
        <w:t xml:space="preserve"> de est</w:t>
      </w:r>
      <w:r w:rsidR="0065457C">
        <w:t>e</w:t>
      </w:r>
      <w:r>
        <w:t xml:space="preserve"> modo:</w:t>
      </w:r>
      <w:r w:rsidR="008112E5">
        <w:br/>
      </w:r>
    </w:p>
    <w:p w:rsidR="003C3FE6" w:rsidRDefault="008112E5" w:rsidP="008112E5">
      <w:pPr>
        <w:pStyle w:val="Ilust"/>
      </w:pPr>
      <w:r>
        <w:t>Señor renuncio a (confiesa todos los pecados familiares que Dios le tra</w:t>
      </w:r>
      <w:r w:rsidR="00947CDF">
        <w:t>i</w:t>
      </w:r>
      <w:r>
        <w:t>ga a su mente). En este mismo momento rechazo y repudio todos los pecados de mis antepasados. Como alguien que ha sido liberado del domino de las tinieblas y transferido al reino del hijo de Dios (Colosenses 1:13), me declaro libre de esas influencias perjudiciales.</w:t>
      </w:r>
    </w:p>
    <w:p w:rsidR="008112E5" w:rsidRDefault="008112E5" w:rsidP="008112E5"/>
    <w:p w:rsidR="008112E5" w:rsidRDefault="008112E5" w:rsidP="008112E5">
      <w:r>
        <w:t>Ya estamos concluyendo este estudio sobre la guerra espiritual. Sin embargo sigue esta guerra. Gracias a Dios que nos ha dado los recursos para ser más que vencedores por medio de aquel que nos amó, Romanos 8:37</w:t>
      </w:r>
      <w:r w:rsidR="001D10D1">
        <w:t xml:space="preserve"> </w:t>
      </w:r>
      <w:r w:rsidR="00B72842">
        <w:t>y 16:20</w:t>
      </w:r>
    </w:p>
    <w:p w:rsidR="00397561" w:rsidRDefault="00397561" w:rsidP="008112E5"/>
    <w:p w:rsidR="00397561" w:rsidRPr="003C3FE6" w:rsidRDefault="00397561" w:rsidP="00397561">
      <w:pPr>
        <w:pStyle w:val="Ilust"/>
      </w:pPr>
      <w:r>
        <w:t>Querido Padre que estás en el cielo, vengo a ti como tu hijo, redimido de la esclavitud del pecado por la sangre del Señor Jesucristo. Eres el Señor del universo y el Señor de mi vida. Someto mi cuerpo a ti como sacrificio vivo y santo. Glorifícate por medio de mi vida y mi cuerpo. Ahora te pido que me llenes de tu Santo Espíritu. Me comprometo a la renovación de mi mente para que yo pueda comprobar cuál es tu buena voluntad agradable y perfecta para mí. Nada deseo más que ser como tú. Oro, creo y hago esto en el maravilloso nombre de Jesús, mi Señor y Salvador. Amén.</w:t>
      </w:r>
    </w:p>
    <w:sectPr w:rsidR="00397561" w:rsidRPr="003C3FE6" w:rsidSect="00EB5EBD">
      <w:headerReference w:type="first" r:id="rId27"/>
      <w:pgSz w:w="12240" w:h="15840"/>
      <w:pgMar w:top="1008" w:right="720" w:bottom="1008" w:left="1440" w:header="706" w:footer="706"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2A0C" w:rsidRDefault="00812A0C" w:rsidP="009475C8">
      <w:r>
        <w:separator/>
      </w:r>
    </w:p>
  </w:endnote>
  <w:endnote w:type="continuationSeparator" w:id="0">
    <w:p w:rsidR="00812A0C" w:rsidRDefault="00812A0C" w:rsidP="00947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2A0C" w:rsidRDefault="00812A0C" w:rsidP="009475C8">
      <w:r>
        <w:separator/>
      </w:r>
    </w:p>
  </w:footnote>
  <w:footnote w:type="continuationSeparator" w:id="0">
    <w:p w:rsidR="00812A0C" w:rsidRDefault="00812A0C" w:rsidP="009475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635168"/>
      <w:docPartObj>
        <w:docPartGallery w:val="Page Numbers (Top of Page)"/>
        <w:docPartUnique/>
      </w:docPartObj>
    </w:sdtPr>
    <w:sdtContent>
      <w:p w:rsidR="009E7F87" w:rsidRDefault="009E7F87">
        <w:pPr>
          <w:pStyle w:val="Encabezado"/>
          <w:jc w:val="center"/>
        </w:pPr>
        <w:r>
          <w:fldChar w:fldCharType="begin"/>
        </w:r>
        <w:r>
          <w:instrText>PAGE   \* MERGEFORMAT</w:instrText>
        </w:r>
        <w:r>
          <w:fldChar w:fldCharType="separate"/>
        </w:r>
        <w:r w:rsidR="00EB0C49" w:rsidRPr="00EB0C49">
          <w:rPr>
            <w:noProof/>
            <w:lang w:val="es-ES"/>
          </w:rPr>
          <w:t>48</w:t>
        </w:r>
        <w:r>
          <w:fldChar w:fldCharType="end"/>
        </w:r>
      </w:p>
    </w:sdtContent>
  </w:sdt>
  <w:p w:rsidR="009E7F87" w:rsidRPr="00C97C99" w:rsidRDefault="009E7F87" w:rsidP="002E6987">
    <w:pPr>
      <w:pStyle w:val="Encabezado"/>
      <w:jc w:val="cent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538475"/>
      <w:docPartObj>
        <w:docPartGallery w:val="Page Numbers (Top of Page)"/>
        <w:docPartUnique/>
      </w:docPartObj>
    </w:sdtPr>
    <w:sdtContent>
      <w:p w:rsidR="009E7F87" w:rsidRDefault="009E7F87">
        <w:pPr>
          <w:pStyle w:val="Encabezado"/>
        </w:pPr>
      </w:p>
    </w:sdtContent>
  </w:sdt>
  <w:p w:rsidR="009E7F87" w:rsidRDefault="009E7F87" w:rsidP="00C97C99">
    <w:pPr>
      <w:pStyle w:val="Encabezado"/>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473451"/>
      <w:docPartObj>
        <w:docPartGallery w:val="Page Numbers (Top of Page)"/>
        <w:docPartUnique/>
      </w:docPartObj>
    </w:sdtPr>
    <w:sdtContent>
      <w:p w:rsidR="009E7F87" w:rsidRDefault="009E7F87">
        <w:pPr>
          <w:pStyle w:val="Encabezado"/>
          <w:jc w:val="center"/>
        </w:pPr>
        <w:r>
          <w:fldChar w:fldCharType="begin"/>
        </w:r>
        <w:r>
          <w:instrText>PAGE   \* MERGEFORMAT</w:instrText>
        </w:r>
        <w:r>
          <w:fldChar w:fldCharType="separate"/>
        </w:r>
        <w:r w:rsidR="00EB0C49" w:rsidRPr="00EB0C49">
          <w:rPr>
            <w:noProof/>
            <w:lang w:val="es-ES"/>
          </w:rPr>
          <w:t>1</w:t>
        </w:r>
        <w:r>
          <w:fldChar w:fldCharType="end"/>
        </w:r>
      </w:p>
    </w:sdtContent>
  </w:sdt>
  <w:p w:rsidR="009E7F87" w:rsidRDefault="009E7F87" w:rsidP="00C97C99">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BF78F590"/>
    <w:lvl w:ilvl="0">
      <w:start w:val="1"/>
      <w:numFmt w:val="decimal"/>
      <w:pStyle w:val="Listaconnmeros"/>
      <w:lvlText w:val="%1."/>
      <w:lvlJc w:val="left"/>
      <w:pPr>
        <w:tabs>
          <w:tab w:val="num" w:pos="360"/>
        </w:tabs>
        <w:ind w:left="360" w:hanging="360"/>
      </w:pPr>
      <w:rPr>
        <w:rFonts w:ascii="Times New Roman" w:hAnsi="Times New Roman" w:cs="Times New Roman" w:hint="default"/>
        <w:sz w:val="24"/>
        <w:szCs w:val="24"/>
      </w:rPr>
    </w:lvl>
  </w:abstractNum>
  <w:abstractNum w:abstractNumId="1">
    <w:nsid w:val="05967EA2"/>
    <w:multiLevelType w:val="hybridMultilevel"/>
    <w:tmpl w:val="1F3831FA"/>
    <w:lvl w:ilvl="0" w:tplc="B87AC578">
      <w:start w:val="1"/>
      <w:numFmt w:val="bullet"/>
      <w:pStyle w:val="check"/>
      <w:lvlText w:val=""/>
      <w:lvlJc w:val="left"/>
      <w:pPr>
        <w:ind w:left="4680"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
    <w:nsid w:val="0DB74DDB"/>
    <w:multiLevelType w:val="hybridMultilevel"/>
    <w:tmpl w:val="280CC642"/>
    <w:lvl w:ilvl="0" w:tplc="50F408E2">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2236E50"/>
    <w:multiLevelType w:val="hybridMultilevel"/>
    <w:tmpl w:val="9F98F872"/>
    <w:lvl w:ilvl="0" w:tplc="C3C0316E">
      <w:start w:val="1"/>
      <w:numFmt w:val="decimal"/>
      <w:suff w:val="space"/>
      <w:lvlText w:val="%1."/>
      <w:lvlJc w:val="left"/>
      <w:pPr>
        <w:ind w:left="288" w:hanging="198"/>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760132"/>
    <w:multiLevelType w:val="hybridMultilevel"/>
    <w:tmpl w:val="7926309A"/>
    <w:lvl w:ilvl="0" w:tplc="C3C0316E">
      <w:start w:val="1"/>
      <w:numFmt w:val="decimal"/>
      <w:suff w:val="space"/>
      <w:lvlText w:val="%1."/>
      <w:lvlJc w:val="left"/>
      <w:pPr>
        <w:ind w:left="288" w:hanging="198"/>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88D68E7"/>
    <w:multiLevelType w:val="hybridMultilevel"/>
    <w:tmpl w:val="7A322C96"/>
    <w:lvl w:ilvl="0" w:tplc="063EED68">
      <w:start w:val="1"/>
      <w:numFmt w:val="decimal"/>
      <w:pStyle w:val="1"/>
      <w:lvlText w:val="%1)"/>
      <w:lvlJc w:val="left"/>
      <w:pPr>
        <w:ind w:left="1584" w:hanging="360"/>
      </w:pPr>
    </w:lvl>
    <w:lvl w:ilvl="1" w:tplc="080A0019">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6">
    <w:nsid w:val="3EA17558"/>
    <w:multiLevelType w:val="hybridMultilevel"/>
    <w:tmpl w:val="E556A59A"/>
    <w:lvl w:ilvl="0" w:tplc="C3C0316E">
      <w:start w:val="1"/>
      <w:numFmt w:val="decimal"/>
      <w:pStyle w:val="numbering"/>
      <w:suff w:val="space"/>
      <w:lvlText w:val="%1."/>
      <w:lvlJc w:val="left"/>
      <w:pPr>
        <w:ind w:left="1444" w:hanging="198"/>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2146" w:hanging="360"/>
      </w:pPr>
    </w:lvl>
    <w:lvl w:ilvl="2" w:tplc="0409001B">
      <w:start w:val="1"/>
      <w:numFmt w:val="lowerRoman"/>
      <w:lvlText w:val="%3."/>
      <w:lvlJc w:val="right"/>
      <w:pPr>
        <w:ind w:left="2866" w:hanging="180"/>
      </w:pPr>
    </w:lvl>
    <w:lvl w:ilvl="3" w:tplc="0409000F">
      <w:start w:val="1"/>
      <w:numFmt w:val="decimal"/>
      <w:lvlText w:val="%4."/>
      <w:lvlJc w:val="left"/>
      <w:pPr>
        <w:ind w:left="3586" w:hanging="360"/>
      </w:pPr>
    </w:lvl>
    <w:lvl w:ilvl="4" w:tplc="04090019">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7">
    <w:nsid w:val="421F561E"/>
    <w:multiLevelType w:val="hybridMultilevel"/>
    <w:tmpl w:val="4A2E5420"/>
    <w:lvl w:ilvl="0" w:tplc="3FB0999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48A93E86"/>
    <w:multiLevelType w:val="hybridMultilevel"/>
    <w:tmpl w:val="CCC8B14A"/>
    <w:lvl w:ilvl="0" w:tplc="5C801874">
      <w:start w:val="1"/>
      <w:numFmt w:val="upperLetter"/>
      <w:pStyle w:val="outlineA"/>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66452415"/>
    <w:multiLevelType w:val="hybridMultilevel"/>
    <w:tmpl w:val="74C40D3A"/>
    <w:lvl w:ilvl="0" w:tplc="0FE40F32">
      <w:start w:val="1"/>
      <w:numFmt w:val="decimal"/>
      <w:suff w:val="space"/>
      <w:lvlText w:val="%1."/>
      <w:lvlJc w:val="left"/>
      <w:pPr>
        <w:ind w:left="288" w:hanging="288"/>
      </w:pPr>
      <w:rPr>
        <w:rFonts w:ascii="Times New Roman" w:hAnsi="Times New Roman" w:hint="default"/>
        <w:sz w:val="24"/>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
    <w:nsid w:val="72C24FC6"/>
    <w:multiLevelType w:val="hybridMultilevel"/>
    <w:tmpl w:val="8B9EAF4E"/>
    <w:lvl w:ilvl="0" w:tplc="C3C0316E">
      <w:start w:val="1"/>
      <w:numFmt w:val="decimal"/>
      <w:suff w:val="space"/>
      <w:lvlText w:val="%1."/>
      <w:lvlJc w:val="left"/>
      <w:pPr>
        <w:ind w:left="288" w:hanging="198"/>
      </w:pPr>
      <w:rPr>
        <w:rFonts w:ascii="Times New Roman" w:hAnsi="Times New Roman" w:hint="default"/>
        <w:b w:val="0"/>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8CF6B59"/>
    <w:multiLevelType w:val="hybridMultilevel"/>
    <w:tmpl w:val="4D320D32"/>
    <w:lvl w:ilvl="0" w:tplc="434E7C32">
      <w:start w:val="1"/>
      <w:numFmt w:val="upperLetter"/>
      <w:pStyle w:val="A"/>
      <w:lvlText w:val="%1."/>
      <w:lvlJc w:val="left"/>
      <w:pPr>
        <w:ind w:left="1060" w:hanging="360"/>
      </w:pPr>
    </w:lvl>
    <w:lvl w:ilvl="1" w:tplc="080A0019" w:tentative="1">
      <w:start w:val="1"/>
      <w:numFmt w:val="lowerLetter"/>
      <w:lvlText w:val="%2."/>
      <w:lvlJc w:val="left"/>
      <w:pPr>
        <w:ind w:left="1780" w:hanging="360"/>
      </w:pPr>
    </w:lvl>
    <w:lvl w:ilvl="2" w:tplc="080A001B" w:tentative="1">
      <w:start w:val="1"/>
      <w:numFmt w:val="lowerRoman"/>
      <w:lvlText w:val="%3."/>
      <w:lvlJc w:val="right"/>
      <w:pPr>
        <w:ind w:left="2500" w:hanging="180"/>
      </w:pPr>
    </w:lvl>
    <w:lvl w:ilvl="3" w:tplc="080A000F" w:tentative="1">
      <w:start w:val="1"/>
      <w:numFmt w:val="decimal"/>
      <w:lvlText w:val="%4."/>
      <w:lvlJc w:val="left"/>
      <w:pPr>
        <w:ind w:left="3220" w:hanging="360"/>
      </w:pPr>
    </w:lvl>
    <w:lvl w:ilvl="4" w:tplc="080A0019" w:tentative="1">
      <w:start w:val="1"/>
      <w:numFmt w:val="lowerLetter"/>
      <w:lvlText w:val="%5."/>
      <w:lvlJc w:val="left"/>
      <w:pPr>
        <w:ind w:left="3940" w:hanging="360"/>
      </w:pPr>
    </w:lvl>
    <w:lvl w:ilvl="5" w:tplc="080A001B" w:tentative="1">
      <w:start w:val="1"/>
      <w:numFmt w:val="lowerRoman"/>
      <w:lvlText w:val="%6."/>
      <w:lvlJc w:val="right"/>
      <w:pPr>
        <w:ind w:left="4660" w:hanging="180"/>
      </w:pPr>
    </w:lvl>
    <w:lvl w:ilvl="6" w:tplc="080A000F" w:tentative="1">
      <w:start w:val="1"/>
      <w:numFmt w:val="decimal"/>
      <w:lvlText w:val="%7."/>
      <w:lvlJc w:val="left"/>
      <w:pPr>
        <w:ind w:left="5380" w:hanging="360"/>
      </w:pPr>
    </w:lvl>
    <w:lvl w:ilvl="7" w:tplc="080A0019" w:tentative="1">
      <w:start w:val="1"/>
      <w:numFmt w:val="lowerLetter"/>
      <w:lvlText w:val="%8."/>
      <w:lvlJc w:val="left"/>
      <w:pPr>
        <w:ind w:left="6100" w:hanging="360"/>
      </w:pPr>
    </w:lvl>
    <w:lvl w:ilvl="8" w:tplc="080A001B" w:tentative="1">
      <w:start w:val="1"/>
      <w:numFmt w:val="lowerRoman"/>
      <w:lvlText w:val="%9."/>
      <w:lvlJc w:val="right"/>
      <w:pPr>
        <w:ind w:left="6820" w:hanging="180"/>
      </w:pPr>
    </w:lvl>
  </w:abstractNum>
  <w:abstractNum w:abstractNumId="12">
    <w:nsid w:val="7B2B05FB"/>
    <w:multiLevelType w:val="hybridMultilevel"/>
    <w:tmpl w:val="59A220DE"/>
    <w:lvl w:ilvl="0" w:tplc="93CC7766">
      <w:start w:val="1"/>
      <w:numFmt w:val="bullet"/>
      <w:pStyle w:val="doublecheck"/>
      <w:lvlText w:val=""/>
      <w:lvlJc w:val="left"/>
      <w:pPr>
        <w:ind w:left="2448" w:hanging="360"/>
      </w:pPr>
      <w:rPr>
        <w:rFonts w:ascii="Wingdings" w:hAnsi="Wingdings" w:hint="default"/>
      </w:rPr>
    </w:lvl>
    <w:lvl w:ilvl="1" w:tplc="080A0003" w:tentative="1">
      <w:start w:val="1"/>
      <w:numFmt w:val="bullet"/>
      <w:lvlText w:val="o"/>
      <w:lvlJc w:val="left"/>
      <w:pPr>
        <w:ind w:left="3168" w:hanging="360"/>
      </w:pPr>
      <w:rPr>
        <w:rFonts w:ascii="Courier New" w:hAnsi="Courier New" w:cs="Courier New" w:hint="default"/>
      </w:rPr>
    </w:lvl>
    <w:lvl w:ilvl="2" w:tplc="080A0005" w:tentative="1">
      <w:start w:val="1"/>
      <w:numFmt w:val="bullet"/>
      <w:lvlText w:val=""/>
      <w:lvlJc w:val="left"/>
      <w:pPr>
        <w:ind w:left="3888" w:hanging="360"/>
      </w:pPr>
      <w:rPr>
        <w:rFonts w:ascii="Wingdings" w:hAnsi="Wingdings" w:hint="default"/>
      </w:rPr>
    </w:lvl>
    <w:lvl w:ilvl="3" w:tplc="080A0001" w:tentative="1">
      <w:start w:val="1"/>
      <w:numFmt w:val="bullet"/>
      <w:lvlText w:val=""/>
      <w:lvlJc w:val="left"/>
      <w:pPr>
        <w:ind w:left="4608" w:hanging="360"/>
      </w:pPr>
      <w:rPr>
        <w:rFonts w:ascii="Symbol" w:hAnsi="Symbol" w:hint="default"/>
      </w:rPr>
    </w:lvl>
    <w:lvl w:ilvl="4" w:tplc="080A0003" w:tentative="1">
      <w:start w:val="1"/>
      <w:numFmt w:val="bullet"/>
      <w:lvlText w:val="o"/>
      <w:lvlJc w:val="left"/>
      <w:pPr>
        <w:ind w:left="5328" w:hanging="360"/>
      </w:pPr>
      <w:rPr>
        <w:rFonts w:ascii="Courier New" w:hAnsi="Courier New" w:cs="Courier New" w:hint="default"/>
      </w:rPr>
    </w:lvl>
    <w:lvl w:ilvl="5" w:tplc="080A0005" w:tentative="1">
      <w:start w:val="1"/>
      <w:numFmt w:val="bullet"/>
      <w:lvlText w:val=""/>
      <w:lvlJc w:val="left"/>
      <w:pPr>
        <w:ind w:left="6048" w:hanging="360"/>
      </w:pPr>
      <w:rPr>
        <w:rFonts w:ascii="Wingdings" w:hAnsi="Wingdings" w:hint="default"/>
      </w:rPr>
    </w:lvl>
    <w:lvl w:ilvl="6" w:tplc="080A0001" w:tentative="1">
      <w:start w:val="1"/>
      <w:numFmt w:val="bullet"/>
      <w:lvlText w:val=""/>
      <w:lvlJc w:val="left"/>
      <w:pPr>
        <w:ind w:left="6768" w:hanging="360"/>
      </w:pPr>
      <w:rPr>
        <w:rFonts w:ascii="Symbol" w:hAnsi="Symbol" w:hint="default"/>
      </w:rPr>
    </w:lvl>
    <w:lvl w:ilvl="7" w:tplc="080A0003" w:tentative="1">
      <w:start w:val="1"/>
      <w:numFmt w:val="bullet"/>
      <w:lvlText w:val="o"/>
      <w:lvlJc w:val="left"/>
      <w:pPr>
        <w:ind w:left="7488" w:hanging="360"/>
      </w:pPr>
      <w:rPr>
        <w:rFonts w:ascii="Courier New" w:hAnsi="Courier New" w:cs="Courier New" w:hint="default"/>
      </w:rPr>
    </w:lvl>
    <w:lvl w:ilvl="8" w:tplc="080A0005" w:tentative="1">
      <w:start w:val="1"/>
      <w:numFmt w:val="bullet"/>
      <w:lvlText w:val=""/>
      <w:lvlJc w:val="left"/>
      <w:pPr>
        <w:ind w:left="8208" w:hanging="360"/>
      </w:pPr>
      <w:rPr>
        <w:rFonts w:ascii="Wingdings" w:hAnsi="Wingdings" w:hint="default"/>
      </w:rPr>
    </w:lvl>
  </w:abstractNum>
  <w:abstractNum w:abstractNumId="13">
    <w:nsid w:val="7ECE68B6"/>
    <w:multiLevelType w:val="hybridMultilevel"/>
    <w:tmpl w:val="C0F61FFE"/>
    <w:lvl w:ilvl="0" w:tplc="33FEE210">
      <w:start w:val="1"/>
      <w:numFmt w:val="lowerLetter"/>
      <w:pStyle w:val="a0"/>
      <w:lvlText w:val="%1)"/>
      <w:lvlJc w:val="left"/>
      <w:pPr>
        <w:ind w:left="1296" w:hanging="360"/>
      </w:pPr>
    </w:lvl>
    <w:lvl w:ilvl="1" w:tplc="080A0019" w:tentative="1">
      <w:start w:val="1"/>
      <w:numFmt w:val="lowerLetter"/>
      <w:lvlText w:val="%2."/>
      <w:lvlJc w:val="left"/>
      <w:pPr>
        <w:ind w:left="2016" w:hanging="360"/>
      </w:pPr>
    </w:lvl>
    <w:lvl w:ilvl="2" w:tplc="080A001B" w:tentative="1">
      <w:start w:val="1"/>
      <w:numFmt w:val="lowerRoman"/>
      <w:lvlText w:val="%3."/>
      <w:lvlJc w:val="right"/>
      <w:pPr>
        <w:ind w:left="2736" w:hanging="180"/>
      </w:pPr>
    </w:lvl>
    <w:lvl w:ilvl="3" w:tplc="080A000F" w:tentative="1">
      <w:start w:val="1"/>
      <w:numFmt w:val="decimal"/>
      <w:lvlText w:val="%4."/>
      <w:lvlJc w:val="left"/>
      <w:pPr>
        <w:ind w:left="3456" w:hanging="360"/>
      </w:pPr>
    </w:lvl>
    <w:lvl w:ilvl="4" w:tplc="080A0019" w:tentative="1">
      <w:start w:val="1"/>
      <w:numFmt w:val="lowerLetter"/>
      <w:lvlText w:val="%5."/>
      <w:lvlJc w:val="left"/>
      <w:pPr>
        <w:ind w:left="4176" w:hanging="360"/>
      </w:pPr>
    </w:lvl>
    <w:lvl w:ilvl="5" w:tplc="080A001B" w:tentative="1">
      <w:start w:val="1"/>
      <w:numFmt w:val="lowerRoman"/>
      <w:lvlText w:val="%6."/>
      <w:lvlJc w:val="right"/>
      <w:pPr>
        <w:ind w:left="4896" w:hanging="180"/>
      </w:pPr>
    </w:lvl>
    <w:lvl w:ilvl="6" w:tplc="080A000F" w:tentative="1">
      <w:start w:val="1"/>
      <w:numFmt w:val="decimal"/>
      <w:lvlText w:val="%7."/>
      <w:lvlJc w:val="left"/>
      <w:pPr>
        <w:ind w:left="5616" w:hanging="360"/>
      </w:pPr>
    </w:lvl>
    <w:lvl w:ilvl="7" w:tplc="080A0019" w:tentative="1">
      <w:start w:val="1"/>
      <w:numFmt w:val="lowerLetter"/>
      <w:lvlText w:val="%8."/>
      <w:lvlJc w:val="left"/>
      <w:pPr>
        <w:ind w:left="6336" w:hanging="360"/>
      </w:pPr>
    </w:lvl>
    <w:lvl w:ilvl="8" w:tplc="080A001B" w:tentative="1">
      <w:start w:val="1"/>
      <w:numFmt w:val="lowerRoman"/>
      <w:lvlText w:val="%9."/>
      <w:lvlJc w:val="right"/>
      <w:pPr>
        <w:ind w:left="7056" w:hanging="180"/>
      </w:pPr>
    </w:lvl>
  </w:abstractNum>
  <w:num w:numId="1">
    <w:abstractNumId w:val="1"/>
  </w:num>
  <w:num w:numId="2">
    <w:abstractNumId w:val="0"/>
  </w:num>
  <w:num w:numId="3">
    <w:abstractNumId w:val="6"/>
  </w:num>
  <w:num w:numId="4">
    <w:abstractNumId w:val="2"/>
  </w:num>
  <w:num w:numId="5">
    <w:abstractNumId w:val="11"/>
  </w:num>
  <w:num w:numId="6">
    <w:abstractNumId w:val="5"/>
  </w:num>
  <w:num w:numId="7">
    <w:abstractNumId w:val="12"/>
  </w:num>
  <w:num w:numId="8">
    <w:abstractNumId w:val="1"/>
  </w:num>
  <w:num w:numId="9">
    <w:abstractNumId w:val="6"/>
  </w:num>
  <w:num w:numId="10">
    <w:abstractNumId w:val="8"/>
  </w:num>
  <w:num w:numId="11">
    <w:abstractNumId w:val="6"/>
    <w:lvlOverride w:ilvl="0">
      <w:startOverride w:val="1"/>
    </w:lvlOverride>
  </w:num>
  <w:num w:numId="12">
    <w:abstractNumId w:val="13"/>
  </w:num>
  <w:num w:numId="13">
    <w:abstractNumId w:val="6"/>
    <w:lvlOverride w:ilvl="0">
      <w:startOverride w:val="1"/>
    </w:lvlOverride>
  </w:num>
  <w:num w:numId="14">
    <w:abstractNumId w:val="6"/>
    <w:lvlOverride w:ilvl="0">
      <w:startOverride w:val="1"/>
    </w:lvlOverride>
  </w:num>
  <w:num w:numId="15">
    <w:abstractNumId w:val="6"/>
    <w:lvlOverride w:ilvl="0">
      <w:startOverride w:val="1"/>
    </w:lvlOverride>
  </w:num>
  <w:num w:numId="16">
    <w:abstractNumId w:val="6"/>
    <w:lvlOverride w:ilvl="0">
      <w:startOverride w:val="1"/>
    </w:lvlOverride>
  </w:num>
  <w:num w:numId="17">
    <w:abstractNumId w:val="6"/>
    <w:lvlOverride w:ilvl="0">
      <w:startOverride w:val="1"/>
    </w:lvlOverride>
  </w:num>
  <w:num w:numId="18">
    <w:abstractNumId w:val="6"/>
    <w:lvlOverride w:ilvl="0">
      <w:startOverride w:val="1"/>
    </w:lvlOverride>
  </w:num>
  <w:num w:numId="19">
    <w:abstractNumId w:val="6"/>
    <w:lvlOverride w:ilvl="0">
      <w:startOverride w:val="1"/>
    </w:lvlOverride>
  </w:num>
  <w:num w:numId="20">
    <w:abstractNumId w:val="5"/>
    <w:lvlOverride w:ilvl="0">
      <w:startOverride w:val="1"/>
    </w:lvlOverride>
  </w:num>
  <w:num w:numId="21">
    <w:abstractNumId w:val="11"/>
    <w:lvlOverride w:ilvl="0">
      <w:startOverride w:val="1"/>
    </w:lvlOverride>
  </w:num>
  <w:num w:numId="22">
    <w:abstractNumId w:val="11"/>
    <w:lvlOverride w:ilvl="0">
      <w:startOverride w:val="1"/>
    </w:lvlOverride>
  </w:num>
  <w:num w:numId="23">
    <w:abstractNumId w:val="9"/>
  </w:num>
  <w:num w:numId="24">
    <w:abstractNumId w:val="7"/>
  </w:num>
  <w:num w:numId="25">
    <w:abstractNumId w:val="6"/>
    <w:lvlOverride w:ilvl="0">
      <w:startOverride w:val="1"/>
    </w:lvlOverride>
  </w:num>
  <w:num w:numId="26">
    <w:abstractNumId w:val="6"/>
    <w:lvlOverride w:ilvl="0">
      <w:startOverride w:val="1"/>
    </w:lvlOverride>
  </w:num>
  <w:num w:numId="27">
    <w:abstractNumId w:val="3"/>
  </w:num>
  <w:num w:numId="28">
    <w:abstractNumId w:val="10"/>
  </w:num>
  <w:num w:numId="29">
    <w:abstractNumId w:val="4"/>
  </w:num>
  <w:num w:numId="30">
    <w:abstractNumId w:val="6"/>
    <w:lvlOverride w:ilvl="0">
      <w:startOverride w:val="1"/>
    </w:lvlOverride>
  </w:num>
  <w:num w:numId="31">
    <w:abstractNumId w:val="6"/>
    <w:lvlOverride w:ilvl="0">
      <w:startOverride w:val="1"/>
    </w:lvlOverride>
  </w:num>
  <w:num w:numId="32">
    <w:abstractNumId w:val="6"/>
    <w:lvlOverride w:ilvl="0">
      <w:startOverride w:val="1"/>
    </w:lvlOverride>
  </w:num>
  <w:num w:numId="33">
    <w:abstractNumId w:val="6"/>
    <w:lvlOverride w:ilvl="0">
      <w:startOverride w:val="1"/>
    </w:lvlOverride>
  </w:num>
  <w:num w:numId="34">
    <w:abstractNumId w:val="6"/>
    <w:lvlOverride w:ilvl="0">
      <w:startOverride w:val="1"/>
    </w:lvlOverride>
  </w:num>
  <w:num w:numId="35">
    <w:abstractNumId w:val="6"/>
    <w:lvlOverride w:ilvl="0">
      <w:startOverride w:val="1"/>
    </w:lvlOverride>
  </w:num>
  <w:num w:numId="36">
    <w:abstractNumId w:val="6"/>
    <w:lvlOverride w:ilvl="0">
      <w:startOverride w:val="1"/>
    </w:lvlOverride>
  </w:num>
  <w:num w:numId="37">
    <w:abstractNumId w:val="6"/>
    <w:lvlOverride w:ilvl="0">
      <w:startOverride w:val="1"/>
    </w:lvlOverride>
  </w:num>
  <w:num w:numId="38">
    <w:abstractNumId w:val="6"/>
    <w:lvlOverride w:ilvl="0">
      <w:startOverride w:val="1"/>
    </w:lvlOverride>
  </w:num>
  <w:num w:numId="39">
    <w:abstractNumId w:val="6"/>
    <w:lvlOverride w:ilvl="0">
      <w:startOverride w:val="1"/>
    </w:lvlOverride>
  </w:num>
  <w:num w:numId="40">
    <w:abstractNumId w:val="6"/>
    <w:lvlOverride w:ilvl="0">
      <w:startOverride w:val="1"/>
    </w:lvlOverride>
  </w:num>
  <w:num w:numId="41">
    <w:abstractNumId w:val="6"/>
    <w:lvlOverride w:ilvl="0">
      <w:startOverride w:val="1"/>
    </w:lvlOverride>
  </w:num>
  <w:num w:numId="42">
    <w:abstractNumId w:val="6"/>
    <w:lvlOverride w:ilvl="0">
      <w:startOverride w:val="1"/>
    </w:lvlOverride>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9"/>
  <w:proofState w:spelling="clean"/>
  <w:attachedTemplate r:id="rId1"/>
  <w:defaultTabStop w:val="706"/>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66CD"/>
    <w:rsid w:val="000018DF"/>
    <w:rsid w:val="00004C04"/>
    <w:rsid w:val="00005E41"/>
    <w:rsid w:val="00005F55"/>
    <w:rsid w:val="000119F5"/>
    <w:rsid w:val="00014C1B"/>
    <w:rsid w:val="00025206"/>
    <w:rsid w:val="00026957"/>
    <w:rsid w:val="000363EA"/>
    <w:rsid w:val="00040176"/>
    <w:rsid w:val="000407A2"/>
    <w:rsid w:val="0004121C"/>
    <w:rsid w:val="000438C9"/>
    <w:rsid w:val="00046342"/>
    <w:rsid w:val="00046B42"/>
    <w:rsid w:val="00051C23"/>
    <w:rsid w:val="0005761F"/>
    <w:rsid w:val="00074D78"/>
    <w:rsid w:val="00087F2D"/>
    <w:rsid w:val="000914F1"/>
    <w:rsid w:val="000953C5"/>
    <w:rsid w:val="0009564D"/>
    <w:rsid w:val="000956C1"/>
    <w:rsid w:val="000A5ED5"/>
    <w:rsid w:val="000B7E80"/>
    <w:rsid w:val="000C1CC2"/>
    <w:rsid w:val="000C4548"/>
    <w:rsid w:val="000E1D75"/>
    <w:rsid w:val="000E3FC3"/>
    <w:rsid w:val="000F310E"/>
    <w:rsid w:val="000F4E18"/>
    <w:rsid w:val="000F635A"/>
    <w:rsid w:val="00100F01"/>
    <w:rsid w:val="0011058F"/>
    <w:rsid w:val="0012059D"/>
    <w:rsid w:val="001365E6"/>
    <w:rsid w:val="00137BDE"/>
    <w:rsid w:val="0014179F"/>
    <w:rsid w:val="00143CC9"/>
    <w:rsid w:val="001510AE"/>
    <w:rsid w:val="00153283"/>
    <w:rsid w:val="001545D6"/>
    <w:rsid w:val="001560AF"/>
    <w:rsid w:val="00161D70"/>
    <w:rsid w:val="001718D7"/>
    <w:rsid w:val="0017200C"/>
    <w:rsid w:val="001732F9"/>
    <w:rsid w:val="00173864"/>
    <w:rsid w:val="001761FD"/>
    <w:rsid w:val="00180BE0"/>
    <w:rsid w:val="00190E5A"/>
    <w:rsid w:val="001917E3"/>
    <w:rsid w:val="00193536"/>
    <w:rsid w:val="00194286"/>
    <w:rsid w:val="00194D82"/>
    <w:rsid w:val="00196B7C"/>
    <w:rsid w:val="00196C79"/>
    <w:rsid w:val="001A20A3"/>
    <w:rsid w:val="001A602C"/>
    <w:rsid w:val="001B2291"/>
    <w:rsid w:val="001C278A"/>
    <w:rsid w:val="001C6188"/>
    <w:rsid w:val="001C62BC"/>
    <w:rsid w:val="001D10D1"/>
    <w:rsid w:val="001D2625"/>
    <w:rsid w:val="001D274B"/>
    <w:rsid w:val="001D340A"/>
    <w:rsid w:val="001D43B8"/>
    <w:rsid w:val="001E0357"/>
    <w:rsid w:val="001F0984"/>
    <w:rsid w:val="001F1D91"/>
    <w:rsid w:val="001F3EF9"/>
    <w:rsid w:val="00202CC1"/>
    <w:rsid w:val="00204E92"/>
    <w:rsid w:val="00205DC3"/>
    <w:rsid w:val="00211A8A"/>
    <w:rsid w:val="00211E7B"/>
    <w:rsid w:val="002259A7"/>
    <w:rsid w:val="00231D77"/>
    <w:rsid w:val="0023378F"/>
    <w:rsid w:val="00236526"/>
    <w:rsid w:val="0024168E"/>
    <w:rsid w:val="00244B82"/>
    <w:rsid w:val="00246DA0"/>
    <w:rsid w:val="00251380"/>
    <w:rsid w:val="00252885"/>
    <w:rsid w:val="0025310A"/>
    <w:rsid w:val="00273F05"/>
    <w:rsid w:val="0027732D"/>
    <w:rsid w:val="0028000C"/>
    <w:rsid w:val="00281570"/>
    <w:rsid w:val="00281930"/>
    <w:rsid w:val="00282334"/>
    <w:rsid w:val="00283CFE"/>
    <w:rsid w:val="00285249"/>
    <w:rsid w:val="0029382C"/>
    <w:rsid w:val="00297DC1"/>
    <w:rsid w:val="002A03E4"/>
    <w:rsid w:val="002A339A"/>
    <w:rsid w:val="002B06F5"/>
    <w:rsid w:val="002B1B4C"/>
    <w:rsid w:val="002B5C2B"/>
    <w:rsid w:val="002C0436"/>
    <w:rsid w:val="002C6686"/>
    <w:rsid w:val="002D4705"/>
    <w:rsid w:val="002D793C"/>
    <w:rsid w:val="002E0C4F"/>
    <w:rsid w:val="002E30FC"/>
    <w:rsid w:val="002E616B"/>
    <w:rsid w:val="002E6987"/>
    <w:rsid w:val="002F621E"/>
    <w:rsid w:val="00301710"/>
    <w:rsid w:val="00304E7F"/>
    <w:rsid w:val="00311D29"/>
    <w:rsid w:val="00313BC5"/>
    <w:rsid w:val="00314DD8"/>
    <w:rsid w:val="0031624A"/>
    <w:rsid w:val="003176F3"/>
    <w:rsid w:val="0032779E"/>
    <w:rsid w:val="0033383F"/>
    <w:rsid w:val="00333CF5"/>
    <w:rsid w:val="00334EC1"/>
    <w:rsid w:val="00341D1B"/>
    <w:rsid w:val="00347C56"/>
    <w:rsid w:val="00350F7D"/>
    <w:rsid w:val="00352DE8"/>
    <w:rsid w:val="003538E6"/>
    <w:rsid w:val="00354CE4"/>
    <w:rsid w:val="00360270"/>
    <w:rsid w:val="003623CC"/>
    <w:rsid w:val="003624F8"/>
    <w:rsid w:val="003635E9"/>
    <w:rsid w:val="00363A4A"/>
    <w:rsid w:val="0037711F"/>
    <w:rsid w:val="00385E90"/>
    <w:rsid w:val="00387837"/>
    <w:rsid w:val="0039099B"/>
    <w:rsid w:val="00396920"/>
    <w:rsid w:val="00397484"/>
    <w:rsid w:val="00397561"/>
    <w:rsid w:val="003A1F5A"/>
    <w:rsid w:val="003A2AB8"/>
    <w:rsid w:val="003A3CD7"/>
    <w:rsid w:val="003A4BD1"/>
    <w:rsid w:val="003A75E8"/>
    <w:rsid w:val="003B533C"/>
    <w:rsid w:val="003B7154"/>
    <w:rsid w:val="003B7961"/>
    <w:rsid w:val="003C0ACC"/>
    <w:rsid w:val="003C3FE6"/>
    <w:rsid w:val="003C49FD"/>
    <w:rsid w:val="003C7D10"/>
    <w:rsid w:val="003D6E04"/>
    <w:rsid w:val="003E0518"/>
    <w:rsid w:val="003E1AA0"/>
    <w:rsid w:val="003E4BE7"/>
    <w:rsid w:val="003E69E3"/>
    <w:rsid w:val="003F5D3F"/>
    <w:rsid w:val="00400974"/>
    <w:rsid w:val="0040242D"/>
    <w:rsid w:val="00402BFE"/>
    <w:rsid w:val="00403E8C"/>
    <w:rsid w:val="00410FAC"/>
    <w:rsid w:val="00414F6C"/>
    <w:rsid w:val="004175BA"/>
    <w:rsid w:val="00420F29"/>
    <w:rsid w:val="00426AE1"/>
    <w:rsid w:val="00427597"/>
    <w:rsid w:val="00431B1D"/>
    <w:rsid w:val="00433A2F"/>
    <w:rsid w:val="004348D4"/>
    <w:rsid w:val="00436076"/>
    <w:rsid w:val="00436462"/>
    <w:rsid w:val="00450601"/>
    <w:rsid w:val="00460FC8"/>
    <w:rsid w:val="00470397"/>
    <w:rsid w:val="00470ADB"/>
    <w:rsid w:val="00471231"/>
    <w:rsid w:val="0047440F"/>
    <w:rsid w:val="00480F0F"/>
    <w:rsid w:val="004924B1"/>
    <w:rsid w:val="004970C9"/>
    <w:rsid w:val="004A59BE"/>
    <w:rsid w:val="004A65A9"/>
    <w:rsid w:val="004A6C05"/>
    <w:rsid w:val="004C2B8F"/>
    <w:rsid w:val="004C79C8"/>
    <w:rsid w:val="004D0682"/>
    <w:rsid w:val="004D0E56"/>
    <w:rsid w:val="004D59B1"/>
    <w:rsid w:val="004E23DE"/>
    <w:rsid w:val="004E63BD"/>
    <w:rsid w:val="004F50E3"/>
    <w:rsid w:val="0050090D"/>
    <w:rsid w:val="0050157B"/>
    <w:rsid w:val="0050481F"/>
    <w:rsid w:val="00507111"/>
    <w:rsid w:val="00507732"/>
    <w:rsid w:val="0051064B"/>
    <w:rsid w:val="005215A0"/>
    <w:rsid w:val="0053055C"/>
    <w:rsid w:val="00532E0C"/>
    <w:rsid w:val="00533D5D"/>
    <w:rsid w:val="00536954"/>
    <w:rsid w:val="005401D1"/>
    <w:rsid w:val="005425F0"/>
    <w:rsid w:val="00544967"/>
    <w:rsid w:val="005472D8"/>
    <w:rsid w:val="00553B0B"/>
    <w:rsid w:val="0055598E"/>
    <w:rsid w:val="005645AC"/>
    <w:rsid w:val="00571295"/>
    <w:rsid w:val="00572DBF"/>
    <w:rsid w:val="005755F1"/>
    <w:rsid w:val="00575DA8"/>
    <w:rsid w:val="00575E17"/>
    <w:rsid w:val="00576281"/>
    <w:rsid w:val="00580959"/>
    <w:rsid w:val="005926D3"/>
    <w:rsid w:val="0059426A"/>
    <w:rsid w:val="005A124C"/>
    <w:rsid w:val="005A36C2"/>
    <w:rsid w:val="005A5FC6"/>
    <w:rsid w:val="005B0F2B"/>
    <w:rsid w:val="005B19B4"/>
    <w:rsid w:val="005B5433"/>
    <w:rsid w:val="005B5ABE"/>
    <w:rsid w:val="005B5E42"/>
    <w:rsid w:val="005B66CD"/>
    <w:rsid w:val="005B69CC"/>
    <w:rsid w:val="005B74F3"/>
    <w:rsid w:val="005C5D50"/>
    <w:rsid w:val="005D4C40"/>
    <w:rsid w:val="005E1B00"/>
    <w:rsid w:val="005E21DF"/>
    <w:rsid w:val="005F577E"/>
    <w:rsid w:val="006122C1"/>
    <w:rsid w:val="00615C10"/>
    <w:rsid w:val="006254B8"/>
    <w:rsid w:val="00642A48"/>
    <w:rsid w:val="00644012"/>
    <w:rsid w:val="00644810"/>
    <w:rsid w:val="00646BDB"/>
    <w:rsid w:val="006530A2"/>
    <w:rsid w:val="0065457C"/>
    <w:rsid w:val="00654B9F"/>
    <w:rsid w:val="00654F89"/>
    <w:rsid w:val="006610F0"/>
    <w:rsid w:val="00663666"/>
    <w:rsid w:val="006672E5"/>
    <w:rsid w:val="00671259"/>
    <w:rsid w:val="00671B7C"/>
    <w:rsid w:val="006722DD"/>
    <w:rsid w:val="00672EBF"/>
    <w:rsid w:val="00680C5F"/>
    <w:rsid w:val="00681C47"/>
    <w:rsid w:val="00686590"/>
    <w:rsid w:val="00686B04"/>
    <w:rsid w:val="006919B5"/>
    <w:rsid w:val="00691CEF"/>
    <w:rsid w:val="00692EEE"/>
    <w:rsid w:val="006B0CDB"/>
    <w:rsid w:val="006B5D94"/>
    <w:rsid w:val="006B6591"/>
    <w:rsid w:val="006B700A"/>
    <w:rsid w:val="006D2201"/>
    <w:rsid w:val="006D48B9"/>
    <w:rsid w:val="006E1425"/>
    <w:rsid w:val="006E5E2B"/>
    <w:rsid w:val="006F12F4"/>
    <w:rsid w:val="006F222C"/>
    <w:rsid w:val="006F76E1"/>
    <w:rsid w:val="007000EC"/>
    <w:rsid w:val="00704209"/>
    <w:rsid w:val="00710B83"/>
    <w:rsid w:val="00712C5C"/>
    <w:rsid w:val="00723B7E"/>
    <w:rsid w:val="007242CD"/>
    <w:rsid w:val="00725DB3"/>
    <w:rsid w:val="00726758"/>
    <w:rsid w:val="00726A9A"/>
    <w:rsid w:val="00732A23"/>
    <w:rsid w:val="00733DB7"/>
    <w:rsid w:val="007373F1"/>
    <w:rsid w:val="00741086"/>
    <w:rsid w:val="00750301"/>
    <w:rsid w:val="00754C20"/>
    <w:rsid w:val="00757D33"/>
    <w:rsid w:val="00762386"/>
    <w:rsid w:val="00767FFC"/>
    <w:rsid w:val="00771908"/>
    <w:rsid w:val="00772705"/>
    <w:rsid w:val="00775451"/>
    <w:rsid w:val="00777E83"/>
    <w:rsid w:val="007919E7"/>
    <w:rsid w:val="00791ED1"/>
    <w:rsid w:val="0079444B"/>
    <w:rsid w:val="007A672D"/>
    <w:rsid w:val="007B3B61"/>
    <w:rsid w:val="007B41B1"/>
    <w:rsid w:val="007B74E5"/>
    <w:rsid w:val="007C01DB"/>
    <w:rsid w:val="007C0C3C"/>
    <w:rsid w:val="007C2940"/>
    <w:rsid w:val="007C6C15"/>
    <w:rsid w:val="007D1FB5"/>
    <w:rsid w:val="007D2714"/>
    <w:rsid w:val="007D46E6"/>
    <w:rsid w:val="007D629A"/>
    <w:rsid w:val="007E0300"/>
    <w:rsid w:val="007E2922"/>
    <w:rsid w:val="007E39E9"/>
    <w:rsid w:val="007E5EB3"/>
    <w:rsid w:val="007F265B"/>
    <w:rsid w:val="007F2753"/>
    <w:rsid w:val="007F3A5C"/>
    <w:rsid w:val="007F3C7B"/>
    <w:rsid w:val="007F41E3"/>
    <w:rsid w:val="007F44D9"/>
    <w:rsid w:val="007F4A02"/>
    <w:rsid w:val="00801407"/>
    <w:rsid w:val="00801C35"/>
    <w:rsid w:val="008102D2"/>
    <w:rsid w:val="008108B8"/>
    <w:rsid w:val="008112E5"/>
    <w:rsid w:val="00811C74"/>
    <w:rsid w:val="00812A0C"/>
    <w:rsid w:val="0082111C"/>
    <w:rsid w:val="00823327"/>
    <w:rsid w:val="00826A1D"/>
    <w:rsid w:val="00830509"/>
    <w:rsid w:val="00834755"/>
    <w:rsid w:val="00835E3F"/>
    <w:rsid w:val="00835F5F"/>
    <w:rsid w:val="00840918"/>
    <w:rsid w:val="00842AA5"/>
    <w:rsid w:val="00850DFE"/>
    <w:rsid w:val="00851017"/>
    <w:rsid w:val="008553B2"/>
    <w:rsid w:val="008565D0"/>
    <w:rsid w:val="00863FFC"/>
    <w:rsid w:val="008641D7"/>
    <w:rsid w:val="008704A2"/>
    <w:rsid w:val="00873EFA"/>
    <w:rsid w:val="008766BA"/>
    <w:rsid w:val="00876A34"/>
    <w:rsid w:val="008800EC"/>
    <w:rsid w:val="00884D90"/>
    <w:rsid w:val="00885BB7"/>
    <w:rsid w:val="00887124"/>
    <w:rsid w:val="00887E6C"/>
    <w:rsid w:val="0089093C"/>
    <w:rsid w:val="00892139"/>
    <w:rsid w:val="00892D5B"/>
    <w:rsid w:val="00896C3C"/>
    <w:rsid w:val="008A29C4"/>
    <w:rsid w:val="008A3F5A"/>
    <w:rsid w:val="008A705D"/>
    <w:rsid w:val="008B1981"/>
    <w:rsid w:val="008B1A47"/>
    <w:rsid w:val="008B4E16"/>
    <w:rsid w:val="008B77A8"/>
    <w:rsid w:val="008C095B"/>
    <w:rsid w:val="008C7601"/>
    <w:rsid w:val="008D21C1"/>
    <w:rsid w:val="008D3FED"/>
    <w:rsid w:val="008D5AAE"/>
    <w:rsid w:val="008E21C8"/>
    <w:rsid w:val="008E5DCF"/>
    <w:rsid w:val="008E5F48"/>
    <w:rsid w:val="008E7E55"/>
    <w:rsid w:val="008F53BB"/>
    <w:rsid w:val="008F5D00"/>
    <w:rsid w:val="00901549"/>
    <w:rsid w:val="00907DA9"/>
    <w:rsid w:val="00910B68"/>
    <w:rsid w:val="00914401"/>
    <w:rsid w:val="0091477D"/>
    <w:rsid w:val="009159BC"/>
    <w:rsid w:val="00917695"/>
    <w:rsid w:val="00927CB5"/>
    <w:rsid w:val="0093626A"/>
    <w:rsid w:val="009406E3"/>
    <w:rsid w:val="0094093A"/>
    <w:rsid w:val="00941C71"/>
    <w:rsid w:val="00947412"/>
    <w:rsid w:val="009475C8"/>
    <w:rsid w:val="00947CDF"/>
    <w:rsid w:val="00952244"/>
    <w:rsid w:val="009623E3"/>
    <w:rsid w:val="00963697"/>
    <w:rsid w:val="00970B46"/>
    <w:rsid w:val="00971BA5"/>
    <w:rsid w:val="009766BE"/>
    <w:rsid w:val="00987071"/>
    <w:rsid w:val="009A0BE6"/>
    <w:rsid w:val="009A4C2C"/>
    <w:rsid w:val="009A52BF"/>
    <w:rsid w:val="009B16B1"/>
    <w:rsid w:val="009B3CDF"/>
    <w:rsid w:val="009B6692"/>
    <w:rsid w:val="009D0F69"/>
    <w:rsid w:val="009D3819"/>
    <w:rsid w:val="009D49F6"/>
    <w:rsid w:val="009E07CF"/>
    <w:rsid w:val="009E7E37"/>
    <w:rsid w:val="009E7F87"/>
    <w:rsid w:val="009F2976"/>
    <w:rsid w:val="009F30C4"/>
    <w:rsid w:val="009F47E0"/>
    <w:rsid w:val="00A007E5"/>
    <w:rsid w:val="00A06AD4"/>
    <w:rsid w:val="00A07F1B"/>
    <w:rsid w:val="00A13794"/>
    <w:rsid w:val="00A13C2B"/>
    <w:rsid w:val="00A14763"/>
    <w:rsid w:val="00A15CBE"/>
    <w:rsid w:val="00A1690B"/>
    <w:rsid w:val="00A2086B"/>
    <w:rsid w:val="00A20A43"/>
    <w:rsid w:val="00A20A64"/>
    <w:rsid w:val="00A2371F"/>
    <w:rsid w:val="00A2595E"/>
    <w:rsid w:val="00A30E4F"/>
    <w:rsid w:val="00A334DC"/>
    <w:rsid w:val="00A33B9C"/>
    <w:rsid w:val="00A36CBE"/>
    <w:rsid w:val="00A37D0B"/>
    <w:rsid w:val="00A42FE7"/>
    <w:rsid w:val="00A44AA7"/>
    <w:rsid w:val="00A451D3"/>
    <w:rsid w:val="00A455D1"/>
    <w:rsid w:val="00A57DA3"/>
    <w:rsid w:val="00A707BD"/>
    <w:rsid w:val="00A7507E"/>
    <w:rsid w:val="00A842EE"/>
    <w:rsid w:val="00A84DC8"/>
    <w:rsid w:val="00A8621A"/>
    <w:rsid w:val="00A9081C"/>
    <w:rsid w:val="00A9167E"/>
    <w:rsid w:val="00AA46ED"/>
    <w:rsid w:val="00AA4A93"/>
    <w:rsid w:val="00AB1BB7"/>
    <w:rsid w:val="00AC24F3"/>
    <w:rsid w:val="00AC7B6C"/>
    <w:rsid w:val="00AD67D9"/>
    <w:rsid w:val="00AE067F"/>
    <w:rsid w:val="00AE4640"/>
    <w:rsid w:val="00AF235D"/>
    <w:rsid w:val="00B03FD4"/>
    <w:rsid w:val="00B0468C"/>
    <w:rsid w:val="00B179F7"/>
    <w:rsid w:val="00B20A5C"/>
    <w:rsid w:val="00B22891"/>
    <w:rsid w:val="00B24656"/>
    <w:rsid w:val="00B25CBA"/>
    <w:rsid w:val="00B26A92"/>
    <w:rsid w:val="00B43FA9"/>
    <w:rsid w:val="00B444A1"/>
    <w:rsid w:val="00B51E27"/>
    <w:rsid w:val="00B5683E"/>
    <w:rsid w:val="00B56A2B"/>
    <w:rsid w:val="00B63612"/>
    <w:rsid w:val="00B72842"/>
    <w:rsid w:val="00B76111"/>
    <w:rsid w:val="00B81EDE"/>
    <w:rsid w:val="00B85868"/>
    <w:rsid w:val="00B8632C"/>
    <w:rsid w:val="00B9215F"/>
    <w:rsid w:val="00B94980"/>
    <w:rsid w:val="00BA0277"/>
    <w:rsid w:val="00BA097A"/>
    <w:rsid w:val="00BA12D5"/>
    <w:rsid w:val="00BA2CF7"/>
    <w:rsid w:val="00BB1AEE"/>
    <w:rsid w:val="00BB28D3"/>
    <w:rsid w:val="00BB424D"/>
    <w:rsid w:val="00BC0A67"/>
    <w:rsid w:val="00BC2D49"/>
    <w:rsid w:val="00BC46E6"/>
    <w:rsid w:val="00BC5DE3"/>
    <w:rsid w:val="00BC706E"/>
    <w:rsid w:val="00BD3448"/>
    <w:rsid w:val="00BE1D67"/>
    <w:rsid w:val="00BE580A"/>
    <w:rsid w:val="00BE5C68"/>
    <w:rsid w:val="00BE7419"/>
    <w:rsid w:val="00BE76F5"/>
    <w:rsid w:val="00BF2091"/>
    <w:rsid w:val="00BF47BD"/>
    <w:rsid w:val="00C01489"/>
    <w:rsid w:val="00C1009D"/>
    <w:rsid w:val="00C11D09"/>
    <w:rsid w:val="00C15164"/>
    <w:rsid w:val="00C178A3"/>
    <w:rsid w:val="00C26F0F"/>
    <w:rsid w:val="00C32F5C"/>
    <w:rsid w:val="00C365AB"/>
    <w:rsid w:val="00C43B8C"/>
    <w:rsid w:val="00C52962"/>
    <w:rsid w:val="00C547B2"/>
    <w:rsid w:val="00C56F47"/>
    <w:rsid w:val="00C6668F"/>
    <w:rsid w:val="00C748F3"/>
    <w:rsid w:val="00C819A8"/>
    <w:rsid w:val="00C819EC"/>
    <w:rsid w:val="00C824EE"/>
    <w:rsid w:val="00C91DE1"/>
    <w:rsid w:val="00C97C99"/>
    <w:rsid w:val="00CA0B7B"/>
    <w:rsid w:val="00CA7CF4"/>
    <w:rsid w:val="00CB4B0F"/>
    <w:rsid w:val="00CC310B"/>
    <w:rsid w:val="00CD71E0"/>
    <w:rsid w:val="00CD7B59"/>
    <w:rsid w:val="00CE00A1"/>
    <w:rsid w:val="00CE1C8B"/>
    <w:rsid w:val="00CE28F5"/>
    <w:rsid w:val="00CF43A6"/>
    <w:rsid w:val="00CF5AB8"/>
    <w:rsid w:val="00CF7854"/>
    <w:rsid w:val="00D01B94"/>
    <w:rsid w:val="00D02103"/>
    <w:rsid w:val="00D02B85"/>
    <w:rsid w:val="00D04A69"/>
    <w:rsid w:val="00D075E9"/>
    <w:rsid w:val="00D10AE3"/>
    <w:rsid w:val="00D11D30"/>
    <w:rsid w:val="00D120AF"/>
    <w:rsid w:val="00D139D8"/>
    <w:rsid w:val="00D1587A"/>
    <w:rsid w:val="00D20A83"/>
    <w:rsid w:val="00D21833"/>
    <w:rsid w:val="00D2369A"/>
    <w:rsid w:val="00D23902"/>
    <w:rsid w:val="00D258DA"/>
    <w:rsid w:val="00D312CF"/>
    <w:rsid w:val="00D331E6"/>
    <w:rsid w:val="00D340B1"/>
    <w:rsid w:val="00D35D88"/>
    <w:rsid w:val="00D47CA8"/>
    <w:rsid w:val="00D5149C"/>
    <w:rsid w:val="00D57F90"/>
    <w:rsid w:val="00D63675"/>
    <w:rsid w:val="00D67668"/>
    <w:rsid w:val="00D71CDE"/>
    <w:rsid w:val="00D72A97"/>
    <w:rsid w:val="00D731F5"/>
    <w:rsid w:val="00D75D10"/>
    <w:rsid w:val="00D8637D"/>
    <w:rsid w:val="00D94871"/>
    <w:rsid w:val="00DA33A9"/>
    <w:rsid w:val="00DA3592"/>
    <w:rsid w:val="00DA4DE1"/>
    <w:rsid w:val="00DA4E7B"/>
    <w:rsid w:val="00DB09A7"/>
    <w:rsid w:val="00DB191D"/>
    <w:rsid w:val="00DB6ED5"/>
    <w:rsid w:val="00DC293F"/>
    <w:rsid w:val="00DD1C4B"/>
    <w:rsid w:val="00DD211A"/>
    <w:rsid w:val="00DD4C1E"/>
    <w:rsid w:val="00DD5DCE"/>
    <w:rsid w:val="00DD5DED"/>
    <w:rsid w:val="00DD5F62"/>
    <w:rsid w:val="00DE35DB"/>
    <w:rsid w:val="00DF62BF"/>
    <w:rsid w:val="00E0133B"/>
    <w:rsid w:val="00E03ED7"/>
    <w:rsid w:val="00E044F6"/>
    <w:rsid w:val="00E179D4"/>
    <w:rsid w:val="00E23338"/>
    <w:rsid w:val="00E249AC"/>
    <w:rsid w:val="00E26667"/>
    <w:rsid w:val="00E27AF8"/>
    <w:rsid w:val="00E40D8D"/>
    <w:rsid w:val="00E44BB7"/>
    <w:rsid w:val="00E45A97"/>
    <w:rsid w:val="00E46C4B"/>
    <w:rsid w:val="00E549D3"/>
    <w:rsid w:val="00E551FB"/>
    <w:rsid w:val="00E552C8"/>
    <w:rsid w:val="00E5585B"/>
    <w:rsid w:val="00E636C9"/>
    <w:rsid w:val="00E6498E"/>
    <w:rsid w:val="00E66444"/>
    <w:rsid w:val="00E6689B"/>
    <w:rsid w:val="00E72BC0"/>
    <w:rsid w:val="00E76891"/>
    <w:rsid w:val="00E77444"/>
    <w:rsid w:val="00E83265"/>
    <w:rsid w:val="00E85165"/>
    <w:rsid w:val="00E87B7F"/>
    <w:rsid w:val="00E87E98"/>
    <w:rsid w:val="00E900D2"/>
    <w:rsid w:val="00EA3314"/>
    <w:rsid w:val="00EA4182"/>
    <w:rsid w:val="00EA4AE9"/>
    <w:rsid w:val="00EB0C49"/>
    <w:rsid w:val="00EB3AEF"/>
    <w:rsid w:val="00EB5AFC"/>
    <w:rsid w:val="00EB5EBD"/>
    <w:rsid w:val="00EB5EEB"/>
    <w:rsid w:val="00EC0F86"/>
    <w:rsid w:val="00EE3FD8"/>
    <w:rsid w:val="00EE55AF"/>
    <w:rsid w:val="00EF0027"/>
    <w:rsid w:val="00EF0F1A"/>
    <w:rsid w:val="00EF0F2E"/>
    <w:rsid w:val="00EF3451"/>
    <w:rsid w:val="00F12AC0"/>
    <w:rsid w:val="00F1587D"/>
    <w:rsid w:val="00F21DFE"/>
    <w:rsid w:val="00F2294B"/>
    <w:rsid w:val="00F25FAE"/>
    <w:rsid w:val="00F26C26"/>
    <w:rsid w:val="00F2714C"/>
    <w:rsid w:val="00F307D8"/>
    <w:rsid w:val="00F31519"/>
    <w:rsid w:val="00F32376"/>
    <w:rsid w:val="00F33696"/>
    <w:rsid w:val="00F357BD"/>
    <w:rsid w:val="00F379EF"/>
    <w:rsid w:val="00F424E3"/>
    <w:rsid w:val="00F51FA5"/>
    <w:rsid w:val="00F52549"/>
    <w:rsid w:val="00F5635F"/>
    <w:rsid w:val="00F6365B"/>
    <w:rsid w:val="00F731B8"/>
    <w:rsid w:val="00F73361"/>
    <w:rsid w:val="00F808BB"/>
    <w:rsid w:val="00F8236C"/>
    <w:rsid w:val="00F9152F"/>
    <w:rsid w:val="00F94CBA"/>
    <w:rsid w:val="00F96354"/>
    <w:rsid w:val="00FA6E57"/>
    <w:rsid w:val="00FB05F5"/>
    <w:rsid w:val="00FB20C8"/>
    <w:rsid w:val="00FB223D"/>
    <w:rsid w:val="00FB4C02"/>
    <w:rsid w:val="00FB579B"/>
    <w:rsid w:val="00FB6CA5"/>
    <w:rsid w:val="00FB7AA1"/>
    <w:rsid w:val="00FC00AB"/>
    <w:rsid w:val="00FC6D96"/>
    <w:rsid w:val="00FE5DAA"/>
    <w:rsid w:val="00FE6AEF"/>
    <w:rsid w:val="00FF7D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0AF"/>
    <w:rPr>
      <w:rFonts w:ascii="Times New Roman" w:hAnsi="Times New Roman" w:cstheme="minorBidi"/>
      <w:sz w:val="24"/>
      <w:szCs w:val="22"/>
      <w:lang w:eastAsia="en-US"/>
    </w:rPr>
  </w:style>
  <w:style w:type="paragraph" w:styleId="Ttulo1">
    <w:name w:val="heading 1"/>
    <w:aliases w:val="Heading 1 Lección"/>
    <w:basedOn w:val="Normal"/>
    <w:next w:val="Listaconnmeros"/>
    <w:link w:val="Ttulo1Car"/>
    <w:uiPriority w:val="9"/>
    <w:qFormat/>
    <w:rsid w:val="003B533C"/>
    <w:pPr>
      <w:keepNext/>
      <w:keepLines/>
      <w:spacing w:after="120"/>
      <w:jc w:val="center"/>
      <w:outlineLvl w:val="0"/>
    </w:pPr>
    <w:rPr>
      <w:rFonts w:ascii="Arial Black" w:eastAsiaTheme="majorEastAsia" w:hAnsi="Arial Black" w:cstheme="majorBidi"/>
      <w:b/>
      <w:bCs/>
      <w:color w:val="000000" w:themeColor="text1"/>
      <w:szCs w:val="2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Listaconnmeros">
    <w:name w:val="List Number"/>
    <w:basedOn w:val="Normal"/>
    <w:next w:val="Respuesta"/>
    <w:uiPriority w:val="99"/>
    <w:unhideWhenUsed/>
    <w:qFormat/>
    <w:rsid w:val="00712C5C"/>
    <w:pPr>
      <w:numPr>
        <w:numId w:val="2"/>
      </w:numPr>
      <w:contextualSpacing/>
    </w:pPr>
    <w:rPr>
      <w:rFonts w:eastAsia="Calibri" w:cs="Times New Roman"/>
    </w:rPr>
  </w:style>
  <w:style w:type="paragraph" w:customStyle="1" w:styleId="Respuesta">
    <w:name w:val="Respuesta"/>
    <w:basedOn w:val="Normal"/>
    <w:next w:val="Normal"/>
    <w:qFormat/>
    <w:rsid w:val="00EB0C49"/>
    <w:rPr>
      <w:b/>
      <w:color w:val="000000" w:themeColor="text1"/>
    </w:rPr>
  </w:style>
  <w:style w:type="character" w:customStyle="1" w:styleId="Ttulo1Car">
    <w:name w:val="Título 1 Car"/>
    <w:aliases w:val="Heading 1 Lección Car"/>
    <w:basedOn w:val="Fuentedeprrafopredeter"/>
    <w:link w:val="Ttulo1"/>
    <w:uiPriority w:val="9"/>
    <w:rsid w:val="003B533C"/>
    <w:rPr>
      <w:rFonts w:ascii="Arial Black" w:eastAsiaTheme="majorEastAsia" w:hAnsi="Arial Black" w:cstheme="majorBidi"/>
      <w:b/>
      <w:bCs/>
      <w:color w:val="000000" w:themeColor="text1"/>
      <w:sz w:val="24"/>
      <w:szCs w:val="28"/>
      <w:lang w:eastAsia="en-US"/>
    </w:rPr>
  </w:style>
  <w:style w:type="paragraph" w:customStyle="1" w:styleId="numbering">
    <w:name w:val="numbering"/>
    <w:basedOn w:val="Normal"/>
    <w:next w:val="Normal"/>
    <w:qFormat/>
    <w:rsid w:val="00400974"/>
    <w:pPr>
      <w:numPr>
        <w:numId w:val="9"/>
      </w:numPr>
      <w:overflowPunct w:val="0"/>
      <w:autoSpaceDE w:val="0"/>
      <w:autoSpaceDN w:val="0"/>
      <w:adjustRightInd w:val="0"/>
      <w:spacing w:before="80"/>
      <w:ind w:left="202" w:hanging="202"/>
      <w:textAlignment w:val="baseline"/>
      <w:outlineLvl w:val="0"/>
    </w:pPr>
    <w:rPr>
      <w:rFonts w:eastAsia="Times New Roman" w:cs="Times New Roman"/>
      <w:bCs/>
      <w:szCs w:val="20"/>
      <w:lang w:val="es-ES_tradnl" w:eastAsia="es-ES"/>
    </w:rPr>
  </w:style>
  <w:style w:type="paragraph" w:styleId="Ttulo">
    <w:name w:val="Title"/>
    <w:basedOn w:val="Normal"/>
    <w:next w:val="Normal"/>
    <w:link w:val="TtuloCar"/>
    <w:qFormat/>
    <w:rsid w:val="00970B46"/>
    <w:pPr>
      <w:spacing w:after="120"/>
      <w:contextualSpacing/>
      <w:jc w:val="center"/>
      <w:outlineLvl w:val="0"/>
    </w:pPr>
    <w:rPr>
      <w:rFonts w:eastAsia="Times New Roman" w:cs="Times New Roman"/>
      <w:b/>
      <w:caps/>
      <w:color w:val="000000" w:themeColor="text1"/>
      <w:spacing w:val="5"/>
      <w:kern w:val="28"/>
      <w:sz w:val="28"/>
      <w:szCs w:val="52"/>
    </w:rPr>
  </w:style>
  <w:style w:type="character" w:customStyle="1" w:styleId="TtuloCar">
    <w:name w:val="Título Car"/>
    <w:basedOn w:val="Fuentedeprrafopredeter"/>
    <w:link w:val="Ttulo"/>
    <w:rsid w:val="00970B46"/>
    <w:rPr>
      <w:rFonts w:ascii="Times New Roman" w:eastAsia="Times New Roman" w:hAnsi="Times New Roman"/>
      <w:b/>
      <w:caps/>
      <w:color w:val="000000" w:themeColor="text1"/>
      <w:spacing w:val="5"/>
      <w:kern w:val="28"/>
      <w:sz w:val="28"/>
      <w:szCs w:val="52"/>
      <w:lang w:eastAsia="en-US"/>
    </w:rPr>
  </w:style>
  <w:style w:type="paragraph" w:customStyle="1" w:styleId="Ilust">
    <w:name w:val="Ilust"/>
    <w:basedOn w:val="Normal"/>
    <w:qFormat/>
    <w:rsid w:val="00686590"/>
    <w:pPr>
      <w:pBdr>
        <w:top w:val="single" w:sz="8" w:space="1" w:color="4F81BD"/>
        <w:left w:val="single" w:sz="8" w:space="4" w:color="4F81BD"/>
        <w:bottom w:val="single" w:sz="8" w:space="1" w:color="4F81BD"/>
        <w:right w:val="single" w:sz="8" w:space="4" w:color="4F81BD"/>
      </w:pBdr>
      <w:shd w:val="clear" w:color="auto" w:fill="EEECE1"/>
      <w:spacing w:after="120"/>
    </w:pPr>
  </w:style>
  <w:style w:type="paragraph" w:customStyle="1" w:styleId="check">
    <w:name w:val="check"/>
    <w:basedOn w:val="Normal"/>
    <w:next w:val="Respuesta"/>
    <w:qFormat/>
    <w:rsid w:val="004348D4"/>
    <w:pPr>
      <w:numPr>
        <w:numId w:val="8"/>
      </w:numPr>
      <w:overflowPunct w:val="0"/>
      <w:autoSpaceDE w:val="0"/>
      <w:autoSpaceDN w:val="0"/>
      <w:adjustRightInd w:val="0"/>
      <w:spacing w:after="60"/>
      <w:ind w:left="792"/>
      <w:textAlignment w:val="baseline"/>
    </w:pPr>
    <w:rPr>
      <w:rFonts w:eastAsia="Times New Roman"/>
      <w:szCs w:val="20"/>
      <w:lang w:eastAsia="es-ES"/>
    </w:rPr>
  </w:style>
  <w:style w:type="paragraph" w:customStyle="1" w:styleId="A">
    <w:name w:val="A"/>
    <w:basedOn w:val="Normal"/>
    <w:qFormat/>
    <w:rsid w:val="00BE5C68"/>
    <w:pPr>
      <w:numPr>
        <w:numId w:val="5"/>
      </w:numPr>
      <w:overflowPunct w:val="0"/>
      <w:autoSpaceDE w:val="0"/>
      <w:autoSpaceDN w:val="0"/>
      <w:adjustRightInd w:val="0"/>
      <w:spacing w:after="120"/>
      <w:ind w:left="648"/>
      <w:textAlignment w:val="baseline"/>
    </w:pPr>
    <w:rPr>
      <w:rFonts w:eastAsia="Times New Roman"/>
      <w:color w:val="000000" w:themeColor="text1"/>
      <w:szCs w:val="20"/>
      <w:lang w:eastAsia="es-ES"/>
    </w:rPr>
  </w:style>
  <w:style w:type="paragraph" w:customStyle="1" w:styleId="1">
    <w:name w:val="1"/>
    <w:basedOn w:val="Normal"/>
    <w:qFormat/>
    <w:rsid w:val="00436076"/>
    <w:pPr>
      <w:numPr>
        <w:numId w:val="6"/>
      </w:numPr>
      <w:overflowPunct w:val="0"/>
      <w:autoSpaceDE w:val="0"/>
      <w:autoSpaceDN w:val="0"/>
      <w:adjustRightInd w:val="0"/>
      <w:spacing w:after="80"/>
      <w:ind w:left="792"/>
      <w:textAlignment w:val="baseline"/>
    </w:pPr>
    <w:rPr>
      <w:rFonts w:eastAsia="Times New Roman"/>
      <w:color w:val="000000" w:themeColor="text1"/>
      <w:szCs w:val="20"/>
      <w:lang w:eastAsia="es-ES"/>
    </w:rPr>
  </w:style>
  <w:style w:type="paragraph" w:customStyle="1" w:styleId="I">
    <w:name w:val="I"/>
    <w:basedOn w:val="numbering"/>
    <w:next w:val="A"/>
    <w:qFormat/>
    <w:rsid w:val="002B06F5"/>
    <w:pPr>
      <w:numPr>
        <w:numId w:val="4"/>
      </w:numPr>
      <w:spacing w:after="120"/>
    </w:pPr>
    <w:rPr>
      <w:rFonts w:ascii="Arial Black" w:hAnsi="Arial Black"/>
      <w:color w:val="000000" w:themeColor="text1"/>
      <w:lang w:val="en-US"/>
    </w:rPr>
  </w:style>
  <w:style w:type="paragraph" w:customStyle="1" w:styleId="doublecheck">
    <w:name w:val="double check"/>
    <w:basedOn w:val="check"/>
    <w:qFormat/>
    <w:rsid w:val="002B06F5"/>
    <w:pPr>
      <w:numPr>
        <w:numId w:val="7"/>
      </w:numPr>
      <w:overflowPunct/>
      <w:spacing w:before="72" w:after="72"/>
      <w:textAlignment w:val="auto"/>
    </w:pPr>
    <w:rPr>
      <w:szCs w:val="24"/>
      <w:lang w:eastAsia="es-MX"/>
    </w:rPr>
  </w:style>
  <w:style w:type="paragraph" w:styleId="ndice1">
    <w:name w:val="index 1"/>
    <w:basedOn w:val="Normal"/>
    <w:next w:val="Normal"/>
    <w:autoRedefine/>
    <w:uiPriority w:val="99"/>
    <w:semiHidden/>
    <w:unhideWhenUsed/>
    <w:rsid w:val="00193536"/>
    <w:pPr>
      <w:ind w:left="240" w:hanging="240"/>
    </w:pPr>
  </w:style>
  <w:style w:type="paragraph" w:styleId="TtulodeTDC">
    <w:name w:val="TOC Heading"/>
    <w:basedOn w:val="Ttulo1"/>
    <w:next w:val="Normal"/>
    <w:uiPriority w:val="39"/>
    <w:unhideWhenUsed/>
    <w:qFormat/>
    <w:rsid w:val="00193536"/>
    <w:pPr>
      <w:spacing w:line="276" w:lineRule="auto"/>
      <w:outlineLvl w:val="9"/>
    </w:pPr>
    <w:rPr>
      <w:lang w:val="en-US"/>
    </w:rPr>
  </w:style>
  <w:style w:type="paragraph" w:styleId="TDC1">
    <w:name w:val="toc 1"/>
    <w:basedOn w:val="Normal"/>
    <w:next w:val="Normal"/>
    <w:autoRedefine/>
    <w:uiPriority w:val="39"/>
    <w:unhideWhenUsed/>
    <w:qFormat/>
    <w:rsid w:val="00F731B8"/>
    <w:pPr>
      <w:tabs>
        <w:tab w:val="right" w:leader="dot" w:pos="9360"/>
      </w:tabs>
      <w:spacing w:after="100"/>
      <w:ind w:left="2250" w:right="2880"/>
    </w:pPr>
  </w:style>
  <w:style w:type="character" w:styleId="Hipervnculo">
    <w:name w:val="Hyperlink"/>
    <w:basedOn w:val="Fuentedeprrafopredeter"/>
    <w:uiPriority w:val="99"/>
    <w:unhideWhenUsed/>
    <w:rsid w:val="00C1009D"/>
    <w:rPr>
      <w:color w:val="0000FF" w:themeColor="hyperlink"/>
      <w:u w:val="single"/>
    </w:rPr>
  </w:style>
  <w:style w:type="paragraph" w:styleId="TDC2">
    <w:name w:val="toc 2"/>
    <w:basedOn w:val="Normal"/>
    <w:next w:val="Normal"/>
    <w:autoRedefine/>
    <w:uiPriority w:val="39"/>
    <w:unhideWhenUsed/>
    <w:qFormat/>
    <w:rsid w:val="00F731B8"/>
    <w:pPr>
      <w:spacing w:after="100" w:line="276" w:lineRule="auto"/>
      <w:ind w:left="220"/>
    </w:pPr>
    <w:rPr>
      <w:rFonts w:asciiTheme="minorHAnsi" w:eastAsiaTheme="minorEastAsia" w:hAnsiTheme="minorHAnsi"/>
      <w:sz w:val="22"/>
      <w:lang w:val="en-US"/>
    </w:rPr>
  </w:style>
  <w:style w:type="paragraph" w:styleId="TDC3">
    <w:name w:val="toc 3"/>
    <w:basedOn w:val="Normal"/>
    <w:next w:val="Normal"/>
    <w:autoRedefine/>
    <w:uiPriority w:val="39"/>
    <w:unhideWhenUsed/>
    <w:qFormat/>
    <w:rsid w:val="00F731B8"/>
    <w:pPr>
      <w:spacing w:after="100" w:line="276" w:lineRule="auto"/>
      <w:ind w:left="440"/>
    </w:pPr>
    <w:rPr>
      <w:rFonts w:asciiTheme="minorHAnsi" w:eastAsiaTheme="minorEastAsia" w:hAnsiTheme="minorHAnsi"/>
      <w:sz w:val="22"/>
      <w:lang w:val="en-US"/>
    </w:rPr>
  </w:style>
  <w:style w:type="paragraph" w:styleId="Encabezado">
    <w:name w:val="header"/>
    <w:basedOn w:val="Normal"/>
    <w:link w:val="EncabezadoCar"/>
    <w:uiPriority w:val="99"/>
    <w:unhideWhenUsed/>
    <w:rsid w:val="009475C8"/>
    <w:pPr>
      <w:tabs>
        <w:tab w:val="center" w:pos="4419"/>
        <w:tab w:val="right" w:pos="8838"/>
      </w:tabs>
    </w:pPr>
  </w:style>
  <w:style w:type="character" w:customStyle="1" w:styleId="EncabezadoCar">
    <w:name w:val="Encabezado Car"/>
    <w:basedOn w:val="Fuentedeprrafopredeter"/>
    <w:link w:val="Encabezado"/>
    <w:uiPriority w:val="99"/>
    <w:rsid w:val="009475C8"/>
    <w:rPr>
      <w:rFonts w:ascii="Times New Roman" w:hAnsi="Times New Roman" w:cstheme="minorBidi"/>
      <w:sz w:val="24"/>
      <w:szCs w:val="22"/>
      <w:lang w:eastAsia="en-US"/>
    </w:rPr>
  </w:style>
  <w:style w:type="paragraph" w:styleId="Piedepgina">
    <w:name w:val="footer"/>
    <w:basedOn w:val="Normal"/>
    <w:link w:val="PiedepginaCar"/>
    <w:uiPriority w:val="99"/>
    <w:unhideWhenUsed/>
    <w:rsid w:val="009475C8"/>
    <w:pPr>
      <w:tabs>
        <w:tab w:val="center" w:pos="4419"/>
        <w:tab w:val="right" w:pos="8838"/>
      </w:tabs>
    </w:pPr>
  </w:style>
  <w:style w:type="character" w:customStyle="1" w:styleId="PiedepginaCar">
    <w:name w:val="Pie de página Car"/>
    <w:basedOn w:val="Fuentedeprrafopredeter"/>
    <w:link w:val="Piedepgina"/>
    <w:uiPriority w:val="99"/>
    <w:rsid w:val="009475C8"/>
    <w:rPr>
      <w:rFonts w:ascii="Times New Roman" w:hAnsi="Times New Roman" w:cstheme="minorBidi"/>
      <w:sz w:val="24"/>
      <w:szCs w:val="22"/>
      <w:lang w:eastAsia="en-US"/>
    </w:rPr>
  </w:style>
  <w:style w:type="paragraph" w:styleId="Textodeglobo">
    <w:name w:val="Balloon Text"/>
    <w:basedOn w:val="Normal"/>
    <w:link w:val="TextodegloboCar"/>
    <w:uiPriority w:val="99"/>
    <w:semiHidden/>
    <w:unhideWhenUsed/>
    <w:rsid w:val="00153283"/>
    <w:rPr>
      <w:rFonts w:ascii="Tahoma" w:hAnsi="Tahoma" w:cs="Tahoma"/>
      <w:sz w:val="16"/>
      <w:szCs w:val="16"/>
    </w:rPr>
  </w:style>
  <w:style w:type="character" w:customStyle="1" w:styleId="TextodegloboCar">
    <w:name w:val="Texto de globo Car"/>
    <w:basedOn w:val="Fuentedeprrafopredeter"/>
    <w:link w:val="Textodeglobo"/>
    <w:uiPriority w:val="99"/>
    <w:semiHidden/>
    <w:rsid w:val="00153283"/>
    <w:rPr>
      <w:rFonts w:ascii="Tahoma" w:hAnsi="Tahoma" w:cs="Tahoma"/>
      <w:sz w:val="16"/>
      <w:szCs w:val="16"/>
      <w:lang w:eastAsia="en-US"/>
    </w:rPr>
  </w:style>
  <w:style w:type="paragraph" w:customStyle="1" w:styleId="outlineA">
    <w:name w:val="outline A."/>
    <w:basedOn w:val="Normal"/>
    <w:next w:val="Normal"/>
    <w:rsid w:val="00402BFE"/>
    <w:pPr>
      <w:numPr>
        <w:numId w:val="10"/>
      </w:numPr>
      <w:overflowPunct w:val="0"/>
      <w:autoSpaceDE w:val="0"/>
      <w:autoSpaceDN w:val="0"/>
      <w:adjustRightInd w:val="0"/>
      <w:spacing w:before="72" w:after="72"/>
      <w:textAlignment w:val="baseline"/>
    </w:pPr>
    <w:rPr>
      <w:rFonts w:eastAsia="Times New Roman" w:cs="Times New Roman"/>
      <w:color w:val="000000"/>
      <w:szCs w:val="20"/>
      <w:lang w:val="en-US"/>
    </w:rPr>
  </w:style>
  <w:style w:type="paragraph" w:styleId="NormalWeb">
    <w:name w:val="Normal (Web)"/>
    <w:basedOn w:val="Normal"/>
    <w:uiPriority w:val="99"/>
    <w:semiHidden/>
    <w:unhideWhenUsed/>
    <w:rsid w:val="00B85868"/>
    <w:pPr>
      <w:spacing w:before="100" w:beforeAutospacing="1" w:after="100" w:afterAutospacing="1"/>
    </w:pPr>
    <w:rPr>
      <w:rFonts w:eastAsia="Times New Roman" w:cs="Times New Roman"/>
      <w:szCs w:val="24"/>
      <w:lang w:eastAsia="es-MX"/>
    </w:rPr>
  </w:style>
  <w:style w:type="table" w:styleId="Tablaconcuadrcula">
    <w:name w:val="Table Grid"/>
    <w:basedOn w:val="Tablanormal"/>
    <w:uiPriority w:val="59"/>
    <w:rsid w:val="00D20A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Fuentedeprrafopredeter"/>
    <w:rsid w:val="00732A23"/>
  </w:style>
  <w:style w:type="paragraph" w:customStyle="1" w:styleId="nfasis">
    <w:name w:val="énfasis"/>
    <w:basedOn w:val="Normal"/>
    <w:next w:val="numbering"/>
    <w:qFormat/>
    <w:rsid w:val="00896C3C"/>
    <w:pPr>
      <w:jc w:val="center"/>
    </w:pPr>
    <w:rPr>
      <w:rFonts w:ascii="Comic Sans MS" w:hAnsi="Comic Sans MS"/>
      <w:b/>
      <w:lang w:eastAsia="es-ES"/>
    </w:rPr>
  </w:style>
  <w:style w:type="paragraph" w:customStyle="1" w:styleId="a0">
    <w:name w:val="a"/>
    <w:basedOn w:val="Normal"/>
    <w:qFormat/>
    <w:rsid w:val="00A42FE7"/>
    <w:pPr>
      <w:numPr>
        <w:numId w:val="12"/>
      </w:numPr>
    </w:pPr>
    <w:rPr>
      <w:rFonts w:eastAsia="Calibri" w:cs="Times New Roman"/>
    </w:rPr>
  </w:style>
  <w:style w:type="character" w:styleId="Textoennegrita">
    <w:name w:val="Strong"/>
    <w:basedOn w:val="Fuentedeprrafopredeter"/>
    <w:uiPriority w:val="22"/>
    <w:qFormat/>
    <w:rsid w:val="00211A8A"/>
    <w:rPr>
      <w:b/>
      <w:bCs/>
    </w:rPr>
  </w:style>
  <w:style w:type="character" w:styleId="Hipervnculovisitado">
    <w:name w:val="FollowedHyperlink"/>
    <w:basedOn w:val="Fuentedeprrafopredeter"/>
    <w:uiPriority w:val="99"/>
    <w:semiHidden/>
    <w:unhideWhenUsed/>
    <w:rsid w:val="008766BA"/>
    <w:rPr>
      <w:color w:val="800080" w:themeColor="followedHyperlink"/>
      <w:u w:val="single"/>
    </w:rPr>
  </w:style>
  <w:style w:type="paragraph" w:customStyle="1" w:styleId="Estilo1">
    <w:name w:val="Estilo1"/>
    <w:basedOn w:val="Normal"/>
    <w:next w:val="Listaconnmeros"/>
    <w:qFormat/>
    <w:rsid w:val="001510AE"/>
    <w:pPr>
      <w:spacing w:after="80"/>
    </w:pPr>
    <w:rPr>
      <w:rFonts w:ascii="Arial Black" w:hAnsi="Arial Black"/>
      <w:u w:val="single"/>
    </w:rPr>
  </w:style>
  <w:style w:type="paragraph" w:customStyle="1" w:styleId="ilust0">
    <w:name w:val="ilust"/>
    <w:basedOn w:val="Normal"/>
    <w:next w:val="Normal"/>
    <w:qFormat/>
    <w:rsid w:val="00885BB7"/>
    <w:pPr>
      <w:pBdr>
        <w:top w:val="single" w:sz="4" w:space="1" w:color="auto" w:shadow="1"/>
        <w:left w:val="single" w:sz="4" w:space="4" w:color="auto" w:shadow="1"/>
        <w:bottom w:val="single" w:sz="4" w:space="1" w:color="auto" w:shadow="1"/>
        <w:right w:val="single" w:sz="4" w:space="4" w:color="auto" w:shadow="1"/>
      </w:pBdr>
      <w:shd w:val="clear" w:color="auto" w:fill="E0E0E0"/>
      <w:overflowPunct w:val="0"/>
      <w:autoSpaceDE w:val="0"/>
      <w:autoSpaceDN w:val="0"/>
      <w:adjustRightInd w:val="0"/>
      <w:spacing w:after="80"/>
      <w:textAlignment w:val="baseline"/>
    </w:pPr>
    <w:rPr>
      <w:rFonts w:eastAsia="Times New Roman" w:cs="Times New Roman"/>
      <w:szCs w:val="20"/>
      <w:lang w:eastAsia="es-ES"/>
    </w:rPr>
  </w:style>
  <w:style w:type="character" w:customStyle="1" w:styleId="definicion">
    <w:name w:val="definicion"/>
    <w:basedOn w:val="Fuentedeprrafopredeter"/>
    <w:rsid w:val="00885BB7"/>
  </w:style>
  <w:style w:type="paragraph" w:styleId="Prrafodelista">
    <w:name w:val="List Paragraph"/>
    <w:basedOn w:val="Normal"/>
    <w:uiPriority w:val="34"/>
    <w:qFormat/>
    <w:rsid w:val="00835F5F"/>
    <w:pPr>
      <w:ind w:left="720"/>
      <w:contextualSpacing/>
    </w:pPr>
  </w:style>
  <w:style w:type="character" w:customStyle="1" w:styleId="hvr">
    <w:name w:val="hvr"/>
    <w:basedOn w:val="Fuentedeprrafopredeter"/>
    <w:rsid w:val="006B6591"/>
  </w:style>
  <w:style w:type="paragraph" w:customStyle="1" w:styleId="Normal0">
    <w:name w:val="[Normal]"/>
    <w:rsid w:val="00F21DFE"/>
    <w:pPr>
      <w:widowControl w:val="0"/>
      <w:autoSpaceDE w:val="0"/>
      <w:autoSpaceDN w:val="0"/>
      <w:adjustRightInd w:val="0"/>
    </w:pPr>
    <w:rPr>
      <w:rFonts w:ascii="Arial" w:hAnsi="Arial" w:cs="Arial"/>
      <w:sz w:val="24"/>
      <w:szCs w:val="24"/>
      <w:lang w:val="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Number"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0AF"/>
    <w:rPr>
      <w:rFonts w:ascii="Times New Roman" w:hAnsi="Times New Roman" w:cstheme="minorBidi"/>
      <w:sz w:val="24"/>
      <w:szCs w:val="22"/>
      <w:lang w:eastAsia="en-US"/>
    </w:rPr>
  </w:style>
  <w:style w:type="paragraph" w:styleId="Ttulo1">
    <w:name w:val="heading 1"/>
    <w:aliases w:val="Heading 1 Lección"/>
    <w:basedOn w:val="Normal"/>
    <w:next w:val="Listaconnmeros"/>
    <w:link w:val="Ttulo1Car"/>
    <w:uiPriority w:val="9"/>
    <w:qFormat/>
    <w:rsid w:val="003B533C"/>
    <w:pPr>
      <w:keepNext/>
      <w:keepLines/>
      <w:spacing w:after="120"/>
      <w:jc w:val="center"/>
      <w:outlineLvl w:val="0"/>
    </w:pPr>
    <w:rPr>
      <w:rFonts w:ascii="Arial Black" w:eastAsiaTheme="majorEastAsia" w:hAnsi="Arial Black" w:cstheme="majorBidi"/>
      <w:b/>
      <w:bCs/>
      <w:color w:val="000000" w:themeColor="text1"/>
      <w:szCs w:val="2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Listaconnmeros">
    <w:name w:val="List Number"/>
    <w:basedOn w:val="Normal"/>
    <w:next w:val="Respuesta"/>
    <w:uiPriority w:val="99"/>
    <w:unhideWhenUsed/>
    <w:qFormat/>
    <w:rsid w:val="00712C5C"/>
    <w:pPr>
      <w:numPr>
        <w:numId w:val="2"/>
      </w:numPr>
      <w:contextualSpacing/>
    </w:pPr>
    <w:rPr>
      <w:rFonts w:eastAsia="Calibri" w:cs="Times New Roman"/>
    </w:rPr>
  </w:style>
  <w:style w:type="paragraph" w:customStyle="1" w:styleId="Respuesta">
    <w:name w:val="Respuesta"/>
    <w:basedOn w:val="Normal"/>
    <w:next w:val="Normal"/>
    <w:qFormat/>
    <w:rsid w:val="00EB0C49"/>
    <w:rPr>
      <w:b/>
      <w:color w:val="000000" w:themeColor="text1"/>
    </w:rPr>
  </w:style>
  <w:style w:type="character" w:customStyle="1" w:styleId="Ttulo1Car">
    <w:name w:val="Título 1 Car"/>
    <w:aliases w:val="Heading 1 Lección Car"/>
    <w:basedOn w:val="Fuentedeprrafopredeter"/>
    <w:link w:val="Ttulo1"/>
    <w:uiPriority w:val="9"/>
    <w:rsid w:val="003B533C"/>
    <w:rPr>
      <w:rFonts w:ascii="Arial Black" w:eastAsiaTheme="majorEastAsia" w:hAnsi="Arial Black" w:cstheme="majorBidi"/>
      <w:b/>
      <w:bCs/>
      <w:color w:val="000000" w:themeColor="text1"/>
      <w:sz w:val="24"/>
      <w:szCs w:val="28"/>
      <w:lang w:eastAsia="en-US"/>
    </w:rPr>
  </w:style>
  <w:style w:type="paragraph" w:customStyle="1" w:styleId="numbering">
    <w:name w:val="numbering"/>
    <w:basedOn w:val="Normal"/>
    <w:next w:val="Normal"/>
    <w:qFormat/>
    <w:rsid w:val="00400974"/>
    <w:pPr>
      <w:numPr>
        <w:numId w:val="9"/>
      </w:numPr>
      <w:overflowPunct w:val="0"/>
      <w:autoSpaceDE w:val="0"/>
      <w:autoSpaceDN w:val="0"/>
      <w:adjustRightInd w:val="0"/>
      <w:spacing w:before="80"/>
      <w:ind w:left="202" w:hanging="202"/>
      <w:textAlignment w:val="baseline"/>
      <w:outlineLvl w:val="0"/>
    </w:pPr>
    <w:rPr>
      <w:rFonts w:eastAsia="Times New Roman" w:cs="Times New Roman"/>
      <w:bCs/>
      <w:szCs w:val="20"/>
      <w:lang w:val="es-ES_tradnl" w:eastAsia="es-ES"/>
    </w:rPr>
  </w:style>
  <w:style w:type="paragraph" w:styleId="Ttulo">
    <w:name w:val="Title"/>
    <w:basedOn w:val="Normal"/>
    <w:next w:val="Normal"/>
    <w:link w:val="TtuloCar"/>
    <w:qFormat/>
    <w:rsid w:val="00970B46"/>
    <w:pPr>
      <w:spacing w:after="120"/>
      <w:contextualSpacing/>
      <w:jc w:val="center"/>
      <w:outlineLvl w:val="0"/>
    </w:pPr>
    <w:rPr>
      <w:rFonts w:eastAsia="Times New Roman" w:cs="Times New Roman"/>
      <w:b/>
      <w:caps/>
      <w:color w:val="000000" w:themeColor="text1"/>
      <w:spacing w:val="5"/>
      <w:kern w:val="28"/>
      <w:sz w:val="28"/>
      <w:szCs w:val="52"/>
    </w:rPr>
  </w:style>
  <w:style w:type="character" w:customStyle="1" w:styleId="TtuloCar">
    <w:name w:val="Título Car"/>
    <w:basedOn w:val="Fuentedeprrafopredeter"/>
    <w:link w:val="Ttulo"/>
    <w:rsid w:val="00970B46"/>
    <w:rPr>
      <w:rFonts w:ascii="Times New Roman" w:eastAsia="Times New Roman" w:hAnsi="Times New Roman"/>
      <w:b/>
      <w:caps/>
      <w:color w:val="000000" w:themeColor="text1"/>
      <w:spacing w:val="5"/>
      <w:kern w:val="28"/>
      <w:sz w:val="28"/>
      <w:szCs w:val="52"/>
      <w:lang w:eastAsia="en-US"/>
    </w:rPr>
  </w:style>
  <w:style w:type="paragraph" w:customStyle="1" w:styleId="Ilust">
    <w:name w:val="Ilust"/>
    <w:basedOn w:val="Normal"/>
    <w:qFormat/>
    <w:rsid w:val="00686590"/>
    <w:pPr>
      <w:pBdr>
        <w:top w:val="single" w:sz="8" w:space="1" w:color="4F81BD"/>
        <w:left w:val="single" w:sz="8" w:space="4" w:color="4F81BD"/>
        <w:bottom w:val="single" w:sz="8" w:space="1" w:color="4F81BD"/>
        <w:right w:val="single" w:sz="8" w:space="4" w:color="4F81BD"/>
      </w:pBdr>
      <w:shd w:val="clear" w:color="auto" w:fill="EEECE1"/>
      <w:spacing w:after="120"/>
    </w:pPr>
  </w:style>
  <w:style w:type="paragraph" w:customStyle="1" w:styleId="check">
    <w:name w:val="check"/>
    <w:basedOn w:val="Normal"/>
    <w:next w:val="Respuesta"/>
    <w:qFormat/>
    <w:rsid w:val="004348D4"/>
    <w:pPr>
      <w:numPr>
        <w:numId w:val="8"/>
      </w:numPr>
      <w:overflowPunct w:val="0"/>
      <w:autoSpaceDE w:val="0"/>
      <w:autoSpaceDN w:val="0"/>
      <w:adjustRightInd w:val="0"/>
      <w:spacing w:after="60"/>
      <w:ind w:left="792"/>
      <w:textAlignment w:val="baseline"/>
    </w:pPr>
    <w:rPr>
      <w:rFonts w:eastAsia="Times New Roman"/>
      <w:szCs w:val="20"/>
      <w:lang w:eastAsia="es-ES"/>
    </w:rPr>
  </w:style>
  <w:style w:type="paragraph" w:customStyle="1" w:styleId="A">
    <w:name w:val="A"/>
    <w:basedOn w:val="Normal"/>
    <w:qFormat/>
    <w:rsid w:val="00BE5C68"/>
    <w:pPr>
      <w:numPr>
        <w:numId w:val="5"/>
      </w:numPr>
      <w:overflowPunct w:val="0"/>
      <w:autoSpaceDE w:val="0"/>
      <w:autoSpaceDN w:val="0"/>
      <w:adjustRightInd w:val="0"/>
      <w:spacing w:after="120"/>
      <w:ind w:left="648"/>
      <w:textAlignment w:val="baseline"/>
    </w:pPr>
    <w:rPr>
      <w:rFonts w:eastAsia="Times New Roman"/>
      <w:color w:val="000000" w:themeColor="text1"/>
      <w:szCs w:val="20"/>
      <w:lang w:eastAsia="es-ES"/>
    </w:rPr>
  </w:style>
  <w:style w:type="paragraph" w:customStyle="1" w:styleId="1">
    <w:name w:val="1"/>
    <w:basedOn w:val="Normal"/>
    <w:qFormat/>
    <w:rsid w:val="00436076"/>
    <w:pPr>
      <w:numPr>
        <w:numId w:val="6"/>
      </w:numPr>
      <w:overflowPunct w:val="0"/>
      <w:autoSpaceDE w:val="0"/>
      <w:autoSpaceDN w:val="0"/>
      <w:adjustRightInd w:val="0"/>
      <w:spacing w:after="80"/>
      <w:ind w:left="792"/>
      <w:textAlignment w:val="baseline"/>
    </w:pPr>
    <w:rPr>
      <w:rFonts w:eastAsia="Times New Roman"/>
      <w:color w:val="000000" w:themeColor="text1"/>
      <w:szCs w:val="20"/>
      <w:lang w:eastAsia="es-ES"/>
    </w:rPr>
  </w:style>
  <w:style w:type="paragraph" w:customStyle="1" w:styleId="I">
    <w:name w:val="I"/>
    <w:basedOn w:val="numbering"/>
    <w:next w:val="A"/>
    <w:qFormat/>
    <w:rsid w:val="002B06F5"/>
    <w:pPr>
      <w:numPr>
        <w:numId w:val="4"/>
      </w:numPr>
      <w:spacing w:after="120"/>
    </w:pPr>
    <w:rPr>
      <w:rFonts w:ascii="Arial Black" w:hAnsi="Arial Black"/>
      <w:color w:val="000000" w:themeColor="text1"/>
      <w:lang w:val="en-US"/>
    </w:rPr>
  </w:style>
  <w:style w:type="paragraph" w:customStyle="1" w:styleId="doublecheck">
    <w:name w:val="double check"/>
    <w:basedOn w:val="check"/>
    <w:qFormat/>
    <w:rsid w:val="002B06F5"/>
    <w:pPr>
      <w:numPr>
        <w:numId w:val="7"/>
      </w:numPr>
      <w:overflowPunct/>
      <w:spacing w:before="72" w:after="72"/>
      <w:textAlignment w:val="auto"/>
    </w:pPr>
    <w:rPr>
      <w:szCs w:val="24"/>
      <w:lang w:eastAsia="es-MX"/>
    </w:rPr>
  </w:style>
  <w:style w:type="paragraph" w:styleId="ndice1">
    <w:name w:val="index 1"/>
    <w:basedOn w:val="Normal"/>
    <w:next w:val="Normal"/>
    <w:autoRedefine/>
    <w:uiPriority w:val="99"/>
    <w:semiHidden/>
    <w:unhideWhenUsed/>
    <w:rsid w:val="00193536"/>
    <w:pPr>
      <w:ind w:left="240" w:hanging="240"/>
    </w:pPr>
  </w:style>
  <w:style w:type="paragraph" w:styleId="TtulodeTDC">
    <w:name w:val="TOC Heading"/>
    <w:basedOn w:val="Ttulo1"/>
    <w:next w:val="Normal"/>
    <w:uiPriority w:val="39"/>
    <w:unhideWhenUsed/>
    <w:qFormat/>
    <w:rsid w:val="00193536"/>
    <w:pPr>
      <w:spacing w:line="276" w:lineRule="auto"/>
      <w:outlineLvl w:val="9"/>
    </w:pPr>
    <w:rPr>
      <w:lang w:val="en-US"/>
    </w:rPr>
  </w:style>
  <w:style w:type="paragraph" w:styleId="TDC1">
    <w:name w:val="toc 1"/>
    <w:basedOn w:val="Normal"/>
    <w:next w:val="Normal"/>
    <w:autoRedefine/>
    <w:uiPriority w:val="39"/>
    <w:unhideWhenUsed/>
    <w:qFormat/>
    <w:rsid w:val="00F731B8"/>
    <w:pPr>
      <w:tabs>
        <w:tab w:val="right" w:leader="dot" w:pos="9360"/>
      </w:tabs>
      <w:spacing w:after="100"/>
      <w:ind w:left="2250" w:right="2880"/>
    </w:pPr>
  </w:style>
  <w:style w:type="character" w:styleId="Hipervnculo">
    <w:name w:val="Hyperlink"/>
    <w:basedOn w:val="Fuentedeprrafopredeter"/>
    <w:uiPriority w:val="99"/>
    <w:unhideWhenUsed/>
    <w:rsid w:val="00C1009D"/>
    <w:rPr>
      <w:color w:val="0000FF" w:themeColor="hyperlink"/>
      <w:u w:val="single"/>
    </w:rPr>
  </w:style>
  <w:style w:type="paragraph" w:styleId="TDC2">
    <w:name w:val="toc 2"/>
    <w:basedOn w:val="Normal"/>
    <w:next w:val="Normal"/>
    <w:autoRedefine/>
    <w:uiPriority w:val="39"/>
    <w:unhideWhenUsed/>
    <w:qFormat/>
    <w:rsid w:val="00F731B8"/>
    <w:pPr>
      <w:spacing w:after="100" w:line="276" w:lineRule="auto"/>
      <w:ind w:left="220"/>
    </w:pPr>
    <w:rPr>
      <w:rFonts w:asciiTheme="minorHAnsi" w:eastAsiaTheme="minorEastAsia" w:hAnsiTheme="minorHAnsi"/>
      <w:sz w:val="22"/>
      <w:lang w:val="en-US"/>
    </w:rPr>
  </w:style>
  <w:style w:type="paragraph" w:styleId="TDC3">
    <w:name w:val="toc 3"/>
    <w:basedOn w:val="Normal"/>
    <w:next w:val="Normal"/>
    <w:autoRedefine/>
    <w:uiPriority w:val="39"/>
    <w:unhideWhenUsed/>
    <w:qFormat/>
    <w:rsid w:val="00F731B8"/>
    <w:pPr>
      <w:spacing w:after="100" w:line="276" w:lineRule="auto"/>
      <w:ind w:left="440"/>
    </w:pPr>
    <w:rPr>
      <w:rFonts w:asciiTheme="minorHAnsi" w:eastAsiaTheme="minorEastAsia" w:hAnsiTheme="minorHAnsi"/>
      <w:sz w:val="22"/>
      <w:lang w:val="en-US"/>
    </w:rPr>
  </w:style>
  <w:style w:type="paragraph" w:styleId="Encabezado">
    <w:name w:val="header"/>
    <w:basedOn w:val="Normal"/>
    <w:link w:val="EncabezadoCar"/>
    <w:uiPriority w:val="99"/>
    <w:unhideWhenUsed/>
    <w:rsid w:val="009475C8"/>
    <w:pPr>
      <w:tabs>
        <w:tab w:val="center" w:pos="4419"/>
        <w:tab w:val="right" w:pos="8838"/>
      </w:tabs>
    </w:pPr>
  </w:style>
  <w:style w:type="character" w:customStyle="1" w:styleId="EncabezadoCar">
    <w:name w:val="Encabezado Car"/>
    <w:basedOn w:val="Fuentedeprrafopredeter"/>
    <w:link w:val="Encabezado"/>
    <w:uiPriority w:val="99"/>
    <w:rsid w:val="009475C8"/>
    <w:rPr>
      <w:rFonts w:ascii="Times New Roman" w:hAnsi="Times New Roman" w:cstheme="minorBidi"/>
      <w:sz w:val="24"/>
      <w:szCs w:val="22"/>
      <w:lang w:eastAsia="en-US"/>
    </w:rPr>
  </w:style>
  <w:style w:type="paragraph" w:styleId="Piedepgina">
    <w:name w:val="footer"/>
    <w:basedOn w:val="Normal"/>
    <w:link w:val="PiedepginaCar"/>
    <w:uiPriority w:val="99"/>
    <w:unhideWhenUsed/>
    <w:rsid w:val="009475C8"/>
    <w:pPr>
      <w:tabs>
        <w:tab w:val="center" w:pos="4419"/>
        <w:tab w:val="right" w:pos="8838"/>
      </w:tabs>
    </w:pPr>
  </w:style>
  <w:style w:type="character" w:customStyle="1" w:styleId="PiedepginaCar">
    <w:name w:val="Pie de página Car"/>
    <w:basedOn w:val="Fuentedeprrafopredeter"/>
    <w:link w:val="Piedepgina"/>
    <w:uiPriority w:val="99"/>
    <w:rsid w:val="009475C8"/>
    <w:rPr>
      <w:rFonts w:ascii="Times New Roman" w:hAnsi="Times New Roman" w:cstheme="minorBidi"/>
      <w:sz w:val="24"/>
      <w:szCs w:val="22"/>
      <w:lang w:eastAsia="en-US"/>
    </w:rPr>
  </w:style>
  <w:style w:type="paragraph" w:styleId="Textodeglobo">
    <w:name w:val="Balloon Text"/>
    <w:basedOn w:val="Normal"/>
    <w:link w:val="TextodegloboCar"/>
    <w:uiPriority w:val="99"/>
    <w:semiHidden/>
    <w:unhideWhenUsed/>
    <w:rsid w:val="00153283"/>
    <w:rPr>
      <w:rFonts w:ascii="Tahoma" w:hAnsi="Tahoma" w:cs="Tahoma"/>
      <w:sz w:val="16"/>
      <w:szCs w:val="16"/>
    </w:rPr>
  </w:style>
  <w:style w:type="character" w:customStyle="1" w:styleId="TextodegloboCar">
    <w:name w:val="Texto de globo Car"/>
    <w:basedOn w:val="Fuentedeprrafopredeter"/>
    <w:link w:val="Textodeglobo"/>
    <w:uiPriority w:val="99"/>
    <w:semiHidden/>
    <w:rsid w:val="00153283"/>
    <w:rPr>
      <w:rFonts w:ascii="Tahoma" w:hAnsi="Tahoma" w:cs="Tahoma"/>
      <w:sz w:val="16"/>
      <w:szCs w:val="16"/>
      <w:lang w:eastAsia="en-US"/>
    </w:rPr>
  </w:style>
  <w:style w:type="paragraph" w:customStyle="1" w:styleId="outlineA">
    <w:name w:val="outline A."/>
    <w:basedOn w:val="Normal"/>
    <w:next w:val="Normal"/>
    <w:rsid w:val="00402BFE"/>
    <w:pPr>
      <w:numPr>
        <w:numId w:val="10"/>
      </w:numPr>
      <w:overflowPunct w:val="0"/>
      <w:autoSpaceDE w:val="0"/>
      <w:autoSpaceDN w:val="0"/>
      <w:adjustRightInd w:val="0"/>
      <w:spacing w:before="72" w:after="72"/>
      <w:textAlignment w:val="baseline"/>
    </w:pPr>
    <w:rPr>
      <w:rFonts w:eastAsia="Times New Roman" w:cs="Times New Roman"/>
      <w:color w:val="000000"/>
      <w:szCs w:val="20"/>
      <w:lang w:val="en-US"/>
    </w:rPr>
  </w:style>
  <w:style w:type="paragraph" w:styleId="NormalWeb">
    <w:name w:val="Normal (Web)"/>
    <w:basedOn w:val="Normal"/>
    <w:uiPriority w:val="99"/>
    <w:semiHidden/>
    <w:unhideWhenUsed/>
    <w:rsid w:val="00B85868"/>
    <w:pPr>
      <w:spacing w:before="100" w:beforeAutospacing="1" w:after="100" w:afterAutospacing="1"/>
    </w:pPr>
    <w:rPr>
      <w:rFonts w:eastAsia="Times New Roman" w:cs="Times New Roman"/>
      <w:szCs w:val="24"/>
      <w:lang w:eastAsia="es-MX"/>
    </w:rPr>
  </w:style>
  <w:style w:type="table" w:styleId="Tablaconcuadrcula">
    <w:name w:val="Table Grid"/>
    <w:basedOn w:val="Tablanormal"/>
    <w:uiPriority w:val="59"/>
    <w:rsid w:val="00D20A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Fuentedeprrafopredeter"/>
    <w:rsid w:val="00732A23"/>
  </w:style>
  <w:style w:type="paragraph" w:customStyle="1" w:styleId="nfasis">
    <w:name w:val="énfasis"/>
    <w:basedOn w:val="Normal"/>
    <w:next w:val="numbering"/>
    <w:qFormat/>
    <w:rsid w:val="00896C3C"/>
    <w:pPr>
      <w:jc w:val="center"/>
    </w:pPr>
    <w:rPr>
      <w:rFonts w:ascii="Comic Sans MS" w:hAnsi="Comic Sans MS"/>
      <w:b/>
      <w:lang w:eastAsia="es-ES"/>
    </w:rPr>
  </w:style>
  <w:style w:type="paragraph" w:customStyle="1" w:styleId="a0">
    <w:name w:val="a"/>
    <w:basedOn w:val="Normal"/>
    <w:qFormat/>
    <w:rsid w:val="00A42FE7"/>
    <w:pPr>
      <w:numPr>
        <w:numId w:val="12"/>
      </w:numPr>
    </w:pPr>
    <w:rPr>
      <w:rFonts w:eastAsia="Calibri" w:cs="Times New Roman"/>
    </w:rPr>
  </w:style>
  <w:style w:type="character" w:styleId="Textoennegrita">
    <w:name w:val="Strong"/>
    <w:basedOn w:val="Fuentedeprrafopredeter"/>
    <w:uiPriority w:val="22"/>
    <w:qFormat/>
    <w:rsid w:val="00211A8A"/>
    <w:rPr>
      <w:b/>
      <w:bCs/>
    </w:rPr>
  </w:style>
  <w:style w:type="character" w:styleId="Hipervnculovisitado">
    <w:name w:val="FollowedHyperlink"/>
    <w:basedOn w:val="Fuentedeprrafopredeter"/>
    <w:uiPriority w:val="99"/>
    <w:semiHidden/>
    <w:unhideWhenUsed/>
    <w:rsid w:val="008766BA"/>
    <w:rPr>
      <w:color w:val="800080" w:themeColor="followedHyperlink"/>
      <w:u w:val="single"/>
    </w:rPr>
  </w:style>
  <w:style w:type="paragraph" w:customStyle="1" w:styleId="Estilo1">
    <w:name w:val="Estilo1"/>
    <w:basedOn w:val="Normal"/>
    <w:next w:val="Listaconnmeros"/>
    <w:qFormat/>
    <w:rsid w:val="001510AE"/>
    <w:pPr>
      <w:spacing w:after="80"/>
    </w:pPr>
    <w:rPr>
      <w:rFonts w:ascii="Arial Black" w:hAnsi="Arial Black"/>
      <w:u w:val="single"/>
    </w:rPr>
  </w:style>
  <w:style w:type="paragraph" w:customStyle="1" w:styleId="ilust0">
    <w:name w:val="ilust"/>
    <w:basedOn w:val="Normal"/>
    <w:next w:val="Normal"/>
    <w:qFormat/>
    <w:rsid w:val="00885BB7"/>
    <w:pPr>
      <w:pBdr>
        <w:top w:val="single" w:sz="4" w:space="1" w:color="auto" w:shadow="1"/>
        <w:left w:val="single" w:sz="4" w:space="4" w:color="auto" w:shadow="1"/>
        <w:bottom w:val="single" w:sz="4" w:space="1" w:color="auto" w:shadow="1"/>
        <w:right w:val="single" w:sz="4" w:space="4" w:color="auto" w:shadow="1"/>
      </w:pBdr>
      <w:shd w:val="clear" w:color="auto" w:fill="E0E0E0"/>
      <w:overflowPunct w:val="0"/>
      <w:autoSpaceDE w:val="0"/>
      <w:autoSpaceDN w:val="0"/>
      <w:adjustRightInd w:val="0"/>
      <w:spacing w:after="80"/>
      <w:textAlignment w:val="baseline"/>
    </w:pPr>
    <w:rPr>
      <w:rFonts w:eastAsia="Times New Roman" w:cs="Times New Roman"/>
      <w:szCs w:val="20"/>
      <w:lang w:eastAsia="es-ES"/>
    </w:rPr>
  </w:style>
  <w:style w:type="character" w:customStyle="1" w:styleId="definicion">
    <w:name w:val="definicion"/>
    <w:basedOn w:val="Fuentedeprrafopredeter"/>
    <w:rsid w:val="00885BB7"/>
  </w:style>
  <w:style w:type="paragraph" w:styleId="Prrafodelista">
    <w:name w:val="List Paragraph"/>
    <w:basedOn w:val="Normal"/>
    <w:uiPriority w:val="34"/>
    <w:qFormat/>
    <w:rsid w:val="00835F5F"/>
    <w:pPr>
      <w:ind w:left="720"/>
      <w:contextualSpacing/>
    </w:pPr>
  </w:style>
  <w:style w:type="character" w:customStyle="1" w:styleId="hvr">
    <w:name w:val="hvr"/>
    <w:basedOn w:val="Fuentedeprrafopredeter"/>
    <w:rsid w:val="006B6591"/>
  </w:style>
  <w:style w:type="paragraph" w:customStyle="1" w:styleId="Normal0">
    <w:name w:val="[Normal]"/>
    <w:rsid w:val="00F21DFE"/>
    <w:pPr>
      <w:widowControl w:val="0"/>
      <w:autoSpaceDE w:val="0"/>
      <w:autoSpaceDN w:val="0"/>
      <w:adjustRightInd w:val="0"/>
    </w:pPr>
    <w:rPr>
      <w:rFonts w:ascii="Arial" w:hAnsi="Arial" w:cs="Arial"/>
      <w:sz w:val="24"/>
      <w:szCs w:val="24"/>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9610424">
      <w:bodyDiv w:val="1"/>
      <w:marLeft w:val="0"/>
      <w:marRight w:val="0"/>
      <w:marTop w:val="0"/>
      <w:marBottom w:val="0"/>
      <w:divBdr>
        <w:top w:val="none" w:sz="0" w:space="0" w:color="auto"/>
        <w:left w:val="none" w:sz="0" w:space="0" w:color="auto"/>
        <w:bottom w:val="none" w:sz="0" w:space="0" w:color="auto"/>
        <w:right w:val="none" w:sz="0" w:space="0" w:color="auto"/>
      </w:divBdr>
    </w:div>
    <w:div w:id="1259677508">
      <w:bodyDiv w:val="1"/>
      <w:marLeft w:val="0"/>
      <w:marRight w:val="0"/>
      <w:marTop w:val="0"/>
      <w:marBottom w:val="0"/>
      <w:divBdr>
        <w:top w:val="none" w:sz="0" w:space="0" w:color="auto"/>
        <w:left w:val="none" w:sz="0" w:space="0" w:color="auto"/>
        <w:bottom w:val="none" w:sz="0" w:space="0" w:color="auto"/>
        <w:right w:val="none" w:sz="0" w:space="0" w:color="auto"/>
      </w:divBdr>
    </w:div>
    <w:div w:id="1996835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biblia.com/bible/nvi/Lucas%208.27-33?culture=es" TargetMode="External"/><Relationship Id="rId18" Type="http://schemas.openxmlformats.org/officeDocument/2006/relationships/hyperlink" Target="http://biblia.com/bible/nvi/Luc%204.33-35?culture=es" TargetMode="External"/><Relationship Id="rId26"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hyperlink" Target="http://biblia.com/bible/nvi/Sant%204.7?culture=es" TargetMode="External"/><Relationship Id="rId7" Type="http://schemas.openxmlformats.org/officeDocument/2006/relationships/footnotes" Target="footnotes.xml"/><Relationship Id="rId12" Type="http://schemas.openxmlformats.org/officeDocument/2006/relationships/hyperlink" Target="http://biblia.com/bible/nvi/Luc%204.33-35?culture=es" TargetMode="External"/><Relationship Id="rId17" Type="http://schemas.openxmlformats.org/officeDocument/2006/relationships/hyperlink" Target="http://biblia.com/bible/nvi/Mat%2017.14-18?culture=es" TargetMode="External"/><Relationship Id="rId25" Type="http://schemas.openxmlformats.org/officeDocument/2006/relationships/hyperlink" Target="http://biblia.com/bible/nvi/2%20Cor%2010.4-5?culture=es" TargetMode="External"/><Relationship Id="rId2" Type="http://schemas.openxmlformats.org/officeDocument/2006/relationships/numbering" Target="numbering.xml"/><Relationship Id="rId16" Type="http://schemas.openxmlformats.org/officeDocument/2006/relationships/hyperlink" Target="http://biblia.com/bible/nvi/1%20Ped%205.8-9?culture=es" TargetMode="External"/><Relationship Id="rId20" Type="http://schemas.openxmlformats.org/officeDocument/2006/relationships/hyperlink" Target="http://biblia.com/bible/nvi/Efe%206.10-18?culture=e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biblia.com/bible/nvi/Mat%2017.14-18?culture=es" TargetMode="External"/><Relationship Id="rId24" Type="http://schemas.openxmlformats.org/officeDocument/2006/relationships/hyperlink" Target="http://biblia.com/bible/nvi/2%20Cor%2010.4-5?culture=es" TargetMode="External"/><Relationship Id="rId5" Type="http://schemas.openxmlformats.org/officeDocument/2006/relationships/settings" Target="settings.xml"/><Relationship Id="rId15" Type="http://schemas.openxmlformats.org/officeDocument/2006/relationships/hyperlink" Target="http://biblia.com/bible/nvi/Sant%204.7?culture=es" TargetMode="External"/><Relationship Id="rId23" Type="http://schemas.openxmlformats.org/officeDocument/2006/relationships/image" Target="media/image1.jpeg"/><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biblia.com/bible/nvi/Lucas%208.27-33?culture=es"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biblia.com/bible/nvi/Efe%206.10-18?culture=es" TargetMode="External"/><Relationship Id="rId22" Type="http://schemas.openxmlformats.org/officeDocument/2006/relationships/hyperlink" Target="http://biblia.com/bible/nvi/1%20Ped%205.8-9?culture=es" TargetMode="External"/><Relationship Id="rId27"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chard\Documents\_\templates\Word\manual%20con%20&#237;ndice%2011-201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2C97F3-B816-4692-AD57-E99AFAA62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manual con índice 11-2015.dotx</Template>
  <TotalTime>0</TotalTime>
  <Pages>49</Pages>
  <Words>16113</Words>
  <Characters>88625</Characters>
  <Application>Microsoft Office Word</Application>
  <DocSecurity>0</DocSecurity>
  <Lines>738</Lines>
  <Paragraphs>209</Paragraphs>
  <ScaleCrop>false</ScaleCrop>
  <HeadingPairs>
    <vt:vector size="6" baseType="variant">
      <vt:variant>
        <vt:lpstr>Título</vt:lpstr>
      </vt:variant>
      <vt:variant>
        <vt:i4>1</vt:i4>
      </vt:variant>
      <vt:variant>
        <vt:lpstr>Title</vt:lpstr>
      </vt:variant>
      <vt:variant>
        <vt:i4>1</vt:i4>
      </vt:variant>
      <vt:variant>
        <vt:lpstr>Headings</vt:lpstr>
      </vt:variant>
      <vt:variant>
        <vt:i4>1</vt:i4>
      </vt:variant>
    </vt:vector>
  </HeadingPairs>
  <TitlesOfParts>
    <vt:vector size="3" baseType="lpstr">
      <vt:lpstr/>
      <vt:lpstr/>
      <vt:lpstr/>
    </vt:vector>
  </TitlesOfParts>
  <Company>Hewlett-Packard Company</Company>
  <LinksUpToDate>false</LinksUpToDate>
  <CharactersWithSpaces>104529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Ludy</dc:creator>
  <cp:lastModifiedBy>Richard Ludy</cp:lastModifiedBy>
  <cp:revision>2</cp:revision>
  <cp:lastPrinted>2020-08-11T18:32:00Z</cp:lastPrinted>
  <dcterms:created xsi:type="dcterms:W3CDTF">2020-10-07T19:06:00Z</dcterms:created>
  <dcterms:modified xsi:type="dcterms:W3CDTF">2020-10-07T19:06:00Z</dcterms:modified>
</cp:coreProperties>
</file>