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7361" w:rsidRPr="008847B8" w:rsidRDefault="00877361" w:rsidP="00877361">
      <w:pPr>
        <w:rPr>
          <w:rFonts w:ascii="Unicorn" w:hAnsi="Unicorn"/>
          <w:sz w:val="40"/>
          <w:szCs w:val="40"/>
        </w:rPr>
      </w:pPr>
      <w:bookmarkStart w:id="0" w:name="_GoBack"/>
      <w:bookmarkEnd w:id="0"/>
    </w:p>
    <w:p w:rsidR="00877361" w:rsidRDefault="00877361" w:rsidP="00877361"/>
    <w:p w:rsidR="00877361" w:rsidRDefault="00877361" w:rsidP="00877361"/>
    <w:p w:rsidR="00877361" w:rsidRDefault="00877361" w:rsidP="00877361"/>
    <w:p w:rsidR="00877361" w:rsidRDefault="00877361" w:rsidP="00877361"/>
    <w:p w:rsidR="00877361" w:rsidRPr="008847B8" w:rsidRDefault="00877361" w:rsidP="00877361">
      <w:pPr>
        <w:jc w:val="center"/>
        <w:rPr>
          <w:rFonts w:ascii="BalloonEFDropShadow" w:hAnsi="BalloonEFDropShadow"/>
          <w:b/>
          <w:sz w:val="72"/>
          <w:szCs w:val="72"/>
        </w:rPr>
      </w:pPr>
      <w:r w:rsidRPr="008847B8">
        <w:rPr>
          <w:rFonts w:ascii="BalloonEFDropShadow" w:hAnsi="BalloonEFDropShadow"/>
          <w:b/>
          <w:sz w:val="72"/>
          <w:szCs w:val="72"/>
        </w:rPr>
        <w:t>Guía de Estudio</w:t>
      </w:r>
    </w:p>
    <w:p w:rsidR="00877361" w:rsidRPr="008847B8" w:rsidRDefault="00877361" w:rsidP="00877361">
      <w:pPr>
        <w:jc w:val="center"/>
        <w:rPr>
          <w:rFonts w:ascii="BalloonEFDropShadow" w:hAnsi="BalloonEFDropShadow"/>
          <w:b/>
          <w:sz w:val="72"/>
          <w:szCs w:val="72"/>
        </w:rPr>
      </w:pPr>
      <w:r w:rsidRPr="008847B8">
        <w:rPr>
          <w:rFonts w:ascii="BalloonEFDropShadow" w:hAnsi="BalloonEFDropShadow"/>
          <w:b/>
          <w:sz w:val="72"/>
          <w:szCs w:val="72"/>
        </w:rPr>
        <w:t>del Libro</w:t>
      </w:r>
    </w:p>
    <w:p w:rsidR="00877361" w:rsidRDefault="00877361" w:rsidP="00877361">
      <w:pPr>
        <w:jc w:val="center"/>
        <w:rPr>
          <w:rFonts w:ascii="BalloonEFDropShadow" w:hAnsi="BalloonEFDropShadow"/>
          <w:b/>
          <w:sz w:val="52"/>
          <w:szCs w:val="52"/>
        </w:rPr>
      </w:pPr>
    </w:p>
    <w:p w:rsidR="00877361" w:rsidRPr="008847B8" w:rsidRDefault="00877361" w:rsidP="00877361">
      <w:pPr>
        <w:jc w:val="center"/>
        <w:rPr>
          <w:rFonts w:ascii="BalloonEFDropShadow" w:hAnsi="BalloonEFDropShadow"/>
          <w:b/>
          <w:sz w:val="144"/>
          <w:szCs w:val="144"/>
        </w:rPr>
      </w:pPr>
      <w:r w:rsidRPr="008847B8">
        <w:rPr>
          <w:rFonts w:ascii="BalloonEFDropShadow" w:hAnsi="BalloonEFDropShadow"/>
          <w:b/>
          <w:sz w:val="144"/>
          <w:szCs w:val="144"/>
        </w:rPr>
        <w:t>SINTESIS DE DOCTRINA BIBLICA</w:t>
      </w:r>
    </w:p>
    <w:p w:rsidR="00877361" w:rsidRPr="008847B8" w:rsidRDefault="00877361" w:rsidP="00877361">
      <w:pPr>
        <w:rPr>
          <w:rFonts w:ascii="BalloonEFDropShadow" w:hAnsi="BalloonEFDropShadow"/>
          <w:b/>
          <w:sz w:val="52"/>
          <w:szCs w:val="52"/>
        </w:rPr>
      </w:pPr>
    </w:p>
    <w:p w:rsidR="00877361" w:rsidRDefault="00877361" w:rsidP="00877361"/>
    <w:p w:rsidR="00877361" w:rsidRDefault="00877361" w:rsidP="00877361"/>
    <w:p w:rsidR="00877361" w:rsidRDefault="00877361" w:rsidP="00877361">
      <w:r>
        <w:t xml:space="preserve">                                Este manual es guía de estudio del libro “SINTESIS DE DOCTRINA BÍBLICA” </w:t>
      </w:r>
    </w:p>
    <w:p w:rsidR="00877361" w:rsidRDefault="00877361" w:rsidP="00877361">
      <w:r>
        <w:t xml:space="preserve">                                por Charles C. Ryrie.</w:t>
      </w:r>
    </w:p>
    <w:p w:rsidR="00877361" w:rsidRDefault="00877361" w:rsidP="00877361"/>
    <w:p w:rsidR="00877361" w:rsidRDefault="00877361" w:rsidP="00877361"/>
    <w:p w:rsidR="00877361" w:rsidRDefault="00877361" w:rsidP="00877361"/>
    <w:p w:rsidR="009E7E37" w:rsidRPr="00C56F47" w:rsidRDefault="009E7E37" w:rsidP="00193536">
      <w:pPr>
        <w:ind w:left="7110" w:hanging="3870"/>
        <w:rPr>
          <w:lang w:val="en-US"/>
        </w:rPr>
      </w:pPr>
    </w:p>
    <w:p w:rsidR="009E7E37" w:rsidRPr="00C56F47" w:rsidRDefault="009E7E37" w:rsidP="00193536">
      <w:pPr>
        <w:ind w:left="7110" w:hanging="3870"/>
        <w:rPr>
          <w:lang w:val="en-US"/>
        </w:rPr>
      </w:pPr>
    </w:p>
    <w:p w:rsidR="009E7E37" w:rsidRPr="00C56F47" w:rsidRDefault="009E7E37" w:rsidP="00193536">
      <w:pPr>
        <w:ind w:left="7110" w:hanging="3870"/>
        <w:rPr>
          <w:lang w:val="en-US"/>
        </w:rPr>
      </w:pPr>
    </w:p>
    <w:p w:rsidR="009E7E37" w:rsidRPr="00C56F47" w:rsidRDefault="009E7E37" w:rsidP="00193536">
      <w:pPr>
        <w:ind w:left="7110" w:hanging="3870"/>
        <w:rPr>
          <w:lang w:val="en-US"/>
        </w:rPr>
      </w:pPr>
    </w:p>
    <w:sdt>
      <w:sdtPr>
        <w:rPr>
          <w:rFonts w:ascii="Times New Roman" w:eastAsiaTheme="minorHAnsi" w:hAnsi="Times New Roman" w:cstheme="minorBidi"/>
          <w:b w:val="0"/>
          <w:bCs w:val="0"/>
          <w:color w:val="auto"/>
          <w:szCs w:val="22"/>
          <w:lang w:val="es-MX"/>
        </w:rPr>
        <w:id w:val="41428174"/>
        <w:docPartObj>
          <w:docPartGallery w:val="Table of Contents"/>
          <w:docPartUnique/>
        </w:docPartObj>
      </w:sdtPr>
      <w:sdtEndPr/>
      <w:sdtContent>
        <w:p w:rsidR="00877361" w:rsidRDefault="00877361">
          <w:pPr>
            <w:pStyle w:val="TtulodeTDC"/>
          </w:pPr>
        </w:p>
        <w:p w:rsidR="00877361" w:rsidRDefault="00877361">
          <w:pPr>
            <w:pStyle w:val="TtulodeTDC"/>
          </w:pPr>
        </w:p>
        <w:p w:rsidR="00877361" w:rsidRDefault="00E86070" w:rsidP="00E86070">
          <w:pPr>
            <w:pStyle w:val="TtulodeTDC"/>
            <w:tabs>
              <w:tab w:val="left" w:pos="2400"/>
            </w:tabs>
            <w:jc w:val="left"/>
          </w:pPr>
          <w:r>
            <w:tab/>
          </w:r>
        </w:p>
        <w:p w:rsidR="00877361" w:rsidRDefault="00877361">
          <w:pPr>
            <w:pStyle w:val="TtulodeTDC"/>
          </w:pPr>
        </w:p>
        <w:p w:rsidR="00877361" w:rsidRDefault="00877361">
          <w:pPr>
            <w:pStyle w:val="TtulodeTDC"/>
          </w:pPr>
        </w:p>
        <w:p w:rsidR="00877361" w:rsidRDefault="00877361">
          <w:pPr>
            <w:pStyle w:val="TtulodeTDC"/>
          </w:pPr>
        </w:p>
        <w:p w:rsidR="00E35E8F" w:rsidRDefault="00877361">
          <w:pPr>
            <w:pStyle w:val="TtulodeTDC"/>
          </w:pPr>
          <w:proofErr w:type="spellStart"/>
          <w:r>
            <w:t>Contenido</w:t>
          </w:r>
          <w:proofErr w:type="spellEnd"/>
        </w:p>
        <w:p w:rsidR="00E86070" w:rsidRDefault="00BD4584">
          <w:pPr>
            <w:pStyle w:val="TDC1"/>
            <w:rPr>
              <w:rFonts w:asciiTheme="minorHAnsi" w:eastAsiaTheme="minorEastAsia" w:hAnsiTheme="minorHAnsi"/>
              <w:noProof/>
              <w:sz w:val="22"/>
              <w:lang w:eastAsia="es-MX"/>
            </w:rPr>
          </w:pPr>
          <w:r>
            <w:fldChar w:fldCharType="begin"/>
          </w:r>
          <w:r w:rsidR="00E35E8F" w:rsidRPr="00E35E8F">
            <w:rPr>
              <w:lang w:val="en-US"/>
            </w:rPr>
            <w:instrText xml:space="preserve"> TOC \o "1-3" \h \z \u </w:instrText>
          </w:r>
          <w:r>
            <w:fldChar w:fldCharType="separate"/>
          </w:r>
          <w:hyperlink w:anchor="_Toc44082895" w:history="1">
            <w:r w:rsidR="00E86070" w:rsidRPr="00171186">
              <w:rPr>
                <w:rStyle w:val="Hipervnculo"/>
                <w:noProof/>
              </w:rPr>
              <w:t>Lección 1  ¿Cómo es Dios?</w:t>
            </w:r>
            <w:r w:rsidR="00E86070">
              <w:rPr>
                <w:noProof/>
                <w:webHidden/>
              </w:rPr>
              <w:tab/>
            </w:r>
            <w:r w:rsidR="00E86070">
              <w:rPr>
                <w:noProof/>
                <w:webHidden/>
              </w:rPr>
              <w:fldChar w:fldCharType="begin"/>
            </w:r>
            <w:r w:rsidR="00E86070">
              <w:rPr>
                <w:noProof/>
                <w:webHidden/>
              </w:rPr>
              <w:instrText xml:space="preserve"> PAGEREF _Toc44082895 \h </w:instrText>
            </w:r>
            <w:r w:rsidR="00E86070">
              <w:rPr>
                <w:noProof/>
                <w:webHidden/>
              </w:rPr>
            </w:r>
            <w:r w:rsidR="00E86070">
              <w:rPr>
                <w:noProof/>
                <w:webHidden/>
              </w:rPr>
              <w:fldChar w:fldCharType="separate"/>
            </w:r>
            <w:r w:rsidR="00104A21">
              <w:rPr>
                <w:noProof/>
                <w:webHidden/>
              </w:rPr>
              <w:t>1</w:t>
            </w:r>
            <w:r w:rsidR="00E86070">
              <w:rPr>
                <w:noProof/>
                <w:webHidden/>
              </w:rPr>
              <w:fldChar w:fldCharType="end"/>
            </w:r>
          </w:hyperlink>
        </w:p>
        <w:p w:rsidR="00E86070" w:rsidRDefault="00B5398F">
          <w:pPr>
            <w:pStyle w:val="TDC1"/>
            <w:rPr>
              <w:rFonts w:asciiTheme="minorHAnsi" w:eastAsiaTheme="minorEastAsia" w:hAnsiTheme="minorHAnsi"/>
              <w:noProof/>
              <w:sz w:val="22"/>
              <w:lang w:eastAsia="es-MX"/>
            </w:rPr>
          </w:pPr>
          <w:hyperlink w:anchor="_Toc44082896" w:history="1">
            <w:r w:rsidR="00E86070" w:rsidRPr="00171186">
              <w:rPr>
                <w:rStyle w:val="Hipervnculo"/>
                <w:noProof/>
              </w:rPr>
              <w:t>Lección 2 ¿Cómo es Dios? (segunda parte)</w:t>
            </w:r>
            <w:r w:rsidR="00E86070">
              <w:rPr>
                <w:noProof/>
                <w:webHidden/>
              </w:rPr>
              <w:tab/>
            </w:r>
            <w:r w:rsidR="00E86070">
              <w:rPr>
                <w:noProof/>
                <w:webHidden/>
              </w:rPr>
              <w:fldChar w:fldCharType="begin"/>
            </w:r>
            <w:r w:rsidR="00E86070">
              <w:rPr>
                <w:noProof/>
                <w:webHidden/>
              </w:rPr>
              <w:instrText xml:space="preserve"> PAGEREF _Toc44082896 \h </w:instrText>
            </w:r>
            <w:r w:rsidR="00E86070">
              <w:rPr>
                <w:noProof/>
                <w:webHidden/>
              </w:rPr>
            </w:r>
            <w:r w:rsidR="00E86070">
              <w:rPr>
                <w:noProof/>
                <w:webHidden/>
              </w:rPr>
              <w:fldChar w:fldCharType="separate"/>
            </w:r>
            <w:r w:rsidR="00104A21">
              <w:rPr>
                <w:noProof/>
                <w:webHidden/>
              </w:rPr>
              <w:t>4</w:t>
            </w:r>
            <w:r w:rsidR="00E86070">
              <w:rPr>
                <w:noProof/>
                <w:webHidden/>
              </w:rPr>
              <w:fldChar w:fldCharType="end"/>
            </w:r>
          </w:hyperlink>
        </w:p>
        <w:p w:rsidR="00E86070" w:rsidRDefault="00B5398F">
          <w:pPr>
            <w:pStyle w:val="TDC1"/>
            <w:rPr>
              <w:rFonts w:asciiTheme="minorHAnsi" w:eastAsiaTheme="minorEastAsia" w:hAnsiTheme="minorHAnsi"/>
              <w:noProof/>
              <w:sz w:val="22"/>
              <w:lang w:eastAsia="es-MX"/>
            </w:rPr>
          </w:pPr>
          <w:hyperlink w:anchor="_Toc44082897" w:history="1">
            <w:r w:rsidR="00E86070" w:rsidRPr="00171186">
              <w:rPr>
                <w:rStyle w:val="Hipervnculo"/>
                <w:noProof/>
              </w:rPr>
              <w:t>Lección 3  ¿Es inspirada la Biblia?</w:t>
            </w:r>
            <w:r w:rsidR="00E86070">
              <w:rPr>
                <w:noProof/>
                <w:webHidden/>
              </w:rPr>
              <w:tab/>
            </w:r>
            <w:r w:rsidR="00E86070">
              <w:rPr>
                <w:noProof/>
                <w:webHidden/>
              </w:rPr>
              <w:fldChar w:fldCharType="begin"/>
            </w:r>
            <w:r w:rsidR="00E86070">
              <w:rPr>
                <w:noProof/>
                <w:webHidden/>
              </w:rPr>
              <w:instrText xml:space="preserve"> PAGEREF _Toc44082897 \h </w:instrText>
            </w:r>
            <w:r w:rsidR="00E86070">
              <w:rPr>
                <w:noProof/>
                <w:webHidden/>
              </w:rPr>
            </w:r>
            <w:r w:rsidR="00E86070">
              <w:rPr>
                <w:noProof/>
                <w:webHidden/>
              </w:rPr>
              <w:fldChar w:fldCharType="separate"/>
            </w:r>
            <w:r w:rsidR="00104A21">
              <w:rPr>
                <w:noProof/>
                <w:webHidden/>
              </w:rPr>
              <w:t>7</w:t>
            </w:r>
            <w:r w:rsidR="00E86070">
              <w:rPr>
                <w:noProof/>
                <w:webHidden/>
              </w:rPr>
              <w:fldChar w:fldCharType="end"/>
            </w:r>
          </w:hyperlink>
        </w:p>
        <w:p w:rsidR="00E86070" w:rsidRDefault="00B5398F">
          <w:pPr>
            <w:pStyle w:val="TDC1"/>
            <w:rPr>
              <w:rFonts w:asciiTheme="minorHAnsi" w:eastAsiaTheme="minorEastAsia" w:hAnsiTheme="minorHAnsi"/>
              <w:noProof/>
              <w:sz w:val="22"/>
              <w:lang w:eastAsia="es-MX"/>
            </w:rPr>
          </w:pPr>
          <w:hyperlink w:anchor="_Toc44082898" w:history="1">
            <w:r w:rsidR="00E86070" w:rsidRPr="00171186">
              <w:rPr>
                <w:rStyle w:val="Hipervnculo"/>
                <w:noProof/>
              </w:rPr>
              <w:t>Lección 4,  Jesucristo el Señor</w:t>
            </w:r>
            <w:r w:rsidR="00E86070">
              <w:rPr>
                <w:noProof/>
                <w:webHidden/>
              </w:rPr>
              <w:tab/>
            </w:r>
            <w:r w:rsidR="00E86070">
              <w:rPr>
                <w:noProof/>
                <w:webHidden/>
              </w:rPr>
              <w:fldChar w:fldCharType="begin"/>
            </w:r>
            <w:r w:rsidR="00E86070">
              <w:rPr>
                <w:noProof/>
                <w:webHidden/>
              </w:rPr>
              <w:instrText xml:space="preserve"> PAGEREF _Toc44082898 \h </w:instrText>
            </w:r>
            <w:r w:rsidR="00E86070">
              <w:rPr>
                <w:noProof/>
                <w:webHidden/>
              </w:rPr>
            </w:r>
            <w:r w:rsidR="00E86070">
              <w:rPr>
                <w:noProof/>
                <w:webHidden/>
              </w:rPr>
              <w:fldChar w:fldCharType="separate"/>
            </w:r>
            <w:r w:rsidR="00104A21">
              <w:rPr>
                <w:noProof/>
                <w:webHidden/>
              </w:rPr>
              <w:t>10</w:t>
            </w:r>
            <w:r w:rsidR="00E86070">
              <w:rPr>
                <w:noProof/>
                <w:webHidden/>
              </w:rPr>
              <w:fldChar w:fldCharType="end"/>
            </w:r>
          </w:hyperlink>
        </w:p>
        <w:p w:rsidR="00E86070" w:rsidRDefault="00B5398F">
          <w:pPr>
            <w:pStyle w:val="TDC1"/>
            <w:rPr>
              <w:rFonts w:asciiTheme="minorHAnsi" w:eastAsiaTheme="minorEastAsia" w:hAnsiTheme="minorHAnsi"/>
              <w:noProof/>
              <w:sz w:val="22"/>
              <w:lang w:eastAsia="es-MX"/>
            </w:rPr>
          </w:pPr>
          <w:hyperlink w:anchor="_Toc44082899" w:history="1">
            <w:r w:rsidR="00E86070" w:rsidRPr="00171186">
              <w:rPr>
                <w:rStyle w:val="Hipervnculo"/>
                <w:noProof/>
              </w:rPr>
              <w:t>Lección 5, Jesucristo el Señor (segunda parte)</w:t>
            </w:r>
            <w:r w:rsidR="00E86070">
              <w:rPr>
                <w:noProof/>
                <w:webHidden/>
              </w:rPr>
              <w:tab/>
            </w:r>
            <w:r w:rsidR="00E86070">
              <w:rPr>
                <w:noProof/>
                <w:webHidden/>
              </w:rPr>
              <w:fldChar w:fldCharType="begin"/>
            </w:r>
            <w:r w:rsidR="00E86070">
              <w:rPr>
                <w:noProof/>
                <w:webHidden/>
              </w:rPr>
              <w:instrText xml:space="preserve"> PAGEREF _Toc44082899 \h </w:instrText>
            </w:r>
            <w:r w:rsidR="00E86070">
              <w:rPr>
                <w:noProof/>
                <w:webHidden/>
              </w:rPr>
            </w:r>
            <w:r w:rsidR="00E86070">
              <w:rPr>
                <w:noProof/>
                <w:webHidden/>
              </w:rPr>
              <w:fldChar w:fldCharType="separate"/>
            </w:r>
            <w:r w:rsidR="00104A21">
              <w:rPr>
                <w:noProof/>
                <w:webHidden/>
              </w:rPr>
              <w:t>12</w:t>
            </w:r>
            <w:r w:rsidR="00E86070">
              <w:rPr>
                <w:noProof/>
                <w:webHidden/>
              </w:rPr>
              <w:fldChar w:fldCharType="end"/>
            </w:r>
          </w:hyperlink>
        </w:p>
        <w:p w:rsidR="00E86070" w:rsidRDefault="00B5398F">
          <w:pPr>
            <w:pStyle w:val="TDC1"/>
            <w:rPr>
              <w:rFonts w:asciiTheme="minorHAnsi" w:eastAsiaTheme="minorEastAsia" w:hAnsiTheme="minorHAnsi"/>
              <w:noProof/>
              <w:sz w:val="22"/>
              <w:lang w:eastAsia="es-MX"/>
            </w:rPr>
          </w:pPr>
          <w:hyperlink w:anchor="_Toc44082900" w:history="1">
            <w:r w:rsidR="00E86070" w:rsidRPr="00171186">
              <w:rPr>
                <w:rStyle w:val="Hipervnculo"/>
                <w:noProof/>
              </w:rPr>
              <w:t>Lección 6 - El Espíritu Santo (primera parte)</w:t>
            </w:r>
            <w:r w:rsidR="00E86070">
              <w:rPr>
                <w:noProof/>
                <w:webHidden/>
              </w:rPr>
              <w:tab/>
            </w:r>
            <w:r w:rsidR="00E86070">
              <w:rPr>
                <w:noProof/>
                <w:webHidden/>
              </w:rPr>
              <w:fldChar w:fldCharType="begin"/>
            </w:r>
            <w:r w:rsidR="00E86070">
              <w:rPr>
                <w:noProof/>
                <w:webHidden/>
              </w:rPr>
              <w:instrText xml:space="preserve"> PAGEREF _Toc44082900 \h </w:instrText>
            </w:r>
            <w:r w:rsidR="00E86070">
              <w:rPr>
                <w:noProof/>
                <w:webHidden/>
              </w:rPr>
            </w:r>
            <w:r w:rsidR="00E86070">
              <w:rPr>
                <w:noProof/>
                <w:webHidden/>
              </w:rPr>
              <w:fldChar w:fldCharType="separate"/>
            </w:r>
            <w:r w:rsidR="00104A21">
              <w:rPr>
                <w:noProof/>
                <w:webHidden/>
              </w:rPr>
              <w:t>14</w:t>
            </w:r>
            <w:r w:rsidR="00E86070">
              <w:rPr>
                <w:noProof/>
                <w:webHidden/>
              </w:rPr>
              <w:fldChar w:fldCharType="end"/>
            </w:r>
          </w:hyperlink>
        </w:p>
        <w:p w:rsidR="00E86070" w:rsidRDefault="00B5398F">
          <w:pPr>
            <w:pStyle w:val="TDC1"/>
            <w:rPr>
              <w:rFonts w:asciiTheme="minorHAnsi" w:eastAsiaTheme="minorEastAsia" w:hAnsiTheme="minorHAnsi"/>
              <w:noProof/>
              <w:sz w:val="22"/>
              <w:lang w:eastAsia="es-MX"/>
            </w:rPr>
          </w:pPr>
          <w:hyperlink w:anchor="_Toc44082901" w:history="1">
            <w:r w:rsidR="00E86070" w:rsidRPr="00171186">
              <w:rPr>
                <w:rStyle w:val="Hipervnculo"/>
                <w:noProof/>
              </w:rPr>
              <w:t>Lección 7  La obra del Espíritu Santo en la vida del cristiano y en el futuro</w:t>
            </w:r>
            <w:r w:rsidR="00E86070">
              <w:rPr>
                <w:noProof/>
                <w:webHidden/>
              </w:rPr>
              <w:tab/>
            </w:r>
            <w:r w:rsidR="00E86070">
              <w:rPr>
                <w:noProof/>
                <w:webHidden/>
              </w:rPr>
              <w:fldChar w:fldCharType="begin"/>
            </w:r>
            <w:r w:rsidR="00E86070">
              <w:rPr>
                <w:noProof/>
                <w:webHidden/>
              </w:rPr>
              <w:instrText xml:space="preserve"> PAGEREF _Toc44082901 \h </w:instrText>
            </w:r>
            <w:r w:rsidR="00E86070">
              <w:rPr>
                <w:noProof/>
                <w:webHidden/>
              </w:rPr>
            </w:r>
            <w:r w:rsidR="00E86070">
              <w:rPr>
                <w:noProof/>
                <w:webHidden/>
              </w:rPr>
              <w:fldChar w:fldCharType="separate"/>
            </w:r>
            <w:r w:rsidR="00104A21">
              <w:rPr>
                <w:noProof/>
                <w:webHidden/>
              </w:rPr>
              <w:t>17</w:t>
            </w:r>
            <w:r w:rsidR="00E86070">
              <w:rPr>
                <w:noProof/>
                <w:webHidden/>
              </w:rPr>
              <w:fldChar w:fldCharType="end"/>
            </w:r>
          </w:hyperlink>
        </w:p>
        <w:p w:rsidR="00E86070" w:rsidRDefault="00B5398F">
          <w:pPr>
            <w:pStyle w:val="TDC1"/>
            <w:rPr>
              <w:rFonts w:asciiTheme="minorHAnsi" w:eastAsiaTheme="minorEastAsia" w:hAnsiTheme="minorHAnsi"/>
              <w:noProof/>
              <w:sz w:val="22"/>
              <w:lang w:eastAsia="es-MX"/>
            </w:rPr>
          </w:pPr>
          <w:hyperlink w:anchor="_Toc44082902" w:history="1">
            <w:r w:rsidR="00E86070" w:rsidRPr="00171186">
              <w:rPr>
                <w:rStyle w:val="Hipervnculo"/>
                <w:noProof/>
              </w:rPr>
              <w:t>Lección 8 – El mundo de los ángeles</w:t>
            </w:r>
            <w:r w:rsidR="00E86070">
              <w:rPr>
                <w:noProof/>
                <w:webHidden/>
              </w:rPr>
              <w:tab/>
            </w:r>
            <w:r w:rsidR="00E86070">
              <w:rPr>
                <w:noProof/>
                <w:webHidden/>
              </w:rPr>
              <w:fldChar w:fldCharType="begin"/>
            </w:r>
            <w:r w:rsidR="00E86070">
              <w:rPr>
                <w:noProof/>
                <w:webHidden/>
              </w:rPr>
              <w:instrText xml:space="preserve"> PAGEREF _Toc44082902 \h </w:instrText>
            </w:r>
            <w:r w:rsidR="00E86070">
              <w:rPr>
                <w:noProof/>
                <w:webHidden/>
              </w:rPr>
            </w:r>
            <w:r w:rsidR="00E86070">
              <w:rPr>
                <w:noProof/>
                <w:webHidden/>
              </w:rPr>
              <w:fldChar w:fldCharType="separate"/>
            </w:r>
            <w:r w:rsidR="00104A21">
              <w:rPr>
                <w:noProof/>
                <w:webHidden/>
              </w:rPr>
              <w:t>20</w:t>
            </w:r>
            <w:r w:rsidR="00E86070">
              <w:rPr>
                <w:noProof/>
                <w:webHidden/>
              </w:rPr>
              <w:fldChar w:fldCharType="end"/>
            </w:r>
          </w:hyperlink>
        </w:p>
        <w:p w:rsidR="00E86070" w:rsidRDefault="00B5398F">
          <w:pPr>
            <w:pStyle w:val="TDC1"/>
            <w:rPr>
              <w:rFonts w:asciiTheme="minorHAnsi" w:eastAsiaTheme="minorEastAsia" w:hAnsiTheme="minorHAnsi"/>
              <w:noProof/>
              <w:sz w:val="22"/>
              <w:lang w:eastAsia="es-MX"/>
            </w:rPr>
          </w:pPr>
          <w:hyperlink w:anchor="_Toc44082903" w:history="1">
            <w:r w:rsidR="00E86070" w:rsidRPr="00171186">
              <w:rPr>
                <w:rStyle w:val="Hipervnculo"/>
                <w:noProof/>
              </w:rPr>
              <w:t>Lección 9 La naturaleza del hombre</w:t>
            </w:r>
            <w:r w:rsidR="00E86070">
              <w:rPr>
                <w:noProof/>
                <w:webHidden/>
              </w:rPr>
              <w:tab/>
            </w:r>
            <w:r w:rsidR="00E86070">
              <w:rPr>
                <w:noProof/>
                <w:webHidden/>
              </w:rPr>
              <w:fldChar w:fldCharType="begin"/>
            </w:r>
            <w:r w:rsidR="00E86070">
              <w:rPr>
                <w:noProof/>
                <w:webHidden/>
              </w:rPr>
              <w:instrText xml:space="preserve"> PAGEREF _Toc44082903 \h </w:instrText>
            </w:r>
            <w:r w:rsidR="00E86070">
              <w:rPr>
                <w:noProof/>
                <w:webHidden/>
              </w:rPr>
            </w:r>
            <w:r w:rsidR="00E86070">
              <w:rPr>
                <w:noProof/>
                <w:webHidden/>
              </w:rPr>
              <w:fldChar w:fldCharType="separate"/>
            </w:r>
            <w:r w:rsidR="00104A21">
              <w:rPr>
                <w:noProof/>
                <w:webHidden/>
              </w:rPr>
              <w:t>23</w:t>
            </w:r>
            <w:r w:rsidR="00E86070">
              <w:rPr>
                <w:noProof/>
                <w:webHidden/>
              </w:rPr>
              <w:fldChar w:fldCharType="end"/>
            </w:r>
          </w:hyperlink>
        </w:p>
        <w:p w:rsidR="00E86070" w:rsidRDefault="00B5398F">
          <w:pPr>
            <w:pStyle w:val="TDC1"/>
            <w:rPr>
              <w:rFonts w:asciiTheme="minorHAnsi" w:eastAsiaTheme="minorEastAsia" w:hAnsiTheme="minorHAnsi"/>
              <w:noProof/>
              <w:sz w:val="22"/>
              <w:lang w:eastAsia="es-MX"/>
            </w:rPr>
          </w:pPr>
          <w:hyperlink w:anchor="_Toc44082904" w:history="1">
            <w:r w:rsidR="00E86070" w:rsidRPr="00171186">
              <w:rPr>
                <w:rStyle w:val="Hipervnculo"/>
                <w:noProof/>
              </w:rPr>
              <w:t>Lección 10 – La Salvación Por Cristo (primera parte)</w:t>
            </w:r>
            <w:r w:rsidR="00E86070">
              <w:rPr>
                <w:noProof/>
                <w:webHidden/>
              </w:rPr>
              <w:tab/>
            </w:r>
            <w:r w:rsidR="00E86070">
              <w:rPr>
                <w:noProof/>
                <w:webHidden/>
              </w:rPr>
              <w:fldChar w:fldCharType="begin"/>
            </w:r>
            <w:r w:rsidR="00E86070">
              <w:rPr>
                <w:noProof/>
                <w:webHidden/>
              </w:rPr>
              <w:instrText xml:space="preserve"> PAGEREF _Toc44082904 \h </w:instrText>
            </w:r>
            <w:r w:rsidR="00E86070">
              <w:rPr>
                <w:noProof/>
                <w:webHidden/>
              </w:rPr>
            </w:r>
            <w:r w:rsidR="00E86070">
              <w:rPr>
                <w:noProof/>
                <w:webHidden/>
              </w:rPr>
              <w:fldChar w:fldCharType="separate"/>
            </w:r>
            <w:r w:rsidR="00104A21">
              <w:rPr>
                <w:noProof/>
                <w:webHidden/>
              </w:rPr>
              <w:t>26</w:t>
            </w:r>
            <w:r w:rsidR="00E86070">
              <w:rPr>
                <w:noProof/>
                <w:webHidden/>
              </w:rPr>
              <w:fldChar w:fldCharType="end"/>
            </w:r>
          </w:hyperlink>
        </w:p>
        <w:p w:rsidR="00E86070" w:rsidRDefault="00B5398F">
          <w:pPr>
            <w:pStyle w:val="TDC1"/>
            <w:rPr>
              <w:rFonts w:asciiTheme="minorHAnsi" w:eastAsiaTheme="minorEastAsia" w:hAnsiTheme="minorHAnsi"/>
              <w:noProof/>
              <w:sz w:val="22"/>
              <w:lang w:eastAsia="es-MX"/>
            </w:rPr>
          </w:pPr>
          <w:hyperlink w:anchor="_Toc44082905" w:history="1">
            <w:r w:rsidR="00E86070" w:rsidRPr="00171186">
              <w:rPr>
                <w:rStyle w:val="Hipervnculo"/>
                <w:noProof/>
              </w:rPr>
              <w:t>Lección 11 la salvación por Cristo (segunda parte)</w:t>
            </w:r>
            <w:r w:rsidR="00E86070">
              <w:rPr>
                <w:noProof/>
                <w:webHidden/>
              </w:rPr>
              <w:tab/>
            </w:r>
            <w:r w:rsidR="00E86070">
              <w:rPr>
                <w:noProof/>
                <w:webHidden/>
              </w:rPr>
              <w:fldChar w:fldCharType="begin"/>
            </w:r>
            <w:r w:rsidR="00E86070">
              <w:rPr>
                <w:noProof/>
                <w:webHidden/>
              </w:rPr>
              <w:instrText xml:space="preserve"> PAGEREF _Toc44082905 \h </w:instrText>
            </w:r>
            <w:r w:rsidR="00E86070">
              <w:rPr>
                <w:noProof/>
                <w:webHidden/>
              </w:rPr>
            </w:r>
            <w:r w:rsidR="00E86070">
              <w:rPr>
                <w:noProof/>
                <w:webHidden/>
              </w:rPr>
              <w:fldChar w:fldCharType="separate"/>
            </w:r>
            <w:r w:rsidR="00104A21">
              <w:rPr>
                <w:noProof/>
                <w:webHidden/>
              </w:rPr>
              <w:t>29</w:t>
            </w:r>
            <w:r w:rsidR="00E86070">
              <w:rPr>
                <w:noProof/>
                <w:webHidden/>
              </w:rPr>
              <w:fldChar w:fldCharType="end"/>
            </w:r>
          </w:hyperlink>
        </w:p>
        <w:p w:rsidR="00E86070" w:rsidRDefault="00B5398F">
          <w:pPr>
            <w:pStyle w:val="TDC1"/>
            <w:rPr>
              <w:rFonts w:asciiTheme="minorHAnsi" w:eastAsiaTheme="minorEastAsia" w:hAnsiTheme="minorHAnsi"/>
              <w:noProof/>
              <w:sz w:val="22"/>
              <w:lang w:eastAsia="es-MX"/>
            </w:rPr>
          </w:pPr>
          <w:hyperlink w:anchor="_Toc44082906" w:history="1">
            <w:r w:rsidR="00E86070" w:rsidRPr="00171186">
              <w:rPr>
                <w:rStyle w:val="Hipervnculo"/>
                <w:noProof/>
              </w:rPr>
              <w:t>Lección 12 ¿Qué es la iglesia?</w:t>
            </w:r>
            <w:r w:rsidR="00E86070">
              <w:rPr>
                <w:noProof/>
                <w:webHidden/>
              </w:rPr>
              <w:tab/>
            </w:r>
            <w:r w:rsidR="00E86070">
              <w:rPr>
                <w:noProof/>
                <w:webHidden/>
              </w:rPr>
              <w:fldChar w:fldCharType="begin"/>
            </w:r>
            <w:r w:rsidR="00E86070">
              <w:rPr>
                <w:noProof/>
                <w:webHidden/>
              </w:rPr>
              <w:instrText xml:space="preserve"> PAGEREF _Toc44082906 \h </w:instrText>
            </w:r>
            <w:r w:rsidR="00E86070">
              <w:rPr>
                <w:noProof/>
                <w:webHidden/>
              </w:rPr>
            </w:r>
            <w:r w:rsidR="00E86070">
              <w:rPr>
                <w:noProof/>
                <w:webHidden/>
              </w:rPr>
              <w:fldChar w:fldCharType="separate"/>
            </w:r>
            <w:r w:rsidR="00104A21">
              <w:rPr>
                <w:noProof/>
                <w:webHidden/>
              </w:rPr>
              <w:t>32</w:t>
            </w:r>
            <w:r w:rsidR="00E86070">
              <w:rPr>
                <w:noProof/>
                <w:webHidden/>
              </w:rPr>
              <w:fldChar w:fldCharType="end"/>
            </w:r>
          </w:hyperlink>
        </w:p>
        <w:p w:rsidR="00E86070" w:rsidRDefault="00B5398F">
          <w:pPr>
            <w:pStyle w:val="TDC1"/>
            <w:rPr>
              <w:rFonts w:asciiTheme="minorHAnsi" w:eastAsiaTheme="minorEastAsia" w:hAnsiTheme="minorHAnsi"/>
              <w:noProof/>
              <w:sz w:val="22"/>
              <w:lang w:eastAsia="es-MX"/>
            </w:rPr>
          </w:pPr>
          <w:hyperlink w:anchor="_Toc44082907" w:history="1">
            <w:r w:rsidR="00E86070" w:rsidRPr="00171186">
              <w:rPr>
                <w:rStyle w:val="Hipervnculo"/>
                <w:noProof/>
              </w:rPr>
              <w:t>Lección 13 ¿Que nos reserva el futuro?</w:t>
            </w:r>
            <w:r w:rsidR="00E86070">
              <w:rPr>
                <w:noProof/>
                <w:webHidden/>
              </w:rPr>
              <w:tab/>
            </w:r>
            <w:r w:rsidR="00E86070">
              <w:rPr>
                <w:noProof/>
                <w:webHidden/>
              </w:rPr>
              <w:fldChar w:fldCharType="begin"/>
            </w:r>
            <w:r w:rsidR="00E86070">
              <w:rPr>
                <w:noProof/>
                <w:webHidden/>
              </w:rPr>
              <w:instrText xml:space="preserve"> PAGEREF _Toc44082907 \h </w:instrText>
            </w:r>
            <w:r w:rsidR="00E86070">
              <w:rPr>
                <w:noProof/>
                <w:webHidden/>
              </w:rPr>
            </w:r>
            <w:r w:rsidR="00E86070">
              <w:rPr>
                <w:noProof/>
                <w:webHidden/>
              </w:rPr>
              <w:fldChar w:fldCharType="separate"/>
            </w:r>
            <w:r w:rsidR="00104A21">
              <w:rPr>
                <w:noProof/>
                <w:webHidden/>
              </w:rPr>
              <w:t>35</w:t>
            </w:r>
            <w:r w:rsidR="00E86070">
              <w:rPr>
                <w:noProof/>
                <w:webHidden/>
              </w:rPr>
              <w:fldChar w:fldCharType="end"/>
            </w:r>
          </w:hyperlink>
        </w:p>
        <w:p w:rsidR="00E86070" w:rsidRDefault="00B5398F">
          <w:pPr>
            <w:pStyle w:val="TDC1"/>
            <w:rPr>
              <w:rFonts w:asciiTheme="minorHAnsi" w:eastAsiaTheme="minorEastAsia" w:hAnsiTheme="minorHAnsi"/>
              <w:noProof/>
              <w:sz w:val="22"/>
              <w:lang w:eastAsia="es-MX"/>
            </w:rPr>
          </w:pPr>
          <w:hyperlink w:anchor="_Toc44082908" w:history="1">
            <w:r w:rsidR="00E86070" w:rsidRPr="00171186">
              <w:rPr>
                <w:rStyle w:val="Hipervnculo"/>
                <w:noProof/>
              </w:rPr>
              <w:t>Lección 14 ¿Qué nos reserva el futuro?  (segunda parte)</w:t>
            </w:r>
            <w:r w:rsidR="00E86070">
              <w:rPr>
                <w:noProof/>
                <w:webHidden/>
              </w:rPr>
              <w:tab/>
            </w:r>
            <w:r w:rsidR="00E86070">
              <w:rPr>
                <w:noProof/>
                <w:webHidden/>
              </w:rPr>
              <w:fldChar w:fldCharType="begin"/>
            </w:r>
            <w:r w:rsidR="00E86070">
              <w:rPr>
                <w:noProof/>
                <w:webHidden/>
              </w:rPr>
              <w:instrText xml:space="preserve"> PAGEREF _Toc44082908 \h </w:instrText>
            </w:r>
            <w:r w:rsidR="00E86070">
              <w:rPr>
                <w:noProof/>
                <w:webHidden/>
              </w:rPr>
            </w:r>
            <w:r w:rsidR="00E86070">
              <w:rPr>
                <w:noProof/>
                <w:webHidden/>
              </w:rPr>
              <w:fldChar w:fldCharType="separate"/>
            </w:r>
            <w:r w:rsidR="00104A21">
              <w:rPr>
                <w:noProof/>
                <w:webHidden/>
              </w:rPr>
              <w:t>37</w:t>
            </w:r>
            <w:r w:rsidR="00E86070">
              <w:rPr>
                <w:noProof/>
                <w:webHidden/>
              </w:rPr>
              <w:fldChar w:fldCharType="end"/>
            </w:r>
          </w:hyperlink>
        </w:p>
        <w:p w:rsidR="00E35E8F" w:rsidRPr="00E35E8F" w:rsidRDefault="00BD4584">
          <w:pPr>
            <w:rPr>
              <w:lang w:val="en-US"/>
            </w:rPr>
          </w:pPr>
          <w:r>
            <w:fldChar w:fldCharType="end"/>
          </w:r>
        </w:p>
      </w:sdtContent>
    </w:sdt>
    <w:p w:rsidR="00193536" w:rsidRPr="00E35E8F" w:rsidRDefault="00193536" w:rsidP="00E35E8F">
      <w:pPr>
        <w:pStyle w:val="Ttulo1"/>
        <w:rPr>
          <w:lang w:val="en-US"/>
        </w:rPr>
      </w:pPr>
      <w:r w:rsidRPr="00E35E8F">
        <w:rPr>
          <w:lang w:val="en-US"/>
        </w:rPr>
        <w:tab/>
      </w:r>
      <w:r w:rsidR="009E7E37" w:rsidRPr="00E35E8F">
        <w:rPr>
          <w:lang w:val="en-US"/>
        </w:rPr>
        <w:tab/>
      </w:r>
    </w:p>
    <w:p w:rsidR="00851017" w:rsidRPr="00E35E8F" w:rsidRDefault="00851017" w:rsidP="00851017">
      <w:pPr>
        <w:rPr>
          <w:lang w:val="en-US"/>
        </w:rPr>
        <w:sectPr w:rsidR="00851017" w:rsidRPr="00E35E8F" w:rsidSect="00877361">
          <w:pgSz w:w="12240" w:h="15840"/>
          <w:pgMar w:top="720" w:right="720" w:bottom="720" w:left="720" w:header="706" w:footer="706" w:gutter="0"/>
          <w:cols w:space="708"/>
          <w:docGrid w:linePitch="360"/>
        </w:sectPr>
      </w:pPr>
    </w:p>
    <w:p w:rsidR="00E35E8F" w:rsidRPr="00963C64" w:rsidRDefault="00E35E8F" w:rsidP="00E35E8F">
      <w:pPr>
        <w:pStyle w:val="Ttulo"/>
      </w:pPr>
      <w:bookmarkStart w:id="1" w:name="_Toc44082895"/>
      <w:r w:rsidRPr="00963C64">
        <w:lastRenderedPageBreak/>
        <w:t>Lección 1  ¿Cómo es Dios?</w:t>
      </w:r>
      <w:bookmarkEnd w:id="1"/>
    </w:p>
    <w:p w:rsidR="00E35E8F" w:rsidRPr="00963C64" w:rsidRDefault="00E35E8F" w:rsidP="00E35E8F">
      <w:r w:rsidRPr="00963C64">
        <w:t>Lee páginas 13-28</w:t>
      </w:r>
    </w:p>
    <w:p w:rsidR="00E35E8F" w:rsidRPr="00963C64" w:rsidRDefault="00E35E8F" w:rsidP="00E35E8F">
      <w:pPr>
        <w:pStyle w:val="Listaconnmeros"/>
        <w:tabs>
          <w:tab w:val="clear" w:pos="360"/>
          <w:tab w:val="num" w:pos="0"/>
          <w:tab w:val="num" w:pos="540"/>
        </w:tabs>
        <w:suppressAutoHyphens/>
        <w:overflowPunct w:val="0"/>
        <w:autoSpaceDE w:val="0"/>
        <w:autoSpaceDN w:val="0"/>
        <w:adjustRightInd w:val="0"/>
        <w:spacing w:after="120"/>
        <w:ind w:left="288" w:hanging="288"/>
        <w:contextualSpacing w:val="0"/>
        <w:textAlignment w:val="baseline"/>
      </w:pPr>
      <w:r w:rsidRPr="00963C64">
        <w:t xml:space="preserve">Escribe la explicación de los argumentos filosóficos utilizados para </w:t>
      </w:r>
      <w:r>
        <w:t>demostrar la existencia de Dios.</w:t>
      </w:r>
      <w:r w:rsidRPr="00963C64">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7592"/>
      </w:tblGrid>
      <w:tr w:rsidR="00E35E8F" w:rsidRPr="00963C64" w:rsidTr="001C2466">
        <w:tc>
          <w:tcPr>
            <w:tcW w:w="1908" w:type="dxa"/>
          </w:tcPr>
          <w:p w:rsidR="00E35E8F" w:rsidRPr="00963C64" w:rsidRDefault="00E35E8F" w:rsidP="001C2466">
            <w:pPr>
              <w:rPr>
                <w:lang w:eastAsia="es-MX"/>
              </w:rPr>
            </w:pPr>
            <w:r w:rsidRPr="00963C64">
              <w:rPr>
                <w:lang w:eastAsia="es-MX"/>
              </w:rPr>
              <w:t>De causa y efecto</w:t>
            </w:r>
          </w:p>
        </w:tc>
        <w:tc>
          <w:tcPr>
            <w:tcW w:w="7592" w:type="dxa"/>
          </w:tcPr>
          <w:p w:rsidR="00E35E8F" w:rsidRPr="007771AE" w:rsidRDefault="00E35E8F" w:rsidP="001C2466">
            <w:pPr>
              <w:pStyle w:val="respuesta"/>
              <w:rPr>
                <w:lang w:eastAsia="es-MX"/>
              </w:rPr>
            </w:pPr>
            <w:r w:rsidRPr="007771AE">
              <w:rPr>
                <w:lang w:eastAsia="es-MX"/>
              </w:rPr>
              <w:t>El mundo natural es una consecuencia o efecto lo cual nos obliga a pensar en cuál será la causa de dicho efecto.  O nada produjo este mundo.  La otra posibilidad es que algo fue la causa de este mundo. Este algo puede ser un proceso cósmico eterno o puede ser la casualidad o se puede admitir que Dios fue la causa.</w:t>
            </w:r>
          </w:p>
          <w:p w:rsidR="00E35E8F" w:rsidRPr="007771AE" w:rsidRDefault="00E35E8F" w:rsidP="001C2466">
            <w:pPr>
              <w:pStyle w:val="respuesta"/>
            </w:pPr>
          </w:p>
        </w:tc>
      </w:tr>
      <w:tr w:rsidR="00E35E8F" w:rsidRPr="00963C64" w:rsidTr="001C2466">
        <w:tc>
          <w:tcPr>
            <w:tcW w:w="1908" w:type="dxa"/>
          </w:tcPr>
          <w:p w:rsidR="00E35E8F" w:rsidRPr="00963C64" w:rsidRDefault="00E35E8F" w:rsidP="001C2466">
            <w:pPr>
              <w:rPr>
                <w:lang w:eastAsia="es-MX"/>
              </w:rPr>
            </w:pPr>
            <w:r w:rsidRPr="00963C64">
              <w:rPr>
                <w:lang w:eastAsia="es-MX"/>
              </w:rPr>
              <w:t>Propósito que vemos en el mundo.</w:t>
            </w:r>
          </w:p>
        </w:tc>
        <w:tc>
          <w:tcPr>
            <w:tcW w:w="7592" w:type="dxa"/>
          </w:tcPr>
          <w:p w:rsidR="00E35E8F" w:rsidRPr="007771AE" w:rsidRDefault="00E35E8F" w:rsidP="001C2466">
            <w:pPr>
              <w:pStyle w:val="respuesta"/>
              <w:rPr>
                <w:lang w:eastAsia="es-MX"/>
              </w:rPr>
            </w:pPr>
            <w:r w:rsidRPr="007771AE">
              <w:rPr>
                <w:lang w:eastAsia="es-MX"/>
              </w:rPr>
              <w:t xml:space="preserve">El mundo parece tener un propósito. Puede ser que sucedió por casualidad pero no queda por preguntar si los actos tomados al azar dan lugar a una organización perfectamente integrada y evidente en el mundo que nos rodea. </w:t>
            </w:r>
          </w:p>
          <w:p w:rsidR="00E35E8F" w:rsidRPr="007771AE" w:rsidRDefault="00E35E8F" w:rsidP="001C2466">
            <w:pPr>
              <w:pStyle w:val="respuesta"/>
            </w:pPr>
          </w:p>
        </w:tc>
      </w:tr>
      <w:tr w:rsidR="00E35E8F" w:rsidRPr="00963C64" w:rsidTr="001C2466">
        <w:tc>
          <w:tcPr>
            <w:tcW w:w="1908" w:type="dxa"/>
          </w:tcPr>
          <w:p w:rsidR="00E35E8F" w:rsidRPr="00963C64" w:rsidRDefault="00E35E8F" w:rsidP="001C2466">
            <w:pPr>
              <w:rPr>
                <w:lang w:eastAsia="es-MX"/>
              </w:rPr>
            </w:pPr>
            <w:r w:rsidRPr="00963C64">
              <w:rPr>
                <w:lang w:eastAsia="es-MX"/>
              </w:rPr>
              <w:t>Naturaleza del hombre</w:t>
            </w:r>
          </w:p>
        </w:tc>
        <w:tc>
          <w:tcPr>
            <w:tcW w:w="7592" w:type="dxa"/>
          </w:tcPr>
          <w:p w:rsidR="00E35E8F" w:rsidRPr="007771AE" w:rsidRDefault="00E35E8F" w:rsidP="00A90A69">
            <w:pPr>
              <w:pStyle w:val="respuesta"/>
              <w:rPr>
                <w:lang w:eastAsia="es-MX"/>
              </w:rPr>
            </w:pPr>
            <w:r w:rsidRPr="007771AE">
              <w:rPr>
                <w:lang w:eastAsia="es-MX"/>
              </w:rPr>
              <w:t>La conciencia del hombre, su naturaleza mora, inteligencia y capacidades tienen que ser reconocidas de alguna manera. Si no es por Dios tiene que creer que es por evolución.</w:t>
            </w:r>
            <w:r w:rsidRPr="007771AE">
              <w:rPr>
                <w:lang w:eastAsia="es-MX"/>
              </w:rPr>
              <w:br/>
              <w:t xml:space="preserve"> </w:t>
            </w:r>
          </w:p>
        </w:tc>
      </w:tr>
      <w:tr w:rsidR="00E35E8F" w:rsidRPr="00963C64" w:rsidTr="001C2466">
        <w:tc>
          <w:tcPr>
            <w:tcW w:w="1908" w:type="dxa"/>
          </w:tcPr>
          <w:p w:rsidR="00E35E8F" w:rsidRPr="00963C64" w:rsidRDefault="00E35E8F" w:rsidP="001C2466">
            <w:pPr>
              <w:rPr>
                <w:lang w:eastAsia="es-MX"/>
              </w:rPr>
            </w:pPr>
            <w:r w:rsidRPr="00963C64">
              <w:rPr>
                <w:lang w:eastAsia="es-MX"/>
              </w:rPr>
              <w:t>Ontológico</w:t>
            </w:r>
          </w:p>
        </w:tc>
        <w:tc>
          <w:tcPr>
            <w:tcW w:w="7592" w:type="dxa"/>
          </w:tcPr>
          <w:p w:rsidR="00E35E8F" w:rsidRPr="007771AE" w:rsidRDefault="00E35E8F" w:rsidP="001C2466">
            <w:pPr>
              <w:pStyle w:val="respuesta"/>
              <w:rPr>
                <w:lang w:eastAsia="es-MX"/>
              </w:rPr>
            </w:pPr>
            <w:r w:rsidRPr="007771AE">
              <w:rPr>
                <w:lang w:eastAsia="es-MX"/>
              </w:rPr>
              <w:t>Que Dios tiene que existir ya que el hombre tiene comúnmente la idea de un Ser más perfecto, y tal idea ha de incluir la existencia de semejante Ser.</w:t>
            </w:r>
            <w:r w:rsidRPr="007771AE">
              <w:rPr>
                <w:lang w:eastAsia="es-MX"/>
              </w:rPr>
              <w:br/>
            </w:r>
          </w:p>
        </w:tc>
      </w:tr>
    </w:tbl>
    <w:p w:rsidR="00E35E8F" w:rsidRPr="00963C64" w:rsidRDefault="00E35E8F" w:rsidP="00E35E8F">
      <w:pPr>
        <w:pStyle w:val="Listaconnmeros"/>
        <w:numPr>
          <w:ilvl w:val="0"/>
          <w:numId w:val="0"/>
        </w:numPr>
      </w:pPr>
    </w:p>
    <w:p w:rsidR="00E35E8F" w:rsidRPr="00963C64" w:rsidRDefault="00E35E8F" w:rsidP="00E35E8F">
      <w:pPr>
        <w:pStyle w:val="Listaconnmeros"/>
        <w:tabs>
          <w:tab w:val="clear" w:pos="360"/>
          <w:tab w:val="num" w:pos="0"/>
          <w:tab w:val="num" w:pos="540"/>
        </w:tabs>
        <w:suppressAutoHyphens/>
        <w:overflowPunct w:val="0"/>
        <w:autoSpaceDE w:val="0"/>
        <w:autoSpaceDN w:val="0"/>
        <w:adjustRightInd w:val="0"/>
        <w:spacing w:after="120"/>
        <w:ind w:left="288" w:hanging="288"/>
        <w:contextualSpacing w:val="0"/>
        <w:textAlignment w:val="baseline"/>
      </w:pPr>
      <w:r w:rsidRPr="00963C64">
        <w:t>¿Cuál argumento filosófico te parece mejor y por qué?</w:t>
      </w:r>
    </w:p>
    <w:p w:rsidR="00E35E8F" w:rsidRPr="00963C64" w:rsidRDefault="00E35E8F" w:rsidP="001C2466">
      <w:pPr>
        <w:pStyle w:val="respuesta"/>
        <w:rPr>
          <w:lang w:eastAsia="es-MX"/>
        </w:rPr>
      </w:pPr>
      <w:r w:rsidRPr="00963C64">
        <w:rPr>
          <w:lang w:eastAsia="es-MX"/>
        </w:rPr>
        <w:t>De causa y efecto.  No se puede negar la existencia (efecto) del mundo que lógicamente requiere un principio y este principio lógicamente tiene su comienzo con un ser inteligente y potente.</w:t>
      </w:r>
    </w:p>
    <w:p w:rsidR="00E35E8F" w:rsidRPr="00963C64" w:rsidRDefault="00E35E8F" w:rsidP="00E35E8F">
      <w:pPr>
        <w:rPr>
          <w:lang w:eastAsia="es-MX"/>
        </w:rPr>
      </w:pPr>
    </w:p>
    <w:p w:rsidR="00E35E8F" w:rsidRPr="00963C64" w:rsidRDefault="00E35E8F" w:rsidP="00E35E8F">
      <w:pPr>
        <w:pStyle w:val="Listaconnmeros"/>
        <w:tabs>
          <w:tab w:val="clear" w:pos="360"/>
          <w:tab w:val="num" w:pos="0"/>
          <w:tab w:val="num" w:pos="540"/>
        </w:tabs>
        <w:suppressAutoHyphens/>
        <w:overflowPunct w:val="0"/>
        <w:autoSpaceDE w:val="0"/>
        <w:autoSpaceDN w:val="0"/>
        <w:adjustRightInd w:val="0"/>
        <w:spacing w:after="120"/>
        <w:ind w:left="288" w:hanging="288"/>
        <w:contextualSpacing w:val="0"/>
        <w:textAlignment w:val="baseline"/>
      </w:pPr>
      <w:r w:rsidRPr="00963C64">
        <w:t>El autor dice que Dios ha usado modos generales y modos especiales para revelarse.  ¿Cuáles son los modos generales y cuáles son los modos especiales?</w:t>
      </w:r>
    </w:p>
    <w:p w:rsidR="00E35E8F" w:rsidRDefault="00E35E8F" w:rsidP="001C2466">
      <w:pPr>
        <w:pStyle w:val="respuesta"/>
      </w:pPr>
      <w:r w:rsidRPr="00963C64">
        <w:t>Revelación general: a través de la historia y de la naturaleza.</w:t>
      </w:r>
      <w:r w:rsidRPr="00963C64">
        <w:br/>
        <w:t>Revelación especial: Cristo y la Biblia.</w:t>
      </w:r>
    </w:p>
    <w:p w:rsidR="00A90A69" w:rsidRPr="00A90A69" w:rsidRDefault="00A90A69" w:rsidP="00A90A69"/>
    <w:p w:rsidR="00E35E8F" w:rsidRPr="00963C64" w:rsidRDefault="00E35E8F" w:rsidP="00E35E8F">
      <w:pPr>
        <w:pStyle w:val="Listaconnmeros"/>
        <w:tabs>
          <w:tab w:val="clear" w:pos="360"/>
          <w:tab w:val="num" w:pos="0"/>
          <w:tab w:val="num" w:pos="540"/>
        </w:tabs>
        <w:suppressAutoHyphens/>
        <w:overflowPunct w:val="0"/>
        <w:autoSpaceDE w:val="0"/>
        <w:autoSpaceDN w:val="0"/>
        <w:adjustRightInd w:val="0"/>
        <w:spacing w:after="120"/>
        <w:ind w:left="288" w:hanging="288"/>
        <w:contextualSpacing w:val="0"/>
        <w:textAlignment w:val="baseline"/>
      </w:pPr>
      <w:r w:rsidRPr="00963C64">
        <w:t xml:space="preserve">¿Cuál modo usó Dios para revelarse según Salmo 19:1-6 y Romanos 1:18-20?  </w:t>
      </w:r>
    </w:p>
    <w:p w:rsidR="00E35E8F" w:rsidRPr="00963C64" w:rsidRDefault="00E35E8F" w:rsidP="001C2466">
      <w:pPr>
        <w:pStyle w:val="respuesta"/>
      </w:pPr>
      <w:r w:rsidRPr="00963C64">
        <w:t>La naturaleza (modo general)</w:t>
      </w:r>
    </w:p>
    <w:p w:rsidR="00E35E8F" w:rsidRPr="00963C64" w:rsidRDefault="00E35E8F" w:rsidP="00E35E8F">
      <w:pPr>
        <w:pStyle w:val="Listaconnmeros"/>
        <w:tabs>
          <w:tab w:val="clear" w:pos="360"/>
          <w:tab w:val="num" w:pos="0"/>
          <w:tab w:val="num" w:pos="540"/>
        </w:tabs>
        <w:suppressAutoHyphens/>
        <w:overflowPunct w:val="0"/>
        <w:autoSpaceDE w:val="0"/>
        <w:autoSpaceDN w:val="0"/>
        <w:adjustRightInd w:val="0"/>
        <w:spacing w:after="120"/>
        <w:ind w:left="288" w:hanging="288"/>
        <w:contextualSpacing w:val="0"/>
        <w:textAlignment w:val="baseline"/>
      </w:pPr>
      <w:r w:rsidRPr="00963C64">
        <w:t xml:space="preserve">¿Cómo se ha revelado Dios en la historia?  </w:t>
      </w:r>
    </w:p>
    <w:p w:rsidR="00E35E8F" w:rsidRPr="00963C64" w:rsidRDefault="00E35E8F" w:rsidP="001C2466">
      <w:pPr>
        <w:pStyle w:val="respuesta"/>
      </w:pPr>
      <w:r w:rsidRPr="00963C64">
        <w:t>Al mandar lluvias y tiempos fructífero, y en especial a través de Israel.</w:t>
      </w:r>
      <w:r w:rsidR="00A90A69">
        <w:t xml:space="preserve"> 2 Pedro 3:3-7.</w:t>
      </w:r>
    </w:p>
    <w:p w:rsidR="00E35E8F" w:rsidRPr="00963C64" w:rsidRDefault="00E35E8F" w:rsidP="00E35E8F">
      <w:pPr>
        <w:pStyle w:val="Listaconnmeros"/>
        <w:tabs>
          <w:tab w:val="clear" w:pos="360"/>
          <w:tab w:val="num" w:pos="0"/>
          <w:tab w:val="num" w:pos="540"/>
        </w:tabs>
        <w:suppressAutoHyphens/>
        <w:overflowPunct w:val="0"/>
        <w:autoSpaceDE w:val="0"/>
        <w:autoSpaceDN w:val="0"/>
        <w:adjustRightInd w:val="0"/>
        <w:spacing w:after="120"/>
        <w:ind w:left="288" w:hanging="288"/>
        <w:contextualSpacing w:val="0"/>
        <w:textAlignment w:val="baseline"/>
      </w:pPr>
      <w:r w:rsidRPr="00963C64">
        <w:t>¿Cómo se ha revelado Dios</w:t>
      </w:r>
      <w:r w:rsidR="00A90A69">
        <w:t xml:space="preserve"> según Juan 1:18 y Juan 14:9? </w:t>
      </w:r>
    </w:p>
    <w:p w:rsidR="00E35E8F" w:rsidRPr="00963C64" w:rsidRDefault="00E35E8F" w:rsidP="001C2466">
      <w:pPr>
        <w:pStyle w:val="respuesta"/>
      </w:pPr>
      <w:r w:rsidRPr="00963C64">
        <w:t>A través de su Hijo Jesucristo.</w:t>
      </w:r>
      <w:r w:rsidR="00A90A69">
        <w:t xml:space="preserve"> 1 Juan 1:1-2</w:t>
      </w:r>
    </w:p>
    <w:p w:rsidR="00E35E8F" w:rsidRPr="00963C64" w:rsidRDefault="00E35E8F" w:rsidP="00E35E8F">
      <w:pPr>
        <w:pStyle w:val="Listaconnmeros"/>
        <w:tabs>
          <w:tab w:val="clear" w:pos="360"/>
          <w:tab w:val="num" w:pos="0"/>
          <w:tab w:val="num" w:pos="540"/>
        </w:tabs>
        <w:suppressAutoHyphens/>
        <w:overflowPunct w:val="0"/>
        <w:autoSpaceDE w:val="0"/>
        <w:autoSpaceDN w:val="0"/>
        <w:adjustRightInd w:val="0"/>
        <w:spacing w:after="120"/>
        <w:ind w:left="288" w:hanging="288"/>
        <w:contextualSpacing w:val="0"/>
        <w:textAlignment w:val="baseline"/>
      </w:pPr>
      <w:r w:rsidRPr="00963C64">
        <w:lastRenderedPageBreak/>
        <w:t xml:space="preserve">¿Por qué </w:t>
      </w:r>
      <w:smartTag w:uri="urn:schemas-microsoft-com:office:smarttags" w:element="PersonName">
        <w:smartTagPr>
          <w:attr w:name="ProductID" w:val="la Biblia"/>
        </w:smartTagPr>
        <w:r w:rsidRPr="00963C64">
          <w:t>la Biblia</w:t>
        </w:r>
      </w:smartTag>
      <w:r w:rsidRPr="00963C64">
        <w:t xml:space="preserve"> no es una revelación menor que la del Hijo?</w:t>
      </w:r>
    </w:p>
    <w:p w:rsidR="00E35E8F" w:rsidRPr="00963C64" w:rsidRDefault="00E35E8F" w:rsidP="001C2466">
      <w:pPr>
        <w:pStyle w:val="respuesta"/>
      </w:pPr>
      <w:r w:rsidRPr="00963C64">
        <w:t>Porque sin la Biblia no pod</w:t>
      </w:r>
      <w:r w:rsidR="0056212B">
        <w:t>ría</w:t>
      </w:r>
      <w:r w:rsidRPr="00963C64">
        <w:t>mos conocer al Hijo</w:t>
      </w:r>
      <w:r w:rsidR="0056212B">
        <w:t>,</w:t>
      </w:r>
      <w:r w:rsidRPr="00963C64">
        <w:t xml:space="preserve"> porque es nuestra única fuente de información del Hijo.  Jesús declaró que la Biblia le revelaba a Él, Lucas 24:27, 44-45.</w:t>
      </w:r>
    </w:p>
    <w:p w:rsidR="00E35E8F" w:rsidRPr="00963C64" w:rsidRDefault="00E35E8F" w:rsidP="00E35E8F"/>
    <w:p w:rsidR="00E35E8F" w:rsidRPr="00963C64" w:rsidRDefault="00E35E8F" w:rsidP="00E35E8F">
      <w:pPr>
        <w:pStyle w:val="Listaconnmeros"/>
        <w:tabs>
          <w:tab w:val="clear" w:pos="360"/>
          <w:tab w:val="num" w:pos="0"/>
          <w:tab w:val="num" w:pos="540"/>
        </w:tabs>
        <w:suppressAutoHyphens/>
        <w:overflowPunct w:val="0"/>
        <w:autoSpaceDE w:val="0"/>
        <w:autoSpaceDN w:val="0"/>
        <w:adjustRightInd w:val="0"/>
        <w:spacing w:after="120"/>
        <w:ind w:left="288" w:hanging="288"/>
        <w:contextualSpacing w:val="0"/>
        <w:textAlignment w:val="baseline"/>
      </w:pPr>
      <w:r w:rsidRPr="00963C64">
        <w:t>¿Por medio de cual modo(s) de revelación llegaste a conocer a Dios?</w:t>
      </w:r>
    </w:p>
    <w:p w:rsidR="00E35E8F" w:rsidRPr="00963C64" w:rsidRDefault="00E35E8F" w:rsidP="00877361">
      <w:pPr>
        <w:pStyle w:val="respuesta"/>
      </w:pPr>
      <w:r w:rsidRPr="00963C64">
        <w:t>Biblia y Cristo.</w:t>
      </w:r>
    </w:p>
    <w:p w:rsidR="00E35E8F" w:rsidRPr="00963C64" w:rsidRDefault="00E35E8F" w:rsidP="00E35E8F">
      <w:pPr>
        <w:pStyle w:val="Listaconnmeros"/>
        <w:tabs>
          <w:tab w:val="clear" w:pos="360"/>
          <w:tab w:val="num" w:pos="0"/>
          <w:tab w:val="num" w:pos="540"/>
        </w:tabs>
        <w:suppressAutoHyphens/>
        <w:overflowPunct w:val="0"/>
        <w:autoSpaceDE w:val="0"/>
        <w:autoSpaceDN w:val="0"/>
        <w:adjustRightInd w:val="0"/>
        <w:spacing w:after="120"/>
        <w:ind w:left="288" w:hanging="288"/>
        <w:contextualSpacing w:val="0"/>
        <w:textAlignment w:val="baseline"/>
      </w:pPr>
      <w:r w:rsidRPr="00963C64">
        <w:t>Escribe los once atributos de Dios y su definición con una cita bíblica.     20-28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8"/>
        <w:gridCol w:w="7772"/>
      </w:tblGrid>
      <w:tr w:rsidR="00E35E8F" w:rsidRPr="00963C64" w:rsidTr="001C2466">
        <w:tc>
          <w:tcPr>
            <w:tcW w:w="1728" w:type="dxa"/>
            <w:shd w:val="clear" w:color="auto" w:fill="D9D9D9"/>
          </w:tcPr>
          <w:p w:rsidR="00E35E8F" w:rsidRPr="00963C64" w:rsidRDefault="00E35E8F" w:rsidP="001C2466">
            <w:pPr>
              <w:jc w:val="center"/>
            </w:pPr>
            <w:r w:rsidRPr="00963C64">
              <w:t>Dios es</w:t>
            </w:r>
          </w:p>
        </w:tc>
        <w:tc>
          <w:tcPr>
            <w:tcW w:w="7772" w:type="dxa"/>
            <w:shd w:val="clear" w:color="auto" w:fill="D9D9D9"/>
          </w:tcPr>
          <w:p w:rsidR="00E35E8F" w:rsidRPr="00963C64" w:rsidRDefault="00E35E8F" w:rsidP="001C2466">
            <w:pPr>
              <w:jc w:val="center"/>
            </w:pPr>
            <w:r w:rsidRPr="00963C64">
              <w:t>definición</w:t>
            </w:r>
          </w:p>
        </w:tc>
      </w:tr>
      <w:tr w:rsidR="00E35E8F" w:rsidRPr="00963C64" w:rsidTr="001C2466">
        <w:tc>
          <w:tcPr>
            <w:tcW w:w="1728" w:type="dxa"/>
          </w:tcPr>
          <w:p w:rsidR="00E35E8F" w:rsidRPr="007771AE" w:rsidRDefault="00E35E8F" w:rsidP="001C2466">
            <w:pPr>
              <w:pStyle w:val="respuesta"/>
            </w:pPr>
            <w:r w:rsidRPr="007771AE">
              <w:t>omnisciente</w:t>
            </w:r>
          </w:p>
        </w:tc>
        <w:tc>
          <w:tcPr>
            <w:tcW w:w="7772" w:type="dxa"/>
          </w:tcPr>
          <w:p w:rsidR="00E35E8F" w:rsidRDefault="00E35E8F" w:rsidP="001C2466">
            <w:pPr>
              <w:pStyle w:val="respuesta"/>
            </w:pPr>
            <w:r w:rsidRPr="007771AE">
              <w:t>Dios lo sabe todo y que eso incluye no sólo el conocimiento de las cosas que suceden en la práctica, sino las cosas que pueden suceder.</w:t>
            </w:r>
            <w:r>
              <w:t xml:space="preserve"> Sa. 147:4-5 </w:t>
            </w:r>
            <w:r w:rsidRPr="007771AE">
              <w:t xml:space="preserve">y Hechos 15:18, </w:t>
            </w:r>
          </w:p>
          <w:p w:rsidR="00E35E8F" w:rsidRPr="00E5365C" w:rsidRDefault="00E35E8F" w:rsidP="001C2466"/>
        </w:tc>
      </w:tr>
      <w:tr w:rsidR="00E35E8F" w:rsidRPr="00963C64" w:rsidTr="00A42579">
        <w:trPr>
          <w:trHeight w:val="1070"/>
        </w:trPr>
        <w:tc>
          <w:tcPr>
            <w:tcW w:w="1728" w:type="dxa"/>
          </w:tcPr>
          <w:p w:rsidR="00E35E8F" w:rsidRPr="007771AE" w:rsidRDefault="00E35E8F" w:rsidP="001C2466">
            <w:pPr>
              <w:pStyle w:val="respuesta"/>
            </w:pPr>
            <w:r w:rsidRPr="007771AE">
              <w:t>santo</w:t>
            </w:r>
          </w:p>
        </w:tc>
        <w:tc>
          <w:tcPr>
            <w:tcW w:w="7772" w:type="dxa"/>
          </w:tcPr>
          <w:p w:rsidR="00E35E8F" w:rsidRDefault="00E35E8F" w:rsidP="001C2466">
            <w:pPr>
              <w:pStyle w:val="respuesta"/>
            </w:pPr>
            <w:r w:rsidRPr="007771AE">
              <w:t>Es la ausencia del mal e incluye también una justicia positiva y todo ello a un nivel absoluto.  1 Pedro 1:15</w:t>
            </w:r>
            <w:r>
              <w:t xml:space="preserve">-16 </w:t>
            </w:r>
          </w:p>
          <w:p w:rsidR="00E35E8F" w:rsidRPr="00565DC5" w:rsidRDefault="00E35E8F" w:rsidP="001C2466"/>
        </w:tc>
      </w:tr>
      <w:tr w:rsidR="00E35E8F" w:rsidRPr="00963C64" w:rsidTr="001C2466">
        <w:tc>
          <w:tcPr>
            <w:tcW w:w="1728" w:type="dxa"/>
          </w:tcPr>
          <w:p w:rsidR="00E35E8F" w:rsidRPr="007771AE" w:rsidRDefault="00E35E8F" w:rsidP="001C2466">
            <w:pPr>
              <w:pStyle w:val="respuesta"/>
            </w:pPr>
            <w:r w:rsidRPr="007771AE">
              <w:t>justo</w:t>
            </w:r>
          </w:p>
          <w:p w:rsidR="00E35E8F" w:rsidRPr="007771AE" w:rsidRDefault="00E35E8F" w:rsidP="001C2466">
            <w:pPr>
              <w:pStyle w:val="respuesta"/>
            </w:pPr>
          </w:p>
        </w:tc>
        <w:tc>
          <w:tcPr>
            <w:tcW w:w="7772" w:type="dxa"/>
          </w:tcPr>
          <w:p w:rsidR="00E35E8F" w:rsidRDefault="00E35E8F" w:rsidP="001C2466">
            <w:pPr>
              <w:pStyle w:val="respuesta"/>
            </w:pPr>
            <w:r w:rsidRPr="007771AE">
              <w:t xml:space="preserve">Es equitativo, El no hace acepción de personas.  Sa. 19:9  </w:t>
            </w:r>
          </w:p>
          <w:p w:rsidR="00E35E8F" w:rsidRPr="00565DC5" w:rsidRDefault="00E35E8F" w:rsidP="001C2466"/>
          <w:p w:rsidR="00E35E8F" w:rsidRPr="00E5365C" w:rsidRDefault="00E35E8F" w:rsidP="001C2466"/>
        </w:tc>
      </w:tr>
      <w:tr w:rsidR="00E35E8F" w:rsidRPr="00963C64" w:rsidTr="001C2466">
        <w:tc>
          <w:tcPr>
            <w:tcW w:w="1728" w:type="dxa"/>
          </w:tcPr>
          <w:p w:rsidR="00E35E8F" w:rsidRPr="007771AE" w:rsidRDefault="00E35E8F" w:rsidP="001C2466">
            <w:pPr>
              <w:pStyle w:val="respuesta"/>
            </w:pPr>
            <w:r w:rsidRPr="007771AE">
              <w:t>amor</w:t>
            </w:r>
          </w:p>
          <w:p w:rsidR="00E35E8F" w:rsidRPr="007771AE" w:rsidRDefault="00E35E8F" w:rsidP="001C2466">
            <w:pPr>
              <w:pStyle w:val="respuesta"/>
            </w:pPr>
          </w:p>
        </w:tc>
        <w:tc>
          <w:tcPr>
            <w:tcW w:w="7772" w:type="dxa"/>
          </w:tcPr>
          <w:p w:rsidR="00E35E8F" w:rsidRDefault="00E35E8F" w:rsidP="001C2466">
            <w:pPr>
              <w:pStyle w:val="respuesta"/>
            </w:pPr>
            <w:r w:rsidRPr="007771AE">
              <w:t xml:space="preserve">Él busca el bien para el objeto amado.  1 Juan 4:8  </w:t>
            </w:r>
          </w:p>
          <w:p w:rsidR="00E35E8F" w:rsidRPr="00565DC5" w:rsidRDefault="00E35E8F" w:rsidP="001C2466"/>
          <w:p w:rsidR="00E35E8F" w:rsidRPr="00565DC5" w:rsidRDefault="00E35E8F" w:rsidP="001C2466"/>
        </w:tc>
      </w:tr>
      <w:tr w:rsidR="00E35E8F" w:rsidRPr="00963C64" w:rsidTr="001C2466">
        <w:tc>
          <w:tcPr>
            <w:tcW w:w="1728" w:type="dxa"/>
          </w:tcPr>
          <w:p w:rsidR="00E35E8F" w:rsidRPr="007771AE" w:rsidRDefault="00E35E8F" w:rsidP="001C2466">
            <w:pPr>
              <w:pStyle w:val="respuesta"/>
            </w:pPr>
            <w:r w:rsidRPr="007771AE">
              <w:t>verdadero</w:t>
            </w:r>
          </w:p>
        </w:tc>
        <w:tc>
          <w:tcPr>
            <w:tcW w:w="7772" w:type="dxa"/>
          </w:tcPr>
          <w:p w:rsidR="00E35E8F" w:rsidRPr="007771AE" w:rsidRDefault="00A42579" w:rsidP="00A42579">
            <w:pPr>
              <w:pStyle w:val="respuesta"/>
            </w:pPr>
            <w:r>
              <w:t>É</w:t>
            </w:r>
            <w:r w:rsidR="00E35E8F" w:rsidRPr="007771AE">
              <w:t xml:space="preserve">l es consistente consigo mismo y de esta forma todo cuanto hace es verdadero. </w:t>
            </w:r>
            <w:r>
              <w:t>É</w:t>
            </w:r>
            <w:r w:rsidR="00E35E8F" w:rsidRPr="007771AE">
              <w:t>l no puede engañar en ninguna de las promesas que ha hecho.  Rom. 3:4</w:t>
            </w:r>
            <w:r w:rsidR="00E35E8F" w:rsidRPr="007771AE">
              <w:br/>
            </w:r>
          </w:p>
        </w:tc>
      </w:tr>
      <w:tr w:rsidR="00E35E8F" w:rsidRPr="00963C64" w:rsidTr="001C2466">
        <w:tc>
          <w:tcPr>
            <w:tcW w:w="1728" w:type="dxa"/>
          </w:tcPr>
          <w:p w:rsidR="00E35E8F" w:rsidRPr="007771AE" w:rsidRDefault="00E35E8F" w:rsidP="001C2466">
            <w:pPr>
              <w:pStyle w:val="respuesta"/>
            </w:pPr>
            <w:r w:rsidRPr="007771AE">
              <w:t>libre</w:t>
            </w:r>
          </w:p>
        </w:tc>
        <w:tc>
          <w:tcPr>
            <w:tcW w:w="7772" w:type="dxa"/>
          </w:tcPr>
          <w:p w:rsidR="00E35E8F" w:rsidRPr="007771AE" w:rsidRDefault="00A42579" w:rsidP="001C2466">
            <w:pPr>
              <w:pStyle w:val="respuesta"/>
            </w:pPr>
            <w:r>
              <w:t>É</w:t>
            </w:r>
            <w:r w:rsidR="00E35E8F" w:rsidRPr="007771AE">
              <w:t>l es independiente de todas sus criaturas.  Isa. 40:13-14</w:t>
            </w:r>
          </w:p>
          <w:p w:rsidR="00E35E8F" w:rsidRPr="007771AE" w:rsidRDefault="00E35E8F" w:rsidP="001C2466">
            <w:pPr>
              <w:pStyle w:val="respuesta"/>
            </w:pPr>
          </w:p>
        </w:tc>
      </w:tr>
      <w:tr w:rsidR="00E35E8F" w:rsidRPr="00963C64" w:rsidTr="001C2466">
        <w:tc>
          <w:tcPr>
            <w:tcW w:w="1728" w:type="dxa"/>
          </w:tcPr>
          <w:p w:rsidR="00E35E8F" w:rsidRPr="007771AE" w:rsidRDefault="00E35E8F" w:rsidP="001C2466">
            <w:pPr>
              <w:pStyle w:val="respuesta"/>
            </w:pPr>
            <w:r w:rsidRPr="007771AE">
              <w:t>omnipotente</w:t>
            </w:r>
          </w:p>
        </w:tc>
        <w:tc>
          <w:tcPr>
            <w:tcW w:w="7772" w:type="dxa"/>
          </w:tcPr>
          <w:p w:rsidR="00E35E8F" w:rsidRDefault="00A42579" w:rsidP="001C2466">
            <w:pPr>
              <w:pStyle w:val="respuesta"/>
            </w:pPr>
            <w:r>
              <w:t>É</w:t>
            </w:r>
            <w:r w:rsidR="00E35E8F" w:rsidRPr="007771AE">
              <w:t>l es todopoderoso  Ap. 19:6</w:t>
            </w:r>
          </w:p>
          <w:p w:rsidR="00A42579" w:rsidRPr="00A42579" w:rsidRDefault="00A42579" w:rsidP="00A42579">
            <w:pPr>
              <w:pStyle w:val="numbering"/>
              <w:rPr>
                <w:lang w:eastAsia="en-US"/>
              </w:rPr>
            </w:pPr>
          </w:p>
        </w:tc>
      </w:tr>
      <w:tr w:rsidR="00E35E8F" w:rsidRPr="00963C64" w:rsidTr="001C2466">
        <w:tc>
          <w:tcPr>
            <w:tcW w:w="1728" w:type="dxa"/>
          </w:tcPr>
          <w:p w:rsidR="00E35E8F" w:rsidRPr="007771AE" w:rsidRDefault="00E35E8F" w:rsidP="001C2466">
            <w:pPr>
              <w:pStyle w:val="respuesta"/>
            </w:pPr>
            <w:r w:rsidRPr="007771AE">
              <w:t>infinito y eterno</w:t>
            </w:r>
          </w:p>
        </w:tc>
        <w:tc>
          <w:tcPr>
            <w:tcW w:w="7772" w:type="dxa"/>
          </w:tcPr>
          <w:p w:rsidR="00E35E8F" w:rsidRPr="007771AE" w:rsidRDefault="00A42579" w:rsidP="001C2466">
            <w:pPr>
              <w:pStyle w:val="respuesta"/>
            </w:pPr>
            <w:r>
              <w:t>É</w:t>
            </w:r>
            <w:r w:rsidR="00E35E8F" w:rsidRPr="007771AE">
              <w:t>l no se encuentra limitado por lo finito y su eternidad extiende hacia atrás desde nuestro punto de vista del tiempo, y hacia adelante por siempre.   Sa. 90:2</w:t>
            </w:r>
          </w:p>
        </w:tc>
      </w:tr>
      <w:tr w:rsidR="00E35E8F" w:rsidRPr="00963C64" w:rsidTr="001C2466">
        <w:tc>
          <w:tcPr>
            <w:tcW w:w="1728" w:type="dxa"/>
          </w:tcPr>
          <w:p w:rsidR="00E35E8F" w:rsidRPr="007771AE" w:rsidRDefault="00E35E8F" w:rsidP="001C2466">
            <w:pPr>
              <w:pStyle w:val="respuesta"/>
            </w:pPr>
            <w:r w:rsidRPr="007771AE">
              <w:t>inmutable</w:t>
            </w:r>
          </w:p>
        </w:tc>
        <w:tc>
          <w:tcPr>
            <w:tcW w:w="7772" w:type="dxa"/>
          </w:tcPr>
          <w:p w:rsidR="00E35E8F" w:rsidRDefault="00E35E8F" w:rsidP="00A90A69">
            <w:pPr>
              <w:pStyle w:val="respuesta"/>
            </w:pPr>
            <w:r w:rsidRPr="007771AE">
              <w:t>No cambia ni es cambiable.  Stgo. 1:17</w:t>
            </w:r>
          </w:p>
          <w:p w:rsidR="00A42579" w:rsidRPr="00A42579" w:rsidRDefault="00A42579" w:rsidP="00A42579">
            <w:pPr>
              <w:pStyle w:val="numbering"/>
              <w:rPr>
                <w:lang w:eastAsia="en-US"/>
              </w:rPr>
            </w:pPr>
          </w:p>
        </w:tc>
      </w:tr>
      <w:tr w:rsidR="00E35E8F" w:rsidRPr="00963C64" w:rsidTr="001C2466">
        <w:tc>
          <w:tcPr>
            <w:tcW w:w="1728" w:type="dxa"/>
          </w:tcPr>
          <w:p w:rsidR="00E35E8F" w:rsidRPr="007771AE" w:rsidRDefault="00E35E8F" w:rsidP="001C2466">
            <w:pPr>
              <w:pStyle w:val="respuesta"/>
            </w:pPr>
            <w:r w:rsidRPr="007771AE">
              <w:t>omnipresente</w:t>
            </w:r>
          </w:p>
        </w:tc>
        <w:tc>
          <w:tcPr>
            <w:tcW w:w="7772" w:type="dxa"/>
          </w:tcPr>
          <w:p w:rsidR="00E35E8F" w:rsidRPr="00565DC5" w:rsidRDefault="00E35E8F" w:rsidP="001C2466">
            <w:pPr>
              <w:pStyle w:val="respuesta"/>
            </w:pPr>
            <w:r w:rsidRPr="007771AE">
              <w:t xml:space="preserve">Está presente en cualquier lugar.  Sa. 139  </w:t>
            </w:r>
            <w:r>
              <w:t xml:space="preserve"> </w:t>
            </w:r>
            <w:r w:rsidRPr="007771AE">
              <w:t>¿Cuál es la diferencia entre la omnipresencia y el panteísmo?  27</w:t>
            </w:r>
          </w:p>
          <w:p w:rsidR="00E35E8F" w:rsidRPr="00565DC5" w:rsidRDefault="00E35E8F" w:rsidP="001C2466"/>
        </w:tc>
      </w:tr>
      <w:tr w:rsidR="00E35E8F" w:rsidRPr="00963C64" w:rsidTr="001C2466">
        <w:tc>
          <w:tcPr>
            <w:tcW w:w="1728" w:type="dxa"/>
          </w:tcPr>
          <w:p w:rsidR="00E35E8F" w:rsidRPr="007771AE" w:rsidRDefault="00E35E8F" w:rsidP="001C2466">
            <w:pPr>
              <w:pStyle w:val="respuesta"/>
            </w:pPr>
            <w:r w:rsidRPr="007771AE">
              <w:t>soberano</w:t>
            </w:r>
          </w:p>
        </w:tc>
        <w:tc>
          <w:tcPr>
            <w:tcW w:w="7772" w:type="dxa"/>
          </w:tcPr>
          <w:p w:rsidR="00A90A69" w:rsidRPr="00A90A69" w:rsidRDefault="00E35E8F" w:rsidP="00A42579">
            <w:pPr>
              <w:pStyle w:val="respuesta"/>
            </w:pPr>
            <w:r w:rsidRPr="007771AE">
              <w:t xml:space="preserve">Es el ser supremo del universo, el gobernante número uno do todo el universo.  Ef. 1  </w:t>
            </w:r>
          </w:p>
        </w:tc>
      </w:tr>
    </w:tbl>
    <w:p w:rsidR="00E35E8F" w:rsidRDefault="00E35E8F" w:rsidP="00E35E8F">
      <w:pPr>
        <w:pStyle w:val="Listaconnmeros"/>
        <w:tabs>
          <w:tab w:val="clear" w:pos="360"/>
          <w:tab w:val="num" w:pos="540"/>
        </w:tabs>
      </w:pPr>
      <w:r w:rsidRPr="007771AE">
        <w:lastRenderedPageBreak/>
        <w:t xml:space="preserve">¿Qué son algunas ramificaciones prácticas de la omnisciencia de Dios? </w:t>
      </w:r>
    </w:p>
    <w:p w:rsidR="00E35E8F" w:rsidRDefault="00E35E8F" w:rsidP="00E10B66">
      <w:pPr>
        <w:pStyle w:val="respuesta"/>
      </w:pPr>
      <w:r>
        <w:t xml:space="preserve">La eterna seguridad del creyente. Dios quien lo sabe todo, está claro que nada puede surgir después de nuestra salvación que </w:t>
      </w:r>
      <w:proofErr w:type="spellStart"/>
      <w:r>
        <w:t>El</w:t>
      </w:r>
      <w:proofErr w:type="spellEnd"/>
      <w:r>
        <w:t xml:space="preserve"> no sepa cuando  nos salvó.</w:t>
      </w:r>
    </w:p>
    <w:p w:rsidR="00E35E8F" w:rsidRDefault="00E35E8F" w:rsidP="00E10B66">
      <w:pPr>
        <w:pStyle w:val="respuesta"/>
      </w:pPr>
      <w:r>
        <w:t>Cuando ocurra algo trágico en nuestras vidas Dios sabe y ha sabido todo, operando en todas las cosas para su propia gloria y para nuestro bien último.</w:t>
      </w:r>
    </w:p>
    <w:p w:rsidR="00E35E8F" w:rsidRPr="006943F2" w:rsidRDefault="00E35E8F" w:rsidP="00E10B66">
      <w:pPr>
        <w:pStyle w:val="respuesta"/>
      </w:pPr>
      <w:r>
        <w:t>Tenemos a alguien que conoce todas las caídas y todos los caminos de felicidad y nos ofrece semejante visión cotidiana. S</w:t>
      </w:r>
      <w:r w:rsidR="0056212B">
        <w:t>i</w:t>
      </w:r>
      <w:r>
        <w:t xml:space="preserve"> lo escuchamos evitaremos muchas dificultades y molestias.</w:t>
      </w:r>
      <w:r>
        <w:br/>
      </w:r>
    </w:p>
    <w:p w:rsidR="00E35E8F" w:rsidRDefault="00E35E8F" w:rsidP="00E35E8F">
      <w:pPr>
        <w:pStyle w:val="Listaconnmeros"/>
        <w:tabs>
          <w:tab w:val="clear" w:pos="360"/>
          <w:tab w:val="num" w:pos="540"/>
        </w:tabs>
      </w:pPr>
      <w:r>
        <w:t>¿Cuáles de estas ramificaciones (de la pregunta 10) te anima más o que ocupas más?</w:t>
      </w:r>
    </w:p>
    <w:p w:rsidR="00E35E8F" w:rsidRDefault="00E35E8F" w:rsidP="00E35E8F"/>
    <w:p w:rsidR="00E35E8F" w:rsidRDefault="00E35E8F" w:rsidP="00E35E8F"/>
    <w:p w:rsidR="00E35E8F" w:rsidRDefault="00E35E8F" w:rsidP="00E35E8F">
      <w:pPr>
        <w:pStyle w:val="Listaconnmeros"/>
        <w:tabs>
          <w:tab w:val="clear" w:pos="360"/>
          <w:tab w:val="num" w:pos="540"/>
        </w:tabs>
      </w:pPr>
      <w:r>
        <w:t>¿Por qué puede Dios ser justo y a la vez salvar a los pecadores</w:t>
      </w:r>
      <w:r w:rsidR="0056212B">
        <w:t xml:space="preserve">? </w:t>
      </w:r>
      <w:r>
        <w:t xml:space="preserve"> </w:t>
      </w:r>
    </w:p>
    <w:p w:rsidR="00E35E8F" w:rsidRDefault="00E35E8F" w:rsidP="00E10B66">
      <w:pPr>
        <w:pStyle w:val="respuesta"/>
      </w:pPr>
      <w:r>
        <w:t xml:space="preserve">Romanos 3:21-26, solamente porque Jesús murió para pagar nuestra deuda por el pecado, cosa que requería el justo Dios. Una vez que el precio se pagó, Dios puede ser justo al propio tiempo que justifica al que cree en el Señor Jesucristo. </w:t>
      </w:r>
    </w:p>
    <w:p w:rsidR="00E35E8F" w:rsidRDefault="00E35E8F" w:rsidP="00E35E8F"/>
    <w:p w:rsidR="00E35E8F" w:rsidRDefault="00E35E8F" w:rsidP="00E35E8F">
      <w:pPr>
        <w:pStyle w:val="Listaconnmeros"/>
        <w:tabs>
          <w:tab w:val="clear" w:pos="360"/>
          <w:tab w:val="num" w:pos="540"/>
        </w:tabs>
      </w:pPr>
      <w:r>
        <w:t xml:space="preserve">Hay una enseñanza muy popular hoy que Dios es amor y que al final todos los hombres serán salvos. ¿Cuál es el error de esta enseñanza? </w:t>
      </w:r>
    </w:p>
    <w:p w:rsidR="00E35E8F" w:rsidRDefault="00E35E8F" w:rsidP="00E10B66">
      <w:pPr>
        <w:pStyle w:val="respuesta"/>
      </w:pPr>
      <w:r>
        <w:t xml:space="preserve">Contradice manifestaciones clarísimas de la Biblia, Marcos 9:45-48. Interpreta malamente el concepto de amor en su relación con otros atributos de Dios. El amor puede tener que castigar y el atributo de amor no opera en Dios aparte de sus otros atributos, especialmente su santidad y justicia. </w:t>
      </w:r>
    </w:p>
    <w:p w:rsidR="00E35E8F" w:rsidRPr="002778A1" w:rsidRDefault="00E35E8F" w:rsidP="00E35E8F"/>
    <w:p w:rsidR="00E35E8F" w:rsidRDefault="00E35E8F" w:rsidP="00E35E8F">
      <w:pPr>
        <w:pStyle w:val="Listaconnmeros"/>
        <w:tabs>
          <w:tab w:val="clear" w:pos="360"/>
          <w:tab w:val="num" w:pos="540"/>
        </w:tabs>
      </w:pPr>
      <w:r>
        <w:t xml:space="preserve">¿Cómo puede Dios ser inmutable y a la vez la Biblia dice en Génesis 6:6 </w:t>
      </w:r>
      <w:r w:rsidRPr="008A41EF">
        <w:rPr>
          <w:i/>
        </w:rPr>
        <w:t>“se arrepintió de haber hechos al ser humano en la tierra, y le dolió en el corazón</w:t>
      </w:r>
      <w:r>
        <w:rPr>
          <w:i/>
        </w:rPr>
        <w:t>"?</w:t>
      </w:r>
    </w:p>
    <w:p w:rsidR="00E35E8F" w:rsidRPr="0012519C" w:rsidRDefault="00E35E8F" w:rsidP="00E10B66">
      <w:pPr>
        <w:pStyle w:val="respuesta"/>
      </w:pPr>
      <w:r>
        <w:t>El arrepentimiento de Dios sólo existe en nuestra forma de considerarlo. Consecuentemente, se trata de un arrepentimiento aparente toda vez que su plan eterno y no cambiable se va desarrollando en la historia.</w:t>
      </w:r>
    </w:p>
    <w:p w:rsidR="00E35E8F" w:rsidRDefault="00E35E8F" w:rsidP="00E35E8F"/>
    <w:p w:rsidR="00E35E8F" w:rsidRDefault="00E35E8F" w:rsidP="00E35E8F">
      <w:pPr>
        <w:pStyle w:val="Listaconnmeros"/>
        <w:tabs>
          <w:tab w:val="clear" w:pos="360"/>
          <w:tab w:val="num" w:pos="540"/>
        </w:tabs>
      </w:pPr>
      <w:r w:rsidRPr="007771AE">
        <w:t xml:space="preserve">¿Por qué es alentadora para el cristiano la idea de la soberanía de Dios?  </w:t>
      </w:r>
    </w:p>
    <w:p w:rsidR="00E35E8F" w:rsidRDefault="0056212B" w:rsidP="001C2466">
      <w:pPr>
        <w:pStyle w:val="respuesta"/>
      </w:pPr>
      <w:r>
        <w:t>P</w:t>
      </w:r>
      <w:r w:rsidR="00E35E8F">
        <w:t>or cuanto le  asegura que nada escapa al control de Dios y que sus planes siempre ll</w:t>
      </w:r>
      <w:r>
        <w:t>ev</w:t>
      </w:r>
      <w:r w:rsidR="00E35E8F">
        <w:t>an a la victoria.</w:t>
      </w:r>
    </w:p>
    <w:p w:rsidR="00E35E8F" w:rsidRDefault="00E35E8F" w:rsidP="001C2466">
      <w:pPr>
        <w:pStyle w:val="respuesta"/>
      </w:pPr>
    </w:p>
    <w:p w:rsidR="00E35E8F" w:rsidRDefault="00E35E8F" w:rsidP="00E35E8F">
      <w:pPr>
        <w:pStyle w:val="Listaconnmeros"/>
        <w:tabs>
          <w:tab w:val="clear" w:pos="360"/>
          <w:tab w:val="num" w:pos="540"/>
        </w:tabs>
      </w:pPr>
      <w:r>
        <w:t>¿Cómo se ha manifestado la soberanía de Dios en tu vida?</w:t>
      </w:r>
    </w:p>
    <w:p w:rsidR="00E35E8F" w:rsidRPr="008A41EF" w:rsidRDefault="00E35E8F" w:rsidP="00E35E8F">
      <w:pPr>
        <w:pStyle w:val="Respuesta0"/>
      </w:pPr>
    </w:p>
    <w:p w:rsidR="00E35E8F" w:rsidRDefault="00E35E8F" w:rsidP="00E35E8F">
      <w:pPr>
        <w:pStyle w:val="Ttulo"/>
      </w:pPr>
    </w:p>
    <w:p w:rsidR="00E35E8F" w:rsidRDefault="00E35E8F" w:rsidP="00E35E8F">
      <w:pPr>
        <w:pStyle w:val="Ttulo"/>
      </w:pPr>
    </w:p>
    <w:p w:rsidR="00E35E8F" w:rsidRDefault="00E35E8F" w:rsidP="00E35E8F">
      <w:pPr>
        <w:pStyle w:val="Ttulo"/>
      </w:pPr>
    </w:p>
    <w:p w:rsidR="001C2466" w:rsidRDefault="001C2466" w:rsidP="00E35E8F">
      <w:pPr>
        <w:pStyle w:val="Ttulo"/>
      </w:pPr>
    </w:p>
    <w:p w:rsidR="001C2466" w:rsidRDefault="001C2466" w:rsidP="00E35E8F">
      <w:pPr>
        <w:pStyle w:val="Ttulo"/>
      </w:pPr>
    </w:p>
    <w:p w:rsidR="001C2466" w:rsidRDefault="001C2466" w:rsidP="00E35E8F">
      <w:pPr>
        <w:pStyle w:val="Ttulo"/>
      </w:pPr>
    </w:p>
    <w:p w:rsidR="001C2466" w:rsidRDefault="001C2466" w:rsidP="00E35E8F">
      <w:pPr>
        <w:pStyle w:val="Ttulo"/>
      </w:pPr>
    </w:p>
    <w:p w:rsidR="001C2466" w:rsidRDefault="001C2466" w:rsidP="00E35E8F">
      <w:pPr>
        <w:pStyle w:val="Ttulo"/>
      </w:pPr>
    </w:p>
    <w:p w:rsidR="00E35E8F" w:rsidRPr="00963C64" w:rsidRDefault="00E35E8F" w:rsidP="00E35E8F">
      <w:pPr>
        <w:pStyle w:val="Ttulo"/>
      </w:pPr>
      <w:bookmarkStart w:id="2" w:name="_Toc44082896"/>
      <w:r w:rsidRPr="00963C64">
        <w:lastRenderedPageBreak/>
        <w:t>Lección 2</w:t>
      </w:r>
      <w:r>
        <w:t xml:space="preserve"> ¿Cómo es Dios</w:t>
      </w:r>
      <w:r w:rsidR="00DB66F6">
        <w:t>?</w:t>
      </w:r>
      <w:r>
        <w:t xml:space="preserve"> (segunda parte)</w:t>
      </w:r>
      <w:bookmarkEnd w:id="2"/>
    </w:p>
    <w:p w:rsidR="00E35E8F" w:rsidRPr="00963C64" w:rsidRDefault="00E35E8F" w:rsidP="00E35E8F">
      <w:r w:rsidRPr="00963C64">
        <w:t>Lee páginas 29-39</w:t>
      </w:r>
    </w:p>
    <w:p w:rsidR="00E35E8F" w:rsidRPr="00963C64" w:rsidRDefault="00E35E8F" w:rsidP="00EE597E">
      <w:pPr>
        <w:pStyle w:val="Listaconnmeros"/>
        <w:numPr>
          <w:ilvl w:val="0"/>
          <w:numId w:val="34"/>
        </w:numPr>
        <w:tabs>
          <w:tab w:val="clear" w:pos="360"/>
          <w:tab w:val="num" w:pos="540"/>
        </w:tabs>
        <w:ind w:left="540"/>
      </w:pPr>
      <w:r w:rsidRPr="00963C64">
        <w:t>¿Qué significa “</w:t>
      </w:r>
      <w:proofErr w:type="spellStart"/>
      <w:r w:rsidRPr="00963C64">
        <w:t>Elohim</w:t>
      </w:r>
      <w:proofErr w:type="spellEnd"/>
      <w:r w:rsidRPr="00963C64">
        <w:t xml:space="preserve">” y cuantas veces se usa en el Antiguo Testamento?  </w:t>
      </w:r>
    </w:p>
    <w:p w:rsidR="00E35E8F" w:rsidRPr="00963C64" w:rsidRDefault="00E35E8F" w:rsidP="001C2466">
      <w:pPr>
        <w:pStyle w:val="respuesta"/>
      </w:pPr>
      <w:r>
        <w:t>Significa El fuerte y se usa má</w:t>
      </w:r>
      <w:r w:rsidRPr="00963C64">
        <w:t>s de 2500 veces</w:t>
      </w:r>
    </w:p>
    <w:p w:rsidR="00E35E8F" w:rsidRPr="00963C64" w:rsidRDefault="00E35E8F" w:rsidP="00E35E8F">
      <w:pPr>
        <w:pStyle w:val="Listaconnmeros"/>
        <w:tabs>
          <w:tab w:val="clear" w:pos="360"/>
          <w:tab w:val="num" w:pos="540"/>
        </w:tabs>
      </w:pPr>
      <w:r w:rsidRPr="00963C64">
        <w:t xml:space="preserve">La palabra Jehová es una palabra artificial creada de la consideración de 4 letras hebreas JHWH.  ¿Por qué fue creada y probablemente cómo debe de ser pronunciada?  </w:t>
      </w:r>
    </w:p>
    <w:p w:rsidR="00E35E8F" w:rsidRPr="00963C64" w:rsidRDefault="00E35E8F" w:rsidP="001C2466">
      <w:pPr>
        <w:pStyle w:val="respuesta"/>
      </w:pPr>
      <w:r w:rsidRPr="00963C64">
        <w:t xml:space="preserve">Los </w:t>
      </w:r>
      <w:r w:rsidR="0056212B">
        <w:t>supersticiosos que tenían miedo</w:t>
      </w:r>
      <w:r w:rsidRPr="00963C64">
        <w:t xml:space="preserve"> de pronunciar el nombre de JHWH de modo que cada vez que se encontraban con él, tenían que pronunciar </w:t>
      </w:r>
      <w:proofErr w:type="spellStart"/>
      <w:r w:rsidRPr="00963C64">
        <w:t>Adonai</w:t>
      </w:r>
      <w:proofErr w:type="spellEnd"/>
      <w:r w:rsidRPr="00963C64">
        <w:t>. Probablemente debemos pronunciarlo Yahv</w:t>
      </w:r>
      <w:r>
        <w:t>eh</w:t>
      </w:r>
      <w:r w:rsidRPr="00963C64">
        <w:t>.</w:t>
      </w:r>
      <w:r>
        <w:t xml:space="preserve">  Éxodo 20:7</w:t>
      </w:r>
      <w:r w:rsidR="00877361">
        <w:br/>
      </w:r>
    </w:p>
    <w:p w:rsidR="00E35E8F" w:rsidRPr="00963C64" w:rsidRDefault="00E35E8F" w:rsidP="00E35E8F">
      <w:pPr>
        <w:pStyle w:val="Listaconnmeros"/>
        <w:tabs>
          <w:tab w:val="clear" w:pos="360"/>
          <w:tab w:val="num" w:pos="540"/>
        </w:tabs>
      </w:pPr>
      <w:r w:rsidRPr="00963C64">
        <w:t xml:space="preserve">¿Cuántas veces ocurre el nombre Jehová en el Antiguo Testamento y </w:t>
      </w:r>
      <w:r w:rsidR="0056212B">
        <w:t xml:space="preserve">con cuáles 3 cosas </w:t>
      </w:r>
      <w:r w:rsidRPr="00963C64">
        <w:t>este nombre viene a ser asociado</w:t>
      </w:r>
      <w:r w:rsidR="0056212B">
        <w:t>?</w:t>
      </w:r>
      <w:r w:rsidR="00A90A69">
        <w:t xml:space="preserve">  </w:t>
      </w:r>
    </w:p>
    <w:p w:rsidR="00E35E8F" w:rsidRPr="00963C64" w:rsidRDefault="00E35E8F" w:rsidP="001C2466">
      <w:pPr>
        <w:pStyle w:val="respuesta"/>
      </w:pPr>
      <w:r w:rsidRPr="00963C64">
        <w:t>7,000 veces y se asocia con la santidad de Yahvé, con su repulsa del pecado y con su aporte de redención y misericordia.</w:t>
      </w:r>
      <w:r w:rsidR="00877361">
        <w:br/>
      </w:r>
    </w:p>
    <w:p w:rsidR="00E35E8F" w:rsidRPr="00963C64" w:rsidRDefault="00E35E8F" w:rsidP="00E35E8F">
      <w:pPr>
        <w:pStyle w:val="Listaconnmeros"/>
        <w:tabs>
          <w:tab w:val="clear" w:pos="360"/>
          <w:tab w:val="num" w:pos="540"/>
        </w:tabs>
      </w:pPr>
      <w:r w:rsidRPr="00963C64">
        <w:t>Combina cada nombre de Dios con su significado.</w:t>
      </w:r>
    </w:p>
    <w:p w:rsidR="00E35E8F" w:rsidRPr="00963C64" w:rsidRDefault="00E35E8F" w:rsidP="00E35E8F">
      <w:pPr>
        <w:tabs>
          <w:tab w:val="left" w:pos="2160"/>
          <w:tab w:val="left" w:pos="4680"/>
        </w:tabs>
        <w:spacing w:line="360" w:lineRule="auto"/>
      </w:pPr>
      <w:r w:rsidRPr="00963C64">
        <w:t xml:space="preserve">_____ </w:t>
      </w:r>
      <w:proofErr w:type="spellStart"/>
      <w:r w:rsidRPr="00963C64">
        <w:t>Elohim</w:t>
      </w:r>
      <w:proofErr w:type="spellEnd"/>
      <w:r w:rsidRPr="00963C64">
        <w:tab/>
      </w:r>
      <w:r w:rsidRPr="00963C64">
        <w:tab/>
        <w:t>a. El Señor tu santificador</w:t>
      </w:r>
    </w:p>
    <w:p w:rsidR="00E35E8F" w:rsidRPr="00963C64" w:rsidRDefault="00E35E8F" w:rsidP="00E35E8F">
      <w:pPr>
        <w:tabs>
          <w:tab w:val="left" w:pos="2160"/>
          <w:tab w:val="left" w:pos="4680"/>
        </w:tabs>
        <w:spacing w:line="360" w:lineRule="auto"/>
      </w:pPr>
      <w:r w:rsidRPr="00963C64">
        <w:t>_____ Yahvé</w:t>
      </w:r>
      <w:r w:rsidRPr="00963C64">
        <w:tab/>
      </w:r>
      <w:r w:rsidRPr="00963C64">
        <w:tab/>
        <w:t>b. El Señor está ahí</w:t>
      </w:r>
    </w:p>
    <w:p w:rsidR="00E35E8F" w:rsidRPr="00963C64" w:rsidRDefault="00E35E8F" w:rsidP="00E35E8F">
      <w:pPr>
        <w:tabs>
          <w:tab w:val="left" w:pos="2160"/>
          <w:tab w:val="left" w:pos="4680"/>
        </w:tabs>
        <w:spacing w:line="360" w:lineRule="auto"/>
      </w:pPr>
      <w:r w:rsidRPr="00963C64">
        <w:t xml:space="preserve">_____ </w:t>
      </w:r>
      <w:proofErr w:type="spellStart"/>
      <w:r w:rsidRPr="00963C64">
        <w:t>Adonai</w:t>
      </w:r>
      <w:proofErr w:type="spellEnd"/>
      <w:r w:rsidRPr="00963C64">
        <w:tab/>
      </w:r>
      <w:r w:rsidRPr="00963C64">
        <w:tab/>
        <w:t>c. El Santo de Israel</w:t>
      </w:r>
    </w:p>
    <w:p w:rsidR="00E35E8F" w:rsidRPr="00963C64" w:rsidRDefault="00E35E8F" w:rsidP="00E35E8F">
      <w:pPr>
        <w:tabs>
          <w:tab w:val="left" w:pos="2160"/>
          <w:tab w:val="left" w:pos="4680"/>
        </w:tabs>
        <w:spacing w:line="360" w:lineRule="auto"/>
      </w:pPr>
      <w:r w:rsidRPr="00963C64">
        <w:t xml:space="preserve">_____ El </w:t>
      </w:r>
      <w:proofErr w:type="spellStart"/>
      <w:r w:rsidRPr="00963C64">
        <w:t>Elyon</w:t>
      </w:r>
      <w:proofErr w:type="spellEnd"/>
      <w:r w:rsidRPr="00963C64">
        <w:tab/>
      </w:r>
      <w:r w:rsidRPr="00963C64">
        <w:tab/>
        <w:t>d. El Altísimo</w:t>
      </w:r>
    </w:p>
    <w:p w:rsidR="00E35E8F" w:rsidRPr="00963C64" w:rsidRDefault="00E35E8F" w:rsidP="00E35E8F">
      <w:pPr>
        <w:tabs>
          <w:tab w:val="left" w:pos="2160"/>
          <w:tab w:val="left" w:pos="4680"/>
        </w:tabs>
        <w:spacing w:line="360" w:lineRule="auto"/>
      </w:pPr>
      <w:r w:rsidRPr="00963C64">
        <w:t xml:space="preserve">_____ El </w:t>
      </w:r>
      <w:proofErr w:type="spellStart"/>
      <w:r w:rsidRPr="00963C64">
        <w:t>Olam</w:t>
      </w:r>
      <w:proofErr w:type="spellEnd"/>
      <w:r w:rsidRPr="00963C64">
        <w:tab/>
      </w:r>
      <w:r w:rsidRPr="00963C64">
        <w:tab/>
        <w:t>e. Señor (dueño)</w:t>
      </w:r>
    </w:p>
    <w:p w:rsidR="00E35E8F" w:rsidRPr="00963C64" w:rsidRDefault="00E35E8F" w:rsidP="00E35E8F">
      <w:pPr>
        <w:tabs>
          <w:tab w:val="left" w:pos="4680"/>
        </w:tabs>
        <w:spacing w:line="360" w:lineRule="auto"/>
      </w:pPr>
      <w:r w:rsidRPr="00963C64">
        <w:t xml:space="preserve">_____ El </w:t>
      </w:r>
      <w:proofErr w:type="spellStart"/>
      <w:r w:rsidRPr="00963C64">
        <w:t>Shaddai</w:t>
      </w:r>
      <w:proofErr w:type="spellEnd"/>
      <w:r w:rsidRPr="00963C64">
        <w:tab/>
        <w:t>f. El Dios Todopoderoso</w:t>
      </w:r>
    </w:p>
    <w:p w:rsidR="00E35E8F" w:rsidRPr="00963C64" w:rsidRDefault="00E35E8F" w:rsidP="00E35E8F">
      <w:pPr>
        <w:tabs>
          <w:tab w:val="left" w:pos="4680"/>
        </w:tabs>
        <w:spacing w:line="360" w:lineRule="auto"/>
      </w:pPr>
      <w:r w:rsidRPr="00963C64">
        <w:t xml:space="preserve">_____ Yahvé </w:t>
      </w:r>
      <w:proofErr w:type="spellStart"/>
      <w:r w:rsidRPr="00963C64">
        <w:t>Jireh</w:t>
      </w:r>
      <w:proofErr w:type="spellEnd"/>
      <w:r w:rsidRPr="00963C64">
        <w:tab/>
        <w:t>g. El Señor es paz</w:t>
      </w:r>
    </w:p>
    <w:p w:rsidR="00E35E8F" w:rsidRPr="00963C64" w:rsidRDefault="00E35E8F" w:rsidP="00E35E8F">
      <w:pPr>
        <w:tabs>
          <w:tab w:val="left" w:pos="4680"/>
        </w:tabs>
        <w:spacing w:line="360" w:lineRule="auto"/>
      </w:pPr>
      <w:r w:rsidRPr="00963C64">
        <w:t xml:space="preserve">_____ Yahvé </w:t>
      </w:r>
      <w:proofErr w:type="spellStart"/>
      <w:r w:rsidRPr="00963C64">
        <w:t>Nissi</w:t>
      </w:r>
      <w:proofErr w:type="spellEnd"/>
      <w:r w:rsidRPr="00963C64">
        <w:tab/>
        <w:t>h. El Dios eterno</w:t>
      </w:r>
    </w:p>
    <w:p w:rsidR="00E35E8F" w:rsidRPr="00963C64" w:rsidRDefault="00E35E8F" w:rsidP="00E35E8F">
      <w:pPr>
        <w:tabs>
          <w:tab w:val="left" w:pos="4680"/>
        </w:tabs>
        <w:spacing w:line="360" w:lineRule="auto"/>
      </w:pPr>
      <w:r w:rsidRPr="00963C64">
        <w:t>_____ Yahvé Shalom</w:t>
      </w:r>
      <w:r w:rsidRPr="00963C64">
        <w:tab/>
        <w:t>i. El Señor, nuestra justicia</w:t>
      </w:r>
    </w:p>
    <w:p w:rsidR="00E35E8F" w:rsidRPr="00963C64" w:rsidRDefault="00E35E8F" w:rsidP="00E35E8F">
      <w:pPr>
        <w:tabs>
          <w:tab w:val="left" w:pos="4680"/>
        </w:tabs>
        <w:spacing w:line="360" w:lineRule="auto"/>
      </w:pPr>
      <w:r w:rsidRPr="00963C64">
        <w:t xml:space="preserve">_____ Yahvé </w:t>
      </w:r>
      <w:proofErr w:type="spellStart"/>
      <w:r w:rsidRPr="00963C64">
        <w:t>Sabbaoth</w:t>
      </w:r>
      <w:proofErr w:type="spellEnd"/>
      <w:r w:rsidRPr="00963C64">
        <w:tab/>
        <w:t>j. El Señor, Dios de Israel</w:t>
      </w:r>
    </w:p>
    <w:p w:rsidR="00E35E8F" w:rsidRPr="00963C64" w:rsidRDefault="00E35E8F" w:rsidP="00E35E8F">
      <w:pPr>
        <w:tabs>
          <w:tab w:val="left" w:pos="4680"/>
        </w:tabs>
        <w:spacing w:line="360" w:lineRule="auto"/>
      </w:pPr>
      <w:r w:rsidRPr="00963C64">
        <w:t xml:space="preserve">_____ Yahvé </w:t>
      </w:r>
      <w:proofErr w:type="spellStart"/>
      <w:r w:rsidRPr="00963C64">
        <w:t>Maccadeshen</w:t>
      </w:r>
      <w:proofErr w:type="spellEnd"/>
      <w:r w:rsidRPr="00963C64">
        <w:tab/>
        <w:t>k. El fuerte</w:t>
      </w:r>
    </w:p>
    <w:p w:rsidR="00E35E8F" w:rsidRPr="00963C64" w:rsidRDefault="00E35E8F" w:rsidP="00E35E8F">
      <w:pPr>
        <w:tabs>
          <w:tab w:val="left" w:pos="4680"/>
        </w:tabs>
        <w:spacing w:line="360" w:lineRule="auto"/>
      </w:pPr>
      <w:r w:rsidRPr="00963C64">
        <w:t xml:space="preserve">_____ Yahvé </w:t>
      </w:r>
      <w:proofErr w:type="spellStart"/>
      <w:r w:rsidRPr="00963C64">
        <w:t>Roi</w:t>
      </w:r>
      <w:proofErr w:type="spellEnd"/>
      <w:r w:rsidRPr="00963C64">
        <w:tab/>
        <w:t>l. La existencia eterna de Dios</w:t>
      </w:r>
    </w:p>
    <w:p w:rsidR="00E35E8F" w:rsidRPr="00963C64" w:rsidRDefault="00E35E8F" w:rsidP="00E35E8F">
      <w:pPr>
        <w:tabs>
          <w:tab w:val="left" w:pos="4680"/>
        </w:tabs>
        <w:spacing w:line="360" w:lineRule="auto"/>
      </w:pPr>
      <w:r w:rsidRPr="00963C64">
        <w:t xml:space="preserve">_____ Yahvé </w:t>
      </w:r>
      <w:proofErr w:type="spellStart"/>
      <w:r w:rsidRPr="00963C64">
        <w:t>Tsidkenu</w:t>
      </w:r>
      <w:proofErr w:type="spellEnd"/>
      <w:r w:rsidRPr="00963C64">
        <w:tab/>
        <w:t>m. Dios proveerá</w:t>
      </w:r>
    </w:p>
    <w:p w:rsidR="00E35E8F" w:rsidRPr="00963C64" w:rsidRDefault="00E35E8F" w:rsidP="00E35E8F">
      <w:pPr>
        <w:tabs>
          <w:tab w:val="left" w:pos="4680"/>
        </w:tabs>
        <w:spacing w:line="360" w:lineRule="auto"/>
      </w:pPr>
      <w:r w:rsidRPr="00963C64">
        <w:t xml:space="preserve">_____ Yahvé </w:t>
      </w:r>
      <w:proofErr w:type="spellStart"/>
      <w:r w:rsidRPr="00963C64">
        <w:t>Sammah</w:t>
      </w:r>
      <w:proofErr w:type="spellEnd"/>
      <w:r w:rsidRPr="00963C64">
        <w:tab/>
        <w:t>n. El Señor es mi bandera</w:t>
      </w:r>
    </w:p>
    <w:p w:rsidR="00E35E8F" w:rsidRPr="00963C64" w:rsidRDefault="00E35E8F" w:rsidP="00E35E8F">
      <w:pPr>
        <w:tabs>
          <w:tab w:val="left" w:pos="4680"/>
        </w:tabs>
        <w:spacing w:line="360" w:lineRule="auto"/>
      </w:pPr>
      <w:r w:rsidRPr="00963C64">
        <w:t xml:space="preserve">_____ Yahvé </w:t>
      </w:r>
      <w:proofErr w:type="spellStart"/>
      <w:r w:rsidRPr="00963C64">
        <w:t>Elohim</w:t>
      </w:r>
      <w:proofErr w:type="spellEnd"/>
      <w:r w:rsidRPr="00963C64">
        <w:t xml:space="preserve"> Israel</w:t>
      </w:r>
      <w:r w:rsidRPr="00963C64">
        <w:tab/>
        <w:t>o. El Señor de los ejércitos</w:t>
      </w:r>
    </w:p>
    <w:p w:rsidR="00E35E8F" w:rsidRPr="00963C64" w:rsidRDefault="00E35E8F" w:rsidP="00E35E8F">
      <w:pPr>
        <w:tabs>
          <w:tab w:val="left" w:pos="4680"/>
        </w:tabs>
        <w:spacing w:line="360" w:lineRule="auto"/>
      </w:pPr>
      <w:r w:rsidRPr="00963C64">
        <w:t xml:space="preserve">_____ </w:t>
      </w:r>
      <w:proofErr w:type="spellStart"/>
      <w:r w:rsidRPr="00963C64">
        <w:t>Qadosh</w:t>
      </w:r>
      <w:proofErr w:type="spellEnd"/>
      <w:r w:rsidRPr="00963C64">
        <w:t xml:space="preserve"> Israel</w:t>
      </w:r>
      <w:r w:rsidRPr="00963C64">
        <w:tab/>
        <w:t>p. El Señor, mi pastor.</w:t>
      </w:r>
    </w:p>
    <w:p w:rsidR="00E35E8F" w:rsidRDefault="00E35E8F" w:rsidP="00E35E8F">
      <w:pPr>
        <w:pStyle w:val="Listaconnmeros"/>
        <w:tabs>
          <w:tab w:val="clear" w:pos="360"/>
          <w:tab w:val="num" w:pos="540"/>
        </w:tabs>
      </w:pPr>
      <w:r>
        <w:t>Ya vimos varios títulos dados a Dios que nos enseñan algo acerca de su carácter. Estos títulos fueron dados por una manifestación de su carácter a diferentes personas. En tu  experiencia con Dios, ¿cuáles serían algunos títulos que pudieras dar a Dios por la manera que ha obrado en tu vida?</w:t>
      </w:r>
    </w:p>
    <w:p w:rsidR="00E35E8F" w:rsidRPr="008A41EF" w:rsidRDefault="00E35E8F" w:rsidP="000D07ED">
      <w:pPr>
        <w:pStyle w:val="respuesta"/>
      </w:pPr>
      <w:r>
        <w:t>El Fiel, el Verdadero, el Paciente, el sabio.</w:t>
      </w:r>
    </w:p>
    <w:p w:rsidR="00E35E8F" w:rsidRPr="00963C64" w:rsidRDefault="00E35E8F" w:rsidP="00E35E8F">
      <w:pPr>
        <w:pStyle w:val="Listaconnmeros"/>
        <w:tabs>
          <w:tab w:val="clear" w:pos="360"/>
          <w:tab w:val="num" w:pos="540"/>
        </w:tabs>
      </w:pPr>
      <w:r w:rsidRPr="00963C64">
        <w:lastRenderedPageBreak/>
        <w:t xml:space="preserve">¿Cómo se puede armonizar el hecho que la Biblia enseña que hay un sólo Dios verdadero, pero también que hubo un hombre llamado Jesucristo que dijo ser igual a Dios y que hay alguien llamado Espíritu Santo </w:t>
      </w:r>
      <w:r w:rsidR="00A90A69">
        <w:t xml:space="preserve">que también es igual a Dios?  </w:t>
      </w:r>
    </w:p>
    <w:p w:rsidR="00E35E8F" w:rsidRPr="00963C64" w:rsidRDefault="00E35E8F" w:rsidP="001C2466">
      <w:pPr>
        <w:pStyle w:val="respuesta"/>
      </w:pPr>
      <w:r w:rsidRPr="00963C64">
        <w:t>Que Dios existe en una trinidad.</w:t>
      </w:r>
      <w:r>
        <w:t xml:space="preserve">  Dt. 6:4</w:t>
      </w:r>
    </w:p>
    <w:p w:rsidR="00E35E8F" w:rsidRPr="00963C64" w:rsidRDefault="00E35E8F" w:rsidP="00E35E8F">
      <w:pPr>
        <w:pStyle w:val="Listaconnmeros"/>
        <w:tabs>
          <w:tab w:val="clear" w:pos="360"/>
          <w:tab w:val="num" w:pos="540"/>
        </w:tabs>
      </w:pPr>
      <w:r w:rsidRPr="00963C64">
        <w:t>¿Qué creen lo unitarios?  33</w:t>
      </w:r>
    </w:p>
    <w:p w:rsidR="00E35E8F" w:rsidRPr="00565DC5" w:rsidRDefault="00E35E8F" w:rsidP="001C2466">
      <w:pPr>
        <w:pStyle w:val="respuesta"/>
      </w:pPr>
      <w:r w:rsidRPr="00963C64">
        <w:t xml:space="preserve">Que no son 3 personas distintas sino </w:t>
      </w:r>
      <w:r w:rsidR="0056212B">
        <w:t xml:space="preserve">un </w:t>
      </w:r>
      <w:r w:rsidRPr="00963C64">
        <w:t xml:space="preserve">modo de expresión de Dios y otros rechazan la igualdad de Cristo con Dios y niegan la personalidad del Espíritu Santo. </w:t>
      </w:r>
    </w:p>
    <w:p w:rsidR="00E35E8F" w:rsidRPr="00963C64" w:rsidRDefault="00E35E8F" w:rsidP="00E35E8F">
      <w:pPr>
        <w:pStyle w:val="Listaconnmeros"/>
        <w:tabs>
          <w:tab w:val="clear" w:pos="360"/>
          <w:tab w:val="num" w:pos="540"/>
        </w:tabs>
      </w:pPr>
      <w:r w:rsidRPr="00963C64">
        <w:t xml:space="preserve">¿Por qué dice el autor que la palabra </w:t>
      </w:r>
      <w:proofErr w:type="spellStart"/>
      <w:r w:rsidRPr="00963C64">
        <w:t>triunidad</w:t>
      </w:r>
      <w:proofErr w:type="spellEnd"/>
      <w:r w:rsidRPr="00963C64">
        <w:t xml:space="preserve"> es mejor que trinidad?</w:t>
      </w:r>
      <w:r w:rsidR="00A90A69">
        <w:t xml:space="preserve"> </w:t>
      </w:r>
    </w:p>
    <w:p w:rsidR="00E35E8F" w:rsidRPr="00963C64" w:rsidRDefault="00E35E8F" w:rsidP="001C2466">
      <w:pPr>
        <w:pStyle w:val="respuesta"/>
      </w:pPr>
      <w:r w:rsidRPr="00963C64">
        <w:t xml:space="preserve">Porque trinidad tan sólo dice la mitad de la doctrina “de los </w:t>
      </w:r>
      <w:smartTag w:uri="urn:schemas-microsoft-com:office:smarttags" w:element="metricconverter">
        <w:smartTagPr>
          <w:attr w:name="ProductID" w:val="3”"/>
        </w:smartTagPr>
        <w:r w:rsidRPr="00963C64">
          <w:t>3”</w:t>
        </w:r>
      </w:smartTag>
      <w:r w:rsidRPr="00963C64">
        <w:t xml:space="preserve"> pero no la unidad.</w:t>
      </w:r>
      <w:r w:rsidRPr="00963C64">
        <w:br/>
        <w:t>“</w:t>
      </w:r>
      <w:proofErr w:type="spellStart"/>
      <w:r w:rsidRPr="00963C64">
        <w:t>triunidad</w:t>
      </w:r>
      <w:proofErr w:type="spellEnd"/>
      <w:r w:rsidRPr="00963C64">
        <w:t>”</w:t>
      </w:r>
      <w:r w:rsidR="00A42579">
        <w:t xml:space="preserve"> Tres en uno.</w:t>
      </w:r>
    </w:p>
    <w:p w:rsidR="00E35E8F" w:rsidRPr="00963C64" w:rsidRDefault="00E35E8F" w:rsidP="00E35E8F">
      <w:pPr>
        <w:pStyle w:val="Listaconnmeros"/>
        <w:tabs>
          <w:tab w:val="clear" w:pos="360"/>
          <w:tab w:val="num" w:pos="540"/>
        </w:tabs>
      </w:pPr>
      <w:r w:rsidRPr="00963C64">
        <w:t>¿Cuál versículo dice claramente que hay u</w:t>
      </w:r>
      <w:r w:rsidR="00A90A69">
        <w:t xml:space="preserve">n solo Dios y no tres Dioses? </w:t>
      </w:r>
    </w:p>
    <w:p w:rsidR="00E35E8F" w:rsidRPr="00963C64" w:rsidRDefault="00E35E8F" w:rsidP="001C2466">
      <w:pPr>
        <w:pStyle w:val="respuesta"/>
      </w:pPr>
      <w:r w:rsidRPr="00963C64">
        <w:t>Deut. 6:4</w:t>
      </w:r>
    </w:p>
    <w:p w:rsidR="00E35E8F" w:rsidRPr="00963C64" w:rsidRDefault="00E35E8F" w:rsidP="00E35E8F">
      <w:pPr>
        <w:pStyle w:val="Listaconnmeros"/>
        <w:tabs>
          <w:tab w:val="clear" w:pos="360"/>
          <w:tab w:val="num" w:pos="540"/>
        </w:tabs>
      </w:pPr>
      <w:r w:rsidRPr="00963C64">
        <w:t>¿Cuál es la evidencia de que Dios se cons</w:t>
      </w:r>
      <w:r w:rsidR="00A90A69">
        <w:t>tituye de tres personas?   3</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proofErr w:type="spellStart"/>
      <w:r w:rsidRPr="00963C64">
        <w:t>El</w:t>
      </w:r>
      <w:proofErr w:type="spellEnd"/>
      <w:r w:rsidRPr="00963C64">
        <w:t xml:space="preserve"> ________________________ se reconoce como Dios en Juan 6.27.</w:t>
      </w:r>
      <w:r w:rsidR="00A90A69">
        <w:t xml:space="preserve"> </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 xml:space="preserve">__________________________ se reconoce </w:t>
      </w:r>
      <w:smartTag w:uri="urn:schemas-microsoft-com:office:smarttags" w:element="place">
        <w:smartTag w:uri="urn:schemas-microsoft-com:office:smarttags" w:element="City">
          <w:r w:rsidRPr="00963C64">
            <w:t>como</w:t>
          </w:r>
        </w:smartTag>
      </w:smartTag>
      <w:r w:rsidRPr="00963C64">
        <w:t xml:space="preserve"> Dios en Juan 20:28.</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proofErr w:type="spellStart"/>
      <w:r w:rsidRPr="00963C64">
        <w:t>El</w:t>
      </w:r>
      <w:proofErr w:type="spellEnd"/>
      <w:r w:rsidRPr="00963C64">
        <w:t xml:space="preserve"> ________________________ se reconoce como Dios en Hechos 5:3-4.</w:t>
      </w:r>
      <w:r w:rsidR="00A90A69">
        <w:t xml:space="preserve"> </w:t>
      </w:r>
    </w:p>
    <w:p w:rsidR="00E35E8F" w:rsidRPr="00963C64" w:rsidRDefault="00E35E8F" w:rsidP="00E35E8F">
      <w:pPr>
        <w:pStyle w:val="Listaconnmeros"/>
        <w:tabs>
          <w:tab w:val="clear" w:pos="360"/>
          <w:tab w:val="num" w:pos="540"/>
        </w:tabs>
      </w:pPr>
      <w:r w:rsidRPr="00963C64">
        <w:t xml:space="preserve">¿Cuál es el versículo que probablemente declara mejor la doctrina de la </w:t>
      </w:r>
      <w:proofErr w:type="spellStart"/>
      <w:r w:rsidRPr="00963C64">
        <w:t>triunidad</w:t>
      </w:r>
      <w:proofErr w:type="spellEnd"/>
      <w:r w:rsidRPr="00963C64">
        <w:t xml:space="preserve"> de Dios en el Nuev</w:t>
      </w:r>
      <w:r w:rsidR="00A90A69">
        <w:t xml:space="preserve">o Testamento?   ¿Por qué?  </w:t>
      </w:r>
    </w:p>
    <w:p w:rsidR="00E35E8F" w:rsidRPr="00963C64" w:rsidRDefault="00E35E8F" w:rsidP="001C2466">
      <w:pPr>
        <w:pStyle w:val="respuesta"/>
      </w:pPr>
      <w:r w:rsidRPr="00963C64">
        <w:t>Mateo 28:19, porque equilibra los dos conceptos del tema, unidad y trinidad.  Menciona las 3 personas pero un solo nombre.</w:t>
      </w:r>
      <w:r>
        <w:t xml:space="preserve">  También 2 Corintios 13:14</w:t>
      </w:r>
    </w:p>
    <w:p w:rsidR="00E35E8F" w:rsidRPr="00963C64" w:rsidRDefault="00E35E8F" w:rsidP="00E35E8F">
      <w:pPr>
        <w:pStyle w:val="Listaconnmeros"/>
        <w:tabs>
          <w:tab w:val="clear" w:pos="360"/>
          <w:tab w:val="num" w:pos="540"/>
        </w:tabs>
      </w:pPr>
      <w:r w:rsidRPr="00963C64">
        <w:t>Escribe la definición de la tr</w:t>
      </w:r>
      <w:r w:rsidR="00A90A69">
        <w:t xml:space="preserve">inidad de Benjamín </w:t>
      </w:r>
      <w:proofErr w:type="spellStart"/>
      <w:r w:rsidR="00A90A69">
        <w:t>Warfield</w:t>
      </w:r>
      <w:proofErr w:type="spellEnd"/>
      <w:r w:rsidR="00A90A69">
        <w:t xml:space="preserve">.  </w:t>
      </w:r>
    </w:p>
    <w:p w:rsidR="00E35E8F" w:rsidRPr="00EF201F" w:rsidRDefault="00E35E8F" w:rsidP="001C2466">
      <w:pPr>
        <w:pStyle w:val="respuesta"/>
      </w:pPr>
      <w:r w:rsidRPr="00963C64">
        <w:t xml:space="preserve">La doctrina de que hay un solo Dios verdadero, pero en la unidad de </w:t>
      </w:r>
      <w:smartTag w:uri="urn:schemas-microsoft-com:office:smarttags" w:element="PersonName">
        <w:smartTagPr>
          <w:attr w:name="ProductID" w:val="la Divinidad"/>
        </w:smartTagPr>
        <w:r w:rsidRPr="00963C64">
          <w:t>la Divinidad</w:t>
        </w:r>
      </w:smartTag>
      <w:r w:rsidRPr="00963C64">
        <w:t xml:space="preserve"> hay tres Personas </w:t>
      </w:r>
      <w:r>
        <w:t>eternas y co-iguales, que son iguales en sustancia, pero distintas en subsistencia.</w:t>
      </w:r>
      <w:r w:rsidRPr="00963C64">
        <w:t>”.</w:t>
      </w:r>
      <w:r w:rsidRPr="00E76BC0">
        <w:t xml:space="preserve"> </w:t>
      </w:r>
      <w:r>
        <w:t xml:space="preserve">(Sustancia - </w:t>
      </w:r>
      <w:r>
        <w:rPr>
          <w:rStyle w:val="definicion"/>
        </w:rPr>
        <w:t xml:space="preserve">Cualquier materia en cualquier estado su esencia, Subsistencia - </w:t>
      </w:r>
      <w:r>
        <w:rPr>
          <w:rFonts w:cs="Arial"/>
          <w:sz w:val="20"/>
        </w:rPr>
        <w:t>Vida, mantenimiento o conjunto de medios necesarios para su sustento)</w:t>
      </w:r>
    </w:p>
    <w:p w:rsidR="00E35E8F" w:rsidRPr="00963C64" w:rsidRDefault="00E35E8F" w:rsidP="00E35E8F">
      <w:pPr>
        <w:pStyle w:val="Listaconnmeros"/>
        <w:tabs>
          <w:tab w:val="clear" w:pos="360"/>
          <w:tab w:val="num" w:pos="540"/>
        </w:tabs>
      </w:pPr>
      <w:r w:rsidRPr="00963C64">
        <w:t xml:space="preserve">¿Qué errores han surgido en cuanto a </w:t>
      </w:r>
      <w:r w:rsidR="00A90A69">
        <w:t xml:space="preserve">la doctrina de la </w:t>
      </w:r>
      <w:proofErr w:type="spellStart"/>
      <w:r w:rsidR="00A90A69">
        <w:t>triunidad</w:t>
      </w:r>
      <w:proofErr w:type="spellEnd"/>
      <w:r w:rsidR="00A90A69">
        <w:t xml:space="preserve">?  </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 xml:space="preserve">El Espíritu es </w:t>
      </w:r>
      <w:r>
        <w:t>_____________________________________________________</w:t>
      </w:r>
    </w:p>
    <w:p w:rsidR="00E35E8F" w:rsidRPr="00963C64" w:rsidRDefault="00E35E8F" w:rsidP="001C2466">
      <w:pPr>
        <w:pStyle w:val="respuesta"/>
        <w:rPr>
          <w:lang w:val="es-MX"/>
        </w:rPr>
      </w:pPr>
      <w:r>
        <w:t>Una mera influencia.</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Cristo es __________________________________________________________</w:t>
      </w:r>
    </w:p>
    <w:p w:rsidR="00E35E8F" w:rsidRPr="00963C64" w:rsidRDefault="00E35E8F" w:rsidP="001C2466">
      <w:pPr>
        <w:pStyle w:val="respuesta"/>
        <w:rPr>
          <w:lang w:val="es-MX"/>
        </w:rPr>
      </w:pPr>
      <w:r>
        <w:t>Inferior al Padre.</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La trinidad se ve como _______________________________________________</w:t>
      </w:r>
    </w:p>
    <w:p w:rsidR="00E35E8F" w:rsidRDefault="00E35E8F" w:rsidP="001C2466">
      <w:pPr>
        <w:pStyle w:val="respuesta"/>
        <w:rPr>
          <w:lang w:val="es-MX"/>
        </w:rPr>
      </w:pPr>
      <w:r>
        <w:t>Un simple modo de manifestación de Dios.</w:t>
      </w:r>
    </w:p>
    <w:p w:rsidR="00E35E8F" w:rsidRPr="00963C64" w:rsidRDefault="00E35E8F" w:rsidP="00E35E8F">
      <w:pPr>
        <w:pStyle w:val="Listaconnmeros"/>
        <w:tabs>
          <w:tab w:val="clear" w:pos="360"/>
          <w:tab w:val="num" w:pos="540"/>
        </w:tabs>
      </w:pPr>
      <w:r w:rsidRPr="00963C64">
        <w:t>Dios es Padre en varios sentidos: 38</w:t>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Es Padre de todos los _________________ en el sentido de que es ______________ de ellos (Hechos 17:29).</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Es Padre de ______________________</w:t>
      </w:r>
      <w:r w:rsidR="00A42579">
        <w:t>________</w:t>
      </w:r>
      <w:r w:rsidRPr="00963C64">
        <w:t>___________ (Éxodo 4:22).</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 xml:space="preserve">Es Padre </w:t>
      </w:r>
      <w:smartTag w:uri="urn:schemas-microsoft-com:office:smarttags" w:element="place">
        <w:smartTag w:uri="urn:schemas-microsoft-com:office:smarttags" w:element="State">
          <w:r w:rsidRPr="00963C64">
            <w:t>del</w:t>
          </w:r>
        </w:smartTag>
      </w:smartTag>
      <w:r w:rsidRPr="00963C64">
        <w:t xml:space="preserve"> _________________________________ (Mateo 3:17).</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rPr>
          <w:lang w:eastAsia="es-MX"/>
        </w:rPr>
      </w:pPr>
      <w:r w:rsidRPr="00963C64">
        <w:t>Es Padre de _________________</w:t>
      </w:r>
      <w:r w:rsidR="00A42579">
        <w:t>_____________</w:t>
      </w:r>
      <w:r w:rsidRPr="00963C64">
        <w:t>_________________ (Gálatas 3:26).</w:t>
      </w:r>
      <w:r w:rsidR="00877361">
        <w:br/>
      </w:r>
    </w:p>
    <w:p w:rsidR="00E35E8F" w:rsidRDefault="00E35E8F" w:rsidP="00E35E8F">
      <w:pPr>
        <w:pStyle w:val="Listaconnmeros"/>
        <w:tabs>
          <w:tab w:val="clear" w:pos="360"/>
          <w:tab w:val="num" w:pos="540"/>
        </w:tabs>
        <w:rPr>
          <w:lang w:eastAsia="es-MX"/>
        </w:rPr>
      </w:pPr>
      <w:r>
        <w:rPr>
          <w:lang w:eastAsia="es-MX"/>
        </w:rPr>
        <w:lastRenderedPageBreak/>
        <w:t xml:space="preserve">¿Cuáles son las </w:t>
      </w:r>
      <w:r w:rsidR="00A90A69">
        <w:rPr>
          <w:lang w:eastAsia="es-MX"/>
        </w:rPr>
        <w:t xml:space="preserve">obras particulares del Padre? </w:t>
      </w:r>
    </w:p>
    <w:p w:rsidR="001C2466" w:rsidRDefault="00E35E8F" w:rsidP="00E10B66">
      <w:pPr>
        <w:pStyle w:val="respuesta"/>
        <w:rPr>
          <w:lang w:eastAsia="es-MX"/>
        </w:rPr>
      </w:pPr>
      <w:r>
        <w:rPr>
          <w:lang w:eastAsia="es-MX"/>
        </w:rPr>
        <w:t>El autor del decreto del plan de Dios, Sa. 2:7-9</w:t>
      </w:r>
    </w:p>
    <w:p w:rsidR="001C2466" w:rsidRDefault="00E35E8F" w:rsidP="00E10B66">
      <w:pPr>
        <w:pStyle w:val="respuesta"/>
        <w:rPr>
          <w:lang w:eastAsia="es-MX"/>
        </w:rPr>
      </w:pPr>
      <w:r>
        <w:rPr>
          <w:lang w:eastAsia="es-MX"/>
        </w:rPr>
        <w:t>Viene relacionado con la obra de elección como autor de ella, Ef. 1:3-6.</w:t>
      </w:r>
    </w:p>
    <w:p w:rsidR="001C2466" w:rsidRDefault="00E35E8F" w:rsidP="00E10B66">
      <w:pPr>
        <w:pStyle w:val="respuesta"/>
        <w:rPr>
          <w:lang w:eastAsia="es-MX"/>
        </w:rPr>
      </w:pPr>
      <w:r>
        <w:rPr>
          <w:lang w:eastAsia="es-MX"/>
        </w:rPr>
        <w:t>Envió al Hijo a este mundo, Juan 5:37, 3:16.</w:t>
      </w:r>
    </w:p>
    <w:p w:rsidR="00E35E8F" w:rsidRDefault="00E35E8F" w:rsidP="00E10B66">
      <w:pPr>
        <w:pStyle w:val="respuesta"/>
        <w:rPr>
          <w:lang w:eastAsia="es-MX"/>
        </w:rPr>
      </w:pPr>
      <w:r>
        <w:rPr>
          <w:lang w:eastAsia="es-MX"/>
        </w:rPr>
        <w:t>Es quien disciplina a sus hijos, Heb. 12:9</w:t>
      </w:r>
      <w:r w:rsidR="00A42579">
        <w:rPr>
          <w:lang w:eastAsia="es-MX"/>
        </w:rPr>
        <w:br/>
      </w:r>
      <w:r w:rsidR="00A42579">
        <w:rPr>
          <w:lang w:eastAsia="es-MX"/>
        </w:rPr>
        <w:br/>
      </w:r>
    </w:p>
    <w:p w:rsidR="00E35E8F" w:rsidRDefault="00A90A69" w:rsidP="00E35E8F">
      <w:pPr>
        <w:pStyle w:val="Listaconnmeros"/>
        <w:tabs>
          <w:tab w:val="clear" w:pos="360"/>
          <w:tab w:val="num" w:pos="540"/>
        </w:tabs>
        <w:rPr>
          <w:lang w:eastAsia="es-MX"/>
        </w:rPr>
      </w:pPr>
      <w:r>
        <w:rPr>
          <w:lang w:eastAsia="es-MX"/>
        </w:rPr>
        <w:t>El autor dice</w:t>
      </w:r>
      <w:r w:rsidR="00E35E8F">
        <w:rPr>
          <w:lang w:eastAsia="es-MX"/>
        </w:rPr>
        <w:t xml:space="preserve"> “buenos cristianos pueden caer en la trampa de tratar de moldear a Dios de acuerdo a su propio pensar o a sus deseos o placeres.  El resultado puede ser un dios falso y no verdadero. ¿Qué podemos hacer para no fabricar nuestros propios dioses?</w:t>
      </w:r>
    </w:p>
    <w:p w:rsidR="00E35E8F" w:rsidRPr="000B422D" w:rsidRDefault="00E35E8F" w:rsidP="001C2466">
      <w:pPr>
        <w:pStyle w:val="respuesta"/>
        <w:rPr>
          <w:lang w:eastAsia="es-MX"/>
        </w:rPr>
      </w:pPr>
      <w:r>
        <w:rPr>
          <w:lang w:eastAsia="es-MX"/>
        </w:rPr>
        <w:t>Aceptar a Dios tal como la Biblia lo revela. No aceptar creencias que son nada más nuestra opinión o la opinión de otros. Ni tampoco tener conceptos de Dios que queramos tener sino como es realmente.</w:t>
      </w:r>
      <w:r>
        <w:rPr>
          <w:lang w:eastAsia="es-MX"/>
        </w:rPr>
        <w:br/>
      </w:r>
    </w:p>
    <w:p w:rsidR="00E35E8F" w:rsidRPr="00963C64" w:rsidRDefault="00E35E8F" w:rsidP="00E35E8F"/>
    <w:p w:rsidR="00E35E8F" w:rsidRPr="00963C64" w:rsidRDefault="00E35E8F" w:rsidP="00E35E8F">
      <w:r w:rsidRPr="00963C64">
        <w:t>Es imposible que nosotros entendamos completamente la doctrina de la trinidad.  La razón es que según Deuteronomio 29:29 y Romanos 11:33-34, Dios es infinito, el hombre jamás puede comprender a Dios totalmente.  Si el hombre pudiera entender completamente a Dios entonces sería igual a Dios.</w:t>
      </w:r>
    </w:p>
    <w:p w:rsidR="00E35E8F" w:rsidRPr="00963C64" w:rsidRDefault="00E35E8F" w:rsidP="00E35E8F">
      <w:r>
        <w:rPr>
          <w:noProof/>
          <w:lang w:eastAsia="es-MX"/>
        </w:rPr>
        <w:drawing>
          <wp:anchor distT="0" distB="0" distL="114300" distR="114300" simplePos="0" relativeHeight="251655168" behindDoc="1" locked="0" layoutInCell="1" allowOverlap="1">
            <wp:simplePos x="0" y="0"/>
            <wp:positionH relativeFrom="column">
              <wp:posOffset>4572000</wp:posOffset>
            </wp:positionH>
            <wp:positionV relativeFrom="paragraph">
              <wp:posOffset>58420</wp:posOffset>
            </wp:positionV>
            <wp:extent cx="1857375" cy="1971675"/>
            <wp:effectExtent l="19050" t="0" r="9525" b="0"/>
            <wp:wrapTight wrapText="bothSides">
              <wp:wrapPolygon edited="0">
                <wp:start x="-222" y="0"/>
                <wp:lineTo x="-222" y="21496"/>
                <wp:lineTo x="21711" y="21496"/>
                <wp:lineTo x="21711" y="0"/>
                <wp:lineTo x="-222"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1857375" cy="1971675"/>
                    </a:xfrm>
                    <a:prstGeom prst="rect">
                      <a:avLst/>
                    </a:prstGeom>
                    <a:noFill/>
                    <a:ln w="9525">
                      <a:noFill/>
                      <a:miter lim="800000"/>
                      <a:headEnd/>
                      <a:tailEnd/>
                    </a:ln>
                  </pic:spPr>
                </pic:pic>
              </a:graphicData>
            </a:graphic>
          </wp:anchor>
        </w:drawing>
      </w:r>
      <w:r>
        <w:rPr>
          <w:noProof/>
          <w:lang w:eastAsia="es-MX"/>
        </w:rPr>
        <w:drawing>
          <wp:anchor distT="0" distB="0" distL="114300" distR="114300" simplePos="0" relativeHeight="251654144" behindDoc="1" locked="0" layoutInCell="1" allowOverlap="1">
            <wp:simplePos x="0" y="0"/>
            <wp:positionH relativeFrom="column">
              <wp:posOffset>-342900</wp:posOffset>
            </wp:positionH>
            <wp:positionV relativeFrom="paragraph">
              <wp:posOffset>58420</wp:posOffset>
            </wp:positionV>
            <wp:extent cx="2124075" cy="1971675"/>
            <wp:effectExtent l="19050" t="0" r="9525" b="0"/>
            <wp:wrapTight wrapText="bothSides">
              <wp:wrapPolygon edited="0">
                <wp:start x="-194" y="0"/>
                <wp:lineTo x="-194" y="21496"/>
                <wp:lineTo x="21697" y="21496"/>
                <wp:lineTo x="21697" y="0"/>
                <wp:lineTo x="-194"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2124075" cy="1971675"/>
                    </a:xfrm>
                    <a:prstGeom prst="rect">
                      <a:avLst/>
                    </a:prstGeom>
                    <a:noFill/>
                    <a:ln w="9525">
                      <a:noFill/>
                      <a:miter lim="800000"/>
                      <a:headEnd/>
                      <a:tailEnd/>
                    </a:ln>
                  </pic:spPr>
                </pic:pic>
              </a:graphicData>
            </a:graphic>
          </wp:anchor>
        </w:drawing>
      </w:r>
    </w:p>
    <w:p w:rsidR="00E35E8F" w:rsidRPr="00963C64" w:rsidRDefault="00E35E8F" w:rsidP="00E35E8F">
      <w:r w:rsidRPr="00963C64">
        <w:t>Tal como el agua (H2O) es líquido, vapor y hielo y el vapor no es hielo ni el hielo es líquido ni el líquido es vapor.  De la misma manera  El Padre es Dios pero no es el Hijo. El Hijo es Dios pero no es el Espíritu Santo.  El Espíritu Santo es Dios pero no es el Padre.  Así hay un solo Dios en Tres personas.</w:t>
      </w: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Pr="00963C64" w:rsidRDefault="00E35E8F" w:rsidP="00E35E8F">
      <w:pPr>
        <w:pStyle w:val="Ttulo"/>
      </w:pPr>
      <w:bookmarkStart w:id="3" w:name="_Toc44082897"/>
      <w:r w:rsidRPr="00963C64">
        <w:lastRenderedPageBreak/>
        <w:t>Lección 3  ¿Es inspirada la Biblia?</w:t>
      </w:r>
      <w:bookmarkEnd w:id="3"/>
    </w:p>
    <w:p w:rsidR="00E35E8F" w:rsidRPr="00963C64" w:rsidRDefault="00E35E8F" w:rsidP="00E35E8F">
      <w:r w:rsidRPr="00963C64">
        <w:t xml:space="preserve">Lee páginas </w:t>
      </w:r>
      <w:r w:rsidR="00A42579">
        <w:t>31-53</w:t>
      </w:r>
    </w:p>
    <w:p w:rsidR="00E35E8F" w:rsidRPr="00963C64" w:rsidRDefault="00E35E8F" w:rsidP="00EE597E">
      <w:pPr>
        <w:pStyle w:val="Listaconnmeros"/>
        <w:numPr>
          <w:ilvl w:val="0"/>
          <w:numId w:val="19"/>
        </w:numPr>
        <w:tabs>
          <w:tab w:val="clear" w:pos="360"/>
          <w:tab w:val="num" w:pos="540"/>
        </w:tabs>
        <w:ind w:left="540"/>
      </w:pPr>
      <w:r w:rsidRPr="00963C64">
        <w:t>¿Qué significan las siguientes palabras?</w:t>
      </w:r>
      <w:r w:rsidR="00A90A69">
        <w:t xml:space="preserve"> </w:t>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Biblia</w:t>
      </w:r>
    </w:p>
    <w:p w:rsidR="00E35E8F" w:rsidRPr="00963C64" w:rsidRDefault="00E35E8F" w:rsidP="001C2466">
      <w:pPr>
        <w:pStyle w:val="respuesta"/>
      </w:pPr>
      <w:r w:rsidRPr="00963C64">
        <w:t>Rollo o libro</w:t>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Escritura</w:t>
      </w:r>
    </w:p>
    <w:p w:rsidR="00E35E8F" w:rsidRPr="00963C64" w:rsidRDefault="00E35E8F" w:rsidP="001C2466">
      <w:pPr>
        <w:pStyle w:val="respuesta"/>
      </w:pPr>
      <w:r w:rsidRPr="00963C64">
        <w:t>Los libros sagrados del A.T.  como igualmente otras partes del N.T. 2 Tim. 3:16</w:t>
      </w:r>
      <w:r>
        <w:br/>
        <w:t>Lee Rom</w:t>
      </w:r>
      <w:r w:rsidR="00A90A69">
        <w:t xml:space="preserve">. 3:1-2 y 2 </w:t>
      </w:r>
      <w:proofErr w:type="spellStart"/>
      <w:r w:rsidR="00A90A69">
        <w:t>Ped</w:t>
      </w:r>
      <w:proofErr w:type="spellEnd"/>
      <w:r w:rsidR="00A90A69">
        <w:t>. 3:15-16.</w:t>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Palabra de Dios</w:t>
      </w:r>
    </w:p>
    <w:p w:rsidR="00E35E8F" w:rsidRPr="00963C64" w:rsidRDefault="00E35E8F" w:rsidP="001C2466">
      <w:pPr>
        <w:pStyle w:val="respuesta"/>
      </w:pPr>
      <w:r w:rsidRPr="00963C64">
        <w:t>Ambos testamentos en su forma escrita</w:t>
      </w:r>
      <w:r>
        <w:t>.  Mat. 15:6; Juan 10:35</w:t>
      </w:r>
      <w:r w:rsidRPr="00963C64">
        <w:t>, Heb. 4:12</w:t>
      </w:r>
    </w:p>
    <w:p w:rsidR="00E35E8F" w:rsidRPr="00963C64" w:rsidRDefault="00E35E8F" w:rsidP="00E35E8F">
      <w:pPr>
        <w:pStyle w:val="Listaconnmeros"/>
        <w:tabs>
          <w:tab w:val="clear" w:pos="360"/>
          <w:tab w:val="num" w:pos="540"/>
        </w:tabs>
      </w:pPr>
      <w:r w:rsidRPr="00963C64">
        <w:t xml:space="preserve">¿Por qué es </w:t>
      </w:r>
      <w:smartTag w:uri="urn:schemas-microsoft-com:office:smarttags" w:element="PersonName">
        <w:smartTagPr>
          <w:attr w:name="ProductID" w:val="la Biblia"/>
        </w:smartTagPr>
        <w:r w:rsidRPr="00963C64">
          <w:t>la Biblia</w:t>
        </w:r>
      </w:smartTag>
      <w:r w:rsidRPr="00963C64">
        <w:t xml:space="preserve"> un libro único?  </w:t>
      </w:r>
    </w:p>
    <w:p w:rsidR="00E35E8F" w:rsidRPr="00963C64" w:rsidRDefault="00E35E8F" w:rsidP="001C2466">
      <w:pPr>
        <w:pStyle w:val="respuesta"/>
      </w:pPr>
      <w:r w:rsidRPr="00963C64">
        <w:t xml:space="preserve">Porque fue escrito a lo largo de </w:t>
      </w:r>
      <w:r w:rsidRPr="002248D8">
        <w:rPr>
          <w:u w:val="single"/>
        </w:rPr>
        <w:t>1500 años por unos 40 autores</w:t>
      </w:r>
      <w:r w:rsidRPr="00963C64">
        <w:t>, sin que se encuentre ninguna contradicción. Habla con igual soltura y autoridad de lo conocido como de lo desconocido, de lo agradable y de lo desagradable, de los logros como los errores.</w:t>
      </w:r>
    </w:p>
    <w:p w:rsidR="00E35E8F" w:rsidRPr="00963C64" w:rsidRDefault="00E35E8F" w:rsidP="00E35E8F">
      <w:pPr>
        <w:pStyle w:val="Listaconnmeros"/>
        <w:tabs>
          <w:tab w:val="clear" w:pos="360"/>
          <w:tab w:val="num" w:pos="540"/>
        </w:tabs>
      </w:pPr>
      <w:r w:rsidRPr="00963C64">
        <w:t xml:space="preserve">¿Qué significa la palabra “revelación?  </w:t>
      </w:r>
    </w:p>
    <w:p w:rsidR="00E35E8F" w:rsidRDefault="00E35E8F" w:rsidP="001C2466">
      <w:pPr>
        <w:pStyle w:val="respuesta"/>
      </w:pPr>
      <w:r w:rsidRPr="00963C64">
        <w:t>Descubrir</w:t>
      </w:r>
    </w:p>
    <w:p w:rsidR="00E35E8F" w:rsidRDefault="00E35E8F" w:rsidP="00E35E8F">
      <w:pPr>
        <w:pStyle w:val="Listaconnmeros"/>
        <w:tabs>
          <w:tab w:val="clear" w:pos="360"/>
          <w:tab w:val="num" w:pos="540"/>
        </w:tabs>
      </w:pPr>
      <w:r>
        <w:t xml:space="preserve">¿Qué incluye la revelación general? </w:t>
      </w:r>
    </w:p>
    <w:p w:rsidR="00E35E8F" w:rsidRDefault="00E35E8F" w:rsidP="00E10B66">
      <w:pPr>
        <w:pStyle w:val="respuesta"/>
      </w:pPr>
      <w:r>
        <w:t xml:space="preserve">Todos los medios aparte de Cristo y de la Biblia. Por la naturaleza, como Dios trata de manera providencial </w:t>
      </w:r>
      <w:proofErr w:type="spellStart"/>
      <w:r>
        <w:t>al</w:t>
      </w:r>
      <w:proofErr w:type="spellEnd"/>
      <w:r>
        <w:t xml:space="preserve"> los hombres, mediante la conservación del Universo (Col. 1:17) y la naturaleza moral del hombre (Gén 1:26 y Hechos 17:29).</w:t>
      </w:r>
    </w:p>
    <w:p w:rsidR="00E35E8F" w:rsidRDefault="00E35E8F" w:rsidP="00E35E8F">
      <w:pPr>
        <w:pStyle w:val="Listaconnmeros"/>
        <w:tabs>
          <w:tab w:val="clear" w:pos="360"/>
          <w:tab w:val="num" w:pos="540"/>
        </w:tabs>
      </w:pPr>
      <w:r>
        <w:t xml:space="preserve">¿Cuál es la revelación especial? </w:t>
      </w:r>
    </w:p>
    <w:p w:rsidR="00E35E8F" w:rsidRPr="00A953A2" w:rsidRDefault="00E35E8F" w:rsidP="00E10B66">
      <w:pPr>
        <w:pStyle w:val="respuesta"/>
      </w:pPr>
      <w:r>
        <w:t>Nos viene por medio de Jesucristo y de la Biblia.</w:t>
      </w:r>
    </w:p>
    <w:p w:rsidR="00E35E8F" w:rsidRPr="00963C64" w:rsidRDefault="00E35E8F" w:rsidP="00E35E8F">
      <w:pPr>
        <w:pStyle w:val="Listaconnmeros"/>
        <w:tabs>
          <w:tab w:val="clear" w:pos="360"/>
          <w:tab w:val="num" w:pos="540"/>
        </w:tabs>
        <w:spacing w:line="276" w:lineRule="auto"/>
      </w:pPr>
      <w:r w:rsidRPr="00963C64">
        <w:t xml:space="preserve">La revelación general es suficiente para _________________ </w:t>
      </w:r>
      <w:r>
        <w:t xml:space="preserve"> de su necesidad de Dios y para condenarle s</w:t>
      </w:r>
      <w:r w:rsidRPr="00963C64">
        <w:t xml:space="preserve">i rechaza lo que puede </w:t>
      </w:r>
      <w:r>
        <w:t xml:space="preserve"> </w:t>
      </w:r>
      <w:r w:rsidRPr="00963C64">
        <w:t xml:space="preserve">aprender de la naturaleza, pero solamente la __________ </w:t>
      </w:r>
      <w:r>
        <w:t xml:space="preserve">en Jesucristo </w:t>
      </w:r>
      <w:r w:rsidRPr="00963C64">
        <w:t>basta para salvar.</w:t>
      </w:r>
    </w:p>
    <w:p w:rsidR="00E35E8F" w:rsidRPr="00963C64" w:rsidRDefault="00E35E8F" w:rsidP="00E35E8F">
      <w:pPr>
        <w:pStyle w:val="Listaconnmeros"/>
        <w:tabs>
          <w:tab w:val="clear" w:pos="360"/>
          <w:tab w:val="num" w:pos="540"/>
        </w:tabs>
      </w:pPr>
      <w:r w:rsidRPr="00963C64">
        <w:t xml:space="preserve">¿Qué pasará si uno </w:t>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r</w:t>
      </w:r>
      <w:r w:rsidR="00A90A69">
        <w:t xml:space="preserve">echaza la revelación general?  </w:t>
      </w:r>
    </w:p>
    <w:p w:rsidR="00E35E8F" w:rsidRPr="00963C64" w:rsidRDefault="00E35E8F" w:rsidP="001C2466">
      <w:pPr>
        <w:pStyle w:val="respuesta"/>
      </w:pPr>
      <w:r w:rsidRPr="00963C64">
        <w:t>Produce condenación</w:t>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 xml:space="preserve">acepta la revelación general?  </w:t>
      </w:r>
    </w:p>
    <w:p w:rsidR="00E35E8F" w:rsidRPr="00963C64" w:rsidRDefault="00E35E8F" w:rsidP="001C2466">
      <w:pPr>
        <w:pStyle w:val="respuesta"/>
      </w:pPr>
      <w:r w:rsidRPr="00963C64">
        <w:t xml:space="preserve">Añadirá el mensaje posterior necesario del Evangelio para que el hombre sea salvo, </w:t>
      </w:r>
      <w:r>
        <w:br/>
      </w:r>
      <w:r w:rsidRPr="00963C64">
        <w:t>Hechos 10:3-6.</w:t>
      </w:r>
      <w:r>
        <w:t xml:space="preserve"> Cornelio. </w:t>
      </w:r>
    </w:p>
    <w:p w:rsidR="00E35E8F" w:rsidRDefault="00E35E8F" w:rsidP="00E35E8F">
      <w:pPr>
        <w:pStyle w:val="Listaconnmeros"/>
        <w:tabs>
          <w:tab w:val="clear" w:pos="360"/>
          <w:tab w:val="num" w:pos="540"/>
        </w:tabs>
      </w:pPr>
      <w:r w:rsidRPr="00963C64">
        <w:t>Completa la definición propia del autor de “inspiración”.</w:t>
      </w:r>
      <w:r>
        <w:t xml:space="preserve">  </w:t>
      </w:r>
      <w:r w:rsidRPr="00963C64">
        <w:br/>
        <w:t xml:space="preserve">La inspiración de </w:t>
      </w:r>
      <w:smartTag w:uri="urn:schemas-microsoft-com:office:smarttags" w:element="PersonName">
        <w:smartTagPr>
          <w:attr w:name="ProductID" w:val="la Biblia"/>
        </w:smartTagPr>
        <w:r w:rsidRPr="00963C64">
          <w:t>la Biblia</w:t>
        </w:r>
      </w:smartTag>
      <w:r w:rsidRPr="00963C64">
        <w:t xml:space="preserve"> es que representa la </w:t>
      </w:r>
      <w:proofErr w:type="spellStart"/>
      <w:r w:rsidRPr="00963C64">
        <w:t>superdirección</w:t>
      </w:r>
      <w:proofErr w:type="spellEnd"/>
      <w:r w:rsidRPr="00963C64">
        <w:t xml:space="preserve"> de Dios en los ___________</w:t>
      </w:r>
      <w:r w:rsidRPr="00963C64">
        <w:br/>
        <w:t>humanos de tal forma que, utilizando sus ______________ personalidades individuales, compusieron y ______________ sin error la ______________ divina para el hombre con las ______________ de los autógrafos  ______________.</w:t>
      </w:r>
    </w:p>
    <w:p w:rsidR="00E35E8F" w:rsidRPr="00B642B9" w:rsidRDefault="00E35E8F" w:rsidP="00E35E8F">
      <w:pPr>
        <w:pStyle w:val="Listaconnmeros"/>
        <w:tabs>
          <w:tab w:val="clear" w:pos="360"/>
          <w:tab w:val="num" w:pos="540"/>
        </w:tabs>
        <w:rPr>
          <w:sz w:val="20"/>
          <w:szCs w:val="20"/>
        </w:rPr>
      </w:pPr>
      <w:r>
        <w:t xml:space="preserve">Hay conceptos de inspiración equivocadas. Describe los siguientes conceptos. </w:t>
      </w:r>
      <w:r w:rsidRPr="00B642B9">
        <w:rPr>
          <w:sz w:val="20"/>
          <w:szCs w:val="20"/>
        </w:rPr>
        <w:t>44-45</w:t>
      </w:r>
    </w:p>
    <w:p w:rsidR="00E35E8F" w:rsidRDefault="00E35E8F" w:rsidP="00EE597E">
      <w:pPr>
        <w:pStyle w:val="check"/>
        <w:numPr>
          <w:ilvl w:val="0"/>
          <w:numId w:val="1"/>
        </w:numPr>
        <w:ind w:left="432" w:hanging="288"/>
        <w:rPr>
          <w:lang w:eastAsia="en-US"/>
        </w:rPr>
      </w:pPr>
      <w:r>
        <w:rPr>
          <w:lang w:eastAsia="en-US"/>
        </w:rPr>
        <w:t>Inspiración natural.</w:t>
      </w:r>
    </w:p>
    <w:p w:rsidR="00E35E8F" w:rsidRPr="0056212B" w:rsidRDefault="00E35E8F" w:rsidP="00E10B66">
      <w:pPr>
        <w:pStyle w:val="respuesta"/>
      </w:pPr>
      <w:r>
        <w:t>Los escritores de la biblia eran hombres de gran genio intelectual, pero que sus escritos fueron inspirados no más de otros genios de la historia.</w:t>
      </w:r>
      <w:r w:rsidR="00A90A69">
        <w:t xml:space="preserve"> </w:t>
      </w:r>
      <w:r>
        <w:t>Iluminación o la inspiración mística.</w:t>
      </w:r>
      <w:r w:rsidR="00A90A69">
        <w:t xml:space="preserve"> </w:t>
      </w:r>
      <w:r w:rsidRPr="0056212B">
        <w:t>Que los escritores fueron llenos del Espíritu. Así guiados igualmente cualquier otro pued</w:t>
      </w:r>
      <w:r w:rsidR="0056212B">
        <w:t>e</w:t>
      </w:r>
      <w:r w:rsidRPr="0056212B">
        <w:t xml:space="preserve"> serlo en nuestros días.</w:t>
      </w:r>
    </w:p>
    <w:p w:rsidR="00E35E8F" w:rsidRDefault="00E35E8F" w:rsidP="00EE597E">
      <w:pPr>
        <w:pStyle w:val="check"/>
        <w:numPr>
          <w:ilvl w:val="0"/>
          <w:numId w:val="1"/>
        </w:numPr>
        <w:ind w:left="432" w:hanging="288"/>
        <w:rPr>
          <w:lang w:eastAsia="en-US"/>
        </w:rPr>
      </w:pPr>
      <w:r>
        <w:rPr>
          <w:lang w:eastAsia="en-US"/>
        </w:rPr>
        <w:lastRenderedPageBreak/>
        <w:t>Dictado</w:t>
      </w:r>
    </w:p>
    <w:p w:rsidR="00E35E8F" w:rsidRDefault="00E35E8F" w:rsidP="001C2466">
      <w:pPr>
        <w:pStyle w:val="respuesta"/>
      </w:pPr>
      <w:r>
        <w:t>Que los escritores se sintieron completamente pasivos y Dios sencillamente les dictó lo que tenían que dejar escrito.</w:t>
      </w:r>
    </w:p>
    <w:p w:rsidR="00E35E8F" w:rsidRDefault="00E35E8F" w:rsidP="00EE597E">
      <w:pPr>
        <w:pStyle w:val="check"/>
        <w:numPr>
          <w:ilvl w:val="0"/>
          <w:numId w:val="1"/>
        </w:numPr>
        <w:ind w:left="432" w:hanging="288"/>
        <w:rPr>
          <w:lang w:eastAsia="en-US"/>
        </w:rPr>
      </w:pPr>
      <w:r>
        <w:rPr>
          <w:lang w:eastAsia="en-US"/>
        </w:rPr>
        <w:t>Inspiración parcial.</w:t>
      </w:r>
    </w:p>
    <w:p w:rsidR="00E35E8F" w:rsidRDefault="00E35E8F" w:rsidP="001C2466">
      <w:pPr>
        <w:pStyle w:val="respuesta"/>
      </w:pPr>
      <w:r>
        <w:t>Considera a ciertas partes de la Biblia como inspiradas sobrenaturalmente, otras porciones como la creación y profecía deben ser ignoradas.</w:t>
      </w:r>
    </w:p>
    <w:p w:rsidR="00E35E8F" w:rsidRDefault="00E35E8F" w:rsidP="00EE597E">
      <w:pPr>
        <w:pStyle w:val="check"/>
        <w:numPr>
          <w:ilvl w:val="0"/>
          <w:numId w:val="1"/>
        </w:numPr>
        <w:ind w:left="432" w:hanging="288"/>
        <w:rPr>
          <w:lang w:eastAsia="en-US"/>
        </w:rPr>
      </w:pPr>
      <w:r>
        <w:rPr>
          <w:lang w:eastAsia="en-US"/>
        </w:rPr>
        <w:t>Conceptos.</w:t>
      </w:r>
    </w:p>
    <w:p w:rsidR="00E35E8F" w:rsidRDefault="00E35E8F" w:rsidP="001C2466">
      <w:pPr>
        <w:pStyle w:val="respuesta"/>
      </w:pPr>
      <w:r>
        <w:t xml:space="preserve">Que solo los conceptos pero no las mismas palabras, fueron inspirados. </w:t>
      </w:r>
    </w:p>
    <w:p w:rsidR="00E35E8F" w:rsidRDefault="00E35E8F" w:rsidP="00EE597E">
      <w:pPr>
        <w:pStyle w:val="check"/>
        <w:numPr>
          <w:ilvl w:val="0"/>
          <w:numId w:val="1"/>
        </w:numPr>
        <w:ind w:left="432" w:hanging="288"/>
        <w:rPr>
          <w:lang w:eastAsia="en-US"/>
        </w:rPr>
      </w:pPr>
      <w:r>
        <w:rPr>
          <w:lang w:eastAsia="en-US"/>
        </w:rPr>
        <w:t>Neo-ortodoxo</w:t>
      </w:r>
    </w:p>
    <w:p w:rsidR="00E35E8F" w:rsidRDefault="00E35E8F" w:rsidP="001C2466">
      <w:pPr>
        <w:pStyle w:val="respuesta"/>
      </w:pPr>
      <w:r>
        <w:t>Que la Biblia es un testimonio de la Palabra de Dios. Que la Biblia contiene la Palabra de Dios pero también contiene errores.</w:t>
      </w:r>
      <w:r w:rsidR="00A87FE0">
        <w:br/>
      </w:r>
    </w:p>
    <w:p w:rsidR="00E35E8F" w:rsidRDefault="00E35E8F" w:rsidP="00EE597E">
      <w:pPr>
        <w:pStyle w:val="check"/>
        <w:numPr>
          <w:ilvl w:val="0"/>
          <w:numId w:val="1"/>
        </w:numPr>
        <w:ind w:left="432" w:hanging="288"/>
        <w:rPr>
          <w:lang w:eastAsia="en-US"/>
        </w:rPr>
      </w:pPr>
      <w:r>
        <w:rPr>
          <w:lang w:eastAsia="en-US"/>
        </w:rPr>
        <w:t>Propósito inspirado.</w:t>
      </w:r>
    </w:p>
    <w:p w:rsidR="00E35E8F" w:rsidRDefault="00E35E8F" w:rsidP="001C2466">
      <w:pPr>
        <w:pStyle w:val="respuesta"/>
      </w:pPr>
      <w:r>
        <w:t>Que la Biblia contiene errores de hecho e insolubles discrepancias en su contenido pero que mantiene una integridad doctrinal. Es infalible y sin error solo en la doctrina que enseña.</w:t>
      </w:r>
    </w:p>
    <w:p w:rsidR="00E35E8F" w:rsidRPr="00963C64" w:rsidRDefault="00E35E8F" w:rsidP="00E35E8F">
      <w:pPr>
        <w:pStyle w:val="Listaconnmeros"/>
        <w:tabs>
          <w:tab w:val="clear" w:pos="360"/>
          <w:tab w:val="num" w:pos="540"/>
        </w:tabs>
      </w:pPr>
      <w:r w:rsidRPr="00963C64">
        <w:t>Escribe al lado de cada declaración una cita bíblica (o m</w:t>
      </w:r>
      <w:r>
        <w:t>á</w:t>
      </w:r>
      <w:r w:rsidRPr="00963C64">
        <w:t xml:space="preserve">s) que verifica esa declaración. </w:t>
      </w:r>
      <w:r w:rsidRPr="00963C64">
        <w:br/>
        <w:t xml:space="preserve">    </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Toda Escritura es inspirada de Dios. _______________</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 xml:space="preserve">El Espíritu fue un coautor con cada uno de los escritores humanos de </w:t>
      </w:r>
      <w:smartTag w:uri="urn:schemas-microsoft-com:office:smarttags" w:element="PersonName">
        <w:smartTagPr>
          <w:attr w:name="ProductID" w:val="la Biblia."/>
        </w:smartTagPr>
        <w:r w:rsidRPr="00963C64">
          <w:t>la Biblia.</w:t>
        </w:r>
      </w:smartTag>
      <w:r w:rsidRPr="00963C64">
        <w:t xml:space="preserve"> _________</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La Biblia afirma no tener error en sí misma.  _________________</w:t>
      </w:r>
    </w:p>
    <w:p w:rsidR="00E35E8F" w:rsidRPr="00963C64" w:rsidRDefault="00E35E8F" w:rsidP="00E35E8F">
      <w:pPr>
        <w:pStyle w:val="Listaconnmeros"/>
        <w:tabs>
          <w:tab w:val="clear" w:pos="360"/>
          <w:tab w:val="num" w:pos="540"/>
        </w:tabs>
      </w:pPr>
      <w:r w:rsidRPr="00963C64">
        <w:t xml:space="preserve">¿Qué significa la palabra </w:t>
      </w:r>
      <w:r w:rsidRPr="00963C64">
        <w:rPr>
          <w:b/>
        </w:rPr>
        <w:t>canon</w:t>
      </w:r>
      <w:r w:rsidRPr="00963C64">
        <w:t xml:space="preserve">?      ¿Qué significa refiriéndonos a </w:t>
      </w:r>
      <w:smartTag w:uri="urn:schemas-microsoft-com:office:smarttags" w:element="PersonName">
        <w:smartTagPr>
          <w:attr w:name="ProductID" w:val="la Biblia"/>
        </w:smartTagPr>
        <w:r w:rsidRPr="00963C64">
          <w:t>la Biblia</w:t>
        </w:r>
      </w:smartTag>
      <w:r>
        <w:t xml:space="preserve">? </w:t>
      </w:r>
    </w:p>
    <w:p w:rsidR="00E35E8F" w:rsidRPr="00963C64" w:rsidRDefault="00E35E8F" w:rsidP="001C2466">
      <w:pPr>
        <w:pStyle w:val="respuesta"/>
      </w:pPr>
      <w:r w:rsidRPr="00963C64">
        <w:t>Significa norma o vara de medir.  Significa la colección de libros que fueron aceptados por su autenticidad y autoridad; también significa que esos libros son nuestra norma de vida.</w:t>
      </w:r>
    </w:p>
    <w:p w:rsidR="00E35E8F" w:rsidRPr="00963C64" w:rsidRDefault="00E35E8F" w:rsidP="00E35E8F">
      <w:pPr>
        <w:pStyle w:val="Listaconnmeros"/>
        <w:tabs>
          <w:tab w:val="clear" w:pos="360"/>
          <w:tab w:val="num" w:pos="540"/>
        </w:tabs>
      </w:pPr>
      <w:r w:rsidRPr="00963C64">
        <w:t xml:space="preserve">¿Cuáles eran las tres pruebas que la iglesia aplicó para determinar si un libro era Palabra de Dios? </w:t>
      </w:r>
    </w:p>
    <w:p w:rsidR="00E35E8F" w:rsidRPr="00963C64" w:rsidRDefault="00E35E8F" w:rsidP="001C2466">
      <w:pPr>
        <w:pStyle w:val="respuesta"/>
      </w:pPr>
      <w:r w:rsidRPr="00963C64">
        <w:t>Hubo demostración de la autoridad del escritor.  A.T. era un legislador, profeta o dirigente de Israel.  N.T. fue escrito por un apóstol o respaldado por él.</w:t>
      </w:r>
    </w:p>
    <w:p w:rsidR="00E35E8F" w:rsidRPr="00963C64" w:rsidRDefault="00E35E8F" w:rsidP="001C2466">
      <w:pPr>
        <w:pStyle w:val="respuesta"/>
      </w:pPr>
      <w:r w:rsidRPr="00963C64">
        <w:t>Los libros mismos debían ofrecer alguna evidencia interna de su carácter único, como inspirado y de autoridad.</w:t>
      </w:r>
    </w:p>
    <w:p w:rsidR="00E35E8F" w:rsidRDefault="00E35E8F" w:rsidP="001C2466">
      <w:pPr>
        <w:pStyle w:val="respuesta"/>
      </w:pPr>
      <w:r w:rsidRPr="00963C64">
        <w:t xml:space="preserve">El Veredicto de la iglesia en cuanto a la naturaleza canónica de los libros era importante. </w:t>
      </w:r>
      <w:r w:rsidR="00A87FE0">
        <w:br/>
      </w:r>
    </w:p>
    <w:p w:rsidR="00E35E8F" w:rsidRDefault="00E35E8F" w:rsidP="00E35E8F">
      <w:pPr>
        <w:pStyle w:val="Listaconnmeros"/>
        <w:tabs>
          <w:tab w:val="clear" w:pos="360"/>
          <w:tab w:val="num" w:pos="540"/>
        </w:tabs>
      </w:pPr>
      <w:r>
        <w:t xml:space="preserve">¿Cómo delimitó Jesucristo  la extensión de los libros canónicos del Antiguo Testamento? </w:t>
      </w:r>
    </w:p>
    <w:p w:rsidR="00E35E8F" w:rsidRPr="00963C64" w:rsidRDefault="00E35E8F" w:rsidP="001C2466">
      <w:pPr>
        <w:pStyle w:val="respuesta"/>
      </w:pPr>
      <w:r>
        <w:t xml:space="preserve">Cuando en Lucas 11:51 acusó a los escribas de ser culpables de la muerte de todos los profetas que fueron desde Abel (Génesis) hasta Zacarías (2 Crónicas 24:20-21), que es el último libro histórico cronológicamente del Antiguo Testamento. </w:t>
      </w:r>
    </w:p>
    <w:p w:rsidR="00E35E8F" w:rsidRPr="00963C64" w:rsidRDefault="00E35E8F" w:rsidP="00E35E8F">
      <w:pPr>
        <w:pStyle w:val="Listaconnmeros"/>
        <w:tabs>
          <w:tab w:val="clear" w:pos="360"/>
          <w:tab w:val="num" w:pos="540"/>
        </w:tabs>
      </w:pPr>
      <w:r w:rsidRPr="00963C64">
        <w:t>¿Por qué los libros apócrifos no fueron aceptados como libros inspirados?  ¿Cuál era la opinión</w:t>
      </w:r>
      <w:r>
        <w:t xml:space="preserve"> de las siguientes personas?  </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Los judíos</w:t>
      </w:r>
    </w:p>
    <w:p w:rsidR="00E35E8F" w:rsidRPr="00963C64" w:rsidRDefault="00E35E8F" w:rsidP="001C2466">
      <w:pPr>
        <w:pStyle w:val="respuesta"/>
      </w:pPr>
      <w:r w:rsidRPr="00963C64">
        <w:t>Nunca los aceptaron.</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lastRenderedPageBreak/>
        <w:t>Jesucristo</w:t>
      </w:r>
    </w:p>
    <w:p w:rsidR="00E35E8F" w:rsidRPr="00963C64" w:rsidRDefault="00E35E8F" w:rsidP="001C2466">
      <w:pPr>
        <w:pStyle w:val="respuesta"/>
      </w:pPr>
      <w:r w:rsidRPr="00963C64">
        <w:t>Tampoco los citó y aceptó.</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Jerónimo</w:t>
      </w:r>
    </w:p>
    <w:p w:rsidR="00E35E8F" w:rsidRDefault="00E35E8F" w:rsidP="001C2466">
      <w:pPr>
        <w:pStyle w:val="respuesta"/>
      </w:pPr>
      <w:r w:rsidRPr="00963C64">
        <w:t>Distinguió los libros canónicos de los de segunda clase.</w:t>
      </w:r>
    </w:p>
    <w:p w:rsidR="00E35E8F" w:rsidRDefault="00E35E8F" w:rsidP="00E35E8F">
      <w:pPr>
        <w:pStyle w:val="Listaconnmeros"/>
        <w:tabs>
          <w:tab w:val="clear" w:pos="360"/>
          <w:tab w:val="num" w:pos="540"/>
        </w:tabs>
      </w:pPr>
      <w:r>
        <w:t xml:space="preserve">¿Qué hicieron los masoretas para asegurar la veracidad de las copias que hicieron del Antiguo Testamento en Hebreo? </w:t>
      </w:r>
    </w:p>
    <w:p w:rsidR="00E35E8F" w:rsidRDefault="00E35E8F" w:rsidP="00E10B66">
      <w:pPr>
        <w:pStyle w:val="respuesta"/>
      </w:pPr>
      <w:r>
        <w:t>Comprobaban con todo cuidado cada copia, contando la letra media de las páginas, de los libros y de las secciones, llegándose a decir que todo cuanto pudiera contarse había que contarlo.</w:t>
      </w:r>
    </w:p>
    <w:p w:rsidR="00E35E8F" w:rsidRDefault="00E35E8F" w:rsidP="00E35E8F">
      <w:pPr>
        <w:pStyle w:val="Listaconnmeros"/>
        <w:tabs>
          <w:tab w:val="clear" w:pos="360"/>
          <w:tab w:val="num" w:pos="540"/>
        </w:tabs>
      </w:pPr>
      <w:r>
        <w:t xml:space="preserve">¿Cuál era la importancia del descubrimiento de los rollos del mar Muerto? </w:t>
      </w:r>
    </w:p>
    <w:p w:rsidR="00E35E8F" w:rsidRPr="001210B1" w:rsidRDefault="00E35E8F" w:rsidP="00E10B66">
      <w:pPr>
        <w:pStyle w:val="respuesta"/>
      </w:pPr>
      <w:r>
        <w:t xml:space="preserve">Porque se podía ya comprobar con exactitud más cercana la fidelidad del texto masorético, que ahora ha demostrado ser de lo más exacto. </w:t>
      </w:r>
    </w:p>
    <w:p w:rsidR="00E35E8F" w:rsidRDefault="00E35E8F" w:rsidP="00E35E8F">
      <w:pPr>
        <w:pStyle w:val="Listaconnmeros"/>
        <w:tabs>
          <w:tab w:val="clear" w:pos="360"/>
          <w:tab w:val="num" w:pos="540"/>
        </w:tabs>
      </w:pPr>
      <w:r>
        <w:t xml:space="preserve">¿Cómo podemos  estar seguros que poseemos hoy día un texto fiel y de confianza del Nuevo Testamento? </w:t>
      </w:r>
    </w:p>
    <w:p w:rsidR="00E35E8F" w:rsidRPr="00200FEF" w:rsidRDefault="00E35E8F" w:rsidP="00E10B66">
      <w:pPr>
        <w:pStyle w:val="respuesta"/>
      </w:pPr>
      <w:r>
        <w:t>Hay más de 5,000 manuscritos del N.T.  Es el documento más comprobado de todos los escritos de la antigüedad. Además hay fragmentos muy antiguos, más leccionarios y escritos de los padres de la iglesia que contienen muchas citas del Nuevo Testamento.</w:t>
      </w:r>
    </w:p>
    <w:p w:rsidR="00E35E8F" w:rsidRPr="00963C64" w:rsidRDefault="00E35E8F" w:rsidP="00E35E8F">
      <w:pPr>
        <w:pStyle w:val="Listaconnmeros"/>
        <w:tabs>
          <w:tab w:val="clear" w:pos="360"/>
          <w:tab w:val="num" w:pos="540"/>
        </w:tabs>
      </w:pPr>
      <w:r w:rsidRPr="00963C64">
        <w:t xml:space="preserve">Una comprensión adecuada de la </w:t>
      </w:r>
      <w:r w:rsidR="00F302F9">
        <w:t>Biblia depende de, ¿cuáles</w:t>
      </w:r>
      <w:r w:rsidRPr="00963C64">
        <w:t xml:space="preserve"> dos cosas?  </w:t>
      </w:r>
    </w:p>
    <w:p w:rsidR="00E35E8F" w:rsidRPr="00963C64" w:rsidRDefault="00E35E8F" w:rsidP="001C2466">
      <w:pPr>
        <w:pStyle w:val="respuesta"/>
      </w:pPr>
      <w:r w:rsidRPr="00963C64">
        <w:t>La obra iluminadora del Espíritu Santo.</w:t>
      </w:r>
      <w:r w:rsidRPr="00963C64">
        <w:br/>
        <w:t>La obra interpretadora del lector.</w:t>
      </w:r>
    </w:p>
    <w:p w:rsidR="00E35E8F" w:rsidRPr="00963C64" w:rsidRDefault="00E35E8F" w:rsidP="00E35E8F">
      <w:pPr>
        <w:pStyle w:val="Listaconnmeros"/>
        <w:tabs>
          <w:tab w:val="clear" w:pos="360"/>
          <w:tab w:val="num" w:pos="540"/>
        </w:tabs>
      </w:pPr>
      <w:r w:rsidRPr="00963C64">
        <w:t xml:space="preserve">Escribe en tus propias palabras lo que entiendes por iluminación. </w:t>
      </w:r>
    </w:p>
    <w:p w:rsidR="00E35E8F" w:rsidRPr="00963C64" w:rsidRDefault="00E35E8F" w:rsidP="001C2466">
      <w:pPr>
        <w:pStyle w:val="respuesta"/>
      </w:pPr>
      <w:r w:rsidRPr="00963C64">
        <w:t>Es la obra del Espíritu Santo dando al creyente entendimiento de la revelación de Dios en la Biblia.</w:t>
      </w:r>
    </w:p>
    <w:p w:rsidR="00E35E8F" w:rsidRPr="00963C64" w:rsidRDefault="00E35E8F" w:rsidP="00E35E8F">
      <w:pPr>
        <w:pStyle w:val="Listaconnmeros"/>
        <w:tabs>
          <w:tab w:val="clear" w:pos="360"/>
          <w:tab w:val="num" w:pos="540"/>
        </w:tabs>
      </w:pPr>
      <w:r w:rsidRPr="00963C64">
        <w:t xml:space="preserve">El autor dice que la simple y directa interpretación incluye al menos 6 conceptos.  De los 6 explique 2 de ellos en </w:t>
      </w:r>
      <w:r w:rsidR="00F302F9">
        <w:t>s</w:t>
      </w:r>
      <w:r w:rsidRPr="00963C64">
        <w:t>us propias palabras.</w:t>
      </w:r>
      <w:r>
        <w:t xml:space="preserve"> </w:t>
      </w:r>
    </w:p>
    <w:p w:rsidR="00E35E8F" w:rsidRDefault="00CC1CA5" w:rsidP="001C2466">
      <w:pPr>
        <w:pStyle w:val="respuesta"/>
      </w:pPr>
      <w:r>
        <w:rPr>
          <w:noProof/>
          <w:shd w:val="clear" w:color="auto" w:fill="auto"/>
          <w:lang w:val="es-MX" w:eastAsia="es-MX"/>
        </w:rPr>
        <mc:AlternateContent>
          <mc:Choice Requires="wps">
            <w:drawing>
              <wp:anchor distT="0" distB="0" distL="114300" distR="114300" simplePos="0" relativeHeight="251656192" behindDoc="0" locked="0" layoutInCell="1" allowOverlap="1">
                <wp:simplePos x="0" y="0"/>
                <wp:positionH relativeFrom="column">
                  <wp:posOffset>-15240</wp:posOffset>
                </wp:positionH>
                <wp:positionV relativeFrom="paragraph">
                  <wp:posOffset>1710055</wp:posOffset>
                </wp:positionV>
                <wp:extent cx="6115050" cy="1962150"/>
                <wp:effectExtent l="5715" t="10160" r="13335" b="8890"/>
                <wp:wrapSquare wrapText="bothSides"/>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0" cy="1962150"/>
                        </a:xfrm>
                        <a:prstGeom prst="rect">
                          <a:avLst/>
                        </a:prstGeom>
                        <a:solidFill>
                          <a:srgbClr val="FFFFFF"/>
                        </a:solidFill>
                        <a:ln w="9525">
                          <a:solidFill>
                            <a:srgbClr val="000000"/>
                          </a:solidFill>
                          <a:miter lim="800000"/>
                          <a:headEnd/>
                          <a:tailEnd/>
                        </a:ln>
                      </wps:spPr>
                      <wps:txbx>
                        <w:txbxContent>
                          <w:p w:rsidR="00A42579" w:rsidRPr="001C2466" w:rsidRDefault="00A42579" w:rsidP="00E35E8F">
                            <w:pPr>
                              <w:rPr>
                                <w:sz w:val="20"/>
                                <w:szCs w:val="20"/>
                              </w:rPr>
                            </w:pPr>
                            <w:r w:rsidRPr="001C2466">
                              <w:rPr>
                                <w:sz w:val="20"/>
                                <w:szCs w:val="20"/>
                              </w:rPr>
                              <w:t>La Biblia también es un libro único porque transforma vidas. ¿Qué hace y cómo es la Palabra de Dios según estos textos?</w:t>
                            </w:r>
                          </w:p>
                          <w:p w:rsidR="00A42579" w:rsidRPr="001C2466" w:rsidRDefault="00A42579" w:rsidP="00EE597E">
                            <w:pPr>
                              <w:pStyle w:val="check"/>
                              <w:numPr>
                                <w:ilvl w:val="0"/>
                                <w:numId w:val="1"/>
                              </w:numPr>
                              <w:ind w:left="432" w:hanging="288"/>
                              <w:rPr>
                                <w:sz w:val="20"/>
                              </w:rPr>
                            </w:pPr>
                            <w:r w:rsidRPr="001C2466">
                              <w:rPr>
                                <w:sz w:val="20"/>
                              </w:rPr>
                              <w:t>Hebreos 4:12</w:t>
                            </w:r>
                          </w:p>
                          <w:p w:rsidR="00A42579" w:rsidRPr="001C2466" w:rsidRDefault="00A42579" w:rsidP="001C2466">
                            <w:pPr>
                              <w:pStyle w:val="respuesta"/>
                              <w:rPr>
                                <w:sz w:val="20"/>
                              </w:rPr>
                            </w:pPr>
                            <w:r>
                              <w:rPr>
                                <w:sz w:val="20"/>
                                <w:lang w:val="es-MX"/>
                              </w:rPr>
                              <w:t>E</w:t>
                            </w:r>
                            <w:r w:rsidR="00F15385">
                              <w:rPr>
                                <w:sz w:val="20"/>
                                <w:lang w:val="es-MX"/>
                              </w:rPr>
                              <w:t>s</w:t>
                            </w:r>
                            <w:r w:rsidR="00A90A69" w:rsidRPr="001C2466">
                              <w:rPr>
                                <w:sz w:val="20"/>
                              </w:rPr>
                              <w:t xml:space="preserve"> vi</w:t>
                            </w:r>
                            <w:r w:rsidR="00F15385">
                              <w:rPr>
                                <w:sz w:val="20"/>
                              </w:rPr>
                              <w:t>v</w:t>
                            </w:r>
                            <w:r w:rsidR="00A90A69" w:rsidRPr="001C2466">
                              <w:rPr>
                                <w:sz w:val="20"/>
                              </w:rPr>
                              <w:t>a y poderosa, penetra hasta lo más profundo del alma y del espíritu, y juzga los pensamientos y las intenciones</w:t>
                            </w:r>
                            <w:r w:rsidRPr="001C2466">
                              <w:rPr>
                                <w:sz w:val="20"/>
                              </w:rPr>
                              <w:t xml:space="preserve"> del corazón.</w:t>
                            </w:r>
                          </w:p>
                          <w:p w:rsidR="00A42579" w:rsidRPr="001C2466" w:rsidRDefault="00A42579" w:rsidP="00EE597E">
                            <w:pPr>
                              <w:pStyle w:val="check"/>
                              <w:numPr>
                                <w:ilvl w:val="0"/>
                                <w:numId w:val="1"/>
                              </w:numPr>
                              <w:ind w:left="432" w:hanging="288"/>
                              <w:rPr>
                                <w:sz w:val="20"/>
                              </w:rPr>
                            </w:pPr>
                            <w:r w:rsidRPr="001C2466">
                              <w:rPr>
                                <w:sz w:val="20"/>
                              </w:rPr>
                              <w:t>1 Pedro 2:1-2</w:t>
                            </w:r>
                          </w:p>
                          <w:p w:rsidR="00A42579" w:rsidRPr="001C2466" w:rsidRDefault="00A42579" w:rsidP="001C2466">
                            <w:pPr>
                              <w:pStyle w:val="respuesta"/>
                              <w:rPr>
                                <w:sz w:val="20"/>
                              </w:rPr>
                            </w:pPr>
                            <w:r w:rsidRPr="001C2466">
                              <w:rPr>
                                <w:sz w:val="20"/>
                              </w:rPr>
                              <w:t>Me hace crecer en mi salvación.</w:t>
                            </w:r>
                          </w:p>
                          <w:p w:rsidR="00A42579" w:rsidRPr="001C2466" w:rsidRDefault="00A42579" w:rsidP="00EE597E">
                            <w:pPr>
                              <w:pStyle w:val="check"/>
                              <w:numPr>
                                <w:ilvl w:val="0"/>
                                <w:numId w:val="1"/>
                              </w:numPr>
                              <w:ind w:left="432" w:hanging="288"/>
                              <w:rPr>
                                <w:sz w:val="20"/>
                              </w:rPr>
                            </w:pPr>
                            <w:r w:rsidRPr="001C2466">
                              <w:rPr>
                                <w:sz w:val="20"/>
                              </w:rPr>
                              <w:t>Salmo 119:11</w:t>
                            </w:r>
                          </w:p>
                          <w:p w:rsidR="00A42579" w:rsidRPr="001C2466" w:rsidRDefault="00A42579" w:rsidP="001C2466">
                            <w:pPr>
                              <w:pStyle w:val="respuesta"/>
                              <w:rPr>
                                <w:sz w:val="20"/>
                              </w:rPr>
                            </w:pPr>
                            <w:r w:rsidRPr="001C2466">
                              <w:rPr>
                                <w:sz w:val="20"/>
                              </w:rPr>
                              <w:t>Me guarda de pecar contra Dios.</w:t>
                            </w:r>
                          </w:p>
                          <w:p w:rsidR="00A42579" w:rsidRPr="001C2466" w:rsidRDefault="00A42579" w:rsidP="00E35E8F">
                            <w:pPr>
                              <w:pStyle w:val="Listaconnmeros"/>
                              <w:numPr>
                                <w:ilvl w:val="0"/>
                                <w:numId w:val="0"/>
                              </w:numPr>
                              <w:rPr>
                                <w:sz w:val="20"/>
                                <w:szCs w:val="20"/>
                              </w:rPr>
                            </w:pPr>
                            <w:r w:rsidRPr="001C2466">
                              <w:rPr>
                                <w:sz w:val="20"/>
                                <w:szCs w:val="20"/>
                              </w:rPr>
                              <w:t>¿Qué ha hecho la Palabra de Dios en tu vida?</w:t>
                            </w:r>
                          </w:p>
                          <w:p w:rsidR="00A42579" w:rsidRPr="001C2466" w:rsidRDefault="00A42579" w:rsidP="00E35E8F">
                            <w:pPr>
                              <w:pStyle w:val="Respuesta0"/>
                              <w:rPr>
                                <w:sz w:val="22"/>
                              </w:rPr>
                            </w:pPr>
                          </w:p>
                          <w:p w:rsidR="00A42579" w:rsidRPr="00FA53E3" w:rsidRDefault="00A42579" w:rsidP="001C2466">
                            <w:pPr>
                              <w:pStyle w:val="respuesta"/>
                            </w:pPr>
                          </w:p>
                          <w:p w:rsidR="00A42579" w:rsidRPr="00FA53E3" w:rsidRDefault="00A42579" w:rsidP="001C2466">
                            <w:pPr>
                              <w:pStyle w:val="respuesta"/>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1.2pt;margin-top:134.65pt;width:481.5pt;height:15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">
                <v:textbox>
                  <w:txbxContent>
                    <w:p w:rsidR="00A42579" w:rsidRPr="001C2466" w:rsidRDefault="00A42579" w:rsidP="00E35E8F">
                      <w:pPr>
                        <w:rPr>
                          <w:sz w:val="20"/>
                          <w:szCs w:val="20"/>
                        </w:rPr>
                      </w:pPr>
                      <w:r w:rsidRPr="001C2466">
                        <w:rPr>
                          <w:sz w:val="20"/>
                          <w:szCs w:val="20"/>
                        </w:rPr>
                        <w:t>La Biblia también es un libro único porque transforma vidas. ¿Qué hace y cómo es la Palabra de Dios según estos textos?</w:t>
                      </w:r>
                    </w:p>
                    <w:p w:rsidR="00A42579" w:rsidRPr="001C2466" w:rsidRDefault="00A42579" w:rsidP="00EE597E">
                      <w:pPr>
                        <w:pStyle w:val="check"/>
                        <w:numPr>
                          <w:ilvl w:val="0"/>
                          <w:numId w:val="1"/>
                        </w:numPr>
                        <w:ind w:left="432" w:hanging="288"/>
                        <w:rPr>
                          <w:sz w:val="20"/>
                        </w:rPr>
                      </w:pPr>
                      <w:r w:rsidRPr="001C2466">
                        <w:rPr>
                          <w:sz w:val="20"/>
                        </w:rPr>
                        <w:t>Hebreos 4:12</w:t>
                      </w:r>
                    </w:p>
                    <w:p w:rsidR="00A42579" w:rsidRPr="001C2466" w:rsidRDefault="00A42579" w:rsidP="001C2466">
                      <w:pPr>
                        <w:pStyle w:val="respuesta"/>
                        <w:rPr>
                          <w:sz w:val="20"/>
                        </w:rPr>
                      </w:pPr>
                      <w:r>
                        <w:rPr>
                          <w:sz w:val="20"/>
                          <w:lang w:val="es-MX"/>
                        </w:rPr>
                        <w:t>E</w:t>
                      </w:r>
                      <w:r w:rsidR="00F15385">
                        <w:rPr>
                          <w:sz w:val="20"/>
                          <w:lang w:val="es-MX"/>
                        </w:rPr>
                        <w:t>s</w:t>
                      </w:r>
                      <w:r w:rsidR="00A90A69" w:rsidRPr="001C2466">
                        <w:rPr>
                          <w:sz w:val="20"/>
                        </w:rPr>
                        <w:t xml:space="preserve"> vi</w:t>
                      </w:r>
                      <w:r w:rsidR="00F15385">
                        <w:rPr>
                          <w:sz w:val="20"/>
                        </w:rPr>
                        <w:t>v</w:t>
                      </w:r>
                      <w:r w:rsidR="00A90A69" w:rsidRPr="001C2466">
                        <w:rPr>
                          <w:sz w:val="20"/>
                        </w:rPr>
                        <w:t>a y poderosa, penetra hasta lo más profundo del alma y del espíritu, y juzga los pensamientos y las intenciones</w:t>
                      </w:r>
                      <w:r w:rsidRPr="001C2466">
                        <w:rPr>
                          <w:sz w:val="20"/>
                        </w:rPr>
                        <w:t xml:space="preserve"> del corazón.</w:t>
                      </w:r>
                    </w:p>
                    <w:p w:rsidR="00A42579" w:rsidRPr="001C2466" w:rsidRDefault="00A42579" w:rsidP="00EE597E">
                      <w:pPr>
                        <w:pStyle w:val="check"/>
                        <w:numPr>
                          <w:ilvl w:val="0"/>
                          <w:numId w:val="1"/>
                        </w:numPr>
                        <w:ind w:left="432" w:hanging="288"/>
                        <w:rPr>
                          <w:sz w:val="20"/>
                        </w:rPr>
                      </w:pPr>
                      <w:r w:rsidRPr="001C2466">
                        <w:rPr>
                          <w:sz w:val="20"/>
                        </w:rPr>
                        <w:t>1 Pedro 2:1-2</w:t>
                      </w:r>
                    </w:p>
                    <w:p w:rsidR="00A42579" w:rsidRPr="001C2466" w:rsidRDefault="00A42579" w:rsidP="001C2466">
                      <w:pPr>
                        <w:pStyle w:val="respuesta"/>
                        <w:rPr>
                          <w:sz w:val="20"/>
                        </w:rPr>
                      </w:pPr>
                      <w:r w:rsidRPr="001C2466">
                        <w:rPr>
                          <w:sz w:val="20"/>
                        </w:rPr>
                        <w:t>Me hace crecer en mi salvación.</w:t>
                      </w:r>
                    </w:p>
                    <w:p w:rsidR="00A42579" w:rsidRPr="001C2466" w:rsidRDefault="00A42579" w:rsidP="00EE597E">
                      <w:pPr>
                        <w:pStyle w:val="check"/>
                        <w:numPr>
                          <w:ilvl w:val="0"/>
                          <w:numId w:val="1"/>
                        </w:numPr>
                        <w:ind w:left="432" w:hanging="288"/>
                        <w:rPr>
                          <w:sz w:val="20"/>
                        </w:rPr>
                      </w:pPr>
                      <w:r w:rsidRPr="001C2466">
                        <w:rPr>
                          <w:sz w:val="20"/>
                        </w:rPr>
                        <w:t>Salmo 119:11</w:t>
                      </w:r>
                    </w:p>
                    <w:p w:rsidR="00A42579" w:rsidRPr="001C2466" w:rsidRDefault="00A42579" w:rsidP="001C2466">
                      <w:pPr>
                        <w:pStyle w:val="respuesta"/>
                        <w:rPr>
                          <w:sz w:val="20"/>
                        </w:rPr>
                      </w:pPr>
                      <w:r w:rsidRPr="001C2466">
                        <w:rPr>
                          <w:sz w:val="20"/>
                        </w:rPr>
                        <w:t>Me guarda de pecar contra Dios.</w:t>
                      </w:r>
                    </w:p>
                    <w:p w:rsidR="00A42579" w:rsidRPr="001C2466" w:rsidRDefault="00A42579" w:rsidP="00E35E8F">
                      <w:pPr>
                        <w:pStyle w:val="Listaconnmeros"/>
                        <w:numPr>
                          <w:ilvl w:val="0"/>
                          <w:numId w:val="0"/>
                        </w:numPr>
                        <w:rPr>
                          <w:sz w:val="20"/>
                          <w:szCs w:val="20"/>
                        </w:rPr>
                      </w:pPr>
                      <w:r w:rsidRPr="001C2466">
                        <w:rPr>
                          <w:sz w:val="20"/>
                          <w:szCs w:val="20"/>
                        </w:rPr>
                        <w:t>¿Qué ha hecho la Palabra de Dios en tu vida?</w:t>
                      </w:r>
                    </w:p>
                    <w:p w:rsidR="00A42579" w:rsidRPr="001C2466" w:rsidRDefault="00A42579" w:rsidP="00E35E8F">
                      <w:pPr>
                        <w:pStyle w:val="Respuesta0"/>
                        <w:rPr>
                          <w:sz w:val="22"/>
                        </w:rPr>
                      </w:pPr>
                    </w:p>
                    <w:p w:rsidR="00A42579" w:rsidRPr="00FA53E3" w:rsidRDefault="00A42579" w:rsidP="001C2466">
                      <w:pPr>
                        <w:pStyle w:val="respuesta"/>
                      </w:pPr>
                    </w:p>
                    <w:p w:rsidR="00A42579" w:rsidRPr="00FA53E3" w:rsidRDefault="00A42579" w:rsidP="001C2466">
                      <w:pPr>
                        <w:pStyle w:val="respuesta"/>
                      </w:pPr>
                    </w:p>
                  </w:txbxContent>
                </v:textbox>
                <w10:wrap type="square"/>
              </v:shape>
            </w:pict>
          </mc:Fallback>
        </mc:AlternateContent>
      </w:r>
      <w:r w:rsidR="00E35E8F" w:rsidRPr="005A2D1E">
        <w:t>1. Hay que comprender lo que cada palabra significa en su sentido gramatical histórico.</w:t>
      </w:r>
      <w:r w:rsidR="00E35E8F" w:rsidRPr="005A2D1E">
        <w:br/>
        <w:t>2. Hay que buscar el significado detrás de cada figura del lenguaje.</w:t>
      </w:r>
      <w:r w:rsidR="00E35E8F" w:rsidRPr="005A2D1E">
        <w:br/>
        <w:t>3. Leer siempre con entendimiento el contexto en que un versículo o un pasaje aparezca porque dará más luz al significado.</w:t>
      </w:r>
      <w:r w:rsidR="00E35E8F" w:rsidRPr="005A2D1E">
        <w:br/>
        <w:t>4. Reconocer el progreso de la revelación.</w:t>
      </w:r>
      <w:r w:rsidR="00E35E8F" w:rsidRPr="005A2D1E">
        <w:br/>
        <w:t>5. Entender que la Biblia emplea un lenguaje que técnicamente recibe el nombre de “fenomenal” o que no use siempre términos científicos para hablar de lo que está pasando.</w:t>
      </w:r>
      <w:r w:rsidR="00E35E8F" w:rsidRPr="005A2D1E">
        <w:br/>
        <w:t>6. Hay que reconocer las divisiones importantes de la Biblia cuando uno quiere</w:t>
      </w:r>
      <w:r w:rsidR="00E35E8F" w:rsidRPr="00963C64">
        <w:t xml:space="preserve"> interpretarla.</w:t>
      </w:r>
    </w:p>
    <w:p w:rsidR="00E35E8F" w:rsidRPr="00963C64" w:rsidRDefault="00E35E8F" w:rsidP="00E35E8F">
      <w:pPr>
        <w:pStyle w:val="Ttulo"/>
      </w:pPr>
      <w:bookmarkStart w:id="4" w:name="_Toc44082898"/>
      <w:r w:rsidRPr="00963C64">
        <w:lastRenderedPageBreak/>
        <w:t xml:space="preserve">Lección 4, </w:t>
      </w:r>
      <w:r>
        <w:t xml:space="preserve"> </w:t>
      </w:r>
      <w:r w:rsidRPr="00963C64">
        <w:t>Jesucristo el Señor</w:t>
      </w:r>
      <w:bookmarkEnd w:id="4"/>
    </w:p>
    <w:p w:rsidR="00E35E8F" w:rsidRPr="00963C64" w:rsidRDefault="00E35E8F" w:rsidP="00E35E8F">
      <w:r w:rsidRPr="00963C64">
        <w:t>Lee capítulo 3</w:t>
      </w:r>
      <w:r w:rsidR="0071690E">
        <w:t>.</w:t>
      </w:r>
      <w:r w:rsidRPr="00963C64">
        <w:t xml:space="preserve"> </w:t>
      </w:r>
    </w:p>
    <w:p w:rsidR="00E35E8F" w:rsidRPr="00963C64" w:rsidRDefault="00E35E8F" w:rsidP="00EE597E">
      <w:pPr>
        <w:pStyle w:val="Listaconnmeros"/>
        <w:numPr>
          <w:ilvl w:val="0"/>
          <w:numId w:val="20"/>
        </w:numPr>
        <w:tabs>
          <w:tab w:val="clear" w:pos="360"/>
          <w:tab w:val="num" w:pos="540"/>
        </w:tabs>
        <w:ind w:left="540"/>
      </w:pPr>
      <w:r w:rsidRPr="00963C64">
        <w:t>¿Qué es la singularidad del cristianismo y qué es lo que distingue a Cristo?</w:t>
      </w:r>
    </w:p>
    <w:p w:rsidR="00E35E8F" w:rsidRDefault="00E35E8F" w:rsidP="001C2466">
      <w:pPr>
        <w:pStyle w:val="respuesta"/>
      </w:pPr>
      <w:r w:rsidRPr="00963C64">
        <w:t xml:space="preserve">Es </w:t>
      </w:r>
      <w:smartTag w:uri="urn:schemas-microsoft-com:office:smarttags" w:element="PersonName">
        <w:smartTagPr>
          <w:attr w:name="ProductID" w:val="la Persona"/>
        </w:smartTagPr>
        <w:r w:rsidRPr="00963C64">
          <w:t>la Persona</w:t>
        </w:r>
      </w:smartTag>
      <w:r w:rsidRPr="00963C64">
        <w:t xml:space="preserve"> de Jesucristo y lo que distingue a Cristo es la realidad de que es el Dios-hombre.</w:t>
      </w:r>
      <w:r>
        <w:t xml:space="preserve"> </w:t>
      </w:r>
    </w:p>
    <w:p w:rsidR="00E35E8F" w:rsidRDefault="00E35E8F" w:rsidP="00E35E8F">
      <w:pPr>
        <w:pStyle w:val="Listaconnmeros"/>
        <w:tabs>
          <w:tab w:val="clear" w:pos="360"/>
          <w:tab w:val="num" w:pos="540"/>
        </w:tabs>
      </w:pPr>
      <w:r>
        <w:t>¿Por qué que la realidad de que Jesús es el Dios-hombre</w:t>
      </w:r>
      <w:r w:rsidR="00F302F9">
        <w:t xml:space="preserve"> es</w:t>
      </w:r>
      <w:r>
        <w:t xml:space="preserve"> un concepto difícil de  entender?</w:t>
      </w:r>
    </w:p>
    <w:p w:rsidR="00E35E8F" w:rsidRPr="005A2D1E" w:rsidRDefault="00E35E8F" w:rsidP="00E10B66">
      <w:pPr>
        <w:pStyle w:val="respuesta"/>
      </w:pPr>
      <w:r>
        <w:t>Porque no tenemos nada para compararlo con otro Dios-hombre en la historia.</w:t>
      </w:r>
    </w:p>
    <w:p w:rsidR="00E35E8F" w:rsidRPr="00963C64" w:rsidRDefault="00E35E8F" w:rsidP="00E35E8F">
      <w:pPr>
        <w:pStyle w:val="Listaconnmeros"/>
        <w:tabs>
          <w:tab w:val="clear" w:pos="360"/>
          <w:tab w:val="num" w:pos="540"/>
        </w:tabs>
      </w:pPr>
      <w:r w:rsidRPr="00963C64">
        <w:t>¿Qué es la unión hipostática?</w:t>
      </w:r>
    </w:p>
    <w:p w:rsidR="00E35E8F" w:rsidRPr="00963C64" w:rsidRDefault="00E35E8F" w:rsidP="001C2466">
      <w:pPr>
        <w:pStyle w:val="respuesta"/>
      </w:pPr>
      <w:r w:rsidRPr="00963C64">
        <w:t>Es la unión de las 2 naturalezas, divina y humana en una sola persona, Jesucristo.</w:t>
      </w:r>
      <w:r>
        <w:t xml:space="preserve"> </w:t>
      </w:r>
    </w:p>
    <w:p w:rsidR="00E35E8F" w:rsidRPr="00963C64" w:rsidRDefault="00E35E8F" w:rsidP="00E10B66">
      <w:pPr>
        <w:pStyle w:val="respuesta"/>
      </w:pPr>
      <w:r w:rsidRPr="00963C64">
        <w:t>La deidad de Cristo</w:t>
      </w:r>
    </w:p>
    <w:p w:rsidR="00E35E8F" w:rsidRPr="00963C64" w:rsidRDefault="00E35E8F" w:rsidP="00E35E8F">
      <w:pPr>
        <w:pStyle w:val="Listaconnmeros"/>
        <w:tabs>
          <w:tab w:val="clear" w:pos="360"/>
          <w:tab w:val="num" w:pos="540"/>
        </w:tabs>
      </w:pPr>
      <w:r w:rsidRPr="00963C64">
        <w:t xml:space="preserve"> ¿Cómo sabemos que Cristo existió antes de nacer como hombre?</w:t>
      </w:r>
      <w:r>
        <w:t xml:space="preserve"> </w:t>
      </w:r>
    </w:p>
    <w:p w:rsidR="00E35E8F" w:rsidRPr="00963C64" w:rsidRDefault="00E35E8F" w:rsidP="001C2466">
      <w:pPr>
        <w:pStyle w:val="respuesta"/>
      </w:pPr>
      <w:r w:rsidRPr="00963C64">
        <w:t>Porque Miqueas 5:2 declara la eternidad del Hijo.  El afirmó que había existido antes de nacer cuando dijo “Antes que Abraham fuese, Yo soy”, Juan 8:58</w:t>
      </w:r>
      <w:r>
        <w:t>-59</w:t>
      </w:r>
      <w:r w:rsidRPr="00963C64">
        <w:t>.  Su obra de creación solo pudo hacer si existía antes de nacer, Col. 1:16.</w:t>
      </w:r>
      <w:r>
        <w:t xml:space="preserve">  </w:t>
      </w:r>
      <w:r w:rsidR="00F15385">
        <w:t xml:space="preserve">Es el mismo </w:t>
      </w:r>
      <w:proofErr w:type="spellStart"/>
      <w:r w:rsidR="00F15385">
        <w:t>Yavé</w:t>
      </w:r>
      <w:proofErr w:type="spellEnd"/>
      <w:r w:rsidR="00F15385">
        <w:t xml:space="preserve"> – Jehová del A.T.</w:t>
      </w:r>
      <w:r w:rsidRPr="00963C64">
        <w:br/>
      </w:r>
    </w:p>
    <w:p w:rsidR="00E35E8F" w:rsidRPr="00963C64" w:rsidRDefault="00E35E8F" w:rsidP="00E35E8F">
      <w:pPr>
        <w:pStyle w:val="Listaconnmeros"/>
        <w:tabs>
          <w:tab w:val="clear" w:pos="360"/>
          <w:tab w:val="num" w:pos="540"/>
        </w:tabs>
      </w:pPr>
      <w:r w:rsidRPr="00963C64">
        <w:t>El autor menciona varias pruebas de la divinidad de Cristo.  Escriba una pequeña explicación de cada una.</w:t>
      </w:r>
      <w:r>
        <w:t xml:space="preserve"> </w:t>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 xml:space="preserve">Sus </w:t>
      </w:r>
      <w:r w:rsidR="00F302F9">
        <w:t>afirmaciones (</w:t>
      </w:r>
      <w:r w:rsidRPr="00963C64">
        <w:t>asertos</w:t>
      </w:r>
      <w:r w:rsidR="00F302F9">
        <w:t>)</w:t>
      </w:r>
      <w:r w:rsidRPr="00963C64">
        <w:t>.</w:t>
      </w:r>
      <w:r>
        <w:t xml:space="preserve"> </w:t>
      </w:r>
    </w:p>
    <w:p w:rsidR="00E35E8F" w:rsidRPr="00963C64" w:rsidRDefault="00E35E8F" w:rsidP="001C2466">
      <w:pPr>
        <w:pStyle w:val="respuesta"/>
      </w:pPr>
      <w:r w:rsidRPr="00963C64">
        <w:t xml:space="preserve">Establecía su igualdad con Dios al decir que </w:t>
      </w:r>
      <w:proofErr w:type="spellStart"/>
      <w:r w:rsidRPr="00963C64">
        <w:t>El</w:t>
      </w:r>
      <w:proofErr w:type="spellEnd"/>
      <w:r w:rsidRPr="00963C64">
        <w:t xml:space="preserve"> y el Padre eran uno, Jn. 5:18 y 10:30. Al decir que era el Hijo de Dios los judíos entendieron perfectamente bien que estaba identificándose El mismo con Dios, Juan 5:18</w:t>
      </w:r>
      <w:r>
        <w:t xml:space="preserve">. </w:t>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Sus obras.</w:t>
      </w:r>
      <w:r>
        <w:t xml:space="preserve">  </w:t>
      </w:r>
    </w:p>
    <w:p w:rsidR="00E35E8F" w:rsidRPr="00963C64" w:rsidRDefault="00E35E8F" w:rsidP="001C2466">
      <w:pPr>
        <w:pStyle w:val="respuesta"/>
      </w:pPr>
      <w:r w:rsidRPr="00963C64">
        <w:t xml:space="preserve">Poder para perdonar pecados, Marcos 2:1-12; Le es dado todo juicio, Juan 5:27; Enviaría al Espíritu Santo, Juan 15:26 y resucitaría a los muertos, Juan 5:25.  Juan 1:3 y </w:t>
      </w:r>
      <w:smartTag w:uri="urn:schemas-microsoft-com:office:smarttags" w:element="country-region">
        <w:smartTag w:uri="urn:schemas-microsoft-com:office:smarttags" w:element="place">
          <w:r w:rsidRPr="00963C64">
            <w:t>Col.</w:t>
          </w:r>
        </w:smartTag>
      </w:smartTag>
      <w:r w:rsidRPr="00963C64">
        <w:t xml:space="preserve"> 1:16-17 con Hebreos 1:</w:t>
      </w:r>
      <w:r>
        <w:t>1-3</w:t>
      </w:r>
      <w:r w:rsidRPr="00963C64">
        <w:t xml:space="preserve"> afirman que es el creador y sustentador.</w:t>
      </w:r>
      <w:r w:rsidRPr="00963C64">
        <w:br/>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Sus características.</w:t>
      </w:r>
      <w:r w:rsidR="0071690E">
        <w:t xml:space="preserve">  </w:t>
      </w:r>
    </w:p>
    <w:p w:rsidR="00E35E8F" w:rsidRPr="00963C64" w:rsidRDefault="00E35E8F" w:rsidP="001C2466">
      <w:pPr>
        <w:pStyle w:val="respuesta"/>
      </w:pPr>
      <w:r w:rsidRPr="00963C64">
        <w:t>Todopoderoso, Mateo 28:18; omnisciente, Marcos 2:8 y Jn. 1:48, omnipresente, Mateo 18:</w:t>
      </w:r>
      <w:r>
        <w:t>19-</w:t>
      </w:r>
      <w:r w:rsidRPr="00963C64">
        <w:t>20 y 28:20.</w:t>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Sus atribuciones.</w:t>
      </w:r>
      <w:r>
        <w:t xml:space="preserve">  </w:t>
      </w:r>
    </w:p>
    <w:p w:rsidR="00E35E8F" w:rsidRPr="00963C64" w:rsidRDefault="00CC1CA5" w:rsidP="00E10B66">
      <w:pPr>
        <w:pStyle w:val="respuesta"/>
      </w:pPr>
      <w:r>
        <w:rPr>
          <w:noProof/>
          <w:shd w:val="clear" w:color="auto" w:fill="auto"/>
          <w:lang w:val="es-MX" w:eastAsia="es-MX"/>
        </w:rPr>
        <mc:AlternateContent>
          <mc:Choice Requires="wps">
            <w:drawing>
              <wp:anchor distT="0" distB="0" distL="114300" distR="114300" simplePos="0" relativeHeight="251657216" behindDoc="0" locked="0" layoutInCell="1" allowOverlap="1">
                <wp:simplePos x="0" y="0"/>
                <wp:positionH relativeFrom="column">
                  <wp:posOffset>-68580</wp:posOffset>
                </wp:positionH>
                <wp:positionV relativeFrom="paragraph">
                  <wp:posOffset>861695</wp:posOffset>
                </wp:positionV>
                <wp:extent cx="5876925" cy="704850"/>
                <wp:effectExtent l="9525" t="12700" r="9525" b="6350"/>
                <wp:wrapSquare wrapText="bothSides"/>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704850"/>
                        </a:xfrm>
                        <a:prstGeom prst="rect">
                          <a:avLst/>
                        </a:prstGeom>
                        <a:solidFill>
                          <a:srgbClr val="FFFFFF"/>
                        </a:solidFill>
                        <a:ln w="9525">
                          <a:solidFill>
                            <a:srgbClr val="000000"/>
                          </a:solidFill>
                          <a:miter lim="800000"/>
                          <a:headEnd/>
                          <a:tailEnd/>
                        </a:ln>
                      </wps:spPr>
                      <wps:txbx>
                        <w:txbxContent>
                          <w:p w:rsidR="00A42579" w:rsidRDefault="00A42579" w:rsidP="00E35E8F">
                            <w:r>
                              <w:t>En el pasaje de Juan 5:16-27 Cristo hace lo que hace su Padre haciéndose igual a Dios.</w:t>
                            </w:r>
                          </w:p>
                          <w:p w:rsidR="00A42579" w:rsidRDefault="00A42579" w:rsidP="00E35E8F">
                            <w:r>
                              <w:t>Según Juan 12:37-41, ¿a quién vio Isaías en Isaías 6:1-10?</w:t>
                            </w:r>
                          </w:p>
                          <w:p w:rsidR="00A42579" w:rsidRDefault="00A42579" w:rsidP="001C2466">
                            <w:pPr>
                              <w:pStyle w:val="respuesta"/>
                            </w:pPr>
                            <w:r>
                              <w:t>Vio a Jesucristo como Señor sobre el trono, 3 veces santo.</w:t>
                            </w:r>
                          </w:p>
                          <w:p w:rsidR="00A42579" w:rsidRPr="00C2360A" w:rsidRDefault="00A42579" w:rsidP="00E35E8F">
                            <w:pPr>
                              <w:pStyle w:val="check"/>
                              <w:numPr>
                                <w:ilvl w:val="0"/>
                                <w:numId w:val="0"/>
                              </w:numPr>
                              <w:ind w:left="144"/>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margin-left:-5.4pt;margin-top:67.85pt;width:462.75pt;height:5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">
                <v:textbox>
                  <w:txbxContent>
                    <w:p w:rsidR="00A42579" w:rsidRDefault="00A42579" w:rsidP="00E35E8F">
                      <w:r>
                        <w:t>En el pasaje de Juan 5:16-27 Cristo hace lo que hace su Padre haciéndose igual a Dios.</w:t>
                      </w:r>
                    </w:p>
                    <w:p w:rsidR="00A42579" w:rsidRDefault="00A42579" w:rsidP="00E35E8F">
                      <w:r>
                        <w:t>Según Juan 12:37-41, ¿a quién vio Isaías en Isaías 6:1-10?</w:t>
                      </w:r>
                    </w:p>
                    <w:p w:rsidR="00A42579" w:rsidRDefault="00A42579" w:rsidP="001C2466">
                      <w:pPr>
                        <w:pStyle w:val="respuesta"/>
                      </w:pPr>
                      <w:r>
                        <w:t>Vio a Jesucristo como Señor sobre el trono, 3 veces santo.</w:t>
                      </w:r>
                    </w:p>
                    <w:p w:rsidR="00A42579" w:rsidRPr="00C2360A" w:rsidRDefault="00A42579" w:rsidP="00E35E8F">
                      <w:pPr>
                        <w:pStyle w:val="check"/>
                        <w:numPr>
                          <w:ilvl w:val="0"/>
                          <w:numId w:val="0"/>
                        </w:numPr>
                        <w:ind w:left="144"/>
                      </w:pPr>
                    </w:p>
                  </w:txbxContent>
                </v:textbox>
                <w10:wrap type="square"/>
              </v:shape>
            </w:pict>
          </mc:Fallback>
        </mc:AlternateContent>
      </w:r>
      <w:r w:rsidR="00E35E8F" w:rsidRPr="00963C64">
        <w:t>Recibió adoración, Mateo 14:</w:t>
      </w:r>
      <w:r w:rsidR="00E35E8F">
        <w:t>32-</w:t>
      </w:r>
      <w:r w:rsidR="00E35E8F" w:rsidRPr="00963C64">
        <w:t xml:space="preserve">33, Fil. 2:10, Heb. 1:6. Su nombre aparejado con el de los otros miembros de </w:t>
      </w:r>
      <w:smartTag w:uri="urn:schemas-microsoft-com:office:smarttags" w:element="PersonName">
        <w:smartTagPr>
          <w:attr w:name="ProductID" w:val="la Trinidad"/>
        </w:smartTagPr>
        <w:r w:rsidR="00E35E8F" w:rsidRPr="00963C64">
          <w:t>la Trinidad</w:t>
        </w:r>
      </w:smartTag>
      <w:r w:rsidR="00E35E8F" w:rsidRPr="00963C64">
        <w:t xml:space="preserve">, Mateo 28:19 y 2 Cor. 13:14; Misma sustancia que el Padre, Heb. 1:3, En él habita corporalmente toda la plenitud de la deidad, Col. 2:9. </w:t>
      </w:r>
      <w:r w:rsidR="00E35E8F">
        <w:t>Los nombres que le dieron.</w:t>
      </w:r>
      <w:r w:rsidR="0071690E">
        <w:t xml:space="preserve"> </w:t>
      </w:r>
      <w:r w:rsidR="00E35E8F" w:rsidRPr="00963C64">
        <w:t>La humanidad de Cristo</w:t>
      </w:r>
    </w:p>
    <w:p w:rsidR="00E35E8F" w:rsidRPr="00963C64" w:rsidRDefault="00E35E8F" w:rsidP="00E35E8F">
      <w:pPr>
        <w:pStyle w:val="Listaconnmeros"/>
        <w:tabs>
          <w:tab w:val="clear" w:pos="360"/>
          <w:tab w:val="num" w:pos="540"/>
        </w:tabs>
      </w:pPr>
      <w:r w:rsidRPr="00963C64">
        <w:t>¿Qué quiere decir la palabra “encarnación”?</w:t>
      </w:r>
      <w:r>
        <w:t xml:space="preserve"> </w:t>
      </w:r>
    </w:p>
    <w:p w:rsidR="00E35E8F" w:rsidRDefault="00E35E8F" w:rsidP="001C2466">
      <w:pPr>
        <w:pStyle w:val="respuesta"/>
      </w:pPr>
      <w:r w:rsidRPr="00963C64">
        <w:t>“En carne”.</w:t>
      </w:r>
      <w:r>
        <w:t xml:space="preserve">   Isaías 9:6 “Nos ha nacido un niño (humanidad) no ha concedido un Hijo (divinidad).</w:t>
      </w:r>
    </w:p>
    <w:p w:rsidR="0071690E" w:rsidRPr="0071690E" w:rsidRDefault="0071690E" w:rsidP="0071690E"/>
    <w:p w:rsidR="00E35E8F" w:rsidRPr="00963C64" w:rsidRDefault="00E35E8F" w:rsidP="00E35E8F">
      <w:pPr>
        <w:pStyle w:val="Listaconnmeros"/>
        <w:tabs>
          <w:tab w:val="clear" w:pos="360"/>
          <w:tab w:val="num" w:pos="540"/>
        </w:tabs>
      </w:pPr>
      <w:r w:rsidRPr="00963C64">
        <w:lastRenderedPageBreak/>
        <w:t>¿Cuáles eran los propósitos de la encarnación?</w:t>
      </w:r>
      <w:r>
        <w:t xml:space="preserve">  </w:t>
      </w:r>
    </w:p>
    <w:p w:rsidR="00E35E8F" w:rsidRDefault="00E35E8F" w:rsidP="001C2466">
      <w:pPr>
        <w:pStyle w:val="respuesta"/>
      </w:pPr>
      <w:r w:rsidRPr="00963C64">
        <w:t>Revelar a Dios a los hombres, Jn. 1:18</w:t>
      </w:r>
      <w:r w:rsidRPr="00963C64">
        <w:br/>
        <w:t>Ofrecer un ejemplo de vida, 1 Pd. 2:21</w:t>
      </w:r>
      <w:r w:rsidRPr="00963C64">
        <w:br/>
        <w:t>Ofrecer un sacrificio por el pecado, Heb. 10:1-10</w:t>
      </w:r>
      <w:r w:rsidRPr="00963C64">
        <w:br/>
        <w:t>Destruir las obras del diablo, 1 Jn. 3:8</w:t>
      </w:r>
      <w:r w:rsidRPr="00963C64">
        <w:br/>
        <w:t>Ser un Sumo Sacerdote misericordioso y fiel, Heb. 5:1-2</w:t>
      </w:r>
      <w:r w:rsidRPr="00963C64">
        <w:br/>
        <w:t xml:space="preserve">Cumplir la promesa de un Hijo que se sentase en el trono de David por siempre, </w:t>
      </w:r>
      <w:r w:rsidRPr="00963C64">
        <w:br/>
        <w:t>Lc. 1:31-33</w:t>
      </w:r>
      <w:r w:rsidR="00F302F9">
        <w:br/>
      </w:r>
      <w:r>
        <w:br/>
      </w:r>
    </w:p>
    <w:p w:rsidR="00E35E8F" w:rsidRDefault="00E35E8F" w:rsidP="00E35E8F">
      <w:pPr>
        <w:pStyle w:val="Listaconnmeros"/>
        <w:tabs>
          <w:tab w:val="clear" w:pos="360"/>
          <w:tab w:val="num" w:pos="540"/>
        </w:tabs>
      </w:pPr>
      <w:r>
        <w:t xml:space="preserve">¿Cuál crees </w:t>
      </w:r>
      <w:r w:rsidR="00F302F9">
        <w:t xml:space="preserve">que </w:t>
      </w:r>
      <w:r>
        <w:t>era el propósito de mayor importancia y por qué?</w:t>
      </w:r>
    </w:p>
    <w:p w:rsidR="00E35E8F" w:rsidRPr="00963C64" w:rsidRDefault="00E35E8F" w:rsidP="00E10B66">
      <w:pPr>
        <w:pStyle w:val="respuesta"/>
      </w:pPr>
      <w:r>
        <w:t>Ofrecer un sacrificio por el pecado. Los otros propósitos son importantes pero ofreciendo el sacrificio por nosotros es el único que nos puede salvar y poner en relación con Dios.</w:t>
      </w:r>
    </w:p>
    <w:p w:rsidR="00E35E8F" w:rsidRPr="00963C64" w:rsidRDefault="00E35E8F" w:rsidP="00E35E8F"/>
    <w:p w:rsidR="00E35E8F" w:rsidRPr="00963C64" w:rsidRDefault="00E35E8F" w:rsidP="00E35E8F">
      <w:pPr>
        <w:pStyle w:val="Listaconnmeros"/>
        <w:tabs>
          <w:tab w:val="clear" w:pos="360"/>
          <w:tab w:val="num" w:pos="540"/>
        </w:tabs>
      </w:pPr>
      <w:r w:rsidRPr="00963C64">
        <w:t>¿Cómo sabemos que realmente era (y todavía es) un ser humano?</w:t>
      </w:r>
      <w:r>
        <w:t xml:space="preserve">  </w:t>
      </w:r>
    </w:p>
    <w:p w:rsidR="00E35E8F" w:rsidRPr="00963C64" w:rsidRDefault="00E35E8F" w:rsidP="00E10B66">
      <w:pPr>
        <w:pStyle w:val="respuesta"/>
      </w:pPr>
      <w:r w:rsidRPr="00963C64">
        <w:t>Tuvo un cuerpo humano. 1 Juan 1:1</w:t>
      </w:r>
      <w:r w:rsidRPr="00963C64">
        <w:br/>
        <w:t xml:space="preserve">Tuvo un </w:t>
      </w:r>
      <w:smartTag w:uri="urn:schemas-microsoft-com:office:smarttags" w:element="place">
        <w:smartTag w:uri="urn:schemas-microsoft-com:office:smarttags" w:element="City">
          <w:r w:rsidRPr="00963C64">
            <w:t>alma</w:t>
          </w:r>
        </w:smartTag>
      </w:smartTag>
      <w:r w:rsidRPr="00963C64">
        <w:t xml:space="preserve"> y un espíritu humanos.  Mateo 26:38</w:t>
      </w:r>
      <w:r w:rsidRPr="00963C64">
        <w:br/>
        <w:t>Tuvo las características de un ser humano.  Hambre, Mt. 4:2; sed, Juan 19:28; Cansado, Juan 4:6, amor y compasión, Mateo 9:36; lloró, Juan 11:35.</w:t>
      </w:r>
      <w:r w:rsidRPr="00963C64">
        <w:br/>
        <w:t>Poseía nombre humanos.  Lucas 19:10, Marcos 10:47, Mateo 1:21.</w:t>
      </w:r>
      <w:r>
        <w:br/>
        <w:t>(1 Timoteo 2:3-5 “Jesucristo  hombre)</w:t>
      </w:r>
      <w:r>
        <w:br/>
      </w:r>
    </w:p>
    <w:p w:rsidR="00E35E8F" w:rsidRPr="00963C64" w:rsidRDefault="00E35E8F" w:rsidP="00E35E8F">
      <w:pPr>
        <w:pStyle w:val="Listaconnmeros"/>
        <w:tabs>
          <w:tab w:val="clear" w:pos="360"/>
          <w:tab w:val="num" w:pos="540"/>
        </w:tabs>
      </w:pPr>
      <w:r w:rsidRPr="00963C64">
        <w:t>¿Qué ha mantenido</w:t>
      </w:r>
      <w:r w:rsidR="00F302F9">
        <w:t xml:space="preserve"> </w:t>
      </w:r>
      <w:r w:rsidR="00F302F9" w:rsidRPr="00963C64">
        <w:t>siempre</w:t>
      </w:r>
      <w:r w:rsidRPr="00963C64">
        <w:t xml:space="preserve"> la ortodoxia (doctrina cristiana) en cuanto a la unión de la deidad y la humanidad de Cristo?</w:t>
      </w:r>
      <w:r>
        <w:t xml:space="preserve">  </w:t>
      </w:r>
    </w:p>
    <w:p w:rsidR="00E35E8F" w:rsidRPr="00963C64" w:rsidRDefault="00E35E8F" w:rsidP="001C2466">
      <w:pPr>
        <w:pStyle w:val="respuesta"/>
      </w:pPr>
      <w:r w:rsidRPr="00963C64">
        <w:t>Que Jesucristo era Dios verdadero y hombre verdadero y que estas dos naturalezas estaban unidas en una sola persona sin formar una tercera naturaleza ni dos personas separadas.</w:t>
      </w:r>
      <w:r>
        <w:br/>
      </w:r>
    </w:p>
    <w:p w:rsidR="00E35E8F" w:rsidRDefault="00CC1CA5" w:rsidP="00E35E8F">
      <w:pPr>
        <w:pStyle w:val="Listaconnmeros"/>
        <w:tabs>
          <w:tab w:val="clear" w:pos="360"/>
          <w:tab w:val="num" w:pos="540"/>
        </w:tabs>
      </w:pPr>
      <w:r>
        <w:rPr>
          <w:noProof/>
          <w:lang w:eastAsia="es-MX"/>
        </w:rPr>
        <mc:AlternateContent>
          <mc:Choice Requires="wps">
            <w:drawing>
              <wp:anchor distT="0" distB="0" distL="114300" distR="114300" simplePos="0" relativeHeight="251658240" behindDoc="0" locked="0" layoutInCell="1" allowOverlap="1">
                <wp:simplePos x="0" y="0"/>
                <wp:positionH relativeFrom="column">
                  <wp:posOffset>3429000</wp:posOffset>
                </wp:positionH>
                <wp:positionV relativeFrom="paragraph">
                  <wp:posOffset>75565</wp:posOffset>
                </wp:positionV>
                <wp:extent cx="2743200" cy="1002030"/>
                <wp:effectExtent l="11430" t="5080" r="7620" b="12065"/>
                <wp:wrapTight wrapText="bothSides">
                  <wp:wrapPolygon edited="0">
                    <wp:start x="-90" y="-82"/>
                    <wp:lineTo x="-90" y="21518"/>
                    <wp:lineTo x="21690" y="21518"/>
                    <wp:lineTo x="21690" y="-82"/>
                    <wp:lineTo x="-90" y="-82"/>
                  </wp:wrapPolygon>
                </wp:wrapTight>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002030"/>
                        </a:xfrm>
                        <a:prstGeom prst="rect">
                          <a:avLst/>
                        </a:prstGeom>
                        <a:solidFill>
                          <a:srgbClr val="FFFFFF"/>
                        </a:solidFill>
                        <a:ln w="9525">
                          <a:solidFill>
                            <a:srgbClr val="000000"/>
                          </a:solidFill>
                          <a:miter lim="800000"/>
                          <a:headEnd/>
                          <a:tailEnd/>
                        </a:ln>
                      </wps:spPr>
                      <wps:txbx>
                        <w:txbxContent>
                          <w:p w:rsidR="00A42579" w:rsidRDefault="00A42579" w:rsidP="00E35E8F">
                            <w:r>
                              <w:t xml:space="preserve">Una definición de la </w:t>
                            </w:r>
                            <w:proofErr w:type="spellStart"/>
                            <w:r w:rsidRPr="009B790D">
                              <w:rPr>
                                <w:b/>
                                <w:u w:val="single"/>
                              </w:rPr>
                              <w:t>kenosis</w:t>
                            </w:r>
                            <w:proofErr w:type="spellEnd"/>
                            <w:r>
                              <w:t xml:space="preserve"> de Cristo:</w:t>
                            </w:r>
                          </w:p>
                          <w:p w:rsidR="00A42579" w:rsidRPr="006B3B34" w:rsidRDefault="00A42579" w:rsidP="00E35E8F">
                            <w:pPr>
                              <w:rPr>
                                <w:sz w:val="18"/>
                                <w:szCs w:val="18"/>
                              </w:rPr>
                            </w:pPr>
                            <w:r>
                              <w:t xml:space="preserve">“Cristo se despojó a Sí mismo de retener y aprovecharse de Su condición de Dios y tomó la naturaleza humana para poder morir.”  </w:t>
                            </w:r>
                            <w:r w:rsidRPr="006B3B34">
                              <w:rPr>
                                <w:sz w:val="18"/>
                                <w:szCs w:val="18"/>
                              </w:rPr>
                              <w:t>Teología Básica por C. Ryrie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left:0;text-align:left;margin-left:270pt;margin-top:5.95pt;width:3in;height:78.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">
                <v:textbox>
                  <w:txbxContent>
                    <w:p w:rsidR="00A42579" w:rsidRDefault="00A42579" w:rsidP="00E35E8F">
                      <w:r>
                        <w:t xml:space="preserve">Una definición de la </w:t>
                      </w:r>
                      <w:proofErr w:type="spellStart"/>
                      <w:r w:rsidRPr="009B790D">
                        <w:rPr>
                          <w:b/>
                          <w:u w:val="single"/>
                        </w:rPr>
                        <w:t>kenosis</w:t>
                      </w:r>
                      <w:proofErr w:type="spellEnd"/>
                      <w:r>
                        <w:t xml:space="preserve"> de Cristo:</w:t>
                      </w:r>
                    </w:p>
                    <w:p w:rsidR="00A42579" w:rsidRPr="006B3B34" w:rsidRDefault="00A42579" w:rsidP="00E35E8F">
                      <w:pPr>
                        <w:rPr>
                          <w:sz w:val="18"/>
                          <w:szCs w:val="18"/>
                        </w:rPr>
                      </w:pPr>
                      <w:r>
                        <w:t xml:space="preserve">“Cristo se despojó a Sí mismo de retener y aprovecharse de Su condición de Dios y tomó la naturaleza humana para poder morir.”  </w:t>
                      </w:r>
                      <w:r w:rsidRPr="006B3B34">
                        <w:rPr>
                          <w:sz w:val="18"/>
                          <w:szCs w:val="18"/>
                        </w:rPr>
                        <w:t>Teología Básica por C. Ryrie</w:t>
                      </w:r>
                    </w:p>
                  </w:txbxContent>
                </v:textbox>
                <w10:wrap type="tight"/>
              </v:shape>
            </w:pict>
          </mc:Fallback>
        </mc:AlternateContent>
      </w:r>
      <w:r w:rsidR="00E35E8F">
        <w:t xml:space="preserve">¿Qué es la </w:t>
      </w:r>
      <w:proofErr w:type="spellStart"/>
      <w:r w:rsidR="00E35E8F">
        <w:t>kenosis</w:t>
      </w:r>
      <w:proofErr w:type="spellEnd"/>
      <w:r w:rsidR="00E35E8F">
        <w:t xml:space="preserve"> de Cristo dicho de forma sencilla? </w:t>
      </w:r>
    </w:p>
    <w:p w:rsidR="00E35E8F" w:rsidRDefault="00E35E8F" w:rsidP="001C2466">
      <w:pPr>
        <w:pStyle w:val="respuesta"/>
      </w:pPr>
      <w:r>
        <w:t xml:space="preserve">Cristo, realmente se quedó vacío, por sí mismo, de alguno o de todos los aspectos de la deidad cuando vino a la tierra. </w:t>
      </w:r>
      <w:r>
        <w:br/>
      </w:r>
    </w:p>
    <w:p w:rsidR="00E35E8F" w:rsidRPr="00963C64" w:rsidRDefault="00E35E8F" w:rsidP="00E35E8F">
      <w:pPr>
        <w:pStyle w:val="Listaconnmeros"/>
        <w:tabs>
          <w:tab w:val="clear" w:pos="360"/>
          <w:tab w:val="num" w:pos="540"/>
        </w:tabs>
      </w:pPr>
      <w:r>
        <w:t xml:space="preserve">Un resumen de la </w:t>
      </w:r>
      <w:proofErr w:type="spellStart"/>
      <w:r>
        <w:t>kenosis</w:t>
      </w:r>
      <w:proofErr w:type="spellEnd"/>
      <w:r>
        <w:t xml:space="preserve">. </w:t>
      </w:r>
      <w:r w:rsidRPr="00963C64">
        <w:t xml:space="preserve">Cuando Cristo se hizo </w:t>
      </w:r>
      <w:r>
        <w:t>h</w:t>
      </w:r>
      <w:r w:rsidRPr="00963C64">
        <w:t>ombre hubo tres cambios:</w:t>
      </w:r>
      <w:r>
        <w:t xml:space="preserve"> </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Cubrió la ___________________ de Cristo pre-encarnado (J</w:t>
      </w:r>
      <w:r w:rsidR="0071690E">
        <w:t>uan</w:t>
      </w:r>
      <w:r w:rsidRPr="00963C64">
        <w:t xml:space="preserve"> 17:5)</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Tomó sobre sí la semejanza de ______________________________ (R</w:t>
      </w:r>
      <w:r w:rsidR="0071690E">
        <w:t>o</w:t>
      </w:r>
      <w:r w:rsidRPr="00963C64">
        <w:t>m. 8:3)</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Voluntariamente limitó el uso de algunos de sus __________________________________</w:t>
      </w:r>
    </w:p>
    <w:p w:rsidR="00E35E8F" w:rsidRDefault="00E35E8F" w:rsidP="00E35E8F">
      <w:pPr>
        <w:spacing w:line="360" w:lineRule="auto"/>
      </w:pPr>
      <w:r w:rsidRPr="00963C64">
        <w:t xml:space="preserve">         durante el tiempo de su vida terrenal (Mateo 24:36)</w:t>
      </w:r>
    </w:p>
    <w:p w:rsidR="00E35E8F" w:rsidRDefault="00E35E8F" w:rsidP="00E35E8F">
      <w:pPr>
        <w:pStyle w:val="Listaconnmeros"/>
        <w:tabs>
          <w:tab w:val="clear" w:pos="360"/>
          <w:tab w:val="num" w:pos="540"/>
        </w:tabs>
      </w:pPr>
      <w:r>
        <w:t>¿Por qué crees que era necesario que nuestro Salvador fuera verdaderamente Dios y verdaderamente hombre?</w:t>
      </w:r>
    </w:p>
    <w:p w:rsidR="00E35E8F" w:rsidRPr="00A55001" w:rsidRDefault="00E35E8F" w:rsidP="00E10B66">
      <w:pPr>
        <w:pStyle w:val="respuesta"/>
      </w:pPr>
      <w:r>
        <w:t>Era importante que fuera Divino para que su obra pudiera tener el valor de proveer salvación por todos los hombres. Hombre para que cómo hombre pudo ser nuestro sustituto. Hebreos 2:4-14.</w:t>
      </w:r>
    </w:p>
    <w:p w:rsidR="00E35E8F" w:rsidRPr="00963C64" w:rsidRDefault="00E35E8F" w:rsidP="00E35E8F">
      <w:pPr>
        <w:pStyle w:val="Ttulo"/>
        <w:rPr>
          <w:sz w:val="22"/>
          <w:szCs w:val="22"/>
        </w:rPr>
      </w:pPr>
      <w:bookmarkStart w:id="5" w:name="_Toc44082899"/>
      <w:r w:rsidRPr="00963C64">
        <w:lastRenderedPageBreak/>
        <w:t xml:space="preserve">Lección 5, Jesucristo el Señor </w:t>
      </w:r>
      <w:r w:rsidRPr="00963C64">
        <w:rPr>
          <w:sz w:val="22"/>
          <w:szCs w:val="22"/>
        </w:rPr>
        <w:t>(segunda parte)</w:t>
      </w:r>
      <w:bookmarkEnd w:id="5"/>
    </w:p>
    <w:p w:rsidR="00E35E8F" w:rsidRPr="00963C64" w:rsidRDefault="00E35E8F" w:rsidP="00E35E8F">
      <w:r w:rsidRPr="00963C64">
        <w:t>Lee páginas 6</w:t>
      </w:r>
      <w:r w:rsidR="00313499">
        <w:t>3</w:t>
      </w:r>
      <w:r w:rsidRPr="00963C64">
        <w:t>-7</w:t>
      </w:r>
      <w:r w:rsidR="00313499">
        <w:t>0</w:t>
      </w:r>
    </w:p>
    <w:p w:rsidR="00E35E8F" w:rsidRDefault="00E35E8F" w:rsidP="00E35E8F">
      <w:r w:rsidRPr="00963C64">
        <w:t xml:space="preserve">Ya vimos que la </w:t>
      </w:r>
      <w:r w:rsidRPr="00963C64">
        <w:rPr>
          <w:b/>
          <w:u w:val="single"/>
        </w:rPr>
        <w:t>unión hipostática</w:t>
      </w:r>
      <w:r w:rsidRPr="00963C64">
        <w:t xml:space="preserve"> es la unión de las 2 naturalezas, divina y humana en una sola persona, Jesucristo.  También vimos la </w:t>
      </w:r>
      <w:proofErr w:type="spellStart"/>
      <w:r w:rsidRPr="00963C64">
        <w:rPr>
          <w:b/>
          <w:u w:val="single"/>
        </w:rPr>
        <w:t>kenosis</w:t>
      </w:r>
      <w:proofErr w:type="spellEnd"/>
      <w:r w:rsidRPr="00963C64">
        <w:rPr>
          <w:b/>
          <w:u w:val="single"/>
        </w:rPr>
        <w:t xml:space="preserve">  </w:t>
      </w:r>
      <w:r w:rsidRPr="00963C64">
        <w:t>de Cristo era su humillación al tomar la forma de un siervo (hombre) pero sin dejar de ser Dios.</w:t>
      </w:r>
    </w:p>
    <w:p w:rsidR="00E35E8F" w:rsidRDefault="00E35E8F" w:rsidP="00EE597E">
      <w:pPr>
        <w:pStyle w:val="Listaconnmeros"/>
        <w:numPr>
          <w:ilvl w:val="0"/>
          <w:numId w:val="21"/>
        </w:numPr>
        <w:tabs>
          <w:tab w:val="clear" w:pos="360"/>
          <w:tab w:val="num" w:pos="540"/>
        </w:tabs>
        <w:ind w:left="540"/>
      </w:pPr>
      <w:r>
        <w:t xml:space="preserve">¿Cuáles son las dos opiniones acerca de la impecabilidad de Cristo? </w:t>
      </w:r>
    </w:p>
    <w:p w:rsidR="00E35E8F" w:rsidRPr="00A71975" w:rsidRDefault="00E35E8F" w:rsidP="00E10B66">
      <w:pPr>
        <w:pStyle w:val="respuesta"/>
      </w:pPr>
      <w:r>
        <w:t xml:space="preserve">Hay quienes dicen que </w:t>
      </w:r>
      <w:r w:rsidR="00F15385">
        <w:t>É</w:t>
      </w:r>
      <w:r>
        <w:t>l pudo pecar y quienes afirman que no pudo pecar.</w:t>
      </w:r>
    </w:p>
    <w:p w:rsidR="00E35E8F" w:rsidRPr="00963C64" w:rsidRDefault="00E35E8F" w:rsidP="00E10B66">
      <w:pPr>
        <w:pStyle w:val="respuesta"/>
      </w:pPr>
    </w:p>
    <w:p w:rsidR="00E35E8F" w:rsidRPr="00963C64" w:rsidRDefault="00E35E8F" w:rsidP="00E35E8F">
      <w:pPr>
        <w:pStyle w:val="Listaconnmeros"/>
        <w:tabs>
          <w:tab w:val="clear" w:pos="360"/>
          <w:tab w:val="num" w:pos="540"/>
        </w:tabs>
        <w:spacing w:line="276" w:lineRule="auto"/>
      </w:pPr>
      <w:r w:rsidRPr="00963C64">
        <w:t xml:space="preserve">La Biblia enseña que Cristo no pecó cuando estaba en la tierra con su naturaleza humana.  Según Hebreos 4:15 no dice que Cristo fue tentado con vistas a que _________________ en el pecado o para ver si _________________________.  Fue tentado con vistas a demostrar que era ______________________ o que no ________________________.  </w:t>
      </w:r>
    </w:p>
    <w:p w:rsidR="00E35E8F" w:rsidRDefault="00E35E8F" w:rsidP="00E35E8F">
      <w:pPr>
        <w:pStyle w:val="Listaconnmeros"/>
        <w:tabs>
          <w:tab w:val="clear" w:pos="360"/>
          <w:tab w:val="num" w:pos="540"/>
        </w:tabs>
      </w:pPr>
      <w:r>
        <w:t xml:space="preserve">¿Por cuáles 3 razones es importante la vida terrenal de Cristo desde la mira doctrinal? </w:t>
      </w:r>
    </w:p>
    <w:p w:rsidR="00E35E8F" w:rsidRDefault="00E35E8F" w:rsidP="001C2466">
      <w:pPr>
        <w:pStyle w:val="respuesta"/>
      </w:pPr>
      <w:r>
        <w:t>Porque mostró la  validez de su asertos y, por consiguiente su dignidad para ser Salvador. Pasó por la prueba y mostró ser un excelente sacrificio por el pecado.</w:t>
      </w:r>
    </w:p>
    <w:p w:rsidR="00E35E8F" w:rsidRDefault="00E35E8F" w:rsidP="001C2466">
      <w:pPr>
        <w:pStyle w:val="respuesta"/>
      </w:pPr>
      <w:r>
        <w:t>Suministra un ejemplo que pueda seguir su pueblo, en particular su amor sacrificial, 1 Juan 2:6.</w:t>
      </w:r>
    </w:p>
    <w:p w:rsidR="00E35E8F" w:rsidRPr="00BC6115" w:rsidRDefault="00E35E8F" w:rsidP="001C2466">
      <w:pPr>
        <w:pStyle w:val="respuesta"/>
      </w:pPr>
      <w:r>
        <w:t>Durante su vida terrenal cuando el realizaba sus enseñanzas, algunas de las cuales se referían de modo principal a los judíos y algunas como anticipación a la formación de su Iglesia.</w:t>
      </w:r>
      <w:r w:rsidR="00A87FE0">
        <w:br/>
      </w:r>
    </w:p>
    <w:p w:rsidR="00E35E8F" w:rsidRPr="00963C64" w:rsidRDefault="00E35E8F" w:rsidP="00E35E8F">
      <w:pPr>
        <w:pStyle w:val="Listaconnmeros"/>
        <w:tabs>
          <w:tab w:val="clear" w:pos="360"/>
          <w:tab w:val="num" w:pos="540"/>
        </w:tabs>
      </w:pPr>
      <w:r w:rsidRPr="00963C64">
        <w:t>¿Cu</w:t>
      </w:r>
      <w:r>
        <w:t>á</w:t>
      </w:r>
      <w:r w:rsidRPr="00963C64">
        <w:t xml:space="preserve">les son los 3 oficios de Jesucristo? </w:t>
      </w:r>
    </w:p>
    <w:p w:rsidR="00E35E8F" w:rsidRPr="00963C64" w:rsidRDefault="00E35E8F" w:rsidP="001C2466">
      <w:pPr>
        <w:pStyle w:val="respuesta"/>
      </w:pPr>
      <w:r w:rsidRPr="00963C64">
        <w:t xml:space="preserve">Profeta, sacerdote y rey.  </w:t>
      </w:r>
    </w:p>
    <w:p w:rsidR="00E35E8F" w:rsidRDefault="00E35E8F" w:rsidP="00E35E8F">
      <w:pPr>
        <w:pStyle w:val="Listaconnmeros"/>
        <w:tabs>
          <w:tab w:val="clear" w:pos="360"/>
          <w:tab w:val="num" w:pos="540"/>
        </w:tabs>
      </w:pPr>
      <w:r>
        <w:t xml:space="preserve">¿Por qué fue Jesucristo el más grande de todos los profetas? </w:t>
      </w:r>
    </w:p>
    <w:p w:rsidR="00E35E8F" w:rsidRDefault="00E35E8F" w:rsidP="00E10B66">
      <w:pPr>
        <w:pStyle w:val="respuesta"/>
      </w:pPr>
      <w:r>
        <w:t>Porque no solamente entregó el mensaje de Dios para el hombre sino que también reveló a Dios en su propia persona. Efesios 5:1-2</w:t>
      </w:r>
    </w:p>
    <w:p w:rsidR="00E35E8F" w:rsidRDefault="00E35E8F" w:rsidP="00E35E8F"/>
    <w:p w:rsidR="00E35E8F" w:rsidRDefault="00E35E8F" w:rsidP="00E35E8F">
      <w:pPr>
        <w:pStyle w:val="Listaconnmeros"/>
        <w:tabs>
          <w:tab w:val="clear" w:pos="360"/>
          <w:tab w:val="num" w:pos="540"/>
        </w:tabs>
      </w:pPr>
      <w:r>
        <w:t xml:space="preserve">¿Qué hace Jesucristo actualmente como sacerdote? 1 Juan 2:1-3 y Hebreos 7:25 </w:t>
      </w:r>
    </w:p>
    <w:p w:rsidR="00E35E8F" w:rsidRPr="009F3705" w:rsidRDefault="00E35E8F" w:rsidP="00E10B66">
      <w:pPr>
        <w:pStyle w:val="respuesta"/>
      </w:pPr>
      <w:r>
        <w:t>El intercede por nosotros cuando pecamos y él ora por nosotros, nos salva por completo</w:t>
      </w:r>
    </w:p>
    <w:p w:rsidR="00E35E8F" w:rsidRPr="00963C64" w:rsidRDefault="00E35E8F" w:rsidP="00E35E8F">
      <w:pPr>
        <w:pStyle w:val="Listaconnmeros"/>
        <w:tabs>
          <w:tab w:val="clear" w:pos="360"/>
          <w:tab w:val="num" w:pos="540"/>
        </w:tabs>
        <w:spacing w:line="360" w:lineRule="auto"/>
      </w:pPr>
      <w:r w:rsidRPr="00963C64">
        <w:t xml:space="preserve">Cristo fue rechazado como rey por su propio pueblo. Sin embargo aquel rechazo no fue una anulación </w:t>
      </w:r>
      <w:r>
        <w:t>de las promesas del reino sino ________________________________________</w:t>
      </w:r>
      <w:r>
        <w:br/>
        <w:t>_________________________________________________________________________</w:t>
      </w:r>
      <w:r>
        <w:br/>
        <w:t xml:space="preserve">_______________________________________________ </w:t>
      </w:r>
      <w:r w:rsidRPr="00963C64">
        <w:t xml:space="preserve"> </w:t>
      </w:r>
    </w:p>
    <w:p w:rsidR="00E35E8F" w:rsidRPr="00963C64" w:rsidRDefault="00E35E8F" w:rsidP="00E35E8F">
      <w:pPr>
        <w:pStyle w:val="Listaconnmeros"/>
        <w:tabs>
          <w:tab w:val="clear" w:pos="360"/>
          <w:tab w:val="num" w:pos="540"/>
        </w:tabs>
      </w:pPr>
      <w:r w:rsidRPr="00963C64">
        <w:t xml:space="preserve">¿Cuáles son las 3 pruebas principales de la resurrección de Cristo?  </w:t>
      </w:r>
    </w:p>
    <w:p w:rsidR="00E35E8F" w:rsidRPr="00963C64" w:rsidRDefault="00E35E8F" w:rsidP="001C2466">
      <w:pPr>
        <w:pStyle w:val="respuesta"/>
      </w:pPr>
      <w:r w:rsidRPr="00963C64">
        <w:t>La tumba vacía</w:t>
      </w:r>
      <w:r>
        <w:t>. Es un hecho imposible de explicar, si no aceptamos la resurrección de Jesús.</w:t>
      </w:r>
    </w:p>
    <w:p w:rsidR="00E35E8F" w:rsidRPr="00963C64" w:rsidRDefault="00E35E8F" w:rsidP="001C2466">
      <w:pPr>
        <w:pStyle w:val="respuesta"/>
      </w:pPr>
      <w:r w:rsidRPr="00963C64">
        <w:t>Las apariciones del S</w:t>
      </w:r>
      <w:r>
        <w:t>eñor después de la resurrección en diferentes ocasiones a diferentes personas y en distintas circunstancias. Lc. 23:36-42; 1 Cor. 15:3-8 y 16-19</w:t>
      </w:r>
    </w:p>
    <w:p w:rsidR="00E35E8F" w:rsidRPr="00963C64" w:rsidRDefault="00E35E8F" w:rsidP="001C2466">
      <w:pPr>
        <w:pStyle w:val="respuesta"/>
      </w:pPr>
      <w:r w:rsidRPr="00963C64">
        <w:t>Muchos datos subsiguientes de la historia prueban también la resurrección.</w:t>
      </w:r>
      <w:r w:rsidR="00A87FE0">
        <w:br/>
      </w:r>
    </w:p>
    <w:p w:rsidR="00E35E8F" w:rsidRPr="00963C64" w:rsidRDefault="00E35E8F" w:rsidP="00E35E8F">
      <w:pPr>
        <w:pStyle w:val="Listaconnmeros"/>
        <w:tabs>
          <w:tab w:val="clear" w:pos="360"/>
          <w:tab w:val="num" w:pos="540"/>
        </w:tabs>
      </w:pPr>
      <w:r w:rsidRPr="00963C64">
        <w:lastRenderedPageBreak/>
        <w:t>¿Qué quiere decir el autor cuando dice que Cristo se levantó de los muertos corporalmente?</w:t>
      </w:r>
      <w:r>
        <w:t xml:space="preserve"> </w:t>
      </w:r>
    </w:p>
    <w:p w:rsidR="00E35E8F" w:rsidRPr="00963C64" w:rsidRDefault="00E35E8F" w:rsidP="001C2466">
      <w:pPr>
        <w:pStyle w:val="respuesta"/>
      </w:pPr>
      <w:r w:rsidRPr="00963C64">
        <w:t>Que su resurrección no fue una de influencia o espíritu. No significa sencillamente que su memoria  vive sino que resucitó físicamente en cuerpo.</w:t>
      </w:r>
    </w:p>
    <w:p w:rsidR="00E35E8F" w:rsidRPr="00963C64" w:rsidRDefault="00E35E8F" w:rsidP="00E35E8F">
      <w:pPr>
        <w:pStyle w:val="Listaconnmeros"/>
        <w:tabs>
          <w:tab w:val="clear" w:pos="360"/>
          <w:tab w:val="num" w:pos="540"/>
        </w:tabs>
      </w:pPr>
      <w:r w:rsidRPr="00963C64">
        <w:t>El significado de la resurrección</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Demostró la ___________________ de lo que dijo Cristo acerca de sí mismo.</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Constituye la ____________________________ de nuestros pecados (1 Cor. 15:17)</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Es _______________de la certeza de la futura resurrección de los hombres (Juan 5:28-29)</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Suministra ______________ para el servicio del creyente y su relación con la cabeza levantada</w:t>
      </w:r>
      <w:r>
        <w:t xml:space="preserve"> (Ef. 1:17-21)</w:t>
      </w:r>
      <w:r w:rsidRPr="00963C64">
        <w:t xml:space="preserve"> y asegura el cuidado y atención del ________________________.</w:t>
      </w:r>
    </w:p>
    <w:p w:rsidR="00E35E8F" w:rsidRPr="00963C64" w:rsidRDefault="00E35E8F" w:rsidP="00E35E8F">
      <w:pPr>
        <w:pStyle w:val="Listaconnmeros"/>
        <w:tabs>
          <w:tab w:val="clear" w:pos="360"/>
          <w:tab w:val="num" w:pos="540"/>
        </w:tabs>
      </w:pPr>
      <w:r>
        <w:t>¿Cuál es e</w:t>
      </w:r>
      <w:r w:rsidRPr="00963C64">
        <w:t>l ministerio de Cristo actualmente</w:t>
      </w:r>
      <w:r>
        <w:t>? 72-73</w:t>
      </w:r>
    </w:p>
    <w:p w:rsidR="00E35E8F" w:rsidRPr="00963C64" w:rsidRDefault="00E35E8F" w:rsidP="00E35E8F"/>
    <w:p w:rsidR="00E35E8F" w:rsidRPr="00963C64" w:rsidRDefault="00E35E8F" w:rsidP="00E35E8F">
      <w:pPr>
        <w:pStyle w:val="outlineA"/>
        <w:spacing w:line="360" w:lineRule="auto"/>
      </w:pPr>
      <w:r w:rsidRPr="00963C64">
        <w:t>Hebreos 7:25 El _________________________________________________________</w:t>
      </w:r>
    </w:p>
    <w:p w:rsidR="00E35E8F" w:rsidRPr="00963C64" w:rsidRDefault="00E35E8F" w:rsidP="00E35E8F">
      <w:pPr>
        <w:pStyle w:val="outlineA"/>
        <w:spacing w:line="360" w:lineRule="auto"/>
      </w:pPr>
      <w:r w:rsidRPr="00963C64">
        <w:t>Juan 14:</w:t>
      </w:r>
      <w:r>
        <w:t>1-</w:t>
      </w:r>
      <w:r w:rsidRPr="00963C64">
        <w:t>3 El ____________________________________________________________</w:t>
      </w:r>
    </w:p>
    <w:p w:rsidR="00E35E8F" w:rsidRPr="00963C64" w:rsidRDefault="00E35E8F" w:rsidP="00E35E8F">
      <w:pPr>
        <w:pStyle w:val="outlineA"/>
        <w:spacing w:line="360" w:lineRule="auto"/>
      </w:pPr>
      <w:r w:rsidRPr="00963C64">
        <w:t>Mateo 16:18 El _________________________________________________________</w:t>
      </w:r>
    </w:p>
    <w:p w:rsidR="00E35E8F" w:rsidRPr="00963C64" w:rsidRDefault="00E35E8F" w:rsidP="00E35E8F">
      <w:pPr>
        <w:pStyle w:val="outlineA"/>
        <w:spacing w:line="360" w:lineRule="auto"/>
      </w:pPr>
      <w:r w:rsidRPr="00963C64">
        <w:t>Gálatas 2:20; Ef. 5:29 El _________________________________________________</w:t>
      </w:r>
      <w:r>
        <w:t>_</w:t>
      </w:r>
      <w:r>
        <w:br/>
        <w:t>___________________________________________________________</w:t>
      </w:r>
    </w:p>
    <w:p w:rsidR="00E35E8F" w:rsidRPr="00963C64" w:rsidRDefault="00E35E8F" w:rsidP="00E35E8F">
      <w:pPr>
        <w:pStyle w:val="outlineA"/>
        <w:spacing w:line="360" w:lineRule="auto"/>
      </w:pPr>
      <w:r w:rsidRPr="00963C64">
        <w:t>Juan 14:1</w:t>
      </w:r>
      <w:r>
        <w:t>3-14</w:t>
      </w:r>
      <w:r w:rsidRPr="00963C64">
        <w:t xml:space="preserve"> El _________________________________________________________</w:t>
      </w:r>
    </w:p>
    <w:p w:rsidR="00E35E8F" w:rsidRPr="00963C64" w:rsidRDefault="00E35E8F" w:rsidP="00E35E8F">
      <w:pPr>
        <w:pStyle w:val="outlineA"/>
        <w:spacing w:line="360" w:lineRule="auto"/>
      </w:pPr>
      <w:r w:rsidRPr="00963C64">
        <w:t>Hebreos 4:16 El _________________________________________________________</w:t>
      </w:r>
    </w:p>
    <w:p w:rsidR="00E35E8F" w:rsidRPr="00963C64" w:rsidRDefault="00E35E8F" w:rsidP="00E35E8F">
      <w:pPr>
        <w:pStyle w:val="outlineA"/>
        <w:spacing w:line="360" w:lineRule="auto"/>
      </w:pPr>
      <w:r w:rsidRPr="00963C64">
        <w:t>Juan 15:1-16 El _________________________________________________________</w:t>
      </w:r>
    </w:p>
    <w:p w:rsidR="00E35E8F" w:rsidRDefault="00E35E8F" w:rsidP="00E35E8F">
      <w:pPr>
        <w:pStyle w:val="Listaconnmeros"/>
        <w:tabs>
          <w:tab w:val="clear" w:pos="360"/>
          <w:tab w:val="num" w:pos="540"/>
        </w:tabs>
      </w:pPr>
      <w:r w:rsidRPr="00963C64">
        <w:t>¿Cuál de los ministerios actuales de Cristo te llama m</w:t>
      </w:r>
      <w:r>
        <w:t>á</w:t>
      </w:r>
      <w:r w:rsidRPr="00963C64">
        <w:t>s la atención?    ¿Por qué?</w:t>
      </w:r>
      <w:r>
        <w:br/>
      </w:r>
    </w:p>
    <w:p w:rsidR="00E35E8F" w:rsidRDefault="00E35E8F" w:rsidP="00E35E8F">
      <w:pPr>
        <w:pStyle w:val="Respuesta0"/>
      </w:pPr>
    </w:p>
    <w:p w:rsidR="00E35E8F" w:rsidRPr="00963C64" w:rsidRDefault="00E35E8F" w:rsidP="00E35E8F">
      <w:pPr>
        <w:pStyle w:val="Listaconnmeros"/>
        <w:tabs>
          <w:tab w:val="clear" w:pos="360"/>
          <w:tab w:val="num" w:pos="540"/>
        </w:tabs>
      </w:pPr>
      <w:r>
        <w:t>¿Cuáles son los tres beneficios del Cristo asce</w:t>
      </w:r>
      <w:r w:rsidR="0071690E">
        <w:t xml:space="preserve">ndido orando por nosotros? </w:t>
      </w:r>
    </w:p>
    <w:p w:rsidR="00E35E8F" w:rsidRDefault="00E35E8F" w:rsidP="001C2466">
      <w:pPr>
        <w:pStyle w:val="respuesta"/>
      </w:pPr>
      <w:r w:rsidRPr="00963C64">
        <w:t>Garantiza la seguridad de mi salvación, Hebreos 7:25</w:t>
      </w:r>
      <w:r>
        <w:t>.</w:t>
      </w:r>
    </w:p>
    <w:p w:rsidR="00E35E8F" w:rsidRDefault="00E35E8F" w:rsidP="001C2466">
      <w:pPr>
        <w:pStyle w:val="respuesta"/>
      </w:pPr>
      <w:r w:rsidRPr="00963C64">
        <w:t>Asegura comunión continua de la familia de Dios, 1 Juan 2:1</w:t>
      </w:r>
      <w:r>
        <w:t>.</w:t>
      </w:r>
    </w:p>
    <w:p w:rsidR="00E35E8F" w:rsidRDefault="00E35E8F" w:rsidP="001C2466">
      <w:pPr>
        <w:pStyle w:val="respuesta"/>
      </w:pPr>
      <w:r w:rsidRPr="00963C64">
        <w:t>Es un poderoso preventivo contra el pecado en mi vida, Juan 17:15.</w:t>
      </w:r>
    </w:p>
    <w:p w:rsidR="00E35E8F" w:rsidRDefault="00E35E8F" w:rsidP="00E35E8F"/>
    <w:p w:rsidR="00E35E8F" w:rsidRPr="00963C64" w:rsidRDefault="00E35E8F" w:rsidP="00E35E8F">
      <w:pPr>
        <w:pStyle w:val="Listaconnmeros"/>
        <w:tabs>
          <w:tab w:val="clear" w:pos="360"/>
          <w:tab w:val="num" w:pos="540"/>
        </w:tabs>
      </w:pPr>
      <w:r w:rsidRPr="00963C64">
        <w:t>El ministerio futuro de Cristo</w:t>
      </w:r>
    </w:p>
    <w:p w:rsidR="00E35E8F" w:rsidRPr="00963C64" w:rsidRDefault="00E35E8F" w:rsidP="00E35E8F"/>
    <w:p w:rsidR="00E35E8F" w:rsidRPr="00E1387C" w:rsidRDefault="00E35E8F" w:rsidP="00EE597E">
      <w:pPr>
        <w:pStyle w:val="outlineA"/>
        <w:numPr>
          <w:ilvl w:val="1"/>
          <w:numId w:val="15"/>
        </w:numPr>
        <w:spacing w:line="360" w:lineRule="auto"/>
        <w:rPr>
          <w:lang w:eastAsia="en-US"/>
        </w:rPr>
      </w:pPr>
      <w:r w:rsidRPr="00E1387C">
        <w:rPr>
          <w:lang w:eastAsia="en-US"/>
        </w:rPr>
        <w:t xml:space="preserve">1 Tes. 4:13-18 </w:t>
      </w:r>
      <w:r w:rsidRPr="00E1387C">
        <w:t xml:space="preserve"> _________________________________________________________</w:t>
      </w:r>
    </w:p>
    <w:p w:rsidR="00E35E8F" w:rsidRPr="00E1387C" w:rsidRDefault="00E35E8F" w:rsidP="00EE597E">
      <w:pPr>
        <w:pStyle w:val="outlineA"/>
        <w:numPr>
          <w:ilvl w:val="1"/>
          <w:numId w:val="15"/>
        </w:numPr>
        <w:spacing w:line="360" w:lineRule="auto"/>
        <w:rPr>
          <w:lang w:eastAsia="en-US"/>
        </w:rPr>
      </w:pPr>
      <w:r w:rsidRPr="00E1387C">
        <w:t>Apoc. 6:16-17 _________________________________________________________</w:t>
      </w:r>
    </w:p>
    <w:p w:rsidR="00E35E8F" w:rsidRPr="00963C64" w:rsidRDefault="00E35E8F" w:rsidP="00EE597E">
      <w:pPr>
        <w:pStyle w:val="outlineA"/>
        <w:numPr>
          <w:ilvl w:val="1"/>
          <w:numId w:val="15"/>
        </w:numPr>
        <w:spacing w:line="360" w:lineRule="auto"/>
      </w:pPr>
      <w:r w:rsidRPr="00E1387C">
        <w:t>Apoc. 19:11-16</w:t>
      </w:r>
      <w:r w:rsidRPr="00E1387C">
        <w:rPr>
          <w:b/>
        </w:rPr>
        <w:t xml:space="preserve"> _________________________________________________________</w:t>
      </w:r>
      <w:r w:rsidRPr="00E1387C">
        <w:rPr>
          <w:b/>
        </w:rPr>
        <w:br/>
        <w:t>________________________________________</w:t>
      </w:r>
    </w:p>
    <w:p w:rsidR="00E35E8F" w:rsidRDefault="00E35E8F" w:rsidP="00E10B66">
      <w:pPr>
        <w:pStyle w:val="Ttulo"/>
        <w:jc w:val="left"/>
      </w:pPr>
    </w:p>
    <w:p w:rsidR="008F1B7B" w:rsidRDefault="008F1B7B" w:rsidP="00E35E8F">
      <w:pPr>
        <w:pStyle w:val="Ttulo"/>
      </w:pPr>
    </w:p>
    <w:p w:rsidR="008F1B7B" w:rsidRDefault="008F1B7B" w:rsidP="00E35E8F">
      <w:pPr>
        <w:pStyle w:val="Ttulo"/>
      </w:pPr>
    </w:p>
    <w:p w:rsidR="00E35E8F" w:rsidRPr="00963C64" w:rsidRDefault="00E35E8F" w:rsidP="00E35E8F">
      <w:pPr>
        <w:pStyle w:val="Ttulo"/>
      </w:pPr>
      <w:bookmarkStart w:id="6" w:name="_Toc44082900"/>
      <w:r w:rsidRPr="00963C64">
        <w:lastRenderedPageBreak/>
        <w:t xml:space="preserve">Lección 6 - El Espíritu Santo </w:t>
      </w:r>
      <w:r>
        <w:t>(primera parte)</w:t>
      </w:r>
      <w:bookmarkEnd w:id="6"/>
    </w:p>
    <w:p w:rsidR="00E35E8F" w:rsidRDefault="00E35E8F" w:rsidP="00E35E8F">
      <w:r w:rsidRPr="00963C64">
        <w:t>Lee páginas 7</w:t>
      </w:r>
      <w:r w:rsidR="00313499">
        <w:t>1</w:t>
      </w:r>
      <w:r w:rsidRPr="00963C64">
        <w:t>-84.</w:t>
      </w:r>
    </w:p>
    <w:p w:rsidR="00E35E8F" w:rsidRPr="00963C64" w:rsidRDefault="00E35E8F" w:rsidP="00EE597E">
      <w:pPr>
        <w:pStyle w:val="Listaconnmeros"/>
        <w:numPr>
          <w:ilvl w:val="0"/>
          <w:numId w:val="22"/>
        </w:numPr>
        <w:tabs>
          <w:tab w:val="clear" w:pos="360"/>
          <w:tab w:val="num" w:pos="540"/>
        </w:tabs>
        <w:ind w:left="540"/>
      </w:pPr>
      <w:r w:rsidRPr="00963C64">
        <w:t>¿</w:t>
      </w:r>
      <w:r w:rsidR="00F302F9">
        <w:t xml:space="preserve">Cuáles son las 4 razones por las que sabemos </w:t>
      </w:r>
      <w:r w:rsidRPr="00963C64">
        <w:t>que el Espíritu Santo es una persona?</w:t>
      </w:r>
      <w:r>
        <w:t xml:space="preserve"> </w:t>
      </w:r>
    </w:p>
    <w:p w:rsidR="00E35E8F" w:rsidRDefault="00E35E8F" w:rsidP="001C2466">
      <w:pPr>
        <w:pStyle w:val="respuesta"/>
      </w:pPr>
      <w:r w:rsidRPr="00963C64">
        <w:t>Porque tiene las características de una persona.</w:t>
      </w:r>
      <w:r>
        <w:t xml:space="preserve"> </w:t>
      </w:r>
    </w:p>
    <w:p w:rsidR="00E35E8F" w:rsidRDefault="00E35E8F" w:rsidP="001C2466">
      <w:pPr>
        <w:pStyle w:val="respuesta"/>
      </w:pPr>
      <w:r w:rsidRPr="00963C64">
        <w:t>Porque actúa como una persona.</w:t>
      </w:r>
      <w:r>
        <w:t xml:space="preserve"> El ora (Rm. 8:26) Hace milagros (Hechos 8:39) lo que hacen personas.</w:t>
      </w:r>
    </w:p>
    <w:p w:rsidR="00E35E8F" w:rsidRDefault="00E35E8F" w:rsidP="001C2466">
      <w:pPr>
        <w:pStyle w:val="respuesta"/>
      </w:pPr>
      <w:r w:rsidRPr="00963C64">
        <w:t>Porque se le designa como persona.</w:t>
      </w:r>
      <w:r>
        <w:t xml:space="preserve"> El Espíritu no es neutro, como cosa, sino una persona definida. Juan 16:13-14</w:t>
      </w:r>
    </w:p>
    <w:p w:rsidR="00E35E8F" w:rsidRPr="00963C64" w:rsidRDefault="00E35E8F" w:rsidP="001C2466">
      <w:pPr>
        <w:pStyle w:val="respuesta"/>
      </w:pPr>
      <w:r w:rsidRPr="00963C64">
        <w:t>Porque se relaciona con otros como persona.</w:t>
      </w:r>
      <w:r>
        <w:t xml:space="preserve"> Juan 16:13-14.</w:t>
      </w:r>
      <w:r>
        <w:br/>
      </w:r>
    </w:p>
    <w:p w:rsidR="00E35E8F" w:rsidRPr="00963C64" w:rsidRDefault="00E35E8F" w:rsidP="00E35E8F">
      <w:pPr>
        <w:pStyle w:val="Listaconnmeros"/>
        <w:tabs>
          <w:tab w:val="clear" w:pos="360"/>
          <w:tab w:val="num" w:pos="540"/>
        </w:tabs>
      </w:pPr>
      <w:r w:rsidRPr="00963C64">
        <w:t>¿En qué constituye las características esenciales de la personalidad?</w:t>
      </w:r>
      <w:r>
        <w:t xml:space="preserve"> </w:t>
      </w:r>
    </w:p>
    <w:p w:rsidR="00E35E8F" w:rsidRPr="00963C64" w:rsidRDefault="00E35E8F" w:rsidP="001C2466">
      <w:pPr>
        <w:pStyle w:val="respuesta"/>
      </w:pPr>
      <w:r w:rsidRPr="00963C64">
        <w:t>Inteligencia, emociones y voluntad.</w:t>
      </w:r>
    </w:p>
    <w:p w:rsidR="00E35E8F" w:rsidRPr="00963C64" w:rsidRDefault="00E35E8F" w:rsidP="00E35E8F"/>
    <w:p w:rsidR="00E35E8F" w:rsidRPr="00963C64" w:rsidRDefault="00E35E8F" w:rsidP="00E35E8F">
      <w:pPr>
        <w:pStyle w:val="Listaconnmeros"/>
        <w:tabs>
          <w:tab w:val="clear" w:pos="360"/>
          <w:tab w:val="num" w:pos="540"/>
        </w:tabs>
      </w:pPr>
      <w:r w:rsidRPr="00963C64">
        <w:t>Escribe una cita bíblica por cada una de las características de personalidad que tiene el Espíritu Santo.</w:t>
      </w:r>
    </w:p>
    <w:p w:rsidR="00E35E8F" w:rsidRDefault="00E35E8F" w:rsidP="00EE597E">
      <w:pPr>
        <w:pStyle w:val="check"/>
        <w:numPr>
          <w:ilvl w:val="0"/>
          <w:numId w:val="1"/>
        </w:numPr>
        <w:ind w:left="432" w:hanging="288"/>
      </w:pPr>
      <w:r w:rsidRPr="00963C64">
        <w:t xml:space="preserve">Inteligencia  </w:t>
      </w:r>
    </w:p>
    <w:p w:rsidR="00E35E8F" w:rsidRDefault="00E35E8F" w:rsidP="001C2466">
      <w:pPr>
        <w:pStyle w:val="respuesta"/>
      </w:pPr>
      <w:r w:rsidRPr="00963C64">
        <w:t>1 Cor. 2:10-11, Hechos 15:25, Rom. 8:14, 26, 27</w:t>
      </w:r>
    </w:p>
    <w:p w:rsidR="00E35E8F" w:rsidRDefault="00E35E8F" w:rsidP="00EE597E">
      <w:pPr>
        <w:pStyle w:val="check"/>
        <w:numPr>
          <w:ilvl w:val="0"/>
          <w:numId w:val="1"/>
        </w:numPr>
        <w:ind w:left="432" w:hanging="288"/>
      </w:pPr>
      <w:r w:rsidRPr="00963C64">
        <w:t xml:space="preserve">Emociones </w:t>
      </w:r>
    </w:p>
    <w:p w:rsidR="00E35E8F" w:rsidRDefault="00E35E8F" w:rsidP="001C2466">
      <w:pPr>
        <w:pStyle w:val="respuesta"/>
      </w:pPr>
      <w:r w:rsidRPr="00963C64">
        <w:t>Efesios 4:30</w:t>
      </w:r>
    </w:p>
    <w:p w:rsidR="00E35E8F" w:rsidRDefault="00E35E8F" w:rsidP="00EE597E">
      <w:pPr>
        <w:pStyle w:val="check"/>
        <w:numPr>
          <w:ilvl w:val="0"/>
          <w:numId w:val="1"/>
        </w:numPr>
        <w:ind w:left="432" w:hanging="288"/>
      </w:pPr>
      <w:r w:rsidRPr="00963C64">
        <w:t>Voluntad</w:t>
      </w:r>
    </w:p>
    <w:p w:rsidR="00E35E8F" w:rsidRPr="00963C64" w:rsidRDefault="00E35E8F" w:rsidP="001C2466">
      <w:pPr>
        <w:pStyle w:val="respuesta"/>
      </w:pPr>
      <w:r w:rsidRPr="00963C64">
        <w:t>1 Cor. 12:11</w:t>
      </w:r>
    </w:p>
    <w:p w:rsidR="00E35E8F" w:rsidRPr="00963C64" w:rsidRDefault="00E35E8F" w:rsidP="00E35E8F"/>
    <w:p w:rsidR="00E35E8F" w:rsidRPr="00963C64" w:rsidRDefault="00E35E8F" w:rsidP="00E35E8F">
      <w:pPr>
        <w:pStyle w:val="Listaconnmeros"/>
        <w:tabs>
          <w:tab w:val="clear" w:pos="360"/>
          <w:tab w:val="num" w:pos="540"/>
        </w:tabs>
      </w:pPr>
      <w:r w:rsidRPr="00963C64">
        <w:t>En cu</w:t>
      </w:r>
      <w:r>
        <w:t>a</w:t>
      </w:r>
      <w:r w:rsidRPr="00963C64">
        <w:t xml:space="preserve">nto a la personalidad del Espíritu Santo, ¿qué enseñó el sabelianismo?  ¿Qué enseñó el </w:t>
      </w:r>
      <w:proofErr w:type="spellStart"/>
      <w:r w:rsidRPr="00963C64">
        <w:t>socianismo</w:t>
      </w:r>
      <w:proofErr w:type="spellEnd"/>
      <w:r w:rsidRPr="00963C64">
        <w:t xml:space="preserve">?  </w:t>
      </w:r>
    </w:p>
    <w:p w:rsidR="00E35E8F" w:rsidRPr="00963C64" w:rsidRDefault="00E35E8F" w:rsidP="00EE597E">
      <w:pPr>
        <w:pStyle w:val="check"/>
        <w:numPr>
          <w:ilvl w:val="0"/>
          <w:numId w:val="1"/>
        </w:numPr>
        <w:ind w:left="432" w:hanging="288"/>
      </w:pPr>
      <w:r w:rsidRPr="00963C64">
        <w:t xml:space="preserve">   Sabelianismo</w:t>
      </w:r>
    </w:p>
    <w:p w:rsidR="00E35E8F" w:rsidRPr="00963C64" w:rsidRDefault="00E35E8F" w:rsidP="001C2466">
      <w:pPr>
        <w:pStyle w:val="respuesta"/>
      </w:pPr>
      <w:r w:rsidRPr="00963C64">
        <w:t>Que Dios es una unidad y que se revelaba en 3 modos o formas, Dios jugaba 3 papeles. Este error niega la personalidad distinta del Espíritu. (Los apostólicos</w:t>
      </w:r>
      <w:r w:rsidR="00F15385">
        <w:t xml:space="preserve"> - modismo</w:t>
      </w:r>
      <w:r w:rsidRPr="00963C64">
        <w:t>)</w:t>
      </w:r>
      <w:r>
        <w:br/>
      </w:r>
    </w:p>
    <w:p w:rsidR="00E35E8F" w:rsidRPr="00963C64" w:rsidRDefault="00E35E8F" w:rsidP="00EE597E">
      <w:pPr>
        <w:pStyle w:val="check"/>
        <w:numPr>
          <w:ilvl w:val="0"/>
          <w:numId w:val="1"/>
        </w:numPr>
        <w:ind w:left="432" w:hanging="288"/>
      </w:pPr>
      <w:r w:rsidRPr="00963C64">
        <w:t xml:space="preserve">   Socinianismo</w:t>
      </w:r>
    </w:p>
    <w:p w:rsidR="00E35E8F" w:rsidRPr="00963C64" w:rsidRDefault="00E35E8F" w:rsidP="001C2466">
      <w:pPr>
        <w:pStyle w:val="respuesta"/>
      </w:pPr>
      <w:r w:rsidRPr="00963C64">
        <w:t>Definió el Espíritu como “</w:t>
      </w:r>
      <w:proofErr w:type="spellStart"/>
      <w:r w:rsidRPr="00963C64">
        <w:t>virtu</w:t>
      </w:r>
      <w:proofErr w:type="spellEnd"/>
      <w:r w:rsidRPr="00963C64">
        <w:t xml:space="preserve"> o energía que fluye de Dios al hombre”. Testigos</w:t>
      </w:r>
    </w:p>
    <w:p w:rsidR="00E35E8F" w:rsidRPr="00963C64" w:rsidRDefault="00E35E8F" w:rsidP="00E35E8F">
      <w:pPr>
        <w:pStyle w:val="Listaconnmeros"/>
        <w:tabs>
          <w:tab w:val="clear" w:pos="360"/>
          <w:tab w:val="num" w:pos="540"/>
        </w:tabs>
      </w:pPr>
      <w:r w:rsidRPr="00963C64">
        <w:t>¿Cuáles son algunas características del Espíritu Santo que sólo posee Dios?</w:t>
      </w:r>
    </w:p>
    <w:p w:rsidR="00E35E8F" w:rsidRPr="00963C64" w:rsidRDefault="00E35E8F" w:rsidP="001C2466">
      <w:pPr>
        <w:pStyle w:val="respuesta"/>
      </w:pPr>
      <w:r w:rsidRPr="00963C64">
        <w:t xml:space="preserve">Omnisciencia, 1 Cor. </w:t>
      </w:r>
      <w:r>
        <w:t>2</w:t>
      </w:r>
      <w:r w:rsidRPr="00963C64">
        <w:t>:11-12</w:t>
      </w:r>
      <w:r w:rsidRPr="00963C64">
        <w:br/>
        <w:t>Omnipresencia, Salmo 139:7</w:t>
      </w:r>
    </w:p>
    <w:p w:rsidR="00E35E8F" w:rsidRPr="00963C64" w:rsidRDefault="00E35E8F" w:rsidP="00E35E8F"/>
    <w:p w:rsidR="00E35E8F" w:rsidRPr="00963C64" w:rsidRDefault="00E35E8F" w:rsidP="00E35E8F">
      <w:pPr>
        <w:pStyle w:val="Listaconnmeros"/>
        <w:tabs>
          <w:tab w:val="clear" w:pos="360"/>
          <w:tab w:val="num" w:pos="540"/>
        </w:tabs>
      </w:pPr>
      <w:r w:rsidRPr="00963C64">
        <w:t>¿Qué son algunas obras que hizo el Espíritu Santo que solo Dios puede hacer?</w:t>
      </w:r>
    </w:p>
    <w:p w:rsidR="00E35E8F" w:rsidRDefault="00E35E8F" w:rsidP="001C2466">
      <w:pPr>
        <w:pStyle w:val="respuesta"/>
      </w:pPr>
      <w:r w:rsidRPr="00963C64">
        <w:t>Regeneración, Juan 3:5-6</w:t>
      </w:r>
    </w:p>
    <w:p w:rsidR="00E35E8F" w:rsidRDefault="00E35E8F" w:rsidP="001C2466">
      <w:pPr>
        <w:pStyle w:val="respuesta"/>
      </w:pPr>
      <w:r w:rsidRPr="00963C64">
        <w:t>Engendra la humanidad de Cristo, Lucas 1:35.</w:t>
      </w:r>
    </w:p>
    <w:p w:rsidR="00E35E8F" w:rsidRDefault="00E35E8F" w:rsidP="001C2466">
      <w:pPr>
        <w:pStyle w:val="respuesta"/>
      </w:pPr>
      <w:r w:rsidRPr="00963C64">
        <w:t>La creación, Salmo 104:30.</w:t>
      </w:r>
      <w:r w:rsidR="001C2466">
        <w:br/>
      </w:r>
    </w:p>
    <w:p w:rsidR="00E35E8F" w:rsidRDefault="00E35E8F" w:rsidP="00E35E8F"/>
    <w:p w:rsidR="00E35E8F" w:rsidRDefault="00E35E8F" w:rsidP="00E35E8F">
      <w:pPr>
        <w:pStyle w:val="Listaconnmeros"/>
        <w:tabs>
          <w:tab w:val="clear" w:pos="360"/>
          <w:tab w:val="num" w:pos="540"/>
        </w:tabs>
      </w:pPr>
      <w:r>
        <w:lastRenderedPageBreak/>
        <w:t xml:space="preserve">¿Cómo está el Espíritu Santo asociado en igual plano con las otras personas de la Trinidad? </w:t>
      </w:r>
    </w:p>
    <w:p w:rsidR="00E35E8F" w:rsidRDefault="00E35E8F" w:rsidP="00E10B66">
      <w:pPr>
        <w:pStyle w:val="respuesta"/>
      </w:pPr>
      <w:r>
        <w:t xml:space="preserve">Por su identificación con Yahveh del Antiguo Testamento. Jer. 31_31-34 con Heb. 10:15-17. </w:t>
      </w:r>
    </w:p>
    <w:p w:rsidR="00E35E8F" w:rsidRDefault="00E35E8F" w:rsidP="00E10B66">
      <w:pPr>
        <w:pStyle w:val="respuesta"/>
      </w:pPr>
      <w:r>
        <w:t>Porque la blasfemia y la mentira al Espíritu Santo son como si se hubiesen hecho a Dios, Mat. 12:31-32 y Hechos 5:3-4.</w:t>
      </w:r>
    </w:p>
    <w:p w:rsidR="00E35E8F" w:rsidRDefault="00E35E8F" w:rsidP="001C2466">
      <w:pPr>
        <w:pStyle w:val="respuesta"/>
      </w:pPr>
      <w:r>
        <w:t>El Espíritu viene asociado igualmente con los otros miembros de la divinidad en la fórmula bautismal (Mt. 28:19) y en la bendición de 2 Corintios 13:14.</w:t>
      </w:r>
      <w:r>
        <w:br/>
      </w:r>
    </w:p>
    <w:p w:rsidR="00E35E8F" w:rsidRPr="00963C64" w:rsidRDefault="00E35E8F" w:rsidP="00E35E8F">
      <w:pPr>
        <w:pStyle w:val="Listaconnmeros"/>
        <w:tabs>
          <w:tab w:val="clear" w:pos="360"/>
          <w:tab w:val="num" w:pos="540"/>
        </w:tabs>
      </w:pPr>
      <w:r w:rsidRPr="00963C64">
        <w:t xml:space="preserve">El término </w:t>
      </w:r>
      <w:r w:rsidRPr="00A07ABE">
        <w:rPr>
          <w:b/>
        </w:rPr>
        <w:t xml:space="preserve">procesión </w:t>
      </w:r>
      <w:r w:rsidRPr="00963C64">
        <w:t>describe</w:t>
      </w:r>
      <w:r w:rsidRPr="00A07ABE">
        <w:rPr>
          <w:b/>
        </w:rPr>
        <w:t xml:space="preserve"> </w:t>
      </w:r>
      <w:r w:rsidRPr="00963C64">
        <w:t>la relación que existe entre el Espíritu y las otras personas de la Trinidad.  El autor dice que esto no implica clase alguna de desigualdad como si fuera menos que el Padre y el Hijo, pero supone expresar una ___________________ de relación.</w:t>
      </w:r>
      <w:r>
        <w:t xml:space="preserve"> Juan 15:26 79</w:t>
      </w:r>
    </w:p>
    <w:p w:rsidR="00E35E8F" w:rsidRPr="00963C64" w:rsidRDefault="00E35E8F" w:rsidP="00E35E8F"/>
    <w:p w:rsidR="00E35E8F" w:rsidRPr="00963C64" w:rsidRDefault="00E35E8F" w:rsidP="00E35E8F">
      <w:pPr>
        <w:pStyle w:val="Listaconnmeros"/>
        <w:tabs>
          <w:tab w:val="clear" w:pos="360"/>
          <w:tab w:val="num" w:pos="540"/>
        </w:tabs>
      </w:pPr>
      <w:r w:rsidRPr="00963C64">
        <w:t>Escribe algunas citas bíblicas que hablan de la participación del Espíritu Santo en:</w:t>
      </w:r>
      <w:r>
        <w:t xml:space="preserve">    </w:t>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Creación</w:t>
      </w:r>
    </w:p>
    <w:p w:rsidR="00E35E8F" w:rsidRPr="00963C64" w:rsidRDefault="00E35E8F" w:rsidP="001C2466">
      <w:pPr>
        <w:pStyle w:val="respuesta"/>
      </w:pPr>
      <w:r w:rsidRPr="00963C64">
        <w:t>Salmo  104:30, Job 33:4; Isaías 40:12-13.</w:t>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Revelación</w:t>
      </w:r>
    </w:p>
    <w:p w:rsidR="00E35E8F" w:rsidRPr="00963C64" w:rsidRDefault="00E35E8F" w:rsidP="001C2466">
      <w:pPr>
        <w:pStyle w:val="respuesta"/>
      </w:pPr>
      <w:r w:rsidRPr="006076D3">
        <w:rPr>
          <w:u w:val="single"/>
        </w:rPr>
        <w:t>2 Pedro 1:21</w:t>
      </w:r>
      <w:r w:rsidRPr="00963C64">
        <w:t xml:space="preserve">; 2 Sam. 23:2; </w:t>
      </w:r>
      <w:proofErr w:type="spellStart"/>
      <w:r w:rsidRPr="00963C64">
        <w:t>Miq</w:t>
      </w:r>
      <w:proofErr w:type="spellEnd"/>
      <w:r w:rsidRPr="00963C64">
        <w:t>. 3:8; Mat. 22:43, Hechos 1:16 y 4:25; Juan 14:26.</w:t>
      </w:r>
    </w:p>
    <w:p w:rsidR="00E35E8F" w:rsidRPr="00963C64" w:rsidRDefault="00E35E8F" w:rsidP="00E35E8F"/>
    <w:p w:rsidR="00E35E8F" w:rsidRPr="00963C64" w:rsidRDefault="00E35E8F" w:rsidP="00E35E8F">
      <w:pPr>
        <w:pStyle w:val="Listaconnmeros"/>
        <w:tabs>
          <w:tab w:val="clear" w:pos="360"/>
          <w:tab w:val="num" w:pos="540"/>
        </w:tabs>
      </w:pPr>
      <w:r w:rsidRPr="00963C64">
        <w:t xml:space="preserve">¿Cuál es la diferencia antes y después de Pentecostés en cuanto al Espíritu Santo morando en el creyente?  </w:t>
      </w:r>
    </w:p>
    <w:p w:rsidR="00E35E8F" w:rsidRDefault="00E35E8F" w:rsidP="001C2466">
      <w:pPr>
        <w:pStyle w:val="respuesta"/>
      </w:pPr>
      <w:r w:rsidRPr="00963C64">
        <w:t>Antes él vino sobre ciertas personas y  no necesariamente se quedaba para siempre con ellos</w:t>
      </w:r>
      <w:r>
        <w:t xml:space="preserve">, Jueces 15:14 con Jueces 16:20. </w:t>
      </w:r>
      <w:r w:rsidRPr="00963C64">
        <w:t xml:space="preserve"> En el Nuevo Testamento él vine para morar en, no solamente con el creyente y es su</w:t>
      </w:r>
      <w:r>
        <w:t xml:space="preserve"> </w:t>
      </w:r>
      <w:r w:rsidRPr="00963C64">
        <w:t>morada permanente.  Juan 14:17.</w:t>
      </w:r>
      <w:r>
        <w:br/>
      </w:r>
    </w:p>
    <w:p w:rsidR="00E35E8F" w:rsidRDefault="00E35E8F" w:rsidP="00E35E8F">
      <w:pPr>
        <w:pStyle w:val="Listaconnmeros"/>
        <w:tabs>
          <w:tab w:val="clear" w:pos="360"/>
          <w:tab w:val="num" w:pos="540"/>
        </w:tabs>
      </w:pPr>
      <w:r>
        <w:t xml:space="preserve">¿Qué significa la </w:t>
      </w:r>
      <w:r w:rsidRPr="00780394">
        <w:rPr>
          <w:i/>
        </w:rPr>
        <w:t>“restricción general del pecado?</w:t>
      </w:r>
      <w:r>
        <w:rPr>
          <w:i/>
        </w:rPr>
        <w:t xml:space="preserve">  </w:t>
      </w:r>
    </w:p>
    <w:p w:rsidR="00E35E8F" w:rsidRDefault="00E35E8F" w:rsidP="00E10B66">
      <w:pPr>
        <w:pStyle w:val="respuesta"/>
      </w:pPr>
      <w:r>
        <w:t xml:space="preserve">Desde los primeros tiempos el Espíritu ha restringido el pecado, Génesis 6:3. </w:t>
      </w:r>
    </w:p>
    <w:p w:rsidR="00E35E8F" w:rsidRDefault="00E35E8F" w:rsidP="00E10B66">
      <w:pPr>
        <w:pStyle w:val="respuesta"/>
      </w:pPr>
      <w:r>
        <w:t>Si no fuera así el mundo sería mucho más horrible, 2 Tes. 2:5-8.</w:t>
      </w:r>
      <w:r>
        <w:br/>
      </w:r>
    </w:p>
    <w:p w:rsidR="00E35E8F" w:rsidRDefault="00E35E8F" w:rsidP="00E35E8F">
      <w:pPr>
        <w:pStyle w:val="Listaconnmeros"/>
        <w:tabs>
          <w:tab w:val="clear" w:pos="360"/>
          <w:tab w:val="num" w:pos="540"/>
        </w:tabs>
      </w:pPr>
      <w:r>
        <w:t xml:space="preserve">¿Cuál era la obra del Espíritu Santo en la vida de Cristo? </w:t>
      </w:r>
    </w:p>
    <w:p w:rsidR="00E35E8F" w:rsidRDefault="00CC1CA5" w:rsidP="00EE597E">
      <w:pPr>
        <w:pStyle w:val="check"/>
        <w:numPr>
          <w:ilvl w:val="0"/>
          <w:numId w:val="1"/>
        </w:numPr>
        <w:ind w:left="432" w:hanging="288"/>
      </w:pPr>
      <w:r>
        <w:rPr>
          <w:noProof/>
          <w:lang w:eastAsia="es-MX"/>
        </w:rPr>
        <mc:AlternateContent>
          <mc:Choice Requires="wps">
            <w:drawing>
              <wp:anchor distT="0" distB="0" distL="114300" distR="114300" simplePos="0" relativeHeight="251659264" behindDoc="0" locked="0" layoutInCell="1" allowOverlap="1">
                <wp:simplePos x="0" y="0"/>
                <wp:positionH relativeFrom="column">
                  <wp:posOffset>3769995</wp:posOffset>
                </wp:positionH>
                <wp:positionV relativeFrom="paragraph">
                  <wp:posOffset>133985</wp:posOffset>
                </wp:positionV>
                <wp:extent cx="2324100" cy="828040"/>
                <wp:effectExtent l="9525" t="11430" r="9525" b="8255"/>
                <wp:wrapSquare wrapText="bothSides"/>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828040"/>
                        </a:xfrm>
                        <a:prstGeom prst="rect">
                          <a:avLst/>
                        </a:prstGeom>
                        <a:solidFill>
                          <a:srgbClr val="FFFFFF"/>
                        </a:solidFill>
                        <a:ln w="9525">
                          <a:solidFill>
                            <a:srgbClr val="000000"/>
                          </a:solidFill>
                          <a:miter lim="800000"/>
                          <a:headEnd/>
                          <a:tailEnd/>
                        </a:ln>
                      </wps:spPr>
                      <wps:txbx>
                        <w:txbxContent>
                          <w:p w:rsidR="00A42579" w:rsidRPr="00C471EC" w:rsidRDefault="00A42579" w:rsidP="00E35E8F">
                            <w:pPr>
                              <w:jc w:val="center"/>
                              <w:rPr>
                                <w:rFonts w:asciiTheme="majorHAnsi" w:hAnsiTheme="majorHAnsi" w:cs="Aharoni"/>
                                <w:b/>
                              </w:rPr>
                            </w:pPr>
                            <w:r w:rsidRPr="00C471EC">
                              <w:rPr>
                                <w:rFonts w:asciiTheme="majorHAnsi" w:hAnsiTheme="majorHAnsi" w:cs="Aharoni"/>
                                <w:b/>
                              </w:rPr>
                              <w:t xml:space="preserve">Si Jesucristo ocupaba del Espíritu Santo para guiarle y darle poder, </w:t>
                            </w:r>
                            <w:r>
                              <w:rPr>
                                <w:rFonts w:asciiTheme="majorHAnsi" w:hAnsiTheme="majorHAnsi" w:cs="Aharoni"/>
                                <w:b/>
                              </w:rPr>
                              <w:br/>
                            </w:r>
                            <w:r w:rsidRPr="00C471EC">
                              <w:rPr>
                                <w:rFonts w:asciiTheme="majorHAnsi" w:hAnsiTheme="majorHAnsi" w:cs="Aharoni"/>
                                <w:b/>
                              </w:rPr>
                              <w:t>¡Cuánto más nosotros!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9" type="#_x0000_t202" style="position:absolute;left:0;text-align:left;margin-left:296.85pt;margin-top:10.55pt;width:183pt;height:6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">
                <v:textbox>
                  <w:txbxContent>
                    <w:p w:rsidR="00A42579" w:rsidRPr="00C471EC" w:rsidRDefault="00A42579" w:rsidP="00E35E8F">
                      <w:pPr>
                        <w:jc w:val="center"/>
                        <w:rPr>
                          <w:rFonts w:asciiTheme="majorHAnsi" w:hAnsiTheme="majorHAnsi" w:cs="Aharoni"/>
                          <w:b/>
                        </w:rPr>
                      </w:pPr>
                      <w:r w:rsidRPr="00C471EC">
                        <w:rPr>
                          <w:rFonts w:asciiTheme="majorHAnsi" w:hAnsiTheme="majorHAnsi" w:cs="Aharoni"/>
                          <w:b/>
                        </w:rPr>
                        <w:t xml:space="preserve">Si Jesucristo ocupaba del Espíritu Santo para guiarle y darle poder, </w:t>
                      </w:r>
                      <w:r>
                        <w:rPr>
                          <w:rFonts w:asciiTheme="majorHAnsi" w:hAnsiTheme="majorHAnsi" w:cs="Aharoni"/>
                          <w:b/>
                        </w:rPr>
                        <w:br/>
                      </w:r>
                      <w:r w:rsidRPr="00C471EC">
                        <w:rPr>
                          <w:rFonts w:asciiTheme="majorHAnsi" w:hAnsiTheme="majorHAnsi" w:cs="Aharoni"/>
                          <w:b/>
                        </w:rPr>
                        <w:t>¡Cuánto más nosotros!</w:t>
                      </w:r>
                    </w:p>
                  </w:txbxContent>
                </v:textbox>
                <w10:wrap type="square"/>
              </v:shape>
            </w:pict>
          </mc:Fallback>
        </mc:AlternateContent>
      </w:r>
      <w:r w:rsidR="00E35E8F">
        <w:t>En el nacimiento virginal, Lucas 1:35.</w:t>
      </w:r>
    </w:p>
    <w:p w:rsidR="00E35E8F" w:rsidRDefault="00E35E8F" w:rsidP="001C2466">
      <w:pPr>
        <w:pStyle w:val="respuesta"/>
      </w:pPr>
      <w:r>
        <w:t>Jesús fue concebido milagrosamente  en María por medio del Espíritu Santo.</w:t>
      </w:r>
    </w:p>
    <w:p w:rsidR="00E35E8F" w:rsidRDefault="00E35E8F" w:rsidP="00EE597E">
      <w:pPr>
        <w:pStyle w:val="check"/>
        <w:numPr>
          <w:ilvl w:val="0"/>
          <w:numId w:val="1"/>
        </w:numPr>
        <w:ind w:left="432" w:hanging="288"/>
      </w:pPr>
      <w:r>
        <w:t>En su vida.</w:t>
      </w:r>
    </w:p>
    <w:p w:rsidR="00E35E8F" w:rsidRDefault="00E35E8F" w:rsidP="001C2466">
      <w:pPr>
        <w:pStyle w:val="respuesta"/>
      </w:pPr>
      <w:r>
        <w:t>Ungido por el Espíritu al iniciar su ministerio, Lucas 4:18.  Fue lleno y guiado por el Espíritu para hacer milagros, Mateo 12:28. Cristo dependía del poder del Espíritu por su condescendencia.</w:t>
      </w:r>
    </w:p>
    <w:p w:rsidR="00E35E8F" w:rsidRDefault="00E35E8F" w:rsidP="00EE597E">
      <w:pPr>
        <w:pStyle w:val="check"/>
        <w:numPr>
          <w:ilvl w:val="0"/>
          <w:numId w:val="1"/>
        </w:numPr>
        <w:ind w:left="432" w:hanging="288"/>
      </w:pPr>
      <w:r>
        <w:t>En su muerte y en su resurrección.</w:t>
      </w:r>
    </w:p>
    <w:p w:rsidR="00E35E8F" w:rsidRPr="006D33D6" w:rsidRDefault="00E35E8F" w:rsidP="001C2466">
      <w:pPr>
        <w:pStyle w:val="respuesta"/>
      </w:pPr>
      <w:r>
        <w:t>Heb. 9:14 hace referencia al Espíritu Santo y que Cristo se ofreció a sí mismo como sacrificio por medio del  Espíritu Santo. En Romanos 1:4 puede referirse a la obra del Espíritu en la resurrección de Jesús.</w:t>
      </w:r>
    </w:p>
    <w:p w:rsidR="00E35E8F" w:rsidRPr="00963C64" w:rsidRDefault="00E35E8F" w:rsidP="00E35E8F">
      <w:r>
        <w:t>Lee Juan 16:8-11 acerca de la obra del Espíritu santo en el incrédulo.</w:t>
      </w:r>
    </w:p>
    <w:p w:rsidR="00E35E8F" w:rsidRDefault="0071690E" w:rsidP="00E35E8F">
      <w:pPr>
        <w:pStyle w:val="Listaconnmeros"/>
        <w:tabs>
          <w:tab w:val="clear" w:pos="360"/>
          <w:tab w:val="num" w:pos="540"/>
        </w:tabs>
      </w:pPr>
      <w:r>
        <w:lastRenderedPageBreak/>
        <w:t>El a</w:t>
      </w:r>
      <w:r w:rsidR="00E35E8F">
        <w:t xml:space="preserve">utor dice, </w:t>
      </w:r>
      <w:r w:rsidR="00E35E8F" w:rsidRPr="00A07ABE">
        <w:rPr>
          <w:i/>
        </w:rPr>
        <w:t>“…quien testifica acerca de la gracia salvadora de Dios ha de depender del Espíritu.”</w:t>
      </w:r>
      <w:r w:rsidR="00E35E8F">
        <w:t xml:space="preserve">  ¿Por qué el autor dice eso?</w:t>
      </w:r>
    </w:p>
    <w:p w:rsidR="00F15385" w:rsidRPr="00BC3F81" w:rsidRDefault="00E35E8F" w:rsidP="00F15385">
      <w:pPr>
        <w:pStyle w:val="respuesta"/>
      </w:pPr>
      <w:r>
        <w:t>Porque el Espíritu Santo acusa (convence) de pecado al dar el mensaje con claridad.</w:t>
      </w:r>
      <w:r w:rsidR="00F15385">
        <w:t xml:space="preserve"> Lidia en Hechos 16:14.</w:t>
      </w:r>
    </w:p>
    <w:p w:rsidR="00E35E8F" w:rsidRPr="00963C64" w:rsidRDefault="00E35E8F" w:rsidP="00E35E8F">
      <w:pPr>
        <w:pStyle w:val="Listaconnmeros"/>
        <w:tabs>
          <w:tab w:val="clear" w:pos="360"/>
          <w:tab w:val="num" w:pos="540"/>
        </w:tabs>
      </w:pPr>
      <w:r w:rsidRPr="00963C64">
        <w:t>¿</w:t>
      </w:r>
      <w:r w:rsidR="00F302F9">
        <w:t>Cuál</w:t>
      </w:r>
      <w:r w:rsidRPr="00963C64">
        <w:t xml:space="preserve"> es el orden lógico del Espíritu </w:t>
      </w:r>
      <w:r>
        <w:t xml:space="preserve">para convencer de pecado?  </w:t>
      </w:r>
    </w:p>
    <w:p w:rsidR="00E35E8F" w:rsidRDefault="00E35E8F" w:rsidP="001C2466">
      <w:pPr>
        <w:pStyle w:val="respuesta"/>
      </w:pPr>
      <w:r w:rsidRPr="00963C64">
        <w:t xml:space="preserve">Primero necesita ver su estado </w:t>
      </w:r>
      <w:r>
        <w:t>de pecado.</w:t>
      </w:r>
    </w:p>
    <w:p w:rsidR="00E35E8F" w:rsidRPr="00C471EC" w:rsidRDefault="00E35E8F" w:rsidP="001C2466">
      <w:pPr>
        <w:pStyle w:val="respuesta"/>
      </w:pPr>
      <w:r w:rsidRPr="00963C64">
        <w:t xml:space="preserve">Luego </w:t>
      </w:r>
      <w:r w:rsidRPr="00A07ABE">
        <w:t>necesita tener pruebas de la justicia del Salvador, el cual puede salvarle de dicho pecado.</w:t>
      </w:r>
    </w:p>
    <w:p w:rsidR="00E35E8F" w:rsidRPr="00963C64" w:rsidRDefault="00E35E8F" w:rsidP="001C2466">
      <w:pPr>
        <w:pStyle w:val="respuesta"/>
      </w:pPr>
      <w:r w:rsidRPr="00A07ABE">
        <w:t>Finalmente necesita</w:t>
      </w:r>
      <w:r w:rsidRPr="00963C64">
        <w:t xml:space="preserve"> que se le recuerde que si se niega a recibir al Salvador se enfrentará con cierto  juicio y condenación.</w:t>
      </w:r>
      <w:r w:rsidRPr="00963C64">
        <w:tab/>
      </w:r>
    </w:p>
    <w:p w:rsidR="00E35E8F" w:rsidRPr="00963C64" w:rsidRDefault="00E35E8F" w:rsidP="00E35E8F">
      <w:pPr>
        <w:pStyle w:val="Listaconnmeros"/>
        <w:tabs>
          <w:tab w:val="clear" w:pos="360"/>
          <w:tab w:val="num" w:pos="540"/>
        </w:tabs>
      </w:pPr>
      <w:r w:rsidRPr="00963C64">
        <w:t>¿Qué es la distinción entre</w:t>
      </w:r>
      <w:r>
        <w:t xml:space="preserve"> la fe y la regeneración?  </w:t>
      </w:r>
    </w:p>
    <w:p w:rsidR="00E35E8F" w:rsidRPr="00963C64" w:rsidRDefault="00E35E8F" w:rsidP="001C2466">
      <w:pPr>
        <w:pStyle w:val="respuesta"/>
      </w:pPr>
      <w:r w:rsidRPr="00963C64">
        <w:t xml:space="preserve">La fe es el canal por el cual el hombre responsable recibe la gracia de Dios, en tanto que la regeneración es el acto sobrenatural de impartir vida eterna. La regeneración es el acto de Dios de engendrar vida eterna en la persona que cree en Cristo, Juan 1:12-13. </w:t>
      </w:r>
      <w:r>
        <w:t>Los 2 actos ocurren al mismo tiempo.</w:t>
      </w:r>
      <w:r>
        <w:br/>
      </w:r>
    </w:p>
    <w:p w:rsidR="00E35E8F" w:rsidRPr="00963C64" w:rsidRDefault="00E35E8F" w:rsidP="00E35E8F">
      <w:pPr>
        <w:pStyle w:val="Listaconnmeros"/>
        <w:tabs>
          <w:tab w:val="clear" w:pos="360"/>
          <w:tab w:val="num" w:pos="540"/>
        </w:tabs>
      </w:pPr>
      <w:r w:rsidRPr="00963C64">
        <w:t xml:space="preserve">¿Cómo sabemos que el Espíritu Santo sigue morando en el creyente </w:t>
      </w:r>
      <w:proofErr w:type="spellStart"/>
      <w:r w:rsidRPr="00963C64">
        <w:t>aún</w:t>
      </w:r>
      <w:proofErr w:type="spellEnd"/>
      <w:r w:rsidRPr="00963C64">
        <w:t xml:space="preserve"> cuando éste ha pecado?  </w:t>
      </w:r>
    </w:p>
    <w:p w:rsidR="00E35E8F" w:rsidRPr="00963C64" w:rsidRDefault="00E35E8F" w:rsidP="001C2466">
      <w:pPr>
        <w:pStyle w:val="respuesta"/>
      </w:pPr>
      <w:r w:rsidRPr="00963C64">
        <w:t>Porque los  hermanos en Corinto, muchos estaban pecando pero el apóstol les dijo que el Espíritu Santo moraba en ellos. Romanos 8.9 se ve claro que la ausencia del Espíritu es una mar</w:t>
      </w:r>
      <w:r>
        <w:t>c</w:t>
      </w:r>
      <w:r w:rsidRPr="00963C64">
        <w:t>a de la condición de las personas no salvas.</w:t>
      </w:r>
      <w:r>
        <w:br/>
      </w:r>
    </w:p>
    <w:p w:rsidR="00E35E8F" w:rsidRPr="00963C64" w:rsidRDefault="00E35E8F" w:rsidP="00E35E8F">
      <w:pPr>
        <w:pStyle w:val="Listaconnmeros"/>
        <w:tabs>
          <w:tab w:val="clear" w:pos="360"/>
          <w:tab w:val="num" w:pos="540"/>
        </w:tabs>
      </w:pPr>
      <w:r w:rsidRPr="00963C64">
        <w:t>¿</w:t>
      </w:r>
      <w:r w:rsidR="00F302F9">
        <w:t xml:space="preserve">Cuáles </w:t>
      </w:r>
      <w:r w:rsidRPr="00963C64">
        <w:t>son los dos caminos que nos aportan pruebas seguras de que tenemos como creyentes al Espíritu Santo en nosotros?</w:t>
      </w:r>
      <w:r>
        <w:t xml:space="preserve">  </w:t>
      </w:r>
    </w:p>
    <w:p w:rsidR="00E35E8F" w:rsidRDefault="00E35E8F" w:rsidP="001C2466">
      <w:pPr>
        <w:pStyle w:val="respuesta"/>
      </w:pPr>
      <w:r w:rsidRPr="00963C64">
        <w:t xml:space="preserve">Creer que </w:t>
      </w:r>
      <w:smartTag w:uri="urn:schemas-microsoft-com:office:smarttags" w:element="PersonName">
        <w:smartTagPr>
          <w:attr w:name="ProductID" w:val="la Palabra"/>
        </w:smartTagPr>
        <w:r w:rsidRPr="00963C64">
          <w:t>la Palabra</w:t>
        </w:r>
      </w:smartTag>
      <w:r w:rsidRPr="00963C64">
        <w:t xml:space="preserve"> de Dios dice al respeto.</w:t>
      </w:r>
      <w:r w:rsidRPr="00963C64">
        <w:br/>
        <w:t>Considerar nuestra propia experiencia cristiana como prueba de la presencia y trabajo del Espíritu Santo en la vida.</w:t>
      </w:r>
      <w:r w:rsidR="00F15385">
        <w:t xml:space="preserve"> Romanos 8:14-16 – da testimonio.</w:t>
      </w:r>
    </w:p>
    <w:p w:rsidR="00E35E8F" w:rsidRDefault="00E35E8F" w:rsidP="00E35E8F">
      <w:pPr>
        <w:pStyle w:val="Listaconnmeros"/>
        <w:tabs>
          <w:tab w:val="clear" w:pos="360"/>
          <w:tab w:val="num" w:pos="540"/>
        </w:tabs>
      </w:pPr>
      <w:r>
        <w:t xml:space="preserve">Pablo habla del bautismo del Espíritu Santo en 1 Corintios 12:13. ¿Cuáles cuatro verdades menciona el autor acerca del bautismo del Espíritu Santo?  </w:t>
      </w:r>
    </w:p>
    <w:p w:rsidR="00E35E8F" w:rsidRDefault="00E35E8F" w:rsidP="00E10B66">
      <w:pPr>
        <w:pStyle w:val="respuesta"/>
      </w:pPr>
      <w:r>
        <w:t>Es para todos los creyentes sin excepción. 1 Corintios 12:13</w:t>
      </w:r>
    </w:p>
    <w:p w:rsidR="00E35E8F" w:rsidRDefault="00E35E8F" w:rsidP="001C2466">
      <w:pPr>
        <w:pStyle w:val="respuesta"/>
      </w:pPr>
      <w:r>
        <w:t>Ocurrió por primera vez en el día de Pentecostés. Hechos 11:15-16 Es algo distinto a esa dispensación.</w:t>
      </w:r>
    </w:p>
    <w:p w:rsidR="00E35E8F" w:rsidRDefault="00E35E8F" w:rsidP="001C2466">
      <w:pPr>
        <w:pStyle w:val="respuesta"/>
      </w:pPr>
      <w:r>
        <w:t>Aparentemente cada creyente es bautizado una sola vez.</w:t>
      </w:r>
    </w:p>
    <w:p w:rsidR="00E35E8F" w:rsidRDefault="00E35E8F" w:rsidP="001C2466">
      <w:pPr>
        <w:pStyle w:val="respuesta"/>
      </w:pPr>
      <w:r>
        <w:t>Une a los creyentes al cuerpo de Cristo y establece una relación de la que fluyen toda clase de poderes y experiencias, romanos 6:1-10.</w:t>
      </w:r>
      <w:r>
        <w:br/>
      </w:r>
    </w:p>
    <w:p w:rsidR="00E35E8F" w:rsidRDefault="00E35E8F" w:rsidP="00E35E8F">
      <w:pPr>
        <w:pStyle w:val="Listaconnmeros"/>
        <w:tabs>
          <w:tab w:val="clear" w:pos="360"/>
          <w:tab w:val="num" w:pos="540"/>
        </w:tabs>
      </w:pPr>
      <w:r>
        <w:t xml:space="preserve">¿Por qué es el sellado del Espíritu Santo una de las más grandes seguridades respecto de la seguridad eterna del creyente? </w:t>
      </w:r>
    </w:p>
    <w:p w:rsidR="00E35E8F" w:rsidRDefault="00E35E8F" w:rsidP="00E10B66">
      <w:pPr>
        <w:pStyle w:val="respuesta"/>
      </w:pPr>
      <w:r>
        <w:t>Porque todos los creyentes son sellados al momento de creer, Efesios 1:13-14. El concepto de sellar incluye las ideas de propiedad, autoridad y seguridad. Ya que Dios nos ha sellado somos posesión de Él, segura hasta el día de la redención.</w:t>
      </w:r>
    </w:p>
    <w:p w:rsidR="00E35E8F" w:rsidRDefault="00E35E8F" w:rsidP="00E35E8F">
      <w:pPr>
        <w:pStyle w:val="Listaconnmeros"/>
        <w:tabs>
          <w:tab w:val="clear" w:pos="360"/>
          <w:tab w:val="num" w:pos="540"/>
        </w:tabs>
      </w:pPr>
      <w:r>
        <w:lastRenderedPageBreak/>
        <w:t>¿Qué es lo que has aprendido que te ha ayudado más en esta lección?</w:t>
      </w:r>
      <w:r>
        <w:br/>
      </w:r>
      <w:r>
        <w:br/>
      </w:r>
    </w:p>
    <w:p w:rsidR="00E35E8F" w:rsidRDefault="00E35E8F" w:rsidP="00E35E8F">
      <w:pPr>
        <w:pStyle w:val="Ttulo"/>
      </w:pPr>
      <w:bookmarkStart w:id="7" w:name="_Toc44082901"/>
      <w:r>
        <w:t>Lección 7</w:t>
      </w:r>
      <w:r w:rsidR="001C2466">
        <w:t xml:space="preserve"> </w:t>
      </w:r>
      <w:r w:rsidR="001C2466">
        <w:br/>
      </w:r>
      <w:r>
        <w:t>La obra del Espíritu Santo en la vida del cristiano y en el futuro</w:t>
      </w:r>
      <w:bookmarkEnd w:id="7"/>
    </w:p>
    <w:p w:rsidR="00E35E8F" w:rsidRPr="00EB5920" w:rsidRDefault="00E35E8F" w:rsidP="00E35E8F">
      <w:r>
        <w:t>Lee páginas 8</w:t>
      </w:r>
      <w:r w:rsidR="00313499">
        <w:t>4</w:t>
      </w:r>
      <w:r>
        <w:t>-9</w:t>
      </w:r>
      <w:r w:rsidR="00313499">
        <w:t>3</w:t>
      </w:r>
    </w:p>
    <w:p w:rsidR="00E35E8F" w:rsidRPr="00963C64" w:rsidRDefault="00E35E8F" w:rsidP="00E35E8F"/>
    <w:p w:rsidR="00E35E8F" w:rsidRDefault="00E35E8F" w:rsidP="00EE597E">
      <w:pPr>
        <w:pStyle w:val="Listaconnmeros"/>
        <w:numPr>
          <w:ilvl w:val="0"/>
          <w:numId w:val="25"/>
        </w:numPr>
        <w:tabs>
          <w:tab w:val="clear" w:pos="360"/>
          <w:tab w:val="num" w:pos="540"/>
        </w:tabs>
        <w:ind w:left="540"/>
      </w:pPr>
      <w:r>
        <w:t xml:space="preserve">¿Quién es la fuente de los dones espirituales? </w:t>
      </w:r>
    </w:p>
    <w:p w:rsidR="00E35E8F" w:rsidRPr="00E17CB3" w:rsidRDefault="00E35E8F" w:rsidP="00E10B66">
      <w:pPr>
        <w:pStyle w:val="respuesta"/>
      </w:pPr>
      <w:r>
        <w:t>El Santo Espíritu los reparte según él determina.</w:t>
      </w:r>
      <w:r>
        <w:br/>
      </w:r>
    </w:p>
    <w:p w:rsidR="00E35E8F" w:rsidRDefault="00E35E8F" w:rsidP="00EE597E">
      <w:pPr>
        <w:pStyle w:val="Listaconnmeros"/>
        <w:numPr>
          <w:ilvl w:val="0"/>
          <w:numId w:val="25"/>
        </w:numPr>
        <w:tabs>
          <w:tab w:val="clear" w:pos="360"/>
          <w:tab w:val="num" w:pos="540"/>
        </w:tabs>
        <w:ind w:left="540"/>
      </w:pPr>
      <w:r>
        <w:t>¿</w:t>
      </w:r>
      <w:r w:rsidR="00F302F9">
        <w:t>Cuál</w:t>
      </w:r>
      <w:r>
        <w:t xml:space="preserve"> es la definición de un don espiritual? </w:t>
      </w:r>
    </w:p>
    <w:p w:rsidR="00E35E8F" w:rsidRDefault="00E35E8F" w:rsidP="00E10B66">
      <w:pPr>
        <w:pStyle w:val="respuesta"/>
      </w:pPr>
      <w:r>
        <w:t>Es la habilidad que Dios da para un servicio determinado.</w:t>
      </w:r>
    </w:p>
    <w:p w:rsidR="00E35E8F" w:rsidRDefault="00E35E8F" w:rsidP="00E35E8F"/>
    <w:p w:rsidR="00E35E8F" w:rsidRDefault="00E35E8F" w:rsidP="00E35E8F">
      <w:pPr>
        <w:pStyle w:val="Listaconnmeros"/>
        <w:tabs>
          <w:tab w:val="clear" w:pos="360"/>
          <w:tab w:val="num" w:pos="540"/>
        </w:tabs>
      </w:pPr>
      <w:r>
        <w:t>¿Quiénes tienen un don o dones? 1 Pedro 4:10</w:t>
      </w:r>
    </w:p>
    <w:p w:rsidR="00E35E8F" w:rsidRDefault="00E35E8F" w:rsidP="00E10B66">
      <w:pPr>
        <w:pStyle w:val="respuesta"/>
      </w:pPr>
      <w:r>
        <w:t>Cada creyente tiene uno o más dones espirituales.</w:t>
      </w:r>
    </w:p>
    <w:p w:rsidR="00E35E8F" w:rsidRDefault="00E35E8F" w:rsidP="00E35E8F"/>
    <w:p w:rsidR="00E35E8F" w:rsidRDefault="00E35E8F" w:rsidP="00E35E8F">
      <w:pPr>
        <w:pStyle w:val="Listaconnmeros"/>
        <w:tabs>
          <w:tab w:val="clear" w:pos="360"/>
          <w:tab w:val="num" w:pos="540"/>
        </w:tabs>
      </w:pPr>
      <w:r>
        <w:t xml:space="preserve">¿Cuáles son las limitaciones de los dones? Efesios 2:20 y Hebreos 2:3-4    </w:t>
      </w:r>
    </w:p>
    <w:p w:rsidR="00E35E8F" w:rsidRDefault="00E35E8F" w:rsidP="001C2466">
      <w:pPr>
        <w:pStyle w:val="respuesta"/>
      </w:pPr>
      <w:r>
        <w:t>Algunos dones fueron dados específicamente para el comienzo de la Iglesia. Los apóstoles y los profetas fueron dados para el fundamento de la iglesia.</w:t>
      </w:r>
      <w:r>
        <w:br/>
        <w:t xml:space="preserve"> La primera generación de cristianos experimentó, señales y maravillas espectaculares que la segunda generación de cristianos no experimentó.</w:t>
      </w:r>
    </w:p>
    <w:p w:rsidR="00E35E8F" w:rsidRDefault="00E35E8F" w:rsidP="00E35E8F">
      <w:r>
        <w:t>Lee los pasajes que dan la lista de los dones espirituales en Romanos 12:6-8, 1 Corintios 12:8-10 y 28-30 y Efesios 4:11 y llene la tabla que sigue.</w:t>
      </w:r>
    </w:p>
    <w:p w:rsidR="00E35E8F" w:rsidRDefault="00E35E8F" w:rsidP="00E35E8F"/>
    <w:tbl>
      <w:tblPr>
        <w:tblStyle w:val="Tablaconcuadrcula"/>
        <w:tblW w:w="0" w:type="auto"/>
        <w:tblLook w:val="04A0" w:firstRow="1" w:lastRow="0" w:firstColumn="1" w:lastColumn="0" w:noHBand="0" w:noVBand="1"/>
      </w:tblPr>
      <w:tblGrid>
        <w:gridCol w:w="3168"/>
        <w:gridCol w:w="4500"/>
        <w:gridCol w:w="1710"/>
      </w:tblGrid>
      <w:tr w:rsidR="00E35E8F" w:rsidTr="001C2466">
        <w:tc>
          <w:tcPr>
            <w:tcW w:w="3168" w:type="dxa"/>
          </w:tcPr>
          <w:p w:rsidR="00E35E8F" w:rsidRDefault="00E35E8F" w:rsidP="001C2466">
            <w:r>
              <w:t>Romanos 12:6-8</w:t>
            </w:r>
          </w:p>
        </w:tc>
        <w:tc>
          <w:tcPr>
            <w:tcW w:w="4500" w:type="dxa"/>
          </w:tcPr>
          <w:p w:rsidR="00E35E8F" w:rsidRDefault="00E35E8F" w:rsidP="001C2466">
            <w:r>
              <w:t>1 Corintios 12:8-10 y 28-30</w:t>
            </w:r>
          </w:p>
        </w:tc>
        <w:tc>
          <w:tcPr>
            <w:tcW w:w="1710" w:type="dxa"/>
          </w:tcPr>
          <w:p w:rsidR="00E35E8F" w:rsidRDefault="00E35E8F" w:rsidP="001C2466">
            <w:r>
              <w:t>Efesios 4:11</w:t>
            </w:r>
          </w:p>
        </w:tc>
      </w:tr>
      <w:tr w:rsidR="00E35E8F" w:rsidTr="001C2466">
        <w:tc>
          <w:tcPr>
            <w:tcW w:w="3168" w:type="dxa"/>
          </w:tcPr>
          <w:p w:rsidR="00E35E8F" w:rsidRPr="00761268" w:rsidRDefault="00E35E8F" w:rsidP="001C2466">
            <w:pPr>
              <w:pStyle w:val="respuesta"/>
            </w:pPr>
            <w:r w:rsidRPr="00761268">
              <w:t>Profecía</w:t>
            </w:r>
            <w:r w:rsidRPr="00761268">
              <w:br/>
              <w:t>servir</w:t>
            </w:r>
            <w:r w:rsidRPr="00761268">
              <w:br/>
              <w:t>enseñar</w:t>
            </w:r>
            <w:r w:rsidRPr="00761268">
              <w:br/>
              <w:t>animar a otros</w:t>
            </w:r>
            <w:r w:rsidRPr="00761268">
              <w:br/>
              <w:t>socorrer necesitados</w:t>
            </w:r>
            <w:r w:rsidRPr="00761268">
              <w:br/>
              <w:t>dar</w:t>
            </w:r>
            <w:r w:rsidRPr="00761268">
              <w:br/>
              <w:t>dirigir</w:t>
            </w:r>
            <w:r w:rsidRPr="00761268">
              <w:br/>
              <w:t>mostrar compasión</w:t>
            </w:r>
            <w:r w:rsidRPr="00761268">
              <w:br/>
            </w:r>
            <w:r w:rsidRPr="00761268">
              <w:br/>
            </w:r>
          </w:p>
        </w:tc>
        <w:tc>
          <w:tcPr>
            <w:tcW w:w="4500" w:type="dxa"/>
          </w:tcPr>
          <w:p w:rsidR="00E35E8F" w:rsidRPr="00761268" w:rsidRDefault="00E35E8F" w:rsidP="001C2466">
            <w:pPr>
              <w:pStyle w:val="respuesta"/>
            </w:pPr>
            <w:r w:rsidRPr="00761268">
              <w:t>Palabra de sabiduría</w:t>
            </w:r>
            <w:r w:rsidRPr="00761268">
              <w:br/>
              <w:t>Palabra de conocimiento</w:t>
            </w:r>
            <w:r w:rsidRPr="00761268">
              <w:br/>
              <w:t>fe</w:t>
            </w:r>
            <w:r w:rsidRPr="00761268">
              <w:br/>
              <w:t>sanar enfermos</w:t>
            </w:r>
            <w:r w:rsidRPr="00761268">
              <w:br/>
              <w:t>poderes milagrosos</w:t>
            </w:r>
            <w:r w:rsidRPr="00761268">
              <w:br/>
              <w:t>profecía</w:t>
            </w:r>
            <w:r w:rsidRPr="00761268">
              <w:br/>
              <w:t>discernir espíritus</w:t>
            </w:r>
            <w:r w:rsidRPr="00761268">
              <w:br/>
              <w:t>hablar diversas lenguas</w:t>
            </w:r>
            <w:r w:rsidRPr="00761268">
              <w:br/>
              <w:t>interpretar lenguas</w:t>
            </w:r>
            <w:r w:rsidRPr="00761268">
              <w:br/>
              <w:t>apóstoles</w:t>
            </w:r>
            <w:r w:rsidRPr="00761268">
              <w:br/>
              <w:t>profetas</w:t>
            </w:r>
            <w:r w:rsidRPr="00761268">
              <w:br/>
              <w:t>ayudar a otros</w:t>
            </w:r>
            <w:r w:rsidRPr="00761268">
              <w:br/>
              <w:t>administrar</w:t>
            </w:r>
            <w:r w:rsidRPr="00761268">
              <w:br/>
              <w:t>maestros</w:t>
            </w:r>
          </w:p>
        </w:tc>
        <w:tc>
          <w:tcPr>
            <w:tcW w:w="1710" w:type="dxa"/>
          </w:tcPr>
          <w:p w:rsidR="00E35E8F" w:rsidRPr="00761268" w:rsidRDefault="00E35E8F" w:rsidP="001C2466">
            <w:pPr>
              <w:pStyle w:val="respuesta"/>
            </w:pPr>
            <w:r w:rsidRPr="00761268">
              <w:t>Apóstoles</w:t>
            </w:r>
          </w:p>
          <w:p w:rsidR="00E35E8F" w:rsidRPr="00761268" w:rsidRDefault="00E35E8F" w:rsidP="001C2466">
            <w:pPr>
              <w:pStyle w:val="respuesta"/>
            </w:pPr>
            <w:r w:rsidRPr="00761268">
              <w:t>Profetas</w:t>
            </w:r>
          </w:p>
          <w:p w:rsidR="00E35E8F" w:rsidRPr="00761268" w:rsidRDefault="00E35E8F" w:rsidP="001C2466">
            <w:pPr>
              <w:pStyle w:val="respuesta"/>
            </w:pPr>
            <w:r w:rsidRPr="00761268">
              <w:t>Pastores y maestros</w:t>
            </w:r>
          </w:p>
        </w:tc>
      </w:tr>
    </w:tbl>
    <w:p w:rsidR="00E35E8F" w:rsidRPr="00EB5920" w:rsidRDefault="00E35E8F" w:rsidP="00E35E8F"/>
    <w:p w:rsidR="00E35E8F" w:rsidRDefault="00E35E8F" w:rsidP="00E35E8F">
      <w:pPr>
        <w:pStyle w:val="Listaconnmeros"/>
        <w:tabs>
          <w:tab w:val="clear" w:pos="360"/>
          <w:tab w:val="num" w:pos="540"/>
        </w:tabs>
      </w:pPr>
      <w:r>
        <w:t xml:space="preserve">¿Cómo se distinguen los talentos naturales de los dones espirituales? </w:t>
      </w:r>
    </w:p>
    <w:p w:rsidR="00E35E8F" w:rsidRDefault="00E35E8F" w:rsidP="001C2466">
      <w:pPr>
        <w:pStyle w:val="respuesta"/>
      </w:pPr>
      <w:r>
        <w:t xml:space="preserve">Los dones espirituales son dados al creyente al creer y los talentos naturales uno tiene desde su nacimiento físico. Los naturales son como la música y otras habilidades que muchas veces usamos para ejercer los dones espirituales. Por ejemplo, uno puede tener la habilidad natural de ser músico. Puede usar esa habilidad para ejercer el don espiritual de </w:t>
      </w:r>
      <w:r>
        <w:lastRenderedPageBreak/>
        <w:t>evangelismo, exhortación, consolación y otros ministerios utilizando la música para ministrar.</w:t>
      </w:r>
    </w:p>
    <w:p w:rsidR="00E35E8F" w:rsidRDefault="00E35E8F" w:rsidP="00E35E8F">
      <w:pPr>
        <w:pStyle w:val="Listaconnmeros"/>
        <w:tabs>
          <w:tab w:val="clear" w:pos="360"/>
          <w:tab w:val="num" w:pos="540"/>
        </w:tabs>
      </w:pPr>
      <w:r>
        <w:t xml:space="preserve">Aunque el Espíritu es la fuente de los dones espirituales, el creyente puede tener parte en su desarrollo. ¿Cuál es la responsabilidad del creyente? </w:t>
      </w:r>
    </w:p>
    <w:p w:rsidR="00E35E8F" w:rsidRDefault="00E35E8F" w:rsidP="001C2466">
      <w:pPr>
        <w:pStyle w:val="respuesta"/>
      </w:pPr>
      <w:r>
        <w:t xml:space="preserve">Procurar lo dones mejores. Debe fomentar y ser celosos para procurar los mejores dones. No ser pasivos sino esforzarnos. Debemos desarrollar y usar al máximo los dones que Dios nos da. </w:t>
      </w:r>
    </w:p>
    <w:p w:rsidR="00E35E8F" w:rsidRDefault="00E35E8F" w:rsidP="00E35E8F">
      <w:pPr>
        <w:pStyle w:val="Listaconnmeros"/>
        <w:tabs>
          <w:tab w:val="clear" w:pos="360"/>
          <w:tab w:val="num" w:pos="540"/>
        </w:tabs>
      </w:pPr>
      <w:r>
        <w:t xml:space="preserve">¿Cómo puede uno saber cuáles son sus dones? </w:t>
      </w:r>
    </w:p>
    <w:p w:rsidR="00E35E8F" w:rsidRDefault="00E35E8F" w:rsidP="001C2466">
      <w:pPr>
        <w:pStyle w:val="respuesta"/>
      </w:pPr>
      <w:r>
        <w:t>Informarse de que dones puede uno aprovechar.</w:t>
      </w:r>
    </w:p>
    <w:p w:rsidR="00E35E8F" w:rsidRDefault="00E35E8F" w:rsidP="001C2466">
      <w:pPr>
        <w:pStyle w:val="respuesta"/>
      </w:pPr>
      <w:r>
        <w:t>Estar dispuesto a hacer cualquier cosa por el Señor. Experimenta y vas a descubrir cuáles son tus dones y puedes estar sorprendido.</w:t>
      </w:r>
    </w:p>
    <w:p w:rsidR="00E35E8F" w:rsidRDefault="00E35E8F" w:rsidP="001C2466">
      <w:pPr>
        <w:pStyle w:val="respuesta"/>
      </w:pPr>
      <w:r>
        <w:t>Hay que ser activo porque el uso de un don puede dar paso al descubrimiento de otros.</w:t>
      </w:r>
    </w:p>
    <w:p w:rsidR="00E35E8F" w:rsidRDefault="00E35E8F" w:rsidP="00E35E8F">
      <w:pPr>
        <w:pStyle w:val="Listaconnmeros"/>
        <w:tabs>
          <w:tab w:val="clear" w:pos="360"/>
          <w:tab w:val="num" w:pos="540"/>
        </w:tabs>
        <w:rPr>
          <w:lang w:val="es-ES_tradnl"/>
        </w:rPr>
      </w:pPr>
      <w:r>
        <w:rPr>
          <w:lang w:val="es-ES_tradnl"/>
        </w:rPr>
        <w:t>¿Cuáles son tus dones espirituales y cómo los estás usando?</w:t>
      </w:r>
    </w:p>
    <w:p w:rsidR="00E35E8F" w:rsidRDefault="00E35E8F" w:rsidP="00E35E8F">
      <w:pPr>
        <w:pStyle w:val="Respuesta0"/>
        <w:rPr>
          <w:lang w:val="es-ES_tradnl"/>
        </w:rPr>
      </w:pPr>
    </w:p>
    <w:p w:rsidR="00E35E8F" w:rsidRDefault="00E35E8F" w:rsidP="00E35E8F">
      <w:pPr>
        <w:rPr>
          <w:lang w:val="es-ES_tradnl"/>
        </w:rPr>
      </w:pPr>
    </w:p>
    <w:p w:rsidR="00E35E8F" w:rsidRDefault="00E35E8F" w:rsidP="00E35E8F">
      <w:pPr>
        <w:pStyle w:val="Listaconnmeros"/>
        <w:tabs>
          <w:tab w:val="clear" w:pos="360"/>
          <w:tab w:val="num" w:pos="540"/>
        </w:tabs>
        <w:rPr>
          <w:lang w:val="es-ES_tradnl"/>
        </w:rPr>
      </w:pPr>
      <w:r>
        <w:rPr>
          <w:lang w:val="es-ES_tradnl"/>
        </w:rPr>
        <w:t xml:space="preserve">Desde la perspectiva del vivir diario y de una experiencia cristiana vital, ¿cuál es el aspecto más importante de la obra del Espíritu Santo en la vida del cristiano? </w:t>
      </w:r>
    </w:p>
    <w:p w:rsidR="00E35E8F" w:rsidRDefault="00E35E8F" w:rsidP="00E10B66">
      <w:pPr>
        <w:pStyle w:val="respuesta"/>
      </w:pPr>
      <w:r>
        <w:t>El ser lleno del Espíritu.</w:t>
      </w:r>
    </w:p>
    <w:p w:rsidR="00E35E8F" w:rsidRDefault="00E35E8F" w:rsidP="00E35E8F">
      <w:pPr>
        <w:rPr>
          <w:lang w:val="es-ES_tradnl"/>
        </w:rPr>
      </w:pPr>
    </w:p>
    <w:p w:rsidR="00E35E8F" w:rsidRDefault="00E35E8F" w:rsidP="00E35E8F">
      <w:pPr>
        <w:pStyle w:val="Listaconnmeros"/>
        <w:tabs>
          <w:tab w:val="clear" w:pos="360"/>
          <w:tab w:val="num" w:pos="540"/>
        </w:tabs>
        <w:rPr>
          <w:lang w:val="es-ES_tradnl"/>
        </w:rPr>
      </w:pPr>
      <w:r>
        <w:rPr>
          <w:lang w:val="es-ES_tradnl"/>
        </w:rPr>
        <w:t xml:space="preserve">¿Cuál es la  clave para la llenada del Espíritu en el creyente? </w:t>
      </w:r>
    </w:p>
    <w:p w:rsidR="00E35E8F" w:rsidRDefault="00E35E8F" w:rsidP="00E10B66">
      <w:pPr>
        <w:pStyle w:val="respuesta"/>
      </w:pPr>
      <w:r>
        <w:t>La idea de control.</w:t>
      </w:r>
    </w:p>
    <w:p w:rsidR="00E35E8F" w:rsidRDefault="00E35E8F" w:rsidP="00E35E8F">
      <w:pPr>
        <w:rPr>
          <w:lang w:val="es-ES_tradnl"/>
        </w:rPr>
      </w:pPr>
    </w:p>
    <w:p w:rsidR="00E35E8F" w:rsidRDefault="00E35E8F" w:rsidP="00E35E8F">
      <w:pPr>
        <w:pStyle w:val="Listaconnmeros"/>
        <w:tabs>
          <w:tab w:val="clear" w:pos="360"/>
          <w:tab w:val="num" w:pos="540"/>
        </w:tabs>
        <w:rPr>
          <w:lang w:val="es-ES_tradnl"/>
        </w:rPr>
      </w:pPr>
      <w:r>
        <w:rPr>
          <w:lang w:val="es-ES_tradnl"/>
        </w:rPr>
        <w:t xml:space="preserve">¿Por qué Efesios 5:18 hace un comparación entre estar bajo el control de alcohol con ser lleno del Espíritu? </w:t>
      </w:r>
    </w:p>
    <w:p w:rsidR="00E35E8F" w:rsidRDefault="00E35E8F" w:rsidP="00E10B66">
      <w:pPr>
        <w:pStyle w:val="respuesta"/>
      </w:pPr>
      <w:r>
        <w:t>Porque en ambos casos está siendo controlado y hacen cosas que no les son naturales. El borracho hace tonterías y el creyente es controlado y gobernado por El Espíritu.</w:t>
      </w:r>
    </w:p>
    <w:p w:rsidR="00E35E8F" w:rsidRPr="007B3473" w:rsidRDefault="00E35E8F" w:rsidP="00E35E8F">
      <w:pPr>
        <w:rPr>
          <w:lang w:val="es-ES_tradnl"/>
        </w:rPr>
      </w:pPr>
    </w:p>
    <w:p w:rsidR="00E35E8F" w:rsidRDefault="00E35E8F" w:rsidP="00E35E8F">
      <w:pPr>
        <w:pStyle w:val="Listaconnmeros"/>
        <w:tabs>
          <w:tab w:val="clear" w:pos="360"/>
          <w:tab w:val="num" w:pos="540"/>
        </w:tabs>
        <w:rPr>
          <w:lang w:val="es-ES_tradnl"/>
        </w:rPr>
      </w:pPr>
      <w:r>
        <w:rPr>
          <w:lang w:val="es-ES_tradnl"/>
        </w:rPr>
        <w:t>¿Qué significa el hecho de que “ser llenos” es un mandato?</w:t>
      </w:r>
    </w:p>
    <w:p w:rsidR="00E35E8F" w:rsidRDefault="00E35E8F" w:rsidP="00E10B66">
      <w:pPr>
        <w:pStyle w:val="respuesta"/>
      </w:pPr>
      <w:r>
        <w:t>No es una opción, y se espera, sin excepción, que los creyentes sean llenos y es aplicable a todos como parte de la vida cristiana normal.</w:t>
      </w:r>
    </w:p>
    <w:p w:rsidR="00E35E8F" w:rsidRDefault="00E35E8F" w:rsidP="00E35E8F">
      <w:pPr>
        <w:rPr>
          <w:lang w:val="es-ES_tradnl"/>
        </w:rPr>
      </w:pPr>
    </w:p>
    <w:p w:rsidR="00E35E8F" w:rsidRDefault="00E35E8F" w:rsidP="00E35E8F">
      <w:pPr>
        <w:pStyle w:val="Listaconnmeros"/>
        <w:tabs>
          <w:tab w:val="clear" w:pos="360"/>
          <w:tab w:val="num" w:pos="540"/>
        </w:tabs>
        <w:rPr>
          <w:lang w:val="es-ES_tradnl"/>
        </w:rPr>
      </w:pPr>
      <w:r>
        <w:rPr>
          <w:lang w:val="es-ES_tradnl"/>
        </w:rPr>
        <w:t xml:space="preserve">¿Cuántas veces necesita la persona ser llena? </w:t>
      </w:r>
    </w:p>
    <w:p w:rsidR="00E35E8F" w:rsidRDefault="00E35E8F" w:rsidP="00E10B66">
      <w:pPr>
        <w:pStyle w:val="respuesta"/>
      </w:pPr>
      <w:r>
        <w:t>Está en tiempo presente indicando que el llenado es una experiencia repetida. Un cristiano puede ser lleno una y otra vez.</w:t>
      </w:r>
    </w:p>
    <w:p w:rsidR="00E35E8F" w:rsidRDefault="00E35E8F" w:rsidP="00E35E8F">
      <w:pPr>
        <w:pStyle w:val="Listaconnmeros"/>
        <w:tabs>
          <w:tab w:val="clear" w:pos="360"/>
          <w:tab w:val="num" w:pos="540"/>
        </w:tabs>
        <w:rPr>
          <w:lang w:val="es-ES_tradnl"/>
        </w:rPr>
      </w:pPr>
      <w:r>
        <w:rPr>
          <w:lang w:val="es-ES_tradnl"/>
        </w:rPr>
        <w:t xml:space="preserve">¿Cuáles son los tres requisitos para ser llenos del Espíritu? </w:t>
      </w:r>
    </w:p>
    <w:p w:rsidR="00E35E8F" w:rsidRPr="007C3902" w:rsidRDefault="00E35E8F" w:rsidP="00E10B66">
      <w:pPr>
        <w:pStyle w:val="respuesta"/>
      </w:pPr>
      <w:r w:rsidRPr="007C3902">
        <w:t xml:space="preserve">Una vida dedicada. Aclara completamente la cuestión de ¿quién va a gobernar mi vida? También es </w:t>
      </w:r>
      <w:r>
        <w:t>u</w:t>
      </w:r>
      <w:r w:rsidRPr="007C3902">
        <w:t>na continua dedicación y una entrega para seguir haciendo la voluntad de Dios.</w:t>
      </w:r>
    </w:p>
    <w:p w:rsidR="00E35E8F" w:rsidRDefault="00E35E8F" w:rsidP="00E10B66">
      <w:pPr>
        <w:pStyle w:val="respuesta"/>
      </w:pPr>
      <w:r>
        <w:t>Requiere el no contristarse Ef. 4:30.</w:t>
      </w:r>
    </w:p>
    <w:p w:rsidR="00E35E8F" w:rsidRPr="007C3902" w:rsidRDefault="00E35E8F" w:rsidP="001C2466">
      <w:pPr>
        <w:pStyle w:val="respuesta"/>
      </w:pPr>
      <w:r>
        <w:t>Es una vida de dependencia, Gál. 5:16</w:t>
      </w:r>
    </w:p>
    <w:p w:rsidR="00E35E8F" w:rsidRDefault="00E35E8F" w:rsidP="00E35E8F">
      <w:pPr>
        <w:pStyle w:val="Listaconnmeros"/>
        <w:tabs>
          <w:tab w:val="clear" w:pos="360"/>
          <w:tab w:val="num" w:pos="540"/>
        </w:tabs>
        <w:rPr>
          <w:lang w:val="es-ES_tradnl"/>
        </w:rPr>
      </w:pPr>
      <w:r>
        <w:rPr>
          <w:lang w:val="es-ES_tradnl"/>
        </w:rPr>
        <w:t xml:space="preserve">¿Cómo contristamos al Espíritu? </w:t>
      </w:r>
    </w:p>
    <w:p w:rsidR="00E35E8F" w:rsidRDefault="00E35E8F" w:rsidP="001C2466">
      <w:pPr>
        <w:pStyle w:val="respuesta"/>
      </w:pPr>
      <w:r>
        <w:t>Cuando pecamos, especialmente el pecado del lenguaje.</w:t>
      </w:r>
    </w:p>
    <w:p w:rsidR="00E35E8F" w:rsidRDefault="00E35E8F" w:rsidP="00E35E8F">
      <w:pPr>
        <w:pStyle w:val="Listaconnmeros"/>
        <w:tabs>
          <w:tab w:val="clear" w:pos="360"/>
          <w:tab w:val="num" w:pos="540"/>
        </w:tabs>
        <w:spacing w:line="360" w:lineRule="auto"/>
        <w:rPr>
          <w:lang w:val="es-ES_tradnl"/>
        </w:rPr>
      </w:pPr>
      <w:r>
        <w:rPr>
          <w:lang w:val="es-ES_tradnl"/>
        </w:rPr>
        <w:lastRenderedPageBreak/>
        <w:t xml:space="preserve">Ser lleno del ___________ es ser ________________ por el Espíritu, lo cual significa _______________ de la vida, el ____________ a un lado el ______________, y la constante ____________________ del poder del Espíritu. </w:t>
      </w:r>
    </w:p>
    <w:p w:rsidR="00E35E8F" w:rsidRDefault="00E35E8F" w:rsidP="00E35E8F">
      <w:pPr>
        <w:pStyle w:val="Listaconnmeros"/>
        <w:tabs>
          <w:tab w:val="clear" w:pos="360"/>
          <w:tab w:val="num" w:pos="540"/>
        </w:tabs>
        <w:rPr>
          <w:lang w:val="es-ES_tradnl"/>
        </w:rPr>
      </w:pPr>
      <w:r>
        <w:rPr>
          <w:lang w:val="es-ES_tradnl"/>
        </w:rPr>
        <w:t xml:space="preserve">¿Cuáles son los cuatro resultados o características de una vida llena del Espíritu? </w:t>
      </w:r>
    </w:p>
    <w:p w:rsidR="00E35E8F" w:rsidRDefault="00E35E8F" w:rsidP="001C2466">
      <w:pPr>
        <w:pStyle w:val="respuesta"/>
      </w:pPr>
      <w:r>
        <w:t>La semejanza de Cristo por el fruto del Espíritu, Gálatas 5:22-23.</w:t>
      </w:r>
    </w:p>
    <w:p w:rsidR="00E35E8F" w:rsidRDefault="00E35E8F" w:rsidP="001C2466">
      <w:pPr>
        <w:pStyle w:val="respuesta"/>
      </w:pPr>
      <w:r>
        <w:t>La adoración y alabanza, Efesios 5:18-20</w:t>
      </w:r>
    </w:p>
    <w:p w:rsidR="00E35E8F" w:rsidRDefault="00E35E8F" w:rsidP="001C2466">
      <w:pPr>
        <w:pStyle w:val="respuesta"/>
      </w:pPr>
      <w:r>
        <w:t>La sumisión en las relaciones humanas, Efesios 5:21.</w:t>
      </w:r>
    </w:p>
    <w:p w:rsidR="00E35E8F" w:rsidRDefault="00E35E8F" w:rsidP="001C2466">
      <w:pPr>
        <w:pStyle w:val="respuesta"/>
      </w:pPr>
      <w:r>
        <w:t>El servicio para el Señor. El llenado del Espíritu Santo dará como resultado el que la gente venga al Señor para su salvación.</w:t>
      </w:r>
      <w:r>
        <w:br/>
      </w:r>
    </w:p>
    <w:p w:rsidR="00E35E8F" w:rsidRDefault="00E35E8F" w:rsidP="00E35E8F">
      <w:pPr>
        <w:pStyle w:val="Listaconnmeros"/>
        <w:tabs>
          <w:tab w:val="clear" w:pos="360"/>
          <w:tab w:val="num" w:pos="540"/>
        </w:tabs>
        <w:rPr>
          <w:lang w:val="es-ES_tradnl"/>
        </w:rPr>
      </w:pPr>
      <w:r>
        <w:rPr>
          <w:lang w:val="es-ES_tradnl"/>
        </w:rPr>
        <w:t xml:space="preserve">¿Cómo puedes darte cuenta </w:t>
      </w:r>
      <w:r w:rsidR="00F302F9">
        <w:rPr>
          <w:lang w:val="es-ES_tradnl"/>
        </w:rPr>
        <w:t xml:space="preserve">de </w:t>
      </w:r>
      <w:r>
        <w:rPr>
          <w:lang w:val="es-ES_tradnl"/>
        </w:rPr>
        <w:t>hasta qué medida te está controlando el Espíritu Santo? Gálatas 5:22-23; Juan 15:4-5</w:t>
      </w:r>
    </w:p>
    <w:p w:rsidR="00E35E8F" w:rsidRPr="002B5E61" w:rsidRDefault="00E35E8F" w:rsidP="00E10B66">
      <w:pPr>
        <w:pStyle w:val="respuesta"/>
      </w:pPr>
      <w:r>
        <w:t>Según se manifiesta el fruto del Espíritu Santo en mí.</w:t>
      </w:r>
      <w:r>
        <w:br/>
      </w:r>
    </w:p>
    <w:p w:rsidR="00E35E8F" w:rsidRDefault="00E35E8F" w:rsidP="00E35E8F">
      <w:pPr>
        <w:pStyle w:val="Listaconnmeros"/>
        <w:tabs>
          <w:tab w:val="clear" w:pos="360"/>
          <w:tab w:val="num" w:pos="540"/>
        </w:tabs>
        <w:spacing w:line="360" w:lineRule="auto"/>
      </w:pPr>
      <w:r>
        <w:t>El Espíritu nos  enseña. El contenido del ministerio del Espíritu encierra “_________ ____</w:t>
      </w:r>
      <w:r>
        <w:br/>
        <w:t>____________ lo que significa que se ___________ en la __________________ de ______________ mismo. 95</w:t>
      </w:r>
    </w:p>
    <w:p w:rsidR="00E35E8F" w:rsidRDefault="00E35E8F" w:rsidP="00E35E8F">
      <w:pPr>
        <w:pStyle w:val="Listaconnmeros"/>
        <w:tabs>
          <w:tab w:val="clear" w:pos="360"/>
          <w:tab w:val="num" w:pos="540"/>
        </w:tabs>
        <w:spacing w:line="360" w:lineRule="auto"/>
      </w:pPr>
      <w:r>
        <w:t xml:space="preserve">¿Cómo nos guía el Espíritu Santo? </w:t>
      </w:r>
    </w:p>
    <w:p w:rsidR="00E35E8F" w:rsidRDefault="00E35E8F" w:rsidP="001C2466">
      <w:pPr>
        <w:pStyle w:val="respuesta"/>
      </w:pPr>
      <w:r>
        <w:t>Siempre de acuerdo con la Palabra de Dios. Por eso es importante que cada creyente vaya conociendo más y más la Biblia para que El Espíritu Santo pueda guiarle. El Espíritu puede utilizar varios caminos o ninguno, pero siempre conociendo la voluntad de Dios, labora en íntima relación con el Señor para que sepamos lo que quiere que hagamos.</w:t>
      </w:r>
      <w:r>
        <w:br/>
      </w:r>
    </w:p>
    <w:p w:rsidR="00E35E8F" w:rsidRDefault="00E35E8F" w:rsidP="00E35E8F">
      <w:pPr>
        <w:pStyle w:val="Listaconnmeros"/>
        <w:tabs>
          <w:tab w:val="clear" w:pos="360"/>
          <w:tab w:val="num" w:pos="540"/>
        </w:tabs>
      </w:pPr>
      <w:r>
        <w:t>¿Cómo nos da seguridad El Espíritu Santo según Romanos 8:16?</w:t>
      </w:r>
    </w:p>
    <w:p w:rsidR="00E35E8F" w:rsidRDefault="00E35E8F" w:rsidP="001C2466">
      <w:pPr>
        <w:pStyle w:val="respuesta"/>
      </w:pPr>
      <w:r>
        <w:t>El da testimonio a nuestro espíritu de que somos hijos de Dios.</w:t>
      </w:r>
    </w:p>
    <w:p w:rsidR="00E35E8F" w:rsidRDefault="00E35E8F" w:rsidP="00E35E8F">
      <w:pPr>
        <w:pStyle w:val="Listaconnmeros"/>
        <w:tabs>
          <w:tab w:val="clear" w:pos="360"/>
          <w:tab w:val="num" w:pos="540"/>
        </w:tabs>
      </w:pPr>
      <w:r>
        <w:t xml:space="preserve">¿Cuáles son las dos formas que El Espíritu tiene que ver en nuestro orar? </w:t>
      </w:r>
    </w:p>
    <w:p w:rsidR="00E35E8F" w:rsidRDefault="00E35E8F" w:rsidP="001C2466">
      <w:pPr>
        <w:pStyle w:val="respuesta"/>
      </w:pPr>
      <w:proofErr w:type="spellStart"/>
      <w:r>
        <w:t>El</w:t>
      </w:r>
      <w:proofErr w:type="spellEnd"/>
      <w:r>
        <w:t xml:space="preserve"> nos guía y nos dirige al orar para que llevamos a Dios aquellas peticiones que caen dentro de su voluntad.</w:t>
      </w:r>
    </w:p>
    <w:p w:rsidR="00E35E8F" w:rsidRPr="00512B2C" w:rsidRDefault="00E35E8F" w:rsidP="00E10B66">
      <w:pPr>
        <w:pStyle w:val="respuesta"/>
      </w:pPr>
      <w:r>
        <w:t>Ora por nosotros con gemidos indecibles. A veces no sabemos cómo orar y el Espíritu intercede por nosotros, perfectamente de acuerdo con la voluntad de Dios.</w:t>
      </w:r>
      <w:r>
        <w:br/>
      </w:r>
    </w:p>
    <w:p w:rsidR="00E35E8F" w:rsidRPr="00963C64" w:rsidRDefault="00E35E8F" w:rsidP="00E35E8F">
      <w:pPr>
        <w:pStyle w:val="Listaconnmeros"/>
        <w:tabs>
          <w:tab w:val="clear" w:pos="360"/>
          <w:tab w:val="num" w:pos="540"/>
        </w:tabs>
      </w:pPr>
      <w:r w:rsidRPr="00963C64">
        <w:t>¿Cómo será el ministerio del Espíritu Santo durante la tribulación?</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 xml:space="preserve">Su presencia y habitación en el templo de Dios, la ____________, desaparecerá (porque </w:t>
      </w:r>
      <w:smartTag w:uri="urn:schemas-microsoft-com:office:smarttags" w:element="PersonName">
        <w:smartTagPr>
          <w:attr w:name="ProductID" w:val="la Iglesia"/>
        </w:smartTagPr>
        <w:r w:rsidRPr="00963C64">
          <w:t>la Iglesia</w:t>
        </w:r>
      </w:smartTag>
      <w:r w:rsidRPr="00963C64">
        <w:t xml:space="preserve"> será con Cristo en el cielo), pero no quiere decir que dejará de _______________.</w:t>
      </w:r>
      <w:r w:rsidRPr="00963C64">
        <w:br/>
        <w:t xml:space="preserve">Multitudes se salvarán durante el período de la tribulación y seguramente </w:t>
      </w:r>
      <w:proofErr w:type="spellStart"/>
      <w:r w:rsidRPr="00963C64">
        <w:t>el</w:t>
      </w:r>
      <w:proofErr w:type="spellEnd"/>
      <w:r w:rsidRPr="00963C64">
        <w:t xml:space="preserve"> ______________  será el agente de la ____________________  de ellos.</w:t>
      </w:r>
    </w:p>
    <w:p w:rsidR="00E35E8F" w:rsidRDefault="00E35E8F" w:rsidP="001C2466">
      <w:pPr>
        <w:pStyle w:val="respuesta"/>
      </w:pPr>
    </w:p>
    <w:p w:rsidR="00E35E8F" w:rsidRDefault="00E35E8F" w:rsidP="00E35E8F">
      <w:pPr>
        <w:pStyle w:val="Respuesta0"/>
      </w:pPr>
    </w:p>
    <w:p w:rsidR="00E35E8F" w:rsidRPr="00963C64" w:rsidRDefault="00E35E8F" w:rsidP="00E35E8F">
      <w:pPr>
        <w:pStyle w:val="Ttulo"/>
      </w:pPr>
      <w:bookmarkStart w:id="8" w:name="_Toc44082902"/>
      <w:r w:rsidRPr="00963C64">
        <w:lastRenderedPageBreak/>
        <w:t xml:space="preserve">Lección </w:t>
      </w:r>
      <w:r>
        <w:t>8</w:t>
      </w:r>
      <w:r w:rsidRPr="00963C64">
        <w:t xml:space="preserve"> – El mundo de los ángeles</w:t>
      </w:r>
      <w:bookmarkEnd w:id="8"/>
    </w:p>
    <w:p w:rsidR="00E35E8F" w:rsidRPr="00963C64" w:rsidRDefault="00E35E8F" w:rsidP="00E35E8F">
      <w:r w:rsidRPr="00963C64">
        <w:t>Lee páginas 9</w:t>
      </w:r>
      <w:r w:rsidR="00313499">
        <w:t>5</w:t>
      </w:r>
      <w:r w:rsidRPr="00963C64">
        <w:t>-1</w:t>
      </w:r>
      <w:r w:rsidR="00313499">
        <w:t>06</w:t>
      </w:r>
      <w:r>
        <w:t>.</w:t>
      </w:r>
    </w:p>
    <w:p w:rsidR="00E35E8F" w:rsidRDefault="00E35E8F" w:rsidP="00EE597E">
      <w:pPr>
        <w:pStyle w:val="Listaconnmeros"/>
        <w:numPr>
          <w:ilvl w:val="0"/>
          <w:numId w:val="28"/>
        </w:numPr>
        <w:tabs>
          <w:tab w:val="clear" w:pos="360"/>
          <w:tab w:val="num" w:pos="540"/>
        </w:tabs>
        <w:ind w:left="540"/>
      </w:pPr>
      <w:r>
        <w:t xml:space="preserve">¿Por qué dice el autor que la enseñanza de los ángeles se presenta ampliamente difundida en toda la Biblia? </w:t>
      </w:r>
    </w:p>
    <w:p w:rsidR="00E35E8F" w:rsidRPr="00C332AF" w:rsidRDefault="00E35E8F" w:rsidP="00E10B66">
      <w:pPr>
        <w:pStyle w:val="respuesta"/>
      </w:pPr>
      <w:r>
        <w:t>No se limita a un solo escritor ni a un período. La existencia de los ángeles aparece en treinta y cuatro  libros de la Biblia y el Señor Jesucristo también habló de ellos.</w:t>
      </w:r>
    </w:p>
    <w:p w:rsidR="00E35E8F" w:rsidRPr="00963C64" w:rsidRDefault="00E35E8F" w:rsidP="00EE597E">
      <w:pPr>
        <w:pStyle w:val="Listaconnmeros"/>
        <w:numPr>
          <w:ilvl w:val="0"/>
          <w:numId w:val="28"/>
        </w:numPr>
        <w:tabs>
          <w:tab w:val="clear" w:pos="360"/>
          <w:tab w:val="num" w:pos="540"/>
        </w:tabs>
        <w:ind w:left="540"/>
      </w:pPr>
      <w:r w:rsidRPr="00963C64">
        <w:t>¿Cómo son los ángeles?</w:t>
      </w:r>
      <w:r>
        <w:t xml:space="preserve"> </w:t>
      </w:r>
    </w:p>
    <w:p w:rsidR="00E35E8F" w:rsidRPr="00963C64" w:rsidRDefault="00E35E8F" w:rsidP="00E35E8F">
      <w:pPr>
        <w:spacing w:line="360" w:lineRule="auto"/>
      </w:pPr>
      <w:r w:rsidRPr="00963C64">
        <w:t xml:space="preserve">  a. Son ______</w:t>
      </w:r>
      <w:r>
        <w:t xml:space="preserve">   </w:t>
      </w:r>
      <w:r w:rsidRPr="00963C64">
        <w:t>_______________ es decir poseen inteligencia, sentimientos, y voluntad.</w:t>
      </w:r>
      <w:r w:rsidRPr="00963C64">
        <w:br/>
        <w:t xml:space="preserve">  b. </w:t>
      </w:r>
      <w:r>
        <w:t>S</w:t>
      </w:r>
      <w:r w:rsidRPr="00963C64">
        <w:t>on _______</w:t>
      </w:r>
      <w:r>
        <w:t xml:space="preserve">   </w:t>
      </w:r>
      <w:r w:rsidRPr="00963C64">
        <w:t>_______________ aunque no iguales a Dios (Hebreos 1:14).</w:t>
      </w:r>
      <w:r w:rsidRPr="00963C64">
        <w:br/>
        <w:t xml:space="preserve">  c. No pueden ____________________ ni _______________________ (Mar. 12:25; Luc 20:36)</w:t>
      </w:r>
    </w:p>
    <w:p w:rsidR="00E35E8F" w:rsidRPr="00963C64" w:rsidRDefault="00E35E8F" w:rsidP="00E35E8F">
      <w:pPr>
        <w:spacing w:line="360" w:lineRule="auto"/>
      </w:pPr>
      <w:r w:rsidRPr="00963C64">
        <w:t xml:space="preserve">  d. Siempre se designan por el género ______________________ (Gén. 18:1-2)</w:t>
      </w:r>
    </w:p>
    <w:p w:rsidR="00E35E8F" w:rsidRPr="00963C64" w:rsidRDefault="00E35E8F" w:rsidP="00E35E8F">
      <w:pPr>
        <w:spacing w:line="360" w:lineRule="auto"/>
      </w:pPr>
      <w:r w:rsidRPr="00963C64">
        <w:t xml:space="preserve">  e. Tienen ____</w:t>
      </w:r>
      <w:r>
        <w:t>___</w:t>
      </w:r>
      <w:r w:rsidRPr="00963C64">
        <w:t>_________  para volar (Isaías 6:2)</w:t>
      </w:r>
    </w:p>
    <w:p w:rsidR="00E35E8F" w:rsidRPr="00963C64" w:rsidRDefault="00E35E8F" w:rsidP="00E35E8F">
      <w:pPr>
        <w:spacing w:line="360" w:lineRule="auto"/>
      </w:pPr>
      <w:r w:rsidRPr="00963C64">
        <w:t xml:space="preserve">  f. Son ________________________   (Hebreos 12:22)</w:t>
      </w:r>
    </w:p>
    <w:p w:rsidR="00E35E8F" w:rsidRPr="00963C64" w:rsidRDefault="00E35E8F" w:rsidP="00E35E8F">
      <w:pPr>
        <w:pStyle w:val="Listaconnmeros"/>
        <w:numPr>
          <w:ilvl w:val="0"/>
          <w:numId w:val="0"/>
        </w:numPr>
      </w:pPr>
    </w:p>
    <w:p w:rsidR="00E35E8F" w:rsidRDefault="00E35E8F" w:rsidP="00E35E8F">
      <w:pPr>
        <w:pStyle w:val="Listaconnmeros"/>
        <w:tabs>
          <w:tab w:val="clear" w:pos="360"/>
          <w:tab w:val="num" w:pos="540"/>
        </w:tabs>
        <w:spacing w:line="360" w:lineRule="auto"/>
      </w:pPr>
      <w:r w:rsidRPr="00963C64">
        <w:t>¿Qué h</w:t>
      </w:r>
      <w:r>
        <w:t>icieron</w:t>
      </w:r>
      <w:r w:rsidRPr="00963C64">
        <w:t xml:space="preserve"> los ángeles en cuanto a Cristo?  </w:t>
      </w:r>
    </w:p>
    <w:p w:rsidR="00E35E8F" w:rsidRDefault="00E35E8F" w:rsidP="00EE597E">
      <w:pPr>
        <w:pStyle w:val="check"/>
        <w:numPr>
          <w:ilvl w:val="0"/>
          <w:numId w:val="1"/>
        </w:numPr>
        <w:ind w:left="432" w:hanging="288"/>
      </w:pPr>
      <w:r>
        <w:t>Lucas 1:26-33 y 2:13</w:t>
      </w:r>
    </w:p>
    <w:p w:rsidR="00E35E8F" w:rsidRPr="00726280" w:rsidRDefault="00E35E8F" w:rsidP="001C2466">
      <w:pPr>
        <w:pStyle w:val="respuesta"/>
      </w:pPr>
      <w:r>
        <w:t>Predijeron su nacimiento y anunciaron dicho nacimiento.</w:t>
      </w:r>
    </w:p>
    <w:p w:rsidR="00E35E8F" w:rsidRDefault="00E35E8F" w:rsidP="00EE597E">
      <w:pPr>
        <w:pStyle w:val="check"/>
        <w:numPr>
          <w:ilvl w:val="0"/>
          <w:numId w:val="1"/>
        </w:numPr>
        <w:ind w:left="432" w:hanging="288"/>
      </w:pPr>
      <w:r>
        <w:t>Mateo 2:13</w:t>
      </w:r>
    </w:p>
    <w:p w:rsidR="00E35E8F" w:rsidRDefault="00E35E8F" w:rsidP="001C2466">
      <w:pPr>
        <w:pStyle w:val="respuesta"/>
      </w:pPr>
      <w:r>
        <w:t>Protegieron al niño recién nacido.</w:t>
      </w:r>
    </w:p>
    <w:p w:rsidR="00E35E8F" w:rsidRDefault="00E35E8F" w:rsidP="00EE597E">
      <w:pPr>
        <w:pStyle w:val="check"/>
        <w:numPr>
          <w:ilvl w:val="0"/>
          <w:numId w:val="1"/>
        </w:numPr>
        <w:ind w:left="432" w:hanging="288"/>
      </w:pPr>
      <w:r>
        <w:t>Mateo 4:11 y Lucas 23:43.</w:t>
      </w:r>
    </w:p>
    <w:p w:rsidR="00E35E8F" w:rsidRPr="00726280" w:rsidRDefault="00E35E8F" w:rsidP="001C2466">
      <w:pPr>
        <w:pStyle w:val="respuesta"/>
      </w:pPr>
      <w:r>
        <w:t>Le fortalecieron durante sus tentaciones.</w:t>
      </w:r>
    </w:p>
    <w:p w:rsidR="00E35E8F" w:rsidRDefault="00E35E8F" w:rsidP="00EE597E">
      <w:pPr>
        <w:pStyle w:val="check"/>
        <w:numPr>
          <w:ilvl w:val="0"/>
          <w:numId w:val="1"/>
        </w:numPr>
        <w:ind w:left="432" w:hanging="288"/>
      </w:pPr>
      <w:r>
        <w:t>Mateo 28:2, 6</w:t>
      </w:r>
    </w:p>
    <w:p w:rsidR="00E35E8F" w:rsidRPr="00726280" w:rsidRDefault="00E35E8F" w:rsidP="001C2466">
      <w:pPr>
        <w:pStyle w:val="respuesta"/>
      </w:pPr>
      <w:r>
        <w:t>Hicieron rodar la piedra de su tumba y anunciaron su resurrección.</w:t>
      </w:r>
    </w:p>
    <w:p w:rsidR="00E35E8F" w:rsidRDefault="00E35E8F" w:rsidP="00E35E8F">
      <w:pPr>
        <w:pStyle w:val="Listaconnmeros"/>
        <w:tabs>
          <w:tab w:val="clear" w:pos="360"/>
          <w:tab w:val="num" w:pos="540"/>
        </w:tabs>
      </w:pPr>
      <w:r w:rsidRPr="00963C64">
        <w:t xml:space="preserve">¿Qué hacen los ángeles en cuanto a </w:t>
      </w:r>
      <w:r w:rsidR="00753C4A">
        <w:t xml:space="preserve">los </w:t>
      </w:r>
      <w:r w:rsidRPr="00963C64">
        <w:t xml:space="preserve">creyentes?  </w:t>
      </w:r>
    </w:p>
    <w:p w:rsidR="00E35E8F" w:rsidRDefault="00E35E8F" w:rsidP="001C2466">
      <w:pPr>
        <w:pStyle w:val="respuesta"/>
      </w:pPr>
      <w:r w:rsidRPr="00963C64">
        <w:t xml:space="preserve">En general los ángeles </w:t>
      </w:r>
      <w:r>
        <w:t>ayudan a los creyentes, Heb. 1:14.</w:t>
      </w:r>
      <w:r>
        <w:br/>
        <w:t>Verse envueltos en contestar las oraciones, Hechos 12:7.</w:t>
      </w:r>
      <w:r w:rsidR="00F15385">
        <w:t xml:space="preserve"> (Pedro en la cárcel)</w:t>
      </w:r>
      <w:r>
        <w:br/>
        <w:t>Dan ánimo en momentos de peligro, Hechos 27:23-24.</w:t>
      </w:r>
      <w:r w:rsidR="00F15385">
        <w:t xml:space="preserve">  (Pablo en un naufragio)</w:t>
      </w:r>
      <w:r>
        <w:br/>
        <w:t>Cuidan a los creyentes en su muerte, Luc. 16:22.</w:t>
      </w:r>
      <w:r>
        <w:br/>
      </w:r>
    </w:p>
    <w:p w:rsidR="00E35E8F" w:rsidRDefault="00E35E8F" w:rsidP="00E35E8F">
      <w:pPr>
        <w:pStyle w:val="Listaconnmeros"/>
        <w:tabs>
          <w:tab w:val="clear" w:pos="360"/>
          <w:tab w:val="num" w:pos="540"/>
        </w:tabs>
        <w:rPr>
          <w:lang w:val="es-ES_tradnl"/>
        </w:rPr>
      </w:pPr>
      <w:r>
        <w:rPr>
          <w:lang w:val="es-ES_tradnl"/>
        </w:rPr>
        <w:t xml:space="preserve">¿Cómo ministran los creyentes a los ángeles?  1 Cor. 4:6 y Luc. 15:10    </w:t>
      </w:r>
    </w:p>
    <w:p w:rsidR="00E35E8F" w:rsidRPr="00963C64" w:rsidRDefault="00E35E8F" w:rsidP="00E10B66">
      <w:pPr>
        <w:pStyle w:val="respuesta"/>
      </w:pPr>
      <w:r>
        <w:t>Mostrándoles lo que significa la redención en la vida.</w:t>
      </w:r>
      <w:r>
        <w:br/>
      </w:r>
    </w:p>
    <w:p w:rsidR="00E35E8F" w:rsidRDefault="00E35E8F" w:rsidP="00E35E8F">
      <w:pPr>
        <w:pStyle w:val="Listaconnmeros"/>
        <w:tabs>
          <w:tab w:val="clear" w:pos="360"/>
          <w:tab w:val="num" w:pos="540"/>
        </w:tabs>
      </w:pPr>
      <w:r w:rsidRPr="00963C64">
        <w:t xml:space="preserve">¿Qué hacen los ángeles en cuanto a las naciones?  </w:t>
      </w:r>
    </w:p>
    <w:p w:rsidR="00E35E8F" w:rsidRDefault="00E35E8F" w:rsidP="00E10B66">
      <w:pPr>
        <w:pStyle w:val="respuesta"/>
      </w:pPr>
      <w:r>
        <w:t>Miguel está relacionado con Israel como su guardián (Dan. 12:1)</w:t>
      </w:r>
      <w:r>
        <w:br/>
        <w:t>Parece que otras naciones tienen asignados ángeles, Daniel 10:21.</w:t>
      </w:r>
      <w:r>
        <w:br/>
        <w:t>Tendrán como misión la ejecución de los juicios del período de la tribulación, Ap. 8, 9, 16.</w:t>
      </w:r>
    </w:p>
    <w:p w:rsidR="00E35E8F" w:rsidRPr="00963C64" w:rsidRDefault="00E35E8F" w:rsidP="00E35E8F">
      <w:pPr>
        <w:pStyle w:val="Listaconnmeros"/>
        <w:tabs>
          <w:tab w:val="clear" w:pos="360"/>
          <w:tab w:val="num" w:pos="540"/>
        </w:tabs>
      </w:pPr>
      <w:r>
        <w:t>¿Cuál es s</w:t>
      </w:r>
      <w:r w:rsidRPr="00963C64">
        <w:t xml:space="preserve">u ministerio </w:t>
      </w:r>
      <w:r>
        <w:t xml:space="preserve">respecto a los incrédulos? </w:t>
      </w:r>
      <w:r w:rsidRPr="00963C64">
        <w:t xml:space="preserve"> (Mateo 13:39).</w:t>
      </w:r>
    </w:p>
    <w:p w:rsidR="00E35E8F" w:rsidRDefault="00E35E8F" w:rsidP="001C2466">
      <w:pPr>
        <w:pStyle w:val="respuesta"/>
      </w:pPr>
      <w:r>
        <w:t>Ejecutan juicios y van a actuar como segadores que separan los justo de los injustos.</w:t>
      </w:r>
      <w:r w:rsidRPr="003D6899">
        <w:t xml:space="preserve"> </w:t>
      </w:r>
      <w:r>
        <w:t xml:space="preserve">Hechos 12:23 y Mateo 13:39. </w:t>
      </w:r>
    </w:p>
    <w:p w:rsidR="00E35E8F" w:rsidRPr="00963C64" w:rsidRDefault="00E35E8F" w:rsidP="00E35E8F">
      <w:pPr>
        <w:pStyle w:val="Listaconnmeros"/>
        <w:tabs>
          <w:tab w:val="clear" w:pos="360"/>
          <w:tab w:val="num" w:pos="540"/>
        </w:tabs>
      </w:pPr>
      <w:r w:rsidRPr="00963C64">
        <w:lastRenderedPageBreak/>
        <w:t>¿Cómo sabemos que Satanás es una persona y no una mera influencia?</w:t>
      </w:r>
      <w:r>
        <w:t xml:space="preserve"> </w:t>
      </w:r>
    </w:p>
    <w:p w:rsidR="00E35E8F" w:rsidRPr="00963C64" w:rsidRDefault="00E35E8F" w:rsidP="001C2466">
      <w:pPr>
        <w:pStyle w:val="respuesta"/>
      </w:pPr>
      <w:r w:rsidRPr="00963C64">
        <w:t xml:space="preserve">Porque </w:t>
      </w:r>
      <w:smartTag w:uri="urn:schemas-microsoft-com:office:smarttags" w:element="PersonName">
        <w:smartTagPr>
          <w:attr w:name="ProductID" w:val="la Biblia"/>
        </w:smartTagPr>
        <w:r w:rsidRPr="00963C64">
          <w:t>la Biblia</w:t>
        </w:r>
      </w:smartTag>
      <w:r w:rsidRPr="00963C64">
        <w:t xml:space="preserve"> enseña que tiene inteligencia (2 Cor. 11:3) emociones (Apoc. 12:17), una voluntad (2 Tim. 2:26) y es tratado por Dios como una persona moralmente responsable y no como una cosa (Mat. 25:41).</w:t>
      </w:r>
    </w:p>
    <w:p w:rsidR="00E35E8F" w:rsidRPr="00963C64" w:rsidRDefault="00E35E8F" w:rsidP="00E35E8F">
      <w:pPr>
        <w:pStyle w:val="Listaconnmeros"/>
        <w:tabs>
          <w:tab w:val="clear" w:pos="360"/>
          <w:tab w:val="num" w:pos="540"/>
        </w:tabs>
      </w:pPr>
      <w:r w:rsidRPr="00963C64">
        <w:t>¿Por qué dice el autor que Satanás es una criatura, no el Creador?</w:t>
      </w:r>
      <w:r>
        <w:t xml:space="preserve"> </w:t>
      </w:r>
    </w:p>
    <w:p w:rsidR="00E35E8F" w:rsidRPr="00963C64" w:rsidRDefault="00E35E8F" w:rsidP="001C2466">
      <w:pPr>
        <w:pStyle w:val="respuesta"/>
      </w:pPr>
      <w:r w:rsidRPr="00963C64">
        <w:t>Porque no posee atributos como la omnipresencia, omnisciencia y la omnipotencia. Es de un rango de criaturas superior a las humanas, pero no es Dios.</w:t>
      </w:r>
      <w:r w:rsidRPr="00963C64">
        <w:br/>
      </w:r>
    </w:p>
    <w:p w:rsidR="00E35E8F" w:rsidRPr="00963C64" w:rsidRDefault="00E35E8F" w:rsidP="00E35E8F">
      <w:pPr>
        <w:pStyle w:val="Listaconnmeros"/>
        <w:tabs>
          <w:tab w:val="clear" w:pos="360"/>
          <w:tab w:val="num" w:pos="540"/>
        </w:tabs>
      </w:pPr>
      <w:r w:rsidRPr="00963C64">
        <w:t>¿Cuáles son algunos de los nombres dados a Satanás?</w:t>
      </w:r>
      <w:r>
        <w:t xml:space="preserve"> </w:t>
      </w:r>
    </w:p>
    <w:p w:rsidR="00E35E8F" w:rsidRPr="00963C64" w:rsidRDefault="00E35E8F" w:rsidP="001C2466">
      <w:pPr>
        <w:pStyle w:val="respuesta"/>
      </w:pPr>
      <w:r w:rsidRPr="00963C64">
        <w:t>Adversario, calumniador, el malo, el tentador, asesino, mentiroso, pecador a ultranza, serpiente, dragón, ángel de luz.</w:t>
      </w:r>
      <w:r w:rsidRPr="00963C64">
        <w:br/>
      </w:r>
    </w:p>
    <w:p w:rsidR="00E35E8F" w:rsidRPr="00963C64" w:rsidRDefault="00E35E8F" w:rsidP="00E35E8F">
      <w:pPr>
        <w:pStyle w:val="Listaconnmeros"/>
        <w:tabs>
          <w:tab w:val="clear" w:pos="360"/>
          <w:tab w:val="num" w:pos="540"/>
        </w:tabs>
      </w:pPr>
      <w:r w:rsidRPr="00963C64">
        <w:t>¿Cuál fue el pecado de Satanás?  1 Timoteo 3:6</w:t>
      </w:r>
      <w:r>
        <w:t xml:space="preserve">  </w:t>
      </w:r>
    </w:p>
    <w:p w:rsidR="00E35E8F" w:rsidRPr="00963C64" w:rsidRDefault="00E35E8F" w:rsidP="001C2466">
      <w:pPr>
        <w:pStyle w:val="respuesta"/>
      </w:pPr>
      <w:r w:rsidRPr="00963C64">
        <w:t>El orgullo, “seré semejante al Altísimo”.</w:t>
      </w:r>
      <w:r w:rsidRPr="00963C64">
        <w:br/>
      </w:r>
    </w:p>
    <w:p w:rsidR="00E35E8F" w:rsidRPr="00963C64" w:rsidRDefault="00E35E8F" w:rsidP="00E35E8F">
      <w:pPr>
        <w:pStyle w:val="Listaconnmeros"/>
        <w:tabs>
          <w:tab w:val="clear" w:pos="360"/>
          <w:tab w:val="num" w:pos="540"/>
        </w:tabs>
      </w:pPr>
      <w:r w:rsidRPr="00963C64">
        <w:t>¿Cuál es el último destino de Satanás?</w:t>
      </w:r>
      <w:r>
        <w:t xml:space="preserve">  Ap. 20:10 </w:t>
      </w:r>
    </w:p>
    <w:p w:rsidR="00E35E8F" w:rsidRPr="00963C64" w:rsidRDefault="00E35E8F" w:rsidP="001C2466">
      <w:pPr>
        <w:pStyle w:val="respuesta"/>
      </w:pPr>
      <w:r w:rsidRPr="00963C64">
        <w:t>El lago de fuego.</w:t>
      </w:r>
      <w:r w:rsidRPr="00963C64">
        <w:br/>
      </w:r>
    </w:p>
    <w:p w:rsidR="00E35E8F" w:rsidRPr="00963C64" w:rsidRDefault="00E35E8F" w:rsidP="00E35E8F">
      <w:pPr>
        <w:pStyle w:val="Listaconnmeros"/>
        <w:tabs>
          <w:tab w:val="clear" w:pos="360"/>
          <w:tab w:val="num" w:pos="540"/>
        </w:tabs>
      </w:pPr>
      <w:r w:rsidRPr="00963C64">
        <w:t>El propósito de Satanás, como es notorio, consiste en _________________ el plan de Dios en todos los aspectos posibles.</w:t>
      </w:r>
      <w:r>
        <w:t xml:space="preserve"> 105</w:t>
      </w:r>
      <w:r w:rsidRPr="00963C64">
        <w:br/>
      </w:r>
    </w:p>
    <w:p w:rsidR="00E35E8F" w:rsidRPr="00963C64" w:rsidRDefault="00E35E8F" w:rsidP="00E35E8F">
      <w:pPr>
        <w:pStyle w:val="Listaconnmeros"/>
        <w:tabs>
          <w:tab w:val="clear" w:pos="360"/>
          <w:tab w:val="num" w:pos="540"/>
        </w:tabs>
        <w:spacing w:line="360" w:lineRule="auto"/>
      </w:pPr>
      <w:r w:rsidRPr="00963C64">
        <w:t>¿</w:t>
      </w:r>
      <w:r>
        <w:t>Qué hace Satanás en relación con el creyente?</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Hechos 5:3 ______________________________________________________________</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Apoc. 12:10______________________________________________________________</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1 Tes. 2:18 ______________________________________________________________</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Efesios 6:11-12 ____________________________________________________________</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1 Cor. 7:5 ______________________________________________________________</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Mat. 13:38-39 _____________________________________________________________</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Apoc. 2:10______________________________________________________________</w:t>
      </w:r>
    </w:p>
    <w:p w:rsidR="00E35E8F" w:rsidRPr="00DD2F79" w:rsidRDefault="00E35E8F" w:rsidP="001C2466">
      <w:pPr>
        <w:pStyle w:val="respuesta"/>
      </w:pPr>
    </w:p>
    <w:p w:rsidR="00E35E8F" w:rsidRDefault="00E35E8F" w:rsidP="00E35E8F">
      <w:pPr>
        <w:pStyle w:val="Listaconnmeros"/>
        <w:tabs>
          <w:tab w:val="clear" w:pos="360"/>
          <w:tab w:val="num" w:pos="540"/>
        </w:tabs>
      </w:pPr>
      <w:r>
        <w:t xml:space="preserve">¿Qué nos enseña la Biblia acerca de Satanás en los siguientes pasajes? </w:t>
      </w:r>
    </w:p>
    <w:p w:rsidR="00E35E8F" w:rsidRDefault="00E35E8F" w:rsidP="00EE597E">
      <w:pPr>
        <w:pStyle w:val="check"/>
        <w:numPr>
          <w:ilvl w:val="0"/>
          <w:numId w:val="1"/>
        </w:numPr>
        <w:ind w:left="432" w:hanging="288"/>
        <w:rPr>
          <w:lang w:eastAsia="en-US"/>
        </w:rPr>
      </w:pPr>
      <w:r>
        <w:rPr>
          <w:lang w:eastAsia="en-US"/>
        </w:rPr>
        <w:t>2 Corintios 12:7-10</w:t>
      </w:r>
    </w:p>
    <w:p w:rsidR="00E35E8F" w:rsidRDefault="00E35E8F" w:rsidP="001C2466">
      <w:pPr>
        <w:pStyle w:val="respuesta"/>
      </w:pPr>
      <w:r>
        <w:t>Dios usa a veces aún a Satanás para un buen propósito en nuestra vida.</w:t>
      </w:r>
    </w:p>
    <w:p w:rsidR="00E35E8F" w:rsidRDefault="00E35E8F" w:rsidP="00EE597E">
      <w:pPr>
        <w:pStyle w:val="check"/>
        <w:numPr>
          <w:ilvl w:val="0"/>
          <w:numId w:val="1"/>
        </w:numPr>
        <w:ind w:left="432" w:hanging="288"/>
        <w:rPr>
          <w:lang w:eastAsia="en-US"/>
        </w:rPr>
      </w:pPr>
      <w:r>
        <w:rPr>
          <w:lang w:eastAsia="en-US"/>
        </w:rPr>
        <w:t>1 Pedro 5:8-9</w:t>
      </w:r>
    </w:p>
    <w:p w:rsidR="00E35E8F" w:rsidRPr="00DD2F79" w:rsidRDefault="00E35E8F" w:rsidP="001C2466">
      <w:pPr>
        <w:pStyle w:val="respuesta"/>
      </w:pPr>
      <w:r>
        <w:t>Debemos estar alertas contra sus ataques y someternos a Dios.</w:t>
      </w:r>
    </w:p>
    <w:p w:rsidR="00E35E8F" w:rsidRDefault="00E35E8F" w:rsidP="00EE597E">
      <w:pPr>
        <w:pStyle w:val="check"/>
        <w:numPr>
          <w:ilvl w:val="0"/>
          <w:numId w:val="1"/>
        </w:numPr>
        <w:ind w:left="432" w:hanging="288"/>
        <w:rPr>
          <w:lang w:eastAsia="en-US"/>
        </w:rPr>
      </w:pPr>
      <w:r>
        <w:rPr>
          <w:lang w:eastAsia="en-US"/>
        </w:rPr>
        <w:t>Efesios 6:11-18</w:t>
      </w:r>
    </w:p>
    <w:p w:rsidR="00E35E8F" w:rsidRPr="00B86312" w:rsidRDefault="00E35E8F" w:rsidP="001C2466">
      <w:pPr>
        <w:pStyle w:val="respuesta"/>
      </w:pPr>
      <w:r>
        <w:t>Dios nos ha preparado  una armadura para nuestra defensa.</w:t>
      </w:r>
    </w:p>
    <w:p w:rsidR="00E35E8F" w:rsidRPr="00963C64" w:rsidRDefault="00E35E8F" w:rsidP="00E35E8F">
      <w:pPr>
        <w:pStyle w:val="Listaconnmeros"/>
        <w:tabs>
          <w:tab w:val="clear" w:pos="360"/>
          <w:tab w:val="num" w:pos="540"/>
        </w:tabs>
      </w:pPr>
      <w:r w:rsidRPr="00963C64">
        <w:t xml:space="preserve">¿Cuál es </w:t>
      </w:r>
      <w:r>
        <w:t>el</w:t>
      </w:r>
      <w:r w:rsidRPr="00963C64">
        <w:t xml:space="preserve"> origen de los demonios?</w:t>
      </w:r>
    </w:p>
    <w:p w:rsidR="00E35E8F" w:rsidRPr="00963C64" w:rsidRDefault="00E35E8F" w:rsidP="001C2466">
      <w:pPr>
        <w:pStyle w:val="respuesta"/>
      </w:pPr>
      <w:r w:rsidRPr="00963C64">
        <w:t>Son ángeles que cayeron con Satanás.</w:t>
      </w:r>
    </w:p>
    <w:p w:rsidR="00E35E8F" w:rsidRPr="00963C64" w:rsidRDefault="00753C4A" w:rsidP="00E35E8F">
      <w:pPr>
        <w:pStyle w:val="Listaconnmeros"/>
        <w:tabs>
          <w:tab w:val="clear" w:pos="360"/>
          <w:tab w:val="num" w:pos="540"/>
        </w:tabs>
      </w:pPr>
      <w:r>
        <w:lastRenderedPageBreak/>
        <w:t>¿Cuáles</w:t>
      </w:r>
      <w:r w:rsidR="00E35E8F" w:rsidRPr="00963C64">
        <w:t xml:space="preserve"> son algunas cosas que hacen los demonios?</w:t>
      </w:r>
      <w:r w:rsidR="00E35E8F">
        <w:t xml:space="preserve"> </w:t>
      </w:r>
    </w:p>
    <w:p w:rsidR="00E35E8F" w:rsidRDefault="00E35E8F" w:rsidP="001C2466">
      <w:pPr>
        <w:pStyle w:val="respuesta"/>
      </w:pPr>
      <w:r w:rsidRPr="00963C64">
        <w:t xml:space="preserve">Intentan torcer los propósitos de Dios como emisarios de Satanás. </w:t>
      </w:r>
      <w:r>
        <w:t>Dan. 10:10-14 y Ap. 16:13-16.</w:t>
      </w:r>
    </w:p>
    <w:p w:rsidR="00E35E8F" w:rsidRDefault="00E35E8F" w:rsidP="001C2466">
      <w:pPr>
        <w:pStyle w:val="respuesta"/>
      </w:pPr>
      <w:r>
        <w:t>Porque son muchos ocupados como emisarios de Satanás, es lo que parece considerar a Satanás como omnipresente, aunque no lo es en modo alguno.</w:t>
      </w:r>
    </w:p>
    <w:p w:rsidR="00E35E8F" w:rsidRDefault="00E35E8F" w:rsidP="001C2466">
      <w:pPr>
        <w:pStyle w:val="respuesta"/>
      </w:pPr>
      <w:r w:rsidRPr="00963C64">
        <w:t xml:space="preserve">Comunican enfermedades, </w:t>
      </w:r>
      <w:r>
        <w:t xml:space="preserve">(Mt. 9:33) </w:t>
      </w:r>
      <w:r w:rsidRPr="00963C64">
        <w:t>poseer animales,</w:t>
      </w:r>
      <w:r>
        <w:t xml:space="preserve"> (Marcos 5:13)</w:t>
      </w:r>
      <w:r w:rsidRPr="00963C64">
        <w:t xml:space="preserve"> promuevan falsa doctrina</w:t>
      </w:r>
      <w:r>
        <w:t xml:space="preserve"> (1 Tim. 4:1).</w:t>
      </w:r>
    </w:p>
    <w:p w:rsidR="00E35E8F" w:rsidRDefault="00E35E8F" w:rsidP="001C2466">
      <w:pPr>
        <w:pStyle w:val="respuesta"/>
      </w:pPr>
      <w:r>
        <w:t>A</w:t>
      </w:r>
      <w:r w:rsidRPr="00963C64">
        <w:t xml:space="preserve"> veces Dios los usa para llevar a cabo sus planes. </w:t>
      </w:r>
      <w:r>
        <w:t>1 Sam. 16:14 y 2 Cor. 12:7</w:t>
      </w:r>
    </w:p>
    <w:p w:rsidR="00E35E8F" w:rsidRPr="00963C64" w:rsidRDefault="00E35E8F" w:rsidP="001C2466">
      <w:pPr>
        <w:pStyle w:val="respuesta"/>
      </w:pPr>
      <w:r w:rsidRPr="00963C64">
        <w:t xml:space="preserve"> Están metidos</w:t>
      </w:r>
      <w:r>
        <w:t xml:space="preserve"> en los asuntos de las naciones, Dan. 10:13.</w:t>
      </w:r>
    </w:p>
    <w:p w:rsidR="00E35E8F" w:rsidRPr="00963C64" w:rsidRDefault="00E35E8F" w:rsidP="00E35E8F"/>
    <w:p w:rsidR="00E35E8F" w:rsidRPr="00963C64" w:rsidRDefault="00E35E8F" w:rsidP="00E35E8F"/>
    <w:p w:rsidR="00E35E8F" w:rsidRPr="00963C64" w:rsidRDefault="00E35E8F" w:rsidP="00E35E8F">
      <w:pPr>
        <w:pStyle w:val="Listaconnmeros"/>
        <w:tabs>
          <w:tab w:val="clear" w:pos="360"/>
          <w:tab w:val="num" w:pos="540"/>
        </w:tabs>
      </w:pPr>
      <w:r w:rsidRPr="00963C64">
        <w:t>¿Cuál es la diferencia entre la posesión demoníac</w:t>
      </w:r>
      <w:r>
        <w:t>a</w:t>
      </w:r>
      <w:r w:rsidRPr="00963C64">
        <w:t xml:space="preserve"> y la influencia demoníaca?</w:t>
      </w:r>
      <w:r>
        <w:t xml:space="preserve"> </w:t>
      </w:r>
    </w:p>
    <w:p w:rsidR="00E35E8F" w:rsidRPr="00963C64" w:rsidRDefault="00E35E8F" w:rsidP="001C2466">
      <w:pPr>
        <w:pStyle w:val="respuesta"/>
      </w:pPr>
      <w:r w:rsidRPr="00963C64">
        <w:t>La posesión la base de las operaciones de los demonios se encuentra en el interior de la persona poseída, en tanto que la influencia viene desde fuera de la persona que actúa. Los síntomas pueden ser muy parecidos.</w:t>
      </w:r>
      <w:r w:rsidR="008813B7">
        <w:t xml:space="preserve">  </w:t>
      </w:r>
    </w:p>
    <w:p w:rsidR="00E35E8F" w:rsidRPr="00963C64" w:rsidRDefault="00E35E8F" w:rsidP="00E35E8F"/>
    <w:p w:rsidR="00E35E8F" w:rsidRPr="00963C64" w:rsidRDefault="00E35E8F" w:rsidP="00E35E8F">
      <w:pPr>
        <w:pStyle w:val="Listaconnmeros"/>
        <w:tabs>
          <w:tab w:val="clear" w:pos="360"/>
          <w:tab w:val="num" w:pos="540"/>
        </w:tabs>
      </w:pPr>
      <w:r w:rsidRPr="00963C64">
        <w:t>¿Por qué el cristiano no puede ser poseído por un demonio según el autor?</w:t>
      </w:r>
    </w:p>
    <w:p w:rsidR="00E35E8F" w:rsidRDefault="00E35E8F" w:rsidP="001C2466">
      <w:pPr>
        <w:pStyle w:val="respuesta"/>
      </w:pPr>
      <w:r w:rsidRPr="00963C64">
        <w:t>Porque El Espíritu Santo mora en el creyente y no dejaría estar un espíritu inmundo.</w:t>
      </w:r>
    </w:p>
    <w:p w:rsidR="00E35E8F" w:rsidRDefault="00E35E8F" w:rsidP="00E35E8F">
      <w:pPr>
        <w:pStyle w:val="Listaconnmeros"/>
        <w:tabs>
          <w:tab w:val="clear" w:pos="360"/>
          <w:tab w:val="num" w:pos="540"/>
        </w:tabs>
        <w:rPr>
          <w:lang w:val="es-ES_tradnl"/>
        </w:rPr>
      </w:pPr>
      <w:r>
        <w:rPr>
          <w:lang w:val="es-ES_tradnl"/>
        </w:rPr>
        <w:t xml:space="preserve">¿Cuál es el destino final de los demonios? </w:t>
      </w:r>
    </w:p>
    <w:p w:rsidR="00E35E8F" w:rsidRDefault="00E35E8F" w:rsidP="00E10B66">
      <w:pPr>
        <w:pStyle w:val="respuesta"/>
      </w:pPr>
      <w:r>
        <w:t>Todos los demonios serán en su día echados, con el mismo Satanás, en el lago de fuego para siempre, Mateo 25:41.</w:t>
      </w:r>
      <w:r>
        <w:br/>
      </w:r>
    </w:p>
    <w:p w:rsidR="00E35E8F" w:rsidRPr="00466B70" w:rsidRDefault="00E35E8F" w:rsidP="00E35E8F">
      <w:pPr>
        <w:pStyle w:val="ilust0"/>
        <w:rPr>
          <w:lang w:val="es-MX" w:eastAsia="en-US"/>
        </w:rPr>
      </w:pPr>
      <w:r w:rsidRPr="00466B70">
        <w:rPr>
          <w:lang w:val="es-MX" w:eastAsia="en-US"/>
        </w:rPr>
        <w:t>Para mayor información sobre S</w:t>
      </w:r>
      <w:r>
        <w:rPr>
          <w:lang w:val="es-MX" w:eastAsia="en-US"/>
        </w:rPr>
        <w:t>atanás y los demonios pueden  estudiar el curso “Ocultismo”.</w:t>
      </w:r>
    </w:p>
    <w:p w:rsidR="00E35E8F" w:rsidRPr="003D569E" w:rsidRDefault="00E35E8F" w:rsidP="00E35E8F">
      <w:pPr>
        <w:rPr>
          <w:lang w:val="es-ES_tradnl"/>
        </w:rPr>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71690E" w:rsidRDefault="0071690E" w:rsidP="00E35E8F">
      <w:pPr>
        <w:pStyle w:val="Ttulo"/>
      </w:pPr>
      <w:bookmarkStart w:id="9" w:name="_Toc44082903"/>
    </w:p>
    <w:p w:rsidR="00E35E8F" w:rsidRPr="00963C64" w:rsidRDefault="00E35E8F" w:rsidP="00E35E8F">
      <w:pPr>
        <w:pStyle w:val="Ttulo"/>
      </w:pPr>
      <w:r w:rsidRPr="00963C64">
        <w:lastRenderedPageBreak/>
        <w:t xml:space="preserve">Lección </w:t>
      </w:r>
      <w:r>
        <w:t>9</w:t>
      </w:r>
      <w:r w:rsidR="001C2466">
        <w:br/>
      </w:r>
      <w:r w:rsidRPr="00963C64">
        <w:t>La naturaleza del hombre</w:t>
      </w:r>
      <w:bookmarkEnd w:id="9"/>
    </w:p>
    <w:p w:rsidR="00E35E8F" w:rsidRPr="00963C64" w:rsidRDefault="00E35E8F" w:rsidP="00E35E8F">
      <w:r w:rsidRPr="00963C64">
        <w:t>Lee Capítulo 6 páginas 1</w:t>
      </w:r>
      <w:r w:rsidR="00313499">
        <w:t>07</w:t>
      </w:r>
      <w:r w:rsidRPr="00963C64">
        <w:t>-12</w:t>
      </w:r>
      <w:r w:rsidR="00E86070">
        <w:t>2.</w:t>
      </w:r>
    </w:p>
    <w:p w:rsidR="00E35E8F" w:rsidRPr="00963C64" w:rsidRDefault="00E35E8F" w:rsidP="00EE597E">
      <w:pPr>
        <w:pStyle w:val="Listaconnmeros"/>
        <w:numPr>
          <w:ilvl w:val="0"/>
          <w:numId w:val="29"/>
        </w:numPr>
        <w:tabs>
          <w:tab w:val="clear" w:pos="360"/>
          <w:tab w:val="num" w:pos="540"/>
        </w:tabs>
        <w:ind w:left="540"/>
      </w:pPr>
      <w:r w:rsidRPr="00963C64">
        <w:t xml:space="preserve">¿Qué implica la creación en cuanto a la responsabilidad del hombre? </w:t>
      </w:r>
    </w:p>
    <w:p w:rsidR="00E35E8F" w:rsidRPr="00963C64" w:rsidRDefault="00E35E8F" w:rsidP="001C2466">
      <w:pPr>
        <w:pStyle w:val="respuesta"/>
      </w:pPr>
      <w:r w:rsidRPr="00963C64">
        <w:t>Que las criaturas son responsables ante un Dios personal existente fuera del hombre.</w:t>
      </w:r>
      <w:r>
        <w:br/>
        <w:t>Col. 1:16 – fue creado por Él y para Él.</w:t>
      </w:r>
    </w:p>
    <w:p w:rsidR="00E35E8F" w:rsidRPr="00963C64" w:rsidRDefault="00E35E8F" w:rsidP="00E35E8F"/>
    <w:p w:rsidR="00E35E8F" w:rsidRPr="00963C64" w:rsidRDefault="00E35E8F" w:rsidP="00E35E8F">
      <w:pPr>
        <w:pStyle w:val="Listaconnmeros"/>
        <w:tabs>
          <w:tab w:val="clear" w:pos="360"/>
          <w:tab w:val="num" w:pos="540"/>
        </w:tabs>
      </w:pPr>
      <w:r w:rsidRPr="00963C64">
        <w:t>¿Cuáles son algunos de los problemas que tienen los que creen en la teoría de evolución?</w:t>
      </w:r>
    </w:p>
    <w:p w:rsidR="00E35E8F" w:rsidRDefault="00E35E8F" w:rsidP="001C2466">
      <w:pPr>
        <w:pStyle w:val="respuesta"/>
      </w:pPr>
      <w:r w:rsidRPr="00963C64">
        <w:t>Como se evolucionaron de una especie a otro</w:t>
      </w:r>
      <w:r>
        <w:t xml:space="preserve">, </w:t>
      </w:r>
      <w:r w:rsidRPr="00963C64">
        <w:t xml:space="preserve"> (no cambios en la misma especie).</w:t>
      </w:r>
      <w:r w:rsidRPr="00963C64">
        <w:br/>
        <w:t>Falta de eslabones entre lo m</w:t>
      </w:r>
      <w:r>
        <w:t>á</w:t>
      </w:r>
      <w:r w:rsidRPr="00963C64">
        <w:t>s simple a lo más complejo en el registro de los fósiles.</w:t>
      </w:r>
    </w:p>
    <w:p w:rsidR="00E35E8F" w:rsidRDefault="00E35E8F" w:rsidP="00E35E8F">
      <w:pPr>
        <w:pStyle w:val="Listaconnmeros"/>
        <w:tabs>
          <w:tab w:val="clear" w:pos="360"/>
          <w:tab w:val="num" w:pos="540"/>
        </w:tabs>
      </w:pPr>
      <w:r>
        <w:t xml:space="preserve">¿Qué significa la “creación ex nihilo”? </w:t>
      </w:r>
    </w:p>
    <w:p w:rsidR="00E35E8F" w:rsidRDefault="00E35E8F" w:rsidP="001C2466">
      <w:pPr>
        <w:pStyle w:val="respuesta"/>
      </w:pPr>
      <w:r>
        <w:t xml:space="preserve">Que no existía ningún material anterior. Hacer algo de la nada.  </w:t>
      </w:r>
      <w:r w:rsidRPr="00B92637">
        <w:rPr>
          <w:bCs/>
          <w:i/>
          <w:iCs/>
        </w:rPr>
        <w:t>Ex nihilo</w:t>
      </w:r>
      <w:r>
        <w:t xml:space="preserve"> es una </w:t>
      </w:r>
      <w:hyperlink r:id="rId11" w:tooltip="Locución latina" w:history="1">
        <w:r w:rsidRPr="008E7360">
          <w:rPr>
            <w:rStyle w:val="Hipervnculo"/>
            <w:color w:val="000000" w:themeColor="text1"/>
          </w:rPr>
          <w:t>locución latina</w:t>
        </w:r>
      </w:hyperlink>
      <w:r>
        <w:t xml:space="preserve"> traducible por "de la nada" o "desde la nada".</w:t>
      </w:r>
      <w:r w:rsidRPr="00963C64">
        <w:br/>
      </w:r>
    </w:p>
    <w:p w:rsidR="00E35E8F" w:rsidRDefault="00CC1CA5" w:rsidP="00E35E8F">
      <w:pPr>
        <w:pStyle w:val="Listaconnmeros"/>
        <w:tabs>
          <w:tab w:val="clear" w:pos="360"/>
          <w:tab w:val="num" w:pos="540"/>
        </w:tabs>
        <w:rPr>
          <w:lang w:val="es-ES_tradnl"/>
        </w:rPr>
      </w:pPr>
      <w:r>
        <w:rPr>
          <w:lang w:val="es-ES_tradnl"/>
        </w:rPr>
        <w:t>El</w:t>
      </w:r>
      <w:r w:rsidR="00E35E8F">
        <w:rPr>
          <w:lang w:val="es-ES_tradnl"/>
        </w:rPr>
        <w:t xml:space="preserve"> autor habla de cuatro opiniones acerca del tiempo de la creación. ¿Cuál es la cuarta opinión acerca de los días de la creación? </w:t>
      </w:r>
    </w:p>
    <w:p w:rsidR="00E35E8F" w:rsidRDefault="00E35E8F" w:rsidP="00E10B66">
      <w:pPr>
        <w:pStyle w:val="respuesta"/>
      </w:pPr>
      <w:r>
        <w:t>Que se trata de días solares, (de 24 horas) uno tras otro, sin lapsos o vacíos entre ellos. Esta opinión concuerda mejor con la mención de “la tarde y la mañana” de cada día. También en otras partes del A.T. cuando aparece un adjetivo numérico con la palabra día se significa un día solar. Según esta opinión la tierra que conocemos es muy reciente.</w:t>
      </w:r>
    </w:p>
    <w:p w:rsidR="00E35E8F" w:rsidRDefault="00CC1CA5" w:rsidP="00E35E8F">
      <w:pPr>
        <w:pStyle w:val="Listaconnmeros"/>
        <w:tabs>
          <w:tab w:val="clear" w:pos="360"/>
          <w:tab w:val="num" w:pos="540"/>
        </w:tabs>
        <w:spacing w:line="360" w:lineRule="auto"/>
        <w:rPr>
          <w:lang w:val="es-ES_tradnl"/>
        </w:rPr>
      </w:pPr>
      <w:r>
        <w:rPr>
          <w:lang w:val="es-ES_tradnl"/>
        </w:rPr>
        <w:t>El autor</w:t>
      </w:r>
      <w:r w:rsidR="00E35E8F">
        <w:rPr>
          <w:lang w:val="es-ES_tradnl"/>
        </w:rPr>
        <w:t xml:space="preserve"> hablando de los efectos del diluvio dice, “Tal __________ sería, fácilmente la causa de los _______________ que encontramos como consecuencia y entonces significaría que el relato ____________ no incorpora grandes __________ en el tiempo, sino que se cumplió en cosa de ____  ________.”</w:t>
      </w:r>
    </w:p>
    <w:p w:rsidR="00E35E8F" w:rsidRDefault="00E35E8F" w:rsidP="00E35E8F">
      <w:pPr>
        <w:pStyle w:val="Listaconnmeros"/>
        <w:tabs>
          <w:tab w:val="clear" w:pos="360"/>
          <w:tab w:val="num" w:pos="540"/>
        </w:tabs>
        <w:rPr>
          <w:lang w:val="es-ES_tradnl"/>
        </w:rPr>
      </w:pPr>
      <w:r>
        <w:rPr>
          <w:lang w:val="es-ES_tradnl"/>
        </w:rPr>
        <w:t xml:space="preserve">¿Cuántos años de edad tenían Adán y Eva cuando fueron creados? </w:t>
      </w:r>
    </w:p>
    <w:p w:rsidR="00E35E8F" w:rsidRDefault="00CC1CA5" w:rsidP="00E35E8F">
      <w:pPr>
        <w:pStyle w:val="Respuesta0"/>
        <w:ind w:firstLine="708"/>
        <w:rPr>
          <w:lang w:val="es-ES_tradnl"/>
        </w:rPr>
      </w:pPr>
      <w:r>
        <w:rPr>
          <w:noProof/>
          <w:lang w:eastAsia="es-MX"/>
        </w:rPr>
        <mc:AlternateContent>
          <mc:Choice Requires="wps">
            <w:drawing>
              <wp:anchor distT="0" distB="0" distL="114300" distR="114300" simplePos="0" relativeHeight="251660288" behindDoc="0" locked="0" layoutInCell="1" allowOverlap="1">
                <wp:simplePos x="0" y="0"/>
                <wp:positionH relativeFrom="column">
                  <wp:posOffset>3598545</wp:posOffset>
                </wp:positionH>
                <wp:positionV relativeFrom="paragraph">
                  <wp:posOffset>122555</wp:posOffset>
                </wp:positionV>
                <wp:extent cx="2457450" cy="1371600"/>
                <wp:effectExtent l="9525" t="5715" r="9525" b="13335"/>
                <wp:wrapSquare wrapText="bothSides"/>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0" cy="1371600"/>
                        </a:xfrm>
                        <a:prstGeom prst="rect">
                          <a:avLst/>
                        </a:prstGeom>
                        <a:solidFill>
                          <a:srgbClr val="FFFFFF"/>
                        </a:solidFill>
                        <a:ln w="9525">
                          <a:solidFill>
                            <a:srgbClr val="000000"/>
                          </a:solidFill>
                          <a:miter lim="800000"/>
                          <a:headEnd/>
                          <a:tailEnd/>
                        </a:ln>
                      </wps:spPr>
                      <wps:txbx>
                        <w:txbxContent>
                          <w:p w:rsidR="00A42579" w:rsidRDefault="00A42579" w:rsidP="00E35E8F">
                            <w:r>
                              <w:t xml:space="preserve">Aparentemente toda la creación aunque era nueva tenía la apariencia de edad. Los árboles ya tenían fruto y el hombre y la mujer eran adultos. Esto puede hacer algunos creer que la tierra tiene muchos años más de lo que actualmente tiene.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0" type="#_x0000_t202" style="position:absolute;left:0;text-align:left;margin-left:283.35pt;margin-top:9.65pt;width:193.5pt;height:10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">
                <v:textbox>
                  <w:txbxContent>
                    <w:p w:rsidR="00A42579" w:rsidRDefault="00A42579" w:rsidP="00E35E8F">
                      <w:r>
                        <w:t xml:space="preserve">Aparentemente toda la creación aunque era nueva tenía la apariencia de edad. Los árboles ya tenían fruto y el hombre y la mujer eran adultos. Esto puede hacer algunos creer que la tierra tiene muchos años más de lo que actualmente tiene. </w:t>
                      </w:r>
                    </w:p>
                  </w:txbxContent>
                </v:textbox>
                <w10:wrap type="square"/>
              </v:shape>
            </w:pict>
          </mc:Fallback>
        </mc:AlternateContent>
      </w:r>
      <w:r w:rsidR="00E35E8F">
        <w:rPr>
          <w:lang w:val="es-ES_tradnl"/>
        </w:rPr>
        <w:t>0</w:t>
      </w:r>
    </w:p>
    <w:p w:rsidR="00E35E8F" w:rsidRDefault="00E35E8F" w:rsidP="00E35E8F">
      <w:pPr>
        <w:pStyle w:val="Listaconnmeros"/>
        <w:tabs>
          <w:tab w:val="clear" w:pos="360"/>
          <w:tab w:val="num" w:pos="540"/>
        </w:tabs>
        <w:rPr>
          <w:lang w:val="es-ES_tradnl"/>
        </w:rPr>
      </w:pPr>
      <w:r>
        <w:rPr>
          <w:lang w:val="es-ES_tradnl"/>
        </w:rPr>
        <w:t xml:space="preserve">¿Qué edad aparentaban tener? </w:t>
      </w:r>
    </w:p>
    <w:p w:rsidR="00E35E8F" w:rsidRDefault="00E35E8F" w:rsidP="00E10B66">
      <w:pPr>
        <w:pStyle w:val="respuesta"/>
      </w:pPr>
      <w:r>
        <w:t>De adultos o sea maduros. 20 o 30 años.</w:t>
      </w:r>
    </w:p>
    <w:p w:rsidR="00E35E8F" w:rsidRDefault="00E35E8F" w:rsidP="00E35E8F">
      <w:pPr>
        <w:pStyle w:val="Listaconnmeros"/>
        <w:tabs>
          <w:tab w:val="clear" w:pos="360"/>
          <w:tab w:val="num" w:pos="540"/>
        </w:tabs>
        <w:rPr>
          <w:lang w:val="es-ES_tradnl"/>
        </w:rPr>
      </w:pPr>
      <w:r>
        <w:rPr>
          <w:lang w:val="es-ES_tradnl"/>
        </w:rPr>
        <w:t>¿Qué es lo que hace al hombre importante con carácter único? 118</w:t>
      </w:r>
    </w:p>
    <w:p w:rsidR="00E35E8F" w:rsidRPr="002009AA" w:rsidRDefault="00E35E8F" w:rsidP="00E10B66">
      <w:pPr>
        <w:pStyle w:val="respuesta"/>
      </w:pPr>
      <w:r>
        <w:t>El hecho que fue creado a imagen y semejanza de Dios.</w:t>
      </w:r>
    </w:p>
    <w:p w:rsidR="00E35E8F" w:rsidRPr="00963C64" w:rsidRDefault="00E35E8F" w:rsidP="00E35E8F">
      <w:pPr>
        <w:pStyle w:val="Listaconnmeros"/>
        <w:tabs>
          <w:tab w:val="clear" w:pos="360"/>
          <w:tab w:val="num" w:pos="540"/>
        </w:tabs>
      </w:pPr>
      <w:r w:rsidRPr="00963C64">
        <w:t xml:space="preserve">3. Al ser creado en la imagen de Dios el hombre fue dado _________________ sobre la tierra y la capacidad para la _____________  _______________.  Sin embargo cuando el hombre  pecó perdió </w:t>
      </w:r>
      <w:proofErr w:type="spellStart"/>
      <w:r w:rsidRPr="00963C64">
        <w:t>el</w:t>
      </w:r>
      <w:proofErr w:type="spellEnd"/>
      <w:r w:rsidRPr="00963C64">
        <w:t xml:space="preserve"> ______________ y corrompió sus aptitudes _____________.</w:t>
      </w:r>
    </w:p>
    <w:p w:rsidR="00E35E8F" w:rsidRPr="00963C64" w:rsidRDefault="00E35E8F" w:rsidP="00E35E8F">
      <w:pPr>
        <w:spacing w:line="360" w:lineRule="auto"/>
      </w:pPr>
    </w:p>
    <w:p w:rsidR="00E35E8F" w:rsidRPr="00963C64" w:rsidRDefault="00E35E8F" w:rsidP="00E35E8F">
      <w:pPr>
        <w:pStyle w:val="Listaconnmeros"/>
        <w:tabs>
          <w:tab w:val="clear" w:pos="360"/>
          <w:tab w:val="num" w:pos="540"/>
        </w:tabs>
      </w:pPr>
      <w:r w:rsidRPr="00963C64">
        <w:t>¿Cuáles son las facetas de la naturaleza inmaterial del hombre?</w:t>
      </w:r>
    </w:p>
    <w:p w:rsidR="00E35E8F" w:rsidRPr="00963C64" w:rsidRDefault="00E35E8F" w:rsidP="001C2466">
      <w:pPr>
        <w:pStyle w:val="respuesta"/>
      </w:pPr>
      <w:r w:rsidRPr="00963C64">
        <w:t>Alma, espíritu, corazón, mente, voluntad y consciencia.</w:t>
      </w:r>
    </w:p>
    <w:p w:rsidR="00E35E8F" w:rsidRPr="00963C64" w:rsidRDefault="00E35E8F" w:rsidP="00E35E8F">
      <w:pPr>
        <w:pStyle w:val="Listaconnmeros"/>
        <w:tabs>
          <w:tab w:val="clear" w:pos="360"/>
          <w:tab w:val="num" w:pos="540"/>
        </w:tabs>
      </w:pPr>
      <w:r w:rsidRPr="00963C64">
        <w:t>¿</w:t>
      </w:r>
      <w:r w:rsidR="00753C4A">
        <w:t>Qué</w:t>
      </w:r>
      <w:r w:rsidRPr="00963C64">
        <w:t xml:space="preserve"> palabra mayormente incluye todos los aspectos de la parte inmaterial del hombre?</w:t>
      </w:r>
      <w:r>
        <w:t xml:space="preserve"> </w:t>
      </w:r>
    </w:p>
    <w:p w:rsidR="00E35E8F" w:rsidRDefault="00E35E8F" w:rsidP="001C2466">
      <w:pPr>
        <w:pStyle w:val="respuesta"/>
      </w:pPr>
      <w:r w:rsidRPr="00963C64">
        <w:t>El corazón.</w:t>
      </w:r>
    </w:p>
    <w:p w:rsidR="00E35E8F" w:rsidRPr="00963C64" w:rsidRDefault="00E35E8F" w:rsidP="00E35E8F">
      <w:pPr>
        <w:pStyle w:val="Listaconnmeros"/>
        <w:tabs>
          <w:tab w:val="clear" w:pos="360"/>
          <w:tab w:val="num" w:pos="540"/>
        </w:tabs>
      </w:pPr>
      <w:r w:rsidRPr="00963C64">
        <w:lastRenderedPageBreak/>
        <w:t>¿Cuáles aspectos incluye el concepto del corazón?</w:t>
      </w:r>
      <w:r>
        <w:t xml:space="preserve"> </w:t>
      </w:r>
    </w:p>
    <w:p w:rsidR="00E35E8F" w:rsidRDefault="00E35E8F" w:rsidP="001C2466">
      <w:pPr>
        <w:pStyle w:val="respuesta"/>
      </w:pPr>
      <w:r w:rsidRPr="00963C64">
        <w:t>Intelectual, emocional, volitiva y su vida espiritual.</w:t>
      </w:r>
    </w:p>
    <w:p w:rsidR="00E35E8F" w:rsidRDefault="00E35E8F" w:rsidP="00E35E8F">
      <w:pPr>
        <w:pStyle w:val="Listaconnmeros"/>
        <w:tabs>
          <w:tab w:val="clear" w:pos="360"/>
          <w:tab w:val="num" w:pos="540"/>
        </w:tabs>
        <w:rPr>
          <w:lang w:val="es-ES_tradnl"/>
        </w:rPr>
      </w:pPr>
      <w:r>
        <w:rPr>
          <w:lang w:val="es-ES_tradnl"/>
        </w:rPr>
        <w:t xml:space="preserve">¿De qué sirve la conciencia del hombre, el incrédulo y también el creyente? </w:t>
      </w:r>
    </w:p>
    <w:p w:rsidR="00E35E8F" w:rsidRDefault="00E35E8F" w:rsidP="00E10B66">
      <w:pPr>
        <w:pStyle w:val="respuesta"/>
      </w:pPr>
      <w:r>
        <w:t>Incrédulo puede ser su guía para reconocer cuando hace mal. Rom. 2:15; 1 Tim. 4:2</w:t>
      </w:r>
      <w:r>
        <w:br/>
        <w:t xml:space="preserve">Creyente Le puede poner en buena relación con su gobierno, (Rm. 13:5)  con su jefe </w:t>
      </w:r>
      <w:r>
        <w:br/>
        <w:t>(1 Pedro 2:19) y sus hermanos, (1 Cor. 8:7, 10 y 12)</w:t>
      </w:r>
      <w:r>
        <w:br/>
      </w:r>
    </w:p>
    <w:p w:rsidR="00E35E8F" w:rsidRDefault="00E35E8F" w:rsidP="00E35E8F">
      <w:pPr>
        <w:pStyle w:val="Listaconnmeros"/>
        <w:tabs>
          <w:tab w:val="clear" w:pos="360"/>
          <w:tab w:val="num" w:pos="540"/>
        </w:tabs>
        <w:rPr>
          <w:lang w:val="es-ES_tradnl"/>
        </w:rPr>
      </w:pPr>
      <w:r>
        <w:rPr>
          <w:lang w:val="es-ES_tradnl"/>
        </w:rPr>
        <w:t>¿Cómo describe la Palabra de Dios la mente del inconverso y el cambio que ocurre cuand</w:t>
      </w:r>
      <w:r w:rsidR="00CC1CA5">
        <w:rPr>
          <w:lang w:val="es-ES_tradnl"/>
        </w:rPr>
        <w:t xml:space="preserve">o llega a creer en Jesucristo? </w:t>
      </w:r>
    </w:p>
    <w:p w:rsidR="00E35E8F" w:rsidRPr="00556672" w:rsidRDefault="00E35E8F" w:rsidP="00E10B66">
      <w:pPr>
        <w:pStyle w:val="respuesta"/>
      </w:pPr>
      <w:r>
        <w:t>Reprobada (Rm. 1:28), vana o inadecuada (Efesios 4:17), corrompida (Tito 1:15), oscurecida (Ef. 4:18), y cegada por Satanás (2 Cor. 4:4).</w:t>
      </w:r>
      <w:r>
        <w:br/>
        <w:t>Entonces puede amar a Dios (Mt. 22:37),</w:t>
      </w:r>
      <w:r w:rsidR="00CC1CA5">
        <w:t xml:space="preserve"> entender la voluntad de Dios (E</w:t>
      </w:r>
      <w:r>
        <w:t>f. 5:17), y alabarle inteligentemente (1 Cor. 14:15).</w:t>
      </w:r>
    </w:p>
    <w:p w:rsidR="00E35E8F" w:rsidRPr="00963C64" w:rsidRDefault="00E35E8F" w:rsidP="00E35E8F"/>
    <w:p w:rsidR="00E35E8F" w:rsidRPr="00963C64" w:rsidRDefault="00E35E8F" w:rsidP="00E35E8F">
      <w:pPr>
        <w:pStyle w:val="Listaconnmeros"/>
        <w:tabs>
          <w:tab w:val="clear" w:pos="360"/>
          <w:tab w:val="num" w:pos="540"/>
        </w:tabs>
      </w:pPr>
      <w:r w:rsidRPr="00963C64">
        <w:t>¿Cuáles son las dos diferentes capacidades que el cristiano tiene en su interior?</w:t>
      </w:r>
      <w:r>
        <w:t xml:space="preserve"> </w:t>
      </w:r>
    </w:p>
    <w:p w:rsidR="00E35E8F" w:rsidRPr="00963C64" w:rsidRDefault="00E35E8F" w:rsidP="00877361">
      <w:pPr>
        <w:pStyle w:val="respuesta"/>
      </w:pPr>
      <w:r w:rsidRPr="00963C64">
        <w:t>Vieja naturaleza (deja fuera a Dios) y la nueva naturaleza (para servir a Dios).</w:t>
      </w:r>
    </w:p>
    <w:p w:rsidR="00E35E8F" w:rsidRPr="00C471EC" w:rsidRDefault="00E35E8F" w:rsidP="00E35E8F">
      <w:pPr>
        <w:pStyle w:val="Listaconnmeros"/>
        <w:tabs>
          <w:tab w:val="clear" w:pos="360"/>
          <w:tab w:val="num" w:pos="540"/>
        </w:tabs>
        <w:spacing w:line="360" w:lineRule="auto"/>
        <w:rPr>
          <w:b/>
        </w:rPr>
      </w:pPr>
      <w:r w:rsidRPr="00963C64">
        <w:t>La vieja naturaleza hace aquello que deja ___________  ____   _________.</w:t>
      </w:r>
      <w:r w:rsidRPr="00963C64">
        <w:br/>
        <w:t>La nueva naturaleza nos da la capacidad con la que podemos _____________  ___  _______.</w:t>
      </w:r>
      <w:r>
        <w:t xml:space="preserve"> 120  Efesios 4:22-25</w:t>
      </w:r>
    </w:p>
    <w:p w:rsidR="00E35E8F" w:rsidRPr="00963C64" w:rsidRDefault="00E35E8F" w:rsidP="00E35E8F">
      <w:pPr>
        <w:pStyle w:val="Listaconnmeros"/>
        <w:tabs>
          <w:tab w:val="clear" w:pos="360"/>
          <w:tab w:val="num" w:pos="540"/>
        </w:tabs>
      </w:pPr>
      <w:r w:rsidRPr="00963C64">
        <w:t>¿Cuál era la lógica de Satanás?</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Las restricciones no son _____________________________________</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El plan de Dios es ____________________________</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Entonces el plan de Dios no es _________________________</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Y plan de Satanás, sin restricciones es  ____________________</w:t>
      </w:r>
    </w:p>
    <w:p w:rsidR="00E35E8F" w:rsidRDefault="00E35E8F" w:rsidP="00E35E8F">
      <w:r>
        <w:t>¿Cómo sigue Satanás usando esa misma lógica hoy en día?</w:t>
      </w:r>
    </w:p>
    <w:p w:rsidR="00E35E8F" w:rsidRPr="005D1DDF" w:rsidRDefault="00E35E8F" w:rsidP="001C2466">
      <w:pPr>
        <w:pStyle w:val="respuesta"/>
      </w:pPr>
      <w:r>
        <w:t>Tratando de convencernos que el pecado es buen y que realmente no hay consecuencias malas, todo lo contrario. Es necesario pecar para disfrutar de la vida. 2 Pedro 2:19</w:t>
      </w:r>
    </w:p>
    <w:p w:rsidR="00E35E8F" w:rsidRPr="00963C64" w:rsidRDefault="00E35E8F" w:rsidP="00E35E8F">
      <w:pPr>
        <w:pStyle w:val="Listaconnmeros"/>
        <w:tabs>
          <w:tab w:val="clear" w:pos="360"/>
          <w:tab w:val="num" w:pos="540"/>
        </w:tabs>
      </w:pPr>
      <w:r w:rsidRPr="00963C64">
        <w:t>¿Cuáles fueron los resultados del pecado?</w:t>
      </w:r>
      <w:r>
        <w:t xml:space="preserve"> </w:t>
      </w:r>
    </w:p>
    <w:p w:rsidR="00E35E8F"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Gén</w:t>
      </w:r>
      <w:r>
        <w:t>esis</w:t>
      </w:r>
      <w:r w:rsidRPr="00963C64">
        <w:t xml:space="preserve"> 3:14</w:t>
      </w:r>
    </w:p>
    <w:p w:rsidR="00E35E8F" w:rsidRPr="001E523A" w:rsidRDefault="00E35E8F" w:rsidP="001C2466">
      <w:pPr>
        <w:pStyle w:val="respuesta"/>
      </w:pPr>
      <w:r>
        <w:t>La serpiente condenada a arrastrarse sobre su pecho.</w:t>
      </w:r>
    </w:p>
    <w:p w:rsidR="00E35E8F"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Gén</w:t>
      </w:r>
      <w:r>
        <w:t>esis</w:t>
      </w:r>
      <w:r w:rsidRPr="00963C64">
        <w:t xml:space="preserve"> 3:15</w:t>
      </w:r>
    </w:p>
    <w:p w:rsidR="00E35E8F" w:rsidRPr="001E523A" w:rsidRDefault="00E35E8F" w:rsidP="001C2466">
      <w:pPr>
        <w:pStyle w:val="respuesta"/>
      </w:pPr>
      <w:r>
        <w:t>Satanás colocado en enemistad con la simiente de la mujer y permitió que Cristo sufriera una herida dolorosa pero no mortal, Satanás condenado a una herida mortal.</w:t>
      </w:r>
    </w:p>
    <w:p w:rsidR="00E35E8F"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Gén</w:t>
      </w:r>
      <w:r>
        <w:t>esis</w:t>
      </w:r>
      <w:r w:rsidRPr="00963C64">
        <w:t xml:space="preserve"> 3:16</w:t>
      </w:r>
    </w:p>
    <w:p w:rsidR="00E35E8F" w:rsidRPr="00EE1683" w:rsidRDefault="00E35E8F" w:rsidP="001C2466">
      <w:pPr>
        <w:pStyle w:val="respuesta"/>
      </w:pPr>
      <w:r>
        <w:t>Que Eva iba a tener dolor en su parto y someterse a su esposo.</w:t>
      </w:r>
    </w:p>
    <w:p w:rsidR="00E35E8F"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Gén</w:t>
      </w:r>
      <w:r>
        <w:t>esis</w:t>
      </w:r>
      <w:r w:rsidRPr="00963C64">
        <w:t xml:space="preserve"> 3:17-19</w:t>
      </w:r>
    </w:p>
    <w:p w:rsidR="00E35E8F" w:rsidRDefault="00E35E8F" w:rsidP="001C2466">
      <w:pPr>
        <w:pStyle w:val="respuesta"/>
      </w:pPr>
      <w:r>
        <w:t>Adán iba a tener que luchar en su trabajo por la tierra maldita y al fin iba a morir.</w:t>
      </w:r>
    </w:p>
    <w:p w:rsidR="00E35E8F"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Romanos 5:12-21</w:t>
      </w:r>
    </w:p>
    <w:p w:rsidR="00E35E8F" w:rsidRPr="00963C64" w:rsidRDefault="00E35E8F" w:rsidP="001C2466">
      <w:pPr>
        <w:pStyle w:val="respuesta"/>
      </w:pPr>
      <w:r>
        <w:t>Toda la raza humana su comunión con Dios rota y la muerte física, excluidos del Edén.</w:t>
      </w:r>
      <w:r>
        <w:br/>
      </w:r>
    </w:p>
    <w:p w:rsidR="00E35E8F" w:rsidRPr="00963C64" w:rsidRDefault="00E35E8F" w:rsidP="00E35E8F">
      <w:pPr>
        <w:pStyle w:val="Listaconnmeros"/>
        <w:tabs>
          <w:tab w:val="clear" w:pos="360"/>
          <w:tab w:val="num" w:pos="540"/>
        </w:tabs>
      </w:pPr>
      <w:r w:rsidRPr="00963C64">
        <w:lastRenderedPageBreak/>
        <w:t>¿Cómo se puede definir el pecado según 1 Juan 3:4 y 1 Corintios 10:31?</w:t>
      </w:r>
      <w:r>
        <w:t xml:space="preserve"> </w:t>
      </w:r>
    </w:p>
    <w:p w:rsidR="00E35E8F" w:rsidRPr="00963C64" w:rsidRDefault="00E35E8F" w:rsidP="001C2466">
      <w:pPr>
        <w:pStyle w:val="respuesta"/>
      </w:pPr>
      <w:r w:rsidRPr="00963C64">
        <w:t>Es tra</w:t>
      </w:r>
      <w:r>
        <w:t>n</w:t>
      </w:r>
      <w:r w:rsidRPr="00963C64">
        <w:t>sgresión de la ley de Dios o se</w:t>
      </w:r>
      <w:r>
        <w:t>a</w:t>
      </w:r>
      <w:r w:rsidRPr="00963C64">
        <w:t xml:space="preserve"> desobedecer su mandato. Es hacer algo no para la gloria de Dios.</w:t>
      </w:r>
      <w:r>
        <w:t xml:space="preserve"> Puede ser algo bueno pero por motivos pecaminosos.</w:t>
      </w:r>
      <w:r>
        <w:br/>
      </w:r>
    </w:p>
    <w:p w:rsidR="00E35E8F" w:rsidRPr="00963C64" w:rsidRDefault="00E35E8F" w:rsidP="00E35E8F">
      <w:pPr>
        <w:pStyle w:val="Listaconnmeros"/>
        <w:tabs>
          <w:tab w:val="clear" w:pos="360"/>
          <w:tab w:val="num" w:pos="540"/>
        </w:tabs>
      </w:pPr>
      <w:r>
        <w:t>¿</w:t>
      </w:r>
      <w:r w:rsidRPr="00963C64">
        <w:t>Qué significa la depravación total del hombre?</w:t>
      </w:r>
      <w:r>
        <w:t xml:space="preserve">  </w:t>
      </w:r>
    </w:p>
    <w:p w:rsidR="00E35E8F" w:rsidRPr="00963C64" w:rsidRDefault="00E35E8F" w:rsidP="001C2466">
      <w:pPr>
        <w:pStyle w:val="respuesta"/>
      </w:pPr>
      <w:r>
        <w:t xml:space="preserve">Que su intelecto (2 Cor. 4:4 y Rom. 1:28), su conciencia (1 Tim. 4:2), su voluntad (Rom. 1:28), su corazón (Ef. 4:18) y todo su ser son corrompidos. </w:t>
      </w:r>
      <w:r w:rsidRPr="00963C64">
        <w:t>Significa que la corrupción del pecado se extiende a todos los hombres y a todas sus partes, d</w:t>
      </w:r>
      <w:r>
        <w:t>e</w:t>
      </w:r>
      <w:r w:rsidRPr="00963C64">
        <w:t xml:space="preserve"> modo que no queda nada en el hombre natural que pueda ofrecer mérito alguno a los ojos de Dios.</w:t>
      </w:r>
    </w:p>
    <w:p w:rsidR="00E35E8F" w:rsidRPr="00963C64" w:rsidRDefault="00E35E8F" w:rsidP="00E35E8F"/>
    <w:p w:rsidR="00E35E8F" w:rsidRPr="00963C64" w:rsidRDefault="00E35E8F" w:rsidP="00E35E8F">
      <w:pPr>
        <w:pStyle w:val="Listaconnmeros"/>
        <w:tabs>
          <w:tab w:val="clear" w:pos="360"/>
          <w:tab w:val="num" w:pos="540"/>
        </w:tabs>
      </w:pPr>
      <w:r w:rsidRPr="00963C64">
        <w:t>¿Cuáles son las tres razones por las cuales Dios debe condenar a todos los hombres por sus pecados?</w:t>
      </w:r>
      <w:r w:rsidR="00CC1CA5">
        <w:t xml:space="preserve"> </w:t>
      </w:r>
    </w:p>
    <w:p w:rsidR="00E35E8F" w:rsidRPr="00963C64" w:rsidRDefault="00E35E8F" w:rsidP="001C2466">
      <w:pPr>
        <w:pStyle w:val="respuesta"/>
      </w:pPr>
      <w:r w:rsidRPr="00963C64">
        <w:t>El pecado imputado</w:t>
      </w:r>
      <w:r>
        <w:t xml:space="preserve"> (que tenemos de Adán)</w:t>
      </w:r>
      <w:r w:rsidRPr="00963C64">
        <w:t>, el pecado personal y su naturaleza depravada.</w:t>
      </w:r>
    </w:p>
    <w:p w:rsidR="00E35E8F" w:rsidRPr="00963C64" w:rsidRDefault="00E35E8F" w:rsidP="00E35E8F">
      <w:pPr>
        <w:pStyle w:val="Listaconnmeros"/>
        <w:tabs>
          <w:tab w:val="clear" w:pos="360"/>
          <w:tab w:val="num" w:pos="540"/>
        </w:tabs>
      </w:pPr>
      <w:r w:rsidRPr="00963C64">
        <w:t>¿Qué significa “caminar en la luz”?</w:t>
      </w:r>
      <w:r>
        <w:t xml:space="preserve"> </w:t>
      </w:r>
    </w:p>
    <w:p w:rsidR="00E35E8F" w:rsidRPr="00963C64" w:rsidRDefault="00E35E8F" w:rsidP="001C2466">
      <w:pPr>
        <w:pStyle w:val="respuesta"/>
      </w:pPr>
      <w:r w:rsidRPr="00963C64">
        <w:t>Que la comunión se obtiene dejando que la luz revele lo que es bueno y lo que es malo, y entonces responda a esa luz continuamente.</w:t>
      </w:r>
    </w:p>
    <w:p w:rsidR="00E35E8F" w:rsidRPr="00963C64" w:rsidRDefault="00E35E8F" w:rsidP="00E35E8F">
      <w:pPr>
        <w:pStyle w:val="Listaconnmeros"/>
        <w:tabs>
          <w:tab w:val="clear" w:pos="360"/>
          <w:tab w:val="num" w:pos="540"/>
        </w:tabs>
      </w:pPr>
      <w:r w:rsidRPr="00963C64">
        <w:t xml:space="preserve">¿Cuáles </w:t>
      </w:r>
      <w:r w:rsidR="00753C4A">
        <w:t xml:space="preserve">son las </w:t>
      </w:r>
      <w:r w:rsidRPr="00963C64">
        <w:t xml:space="preserve">3 prevenciones para el pecado </w:t>
      </w:r>
      <w:r w:rsidR="00753C4A">
        <w:t xml:space="preserve">que Dios </w:t>
      </w:r>
      <w:r w:rsidRPr="00963C64">
        <w:t>ha provisto en la vida del creyente?</w:t>
      </w:r>
      <w:r>
        <w:t xml:space="preserve"> </w:t>
      </w:r>
    </w:p>
    <w:p w:rsidR="00E35E8F" w:rsidRPr="00963C64" w:rsidRDefault="00E35E8F" w:rsidP="001C2466">
      <w:pPr>
        <w:pStyle w:val="respuesta"/>
      </w:pPr>
      <w:r w:rsidRPr="00963C64">
        <w:t>La Palabra de Dios.</w:t>
      </w:r>
      <w:r>
        <w:t xml:space="preserve"> Salmo 119:11</w:t>
      </w:r>
    </w:p>
    <w:p w:rsidR="00E35E8F" w:rsidRPr="00963C64" w:rsidRDefault="00E35E8F" w:rsidP="001C2466">
      <w:pPr>
        <w:pStyle w:val="respuesta"/>
      </w:pPr>
      <w:r w:rsidRPr="00963C64">
        <w:t>La intercesión de Cristo.</w:t>
      </w:r>
      <w:r>
        <w:t xml:space="preserve">  Juan 17:15</w:t>
      </w:r>
    </w:p>
    <w:p w:rsidR="00E35E8F" w:rsidRPr="00963C64" w:rsidRDefault="00E35E8F" w:rsidP="001C2466">
      <w:pPr>
        <w:pStyle w:val="respuesta"/>
      </w:pPr>
      <w:r w:rsidRPr="00963C64">
        <w:t>La obra del Espíritu Santo en la vida del creyente.</w:t>
      </w:r>
      <w:r>
        <w:t xml:space="preserve">  Juan 7:37-39</w:t>
      </w:r>
    </w:p>
    <w:p w:rsidR="00E35E8F" w:rsidRPr="00963C64" w:rsidRDefault="00E35E8F" w:rsidP="00E35E8F">
      <w:pPr>
        <w:pStyle w:val="Listaconnmeros"/>
        <w:tabs>
          <w:tab w:val="clear" w:pos="360"/>
          <w:tab w:val="num" w:pos="540"/>
        </w:tabs>
      </w:pPr>
      <w:r w:rsidRPr="00963C64">
        <w:t>¿Cuáles son las penalidades por el pecado?</w:t>
      </w:r>
      <w:r w:rsidR="00CC1CA5">
        <w:t xml:space="preserve"> </w:t>
      </w:r>
    </w:p>
    <w:p w:rsidR="00E35E8F" w:rsidRPr="00963C64" w:rsidRDefault="00E35E8F" w:rsidP="001C2466">
      <w:pPr>
        <w:pStyle w:val="respuesta"/>
      </w:pPr>
      <w:r w:rsidRPr="00963C64">
        <w:t>Perdida de comunión con Dios.</w:t>
      </w:r>
      <w:r>
        <w:t xml:space="preserve"> 1 Juan 1:6</w:t>
      </w:r>
    </w:p>
    <w:p w:rsidR="00E35E8F" w:rsidRPr="00963C64" w:rsidRDefault="00E35E8F" w:rsidP="001C2466">
      <w:pPr>
        <w:pStyle w:val="respuesta"/>
      </w:pPr>
      <w:r w:rsidRPr="00963C64">
        <w:t>Disciplina de la iglesia.</w:t>
      </w:r>
      <w:r>
        <w:t xml:space="preserve"> 1 Cor. 5:4-5</w:t>
      </w:r>
    </w:p>
    <w:p w:rsidR="00E35E8F" w:rsidRPr="00963C64" w:rsidRDefault="00E35E8F" w:rsidP="001C2466">
      <w:pPr>
        <w:pStyle w:val="respuesta"/>
      </w:pPr>
      <w:r w:rsidRPr="00963C64">
        <w:t>Disciplina de Dios.</w:t>
      </w:r>
      <w:r>
        <w:t xml:space="preserve">  Heb. 12:6</w:t>
      </w:r>
      <w:r>
        <w:br/>
      </w:r>
    </w:p>
    <w:p w:rsidR="00E35E8F" w:rsidRPr="00963C64" w:rsidRDefault="00E35E8F" w:rsidP="00E35E8F">
      <w:pPr>
        <w:pStyle w:val="Listaconnmeros"/>
        <w:tabs>
          <w:tab w:val="clear" w:pos="360"/>
          <w:tab w:val="num" w:pos="540"/>
        </w:tabs>
      </w:pPr>
      <w:r w:rsidRPr="00963C64">
        <w:t>¿Qué significa la palabra confesar y qué elemento incluye?</w:t>
      </w:r>
    </w:p>
    <w:p w:rsidR="00E35E8F" w:rsidRPr="00963C64" w:rsidRDefault="00E35E8F" w:rsidP="001C2466">
      <w:pPr>
        <w:pStyle w:val="respuesta"/>
      </w:pPr>
      <w:r w:rsidRPr="00963C64">
        <w:t>Reconocer plenamente y aceptar la falta.  Se pone de acuerdo con lo que Dios dice acerca de este pecado y reconoce su culpabilidad pasada.  Incluye arrepentimiento y un deseo de abandonar ese pecado.</w:t>
      </w:r>
    </w:p>
    <w:p w:rsidR="00E35E8F" w:rsidRPr="00963C64" w:rsidRDefault="00E35E8F" w:rsidP="00E35E8F"/>
    <w:p w:rsidR="00E35E8F" w:rsidRPr="00963C64" w:rsidRDefault="00E35E8F" w:rsidP="00E35E8F">
      <w:pPr>
        <w:pStyle w:val="Listaconnmeros"/>
        <w:tabs>
          <w:tab w:val="clear" w:pos="360"/>
          <w:tab w:val="num" w:pos="540"/>
        </w:tabs>
      </w:pPr>
      <w:r w:rsidRPr="00963C64">
        <w:t>¿Por qué a veces confesamos un pecado y volvemos a cometerlo?</w:t>
      </w:r>
    </w:p>
    <w:p w:rsidR="00E35E8F" w:rsidRPr="00963C64" w:rsidRDefault="00E35E8F" w:rsidP="001C2466">
      <w:pPr>
        <w:pStyle w:val="respuesta"/>
      </w:pPr>
      <w:r w:rsidRPr="00963C64">
        <w:t>No indica necesariamente que algo fall</w:t>
      </w:r>
      <w:r w:rsidR="00753C4A">
        <w:t>e</w:t>
      </w:r>
      <w:r w:rsidRPr="00963C64">
        <w:t xml:space="preserve"> en la confesión, sino que quizá los medios empleados para la victoria no </w:t>
      </w:r>
      <w:r w:rsidR="00753C4A">
        <w:t>son</w:t>
      </w:r>
      <w:r w:rsidRPr="00963C64">
        <w:t xml:space="preserve"> los más apropiados.</w:t>
      </w:r>
    </w:p>
    <w:p w:rsidR="00E35E8F" w:rsidRPr="00963C64" w:rsidRDefault="00E35E8F" w:rsidP="00E35E8F"/>
    <w:p w:rsidR="00E35E8F" w:rsidRPr="00963C64" w:rsidRDefault="00E35E8F" w:rsidP="00E35E8F">
      <w:pPr>
        <w:pStyle w:val="Listaconnmeros"/>
        <w:tabs>
          <w:tab w:val="clear" w:pos="360"/>
          <w:tab w:val="num" w:pos="540"/>
        </w:tabs>
      </w:pPr>
      <w:r w:rsidRPr="00963C64">
        <w:t>Para el hijo de Dios el pecado no le echa de la familia</w:t>
      </w:r>
      <w:r>
        <w:t>, ¿</w:t>
      </w:r>
      <w:r w:rsidRPr="00963C64">
        <w:t>pero qu</w:t>
      </w:r>
      <w:r>
        <w:t>é</w:t>
      </w:r>
      <w:r w:rsidRPr="00963C64">
        <w:t xml:space="preserve"> es lo que impide?</w:t>
      </w:r>
    </w:p>
    <w:p w:rsidR="00E35E8F" w:rsidRDefault="00E35E8F" w:rsidP="001C2466">
      <w:pPr>
        <w:pStyle w:val="respuesta"/>
      </w:pPr>
      <w:r w:rsidRPr="00963C64">
        <w:t>La plena comunión con la vida familiar.</w:t>
      </w:r>
    </w:p>
    <w:p w:rsidR="00E35E8F" w:rsidRDefault="00E35E8F" w:rsidP="00E35E8F">
      <w:pPr>
        <w:pStyle w:val="Respuesta0"/>
        <w:rPr>
          <w:lang w:val="es-ES_tradnl"/>
        </w:rPr>
      </w:pPr>
    </w:p>
    <w:p w:rsidR="00E35E8F" w:rsidRDefault="00E35E8F" w:rsidP="00E35E8F">
      <w:pPr>
        <w:rPr>
          <w:lang w:val="es-ES_tradnl"/>
        </w:rPr>
      </w:pPr>
    </w:p>
    <w:p w:rsidR="00E35E8F" w:rsidRPr="00C471EC" w:rsidRDefault="00E35E8F" w:rsidP="00E35E8F">
      <w:pPr>
        <w:rPr>
          <w:lang w:val="es-ES_tradnl"/>
        </w:rPr>
      </w:pPr>
    </w:p>
    <w:p w:rsidR="00E86070" w:rsidRDefault="00E86070" w:rsidP="00E35E8F">
      <w:pPr>
        <w:pStyle w:val="Ttulo"/>
      </w:pPr>
    </w:p>
    <w:p w:rsidR="00E86070" w:rsidRDefault="00E86070" w:rsidP="00E35E8F">
      <w:pPr>
        <w:pStyle w:val="Ttulo"/>
      </w:pPr>
    </w:p>
    <w:p w:rsidR="00CC1CA5" w:rsidRPr="00CC1CA5" w:rsidRDefault="00CC1CA5" w:rsidP="00CC1CA5"/>
    <w:p w:rsidR="00E35E8F" w:rsidRPr="00963C64" w:rsidRDefault="00E35E8F" w:rsidP="00E35E8F">
      <w:pPr>
        <w:pStyle w:val="Ttulo"/>
      </w:pPr>
      <w:bookmarkStart w:id="10" w:name="_Toc44082904"/>
      <w:r w:rsidRPr="00963C64">
        <w:t xml:space="preserve">Lección </w:t>
      </w:r>
      <w:r>
        <w:t>10</w:t>
      </w:r>
      <w:r w:rsidRPr="00963C64">
        <w:t xml:space="preserve"> – La Salvación Por Cristo</w:t>
      </w:r>
      <w:r>
        <w:t xml:space="preserve"> (primera parte)</w:t>
      </w:r>
      <w:bookmarkEnd w:id="10"/>
    </w:p>
    <w:p w:rsidR="00E35E8F" w:rsidRPr="00963C64" w:rsidRDefault="00E35E8F" w:rsidP="00E35E8F">
      <w:r>
        <w:t>Lee páginas 1</w:t>
      </w:r>
      <w:r w:rsidR="00E86070">
        <w:t>23</w:t>
      </w:r>
      <w:r w:rsidRPr="00963C64">
        <w:t>-1</w:t>
      </w:r>
      <w:r w:rsidR="00E86070">
        <w:t>3</w:t>
      </w:r>
      <w:r w:rsidR="008813B7">
        <w:t>6</w:t>
      </w:r>
    </w:p>
    <w:p w:rsidR="00E35E8F" w:rsidRPr="00963C64" w:rsidRDefault="00E35E8F" w:rsidP="00E35E8F"/>
    <w:p w:rsidR="00E35E8F" w:rsidRDefault="00E35E8F" w:rsidP="00EE597E">
      <w:pPr>
        <w:pStyle w:val="Listaconnmeros"/>
        <w:numPr>
          <w:ilvl w:val="0"/>
          <w:numId w:val="30"/>
        </w:numPr>
        <w:tabs>
          <w:tab w:val="clear" w:pos="360"/>
          <w:tab w:val="num" w:pos="540"/>
        </w:tabs>
        <w:ind w:left="540"/>
      </w:pPr>
      <w:r>
        <w:t>¿Por qué es importante que entendamos correctament</w:t>
      </w:r>
      <w:r w:rsidR="00CC1CA5">
        <w:t xml:space="preserve">e la doctrina de la salvación? </w:t>
      </w:r>
    </w:p>
    <w:p w:rsidR="00E35E8F" w:rsidRPr="00784906" w:rsidRDefault="00E35E8F" w:rsidP="00E10B66">
      <w:pPr>
        <w:pStyle w:val="respuesta"/>
      </w:pPr>
      <w:r>
        <w:t>Se ha lanzado una anatema contra cualquiera que presuma de proclamar otro evangelio que no sea el verdadero. Para que podamos explicar el evangelio de la salvación con exactitud y con claridad.</w:t>
      </w:r>
      <w:r w:rsidR="00753C4A">
        <w:br/>
      </w:r>
    </w:p>
    <w:p w:rsidR="00E35E8F" w:rsidRPr="00963C64" w:rsidRDefault="00E35E8F" w:rsidP="00E35E8F">
      <w:pPr>
        <w:pStyle w:val="Listaconnmeros"/>
        <w:tabs>
          <w:tab w:val="clear" w:pos="360"/>
          <w:tab w:val="num" w:pos="540"/>
        </w:tabs>
      </w:pPr>
      <w:r w:rsidRPr="00963C64">
        <w:t xml:space="preserve"> ¿Cómo se puede definir la doctrina bíblica de la elección?  </w:t>
      </w:r>
    </w:p>
    <w:p w:rsidR="00E35E8F" w:rsidRPr="00963C64" w:rsidRDefault="00E35E8F" w:rsidP="001C2466">
      <w:pPr>
        <w:pStyle w:val="respuesta"/>
      </w:pPr>
      <w:r w:rsidRPr="00963C64">
        <w:t xml:space="preserve">Es la acción de Dios al buscar ciertas personas para ciertos propósitos. </w:t>
      </w:r>
    </w:p>
    <w:p w:rsidR="00E35E8F" w:rsidRPr="00963C64" w:rsidRDefault="00E35E8F" w:rsidP="00E35E8F"/>
    <w:p w:rsidR="00E35E8F" w:rsidRPr="00963C64" w:rsidRDefault="00E35E8F" w:rsidP="00E35E8F">
      <w:pPr>
        <w:pStyle w:val="Listaconnmeros"/>
        <w:tabs>
          <w:tab w:val="clear" w:pos="360"/>
          <w:tab w:val="num" w:pos="540"/>
        </w:tabs>
      </w:pPr>
      <w:r w:rsidRPr="00963C64">
        <w:t xml:space="preserve">Hoy existe una elección de Dios, que son aquellos que creen en Cristo. En relación con este </w:t>
      </w:r>
      <w:r>
        <w:t>ú</w:t>
      </w:r>
      <w:r w:rsidRPr="00963C64">
        <w:t>ltimo grupo, la elección puede ser definida como la acción de Dios en ________________</w:t>
      </w:r>
    </w:p>
    <w:p w:rsidR="00E35E8F" w:rsidRPr="00963C64" w:rsidRDefault="00E35E8F" w:rsidP="00E35E8F">
      <w:pPr>
        <w:spacing w:line="360" w:lineRule="auto"/>
      </w:pPr>
      <w:r w:rsidRPr="00963C64">
        <w:t>______________________________________________________________________________</w:t>
      </w:r>
    </w:p>
    <w:p w:rsidR="00E35E8F" w:rsidRPr="00963C64" w:rsidRDefault="00E35E8F" w:rsidP="00E35E8F">
      <w:pPr>
        <w:spacing w:line="360" w:lineRule="auto"/>
      </w:pPr>
      <w:r w:rsidRPr="00963C64">
        <w:t>_______________________________________________________________________</w:t>
      </w:r>
      <w:r>
        <w:t xml:space="preserve"> </w:t>
      </w:r>
    </w:p>
    <w:p w:rsidR="00E35E8F" w:rsidRPr="00963C64" w:rsidRDefault="00CC1CA5" w:rsidP="00E35E8F">
      <w:pPr>
        <w:pStyle w:val="Listaconnmeros"/>
        <w:tabs>
          <w:tab w:val="clear" w:pos="360"/>
          <w:tab w:val="num" w:pos="540"/>
        </w:tabs>
      </w:pPr>
      <w:r>
        <w:rPr>
          <w:noProof/>
          <w:lang w:eastAsia="es-MX"/>
        </w:rPr>
        <mc:AlternateContent>
          <mc:Choice Requires="wps">
            <w:drawing>
              <wp:anchor distT="0" distB="0" distL="114300" distR="114300" simplePos="0" relativeHeight="251661312" behindDoc="0" locked="0" layoutInCell="1" allowOverlap="1">
                <wp:simplePos x="0" y="0"/>
                <wp:positionH relativeFrom="column">
                  <wp:posOffset>3657600</wp:posOffset>
                </wp:positionH>
                <wp:positionV relativeFrom="paragraph">
                  <wp:posOffset>270510</wp:posOffset>
                </wp:positionV>
                <wp:extent cx="2400300" cy="3314700"/>
                <wp:effectExtent l="11430" t="6985" r="7620" b="12065"/>
                <wp:wrapTight wrapText="bothSides">
                  <wp:wrapPolygon edited="0">
                    <wp:start x="-86" y="-70"/>
                    <wp:lineTo x="-86" y="21530"/>
                    <wp:lineTo x="21686" y="21530"/>
                    <wp:lineTo x="21686" y="-70"/>
                    <wp:lineTo x="-86" y="-70"/>
                  </wp:wrapPolygon>
                </wp:wrapTight>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3314700"/>
                        </a:xfrm>
                        <a:prstGeom prst="rect">
                          <a:avLst/>
                        </a:prstGeom>
                        <a:solidFill>
                          <a:srgbClr val="FFFFFF"/>
                        </a:solidFill>
                        <a:ln w="9525">
                          <a:solidFill>
                            <a:srgbClr val="000000"/>
                          </a:solidFill>
                          <a:miter lim="800000"/>
                          <a:headEnd/>
                          <a:tailEnd/>
                        </a:ln>
                      </wps:spPr>
                      <wps:txbx>
                        <w:txbxContent>
                          <w:p w:rsidR="00A42579" w:rsidRDefault="00A42579" w:rsidP="00E35E8F">
                            <w:r>
                              <w:t xml:space="preserve">Hay dos creencias entre cristianos acerca de la elección. </w:t>
                            </w:r>
                          </w:p>
                          <w:p w:rsidR="00A42579" w:rsidRDefault="00A42579" w:rsidP="00E35E8F">
                            <w:r w:rsidRPr="007E5EDA">
                              <w:rPr>
                                <w:b/>
                              </w:rPr>
                              <w:t>Elección basada en previsión.</w:t>
                            </w:r>
                            <w:r>
                              <w:t xml:space="preserve"> </w:t>
                            </w:r>
                            <w:r>
                              <w:br/>
                              <w:t>Es la creencia que Dios escogió a los que por su omnisciencia pudo prever que iban a creer.</w:t>
                            </w:r>
                            <w:r>
                              <w:br/>
                              <w:t>Este es el punto de vista probablemente más común.</w:t>
                            </w:r>
                            <w:r>
                              <w:br/>
                            </w:r>
                          </w:p>
                          <w:p w:rsidR="00A42579" w:rsidRDefault="00A42579" w:rsidP="00E35E8F">
                            <w:r w:rsidRPr="007E5EDA">
                              <w:rPr>
                                <w:b/>
                              </w:rPr>
                              <w:t>Elección individual pre temporal</w:t>
                            </w:r>
                            <w:r>
                              <w:rPr>
                                <w:b/>
                              </w:rPr>
                              <w:t>.</w:t>
                            </w:r>
                            <w:r w:rsidRPr="007E5EDA">
                              <w:rPr>
                                <w:b/>
                              </w:rPr>
                              <w:br/>
                            </w:r>
                            <w:r>
                              <w:t>Este es el punto de vista de que Dios escogió desde la eternidad pasada a los individuos que él escogió no por ningún mérito que él previó sino por su propia voluntad.  Esta elección es incondicional y pre temporal (antes de la fundación del mundo).  Efesios 1:3-5</w:t>
                            </w:r>
                            <w:r>
                              <w:br/>
                            </w:r>
                          </w:p>
                          <w:p w:rsidR="00A42579" w:rsidRDefault="00A42579" w:rsidP="00E35E8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1" type="#_x0000_t202" style="position:absolute;left:0;text-align:left;margin-left:4in;margin-top:21.3pt;width:189pt;height:26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">
                <v:textbox>
                  <w:txbxContent>
                    <w:p w:rsidR="00A42579" w:rsidRDefault="00A42579" w:rsidP="00E35E8F">
                      <w:r>
                        <w:t xml:space="preserve">Hay dos creencias entre cristianos acerca de la elección. </w:t>
                      </w:r>
                    </w:p>
                    <w:p w:rsidR="00A42579" w:rsidRDefault="00A42579" w:rsidP="00E35E8F">
                      <w:r w:rsidRPr="007E5EDA">
                        <w:rPr>
                          <w:b/>
                        </w:rPr>
                        <w:t>Elección basada en previsión.</w:t>
                      </w:r>
                      <w:r>
                        <w:t xml:space="preserve"> </w:t>
                      </w:r>
                      <w:r>
                        <w:br/>
                        <w:t>Es la creencia que Dios escogió a los que por su omnisciencia pudo prever que iban a creer.</w:t>
                      </w:r>
                      <w:r>
                        <w:br/>
                        <w:t>Este es el punto de vista probablemente más común.</w:t>
                      </w:r>
                      <w:r>
                        <w:br/>
                      </w:r>
                    </w:p>
                    <w:p w:rsidR="00A42579" w:rsidRDefault="00A42579" w:rsidP="00E35E8F">
                      <w:r w:rsidRPr="007E5EDA">
                        <w:rPr>
                          <w:b/>
                        </w:rPr>
                        <w:t>Elección individual pre temporal</w:t>
                      </w:r>
                      <w:r>
                        <w:rPr>
                          <w:b/>
                        </w:rPr>
                        <w:t>.</w:t>
                      </w:r>
                      <w:r w:rsidRPr="007E5EDA">
                        <w:rPr>
                          <w:b/>
                        </w:rPr>
                        <w:br/>
                      </w:r>
                      <w:r>
                        <w:t>Este es el punto de vista de que Dios escogió desde la eternidad pasada a los individuos que él escogió no por ningún mérito que él previó sino por su propia voluntad.  Esta elección es incondicional y pre temporal (antes de la fundación del mundo).  Efesios 1:3-5</w:t>
                      </w:r>
                      <w:r>
                        <w:br/>
                      </w:r>
                    </w:p>
                    <w:p w:rsidR="00A42579" w:rsidRDefault="00A42579" w:rsidP="00E35E8F"/>
                  </w:txbxContent>
                </v:textbox>
                <w10:wrap type="tight"/>
              </v:shape>
            </w:pict>
          </mc:Fallback>
        </mc:AlternateContent>
      </w:r>
      <w:r w:rsidR="00E35E8F" w:rsidRPr="00963C64">
        <w:t>Ya que la elección de Dios va de acuerdo con su carácter, podemos decir las siguientes cosas en cuanto a esta doctrina:</w:t>
      </w:r>
      <w:r w:rsidR="00E35E8F">
        <w:t xml:space="preserve"> </w:t>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Efesios 1:4</w:t>
      </w:r>
    </w:p>
    <w:p w:rsidR="00E35E8F" w:rsidRPr="00963C64" w:rsidRDefault="00E35E8F" w:rsidP="001C2466">
      <w:pPr>
        <w:pStyle w:val="respuesta"/>
      </w:pPr>
      <w:r w:rsidRPr="00963C64">
        <w:t>La elección es amor, por cuanto Dios es amor y no puede hacer nada que vaya contra el amor.</w:t>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Judas 25</w:t>
      </w:r>
    </w:p>
    <w:p w:rsidR="00E35E8F" w:rsidRPr="00963C64" w:rsidRDefault="00E35E8F" w:rsidP="001C2466">
      <w:pPr>
        <w:pStyle w:val="respuesta"/>
      </w:pPr>
      <w:r w:rsidRPr="00963C64">
        <w:t xml:space="preserve">La elección de Dios es sabía, toda vez que </w:t>
      </w:r>
      <w:proofErr w:type="spellStart"/>
      <w:r w:rsidRPr="00963C64">
        <w:t>El</w:t>
      </w:r>
      <w:proofErr w:type="spellEnd"/>
      <w:r w:rsidRPr="00963C64">
        <w:t xml:space="preserve"> es sabio</w:t>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Efesios 1:4 y</w:t>
      </w:r>
      <w:r>
        <w:t xml:space="preserve"> </w:t>
      </w:r>
      <w:r w:rsidRPr="00963C64">
        <w:t>Romanos 8:30</w:t>
      </w:r>
    </w:p>
    <w:p w:rsidR="00E35E8F" w:rsidRPr="00963C64" w:rsidRDefault="00E35E8F" w:rsidP="001C2466">
      <w:pPr>
        <w:pStyle w:val="respuesta"/>
      </w:pPr>
      <w:r w:rsidRPr="00963C64">
        <w:t>Su propósito de elección tiene su origen en la eternidad pasado y se extiende por toda la eternidad futura.</w:t>
      </w:r>
      <w:r w:rsidR="00753C4A">
        <w:br/>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Romanos 10:14</w:t>
      </w:r>
    </w:p>
    <w:p w:rsidR="00E35E8F" w:rsidRPr="00963C64" w:rsidRDefault="00E35E8F" w:rsidP="001C2466">
      <w:pPr>
        <w:pStyle w:val="respuesta"/>
      </w:pPr>
      <w:r w:rsidRPr="00963C64">
        <w:t>El elemento de ejercicio de la responsabilidad humana forma parte del programa total de la elección.</w:t>
      </w:r>
      <w:r w:rsidR="00753C4A">
        <w:br/>
      </w:r>
    </w:p>
    <w:p w:rsidR="00E35E8F" w:rsidRPr="00963C64" w:rsidRDefault="00E35E8F" w:rsidP="00EE597E">
      <w:pPr>
        <w:pStyle w:val="check"/>
        <w:numPr>
          <w:ilvl w:val="0"/>
          <w:numId w:val="1"/>
        </w:numPr>
        <w:tabs>
          <w:tab w:val="num" w:pos="576"/>
        </w:tabs>
        <w:overflowPunct/>
        <w:autoSpaceDE/>
        <w:autoSpaceDN/>
        <w:adjustRightInd/>
        <w:spacing w:after="0"/>
        <w:ind w:left="576" w:hanging="288"/>
        <w:textAlignment w:val="auto"/>
        <w:outlineLvl w:val="3"/>
      </w:pPr>
      <w:r w:rsidRPr="00963C64">
        <w:t>Efesios 1:12-14</w:t>
      </w:r>
    </w:p>
    <w:p w:rsidR="00E35E8F" w:rsidRPr="00963C64" w:rsidRDefault="00E35E8F" w:rsidP="001C2466">
      <w:pPr>
        <w:pStyle w:val="respuesta"/>
      </w:pPr>
      <w:r w:rsidRPr="00963C64">
        <w:t>La elección glorifica a Dios.</w:t>
      </w:r>
    </w:p>
    <w:p w:rsidR="00E35E8F" w:rsidRPr="00963C64" w:rsidRDefault="00E35E8F" w:rsidP="00E35E8F"/>
    <w:p w:rsidR="00E35E8F" w:rsidRPr="00963C64" w:rsidRDefault="00E35E8F" w:rsidP="00E35E8F">
      <w:pPr>
        <w:pStyle w:val="Listaconnmeros"/>
        <w:tabs>
          <w:tab w:val="clear" w:pos="360"/>
          <w:tab w:val="num" w:pos="540"/>
        </w:tabs>
        <w:spacing w:line="360" w:lineRule="auto"/>
      </w:pPr>
      <w:r w:rsidRPr="00963C64">
        <w:t>La elección es más que el simple prever quién iba luego a creer; se trata de ____________  _________________________________________</w:t>
      </w:r>
      <w:r>
        <w:t xml:space="preserve">_________________________ </w:t>
      </w:r>
    </w:p>
    <w:p w:rsidR="00E35E8F" w:rsidRPr="00963C64" w:rsidRDefault="00E35E8F" w:rsidP="00E35E8F">
      <w:pPr>
        <w:pStyle w:val="Listaconnmeros"/>
        <w:tabs>
          <w:tab w:val="clear" w:pos="360"/>
          <w:tab w:val="num" w:pos="540"/>
        </w:tabs>
      </w:pPr>
      <w:r w:rsidRPr="00963C64">
        <w:t>¿Por qué la elección no anula la responsabilidad humana?</w:t>
      </w:r>
      <w:r>
        <w:t xml:space="preserve"> </w:t>
      </w:r>
    </w:p>
    <w:p w:rsidR="00E35E8F" w:rsidRDefault="00E35E8F" w:rsidP="00877361">
      <w:pPr>
        <w:pStyle w:val="respuesta"/>
      </w:pPr>
      <w:r w:rsidRPr="00963C64">
        <w:t>Porque se ordena a todos los hombres que crean y se dice que ninguno es salvo si no cree.</w:t>
      </w:r>
    </w:p>
    <w:p w:rsidR="00CC1CA5" w:rsidRPr="00CC1CA5" w:rsidRDefault="00CC1CA5" w:rsidP="00CC1CA5"/>
    <w:p w:rsidR="00E35E8F" w:rsidRPr="00963C64" w:rsidRDefault="00E35E8F" w:rsidP="00E35E8F">
      <w:pPr>
        <w:pStyle w:val="Listaconnmeros"/>
        <w:tabs>
          <w:tab w:val="clear" w:pos="360"/>
          <w:tab w:val="num" w:pos="540"/>
        </w:tabs>
      </w:pPr>
      <w:r w:rsidRPr="00963C64">
        <w:lastRenderedPageBreak/>
        <w:t xml:space="preserve">¿Cuál es el producto de </w:t>
      </w:r>
      <w:r w:rsidR="00753C4A">
        <w:t xml:space="preserve">la </w:t>
      </w:r>
      <w:r w:rsidRPr="00963C64">
        <w:t>elección?  Efesios 2:10</w:t>
      </w:r>
      <w:r>
        <w:t xml:space="preserve"> 135</w:t>
      </w:r>
    </w:p>
    <w:p w:rsidR="00E35E8F" w:rsidRPr="00963C64" w:rsidRDefault="00E35E8F" w:rsidP="00877361">
      <w:pPr>
        <w:pStyle w:val="respuesta"/>
      </w:pPr>
      <w:r w:rsidRPr="00963C64">
        <w:t>Un pueblo que hace buenas obras.</w:t>
      </w:r>
    </w:p>
    <w:p w:rsidR="00E35E8F" w:rsidRPr="00963C64" w:rsidRDefault="00E35E8F" w:rsidP="00E35E8F">
      <w:pPr>
        <w:pStyle w:val="Listaconnmeros"/>
        <w:tabs>
          <w:tab w:val="clear" w:pos="360"/>
          <w:tab w:val="num" w:pos="540"/>
        </w:tabs>
      </w:pPr>
      <w:r w:rsidRPr="00963C64">
        <w:t xml:space="preserve">¿Cuál es la faceta central respecto </w:t>
      </w:r>
      <w:r w:rsidR="00753C4A">
        <w:t>a</w:t>
      </w:r>
      <w:r w:rsidRPr="00963C64">
        <w:t>l significado de la muerte de Cristo?</w:t>
      </w:r>
      <w:r>
        <w:t xml:space="preserve"> </w:t>
      </w:r>
    </w:p>
    <w:p w:rsidR="00E35E8F" w:rsidRPr="00963C64" w:rsidRDefault="00E35E8F" w:rsidP="001C2466">
      <w:pPr>
        <w:pStyle w:val="respuesta"/>
      </w:pPr>
      <w:r w:rsidRPr="00963C64">
        <w:t>Es la sustitución.  Que Cristo murió en el lugar de los pecadores.</w:t>
      </w:r>
      <w:r>
        <w:br/>
      </w:r>
    </w:p>
    <w:p w:rsidR="00E35E8F" w:rsidRPr="00963C64" w:rsidRDefault="00E35E8F" w:rsidP="00E35E8F">
      <w:pPr>
        <w:pStyle w:val="Listaconnmeros"/>
        <w:tabs>
          <w:tab w:val="clear" w:pos="360"/>
          <w:tab w:val="num" w:pos="540"/>
        </w:tabs>
      </w:pPr>
      <w:r w:rsidRPr="00963C64">
        <w:t xml:space="preserve">¿Cuáles </w:t>
      </w:r>
      <w:r w:rsidR="00753C4A">
        <w:t>es el</w:t>
      </w:r>
      <w:r w:rsidRPr="00963C64">
        <w:t xml:space="preserve"> significado de las tres palabras sobre las </w:t>
      </w:r>
      <w:r w:rsidR="00753C4A">
        <w:t>que</w:t>
      </w:r>
      <w:r w:rsidRPr="00963C64">
        <w:t xml:space="preserve"> descansa la doctrina de la redención?   </w:t>
      </w:r>
    </w:p>
    <w:p w:rsidR="00E35E8F" w:rsidRPr="00963C64" w:rsidRDefault="00E35E8F" w:rsidP="001C2466">
      <w:pPr>
        <w:pStyle w:val="respuesta"/>
      </w:pPr>
      <w:r w:rsidRPr="00963C64">
        <w:t>Comprar o pagar un precio por algo.</w:t>
      </w:r>
      <w:r>
        <w:t xml:space="preserve"> El precio que requería nuestro pecado de modo que pudiéramos ser salvos o redimidos, Ap. 5:9 y 1 Cor. 6:19-20.</w:t>
      </w:r>
      <w:r>
        <w:br/>
      </w:r>
      <w:r w:rsidRPr="00963C64">
        <w:br/>
      </w:r>
      <w:r w:rsidRPr="00963C64">
        <w:br/>
        <w:t>Comprar en el mercado, no solamente pagó el precio del pecado sino que también nos sacó del mercado y nos da la plena seguridad de que nunca regresaremos a la esclavitud y</w:t>
      </w:r>
      <w:r>
        <w:t xml:space="preserve"> </w:t>
      </w:r>
      <w:r w:rsidRPr="00963C64">
        <w:t>las pena</w:t>
      </w:r>
      <w:r>
        <w:t>lidades del pecado, Gál. 4:5.</w:t>
      </w:r>
      <w:r w:rsidR="00753C4A">
        <w:br/>
      </w:r>
      <w:r w:rsidRPr="00963C64">
        <w:br/>
      </w:r>
      <w:r w:rsidRPr="00963C64">
        <w:br/>
        <w:t>Es desatar, la persona que es comprada también es suelta y libertada en el sentido más amplio.</w:t>
      </w:r>
      <w:r>
        <w:t xml:space="preserve"> Romanos 6:20 y 1 Tim. 2:6.</w:t>
      </w:r>
    </w:p>
    <w:p w:rsidR="00E35E8F" w:rsidRPr="00963C64" w:rsidRDefault="00E35E8F" w:rsidP="00E35E8F">
      <w:pPr>
        <w:pStyle w:val="Listaconnmeros"/>
        <w:tabs>
          <w:tab w:val="clear" w:pos="360"/>
          <w:tab w:val="num" w:pos="540"/>
        </w:tabs>
        <w:spacing w:line="360" w:lineRule="auto"/>
      </w:pPr>
      <w:r w:rsidRPr="00963C64">
        <w:t>Así que la doctrina de la redención significa que, debido al derramamiento de la sangre de Jesu</w:t>
      </w:r>
      <w:r w:rsidR="00CC1CA5">
        <w:t xml:space="preserve">cristo, los creyentes han sido </w:t>
      </w:r>
      <w:r w:rsidRPr="00963C64">
        <w:t xml:space="preserve"> _________________________________________</w:t>
      </w:r>
      <w:r w:rsidRPr="00963C64">
        <w:br/>
        <w:t>_________________________________________________________________________</w:t>
      </w:r>
    </w:p>
    <w:p w:rsidR="00E35E8F" w:rsidRPr="00963C64" w:rsidRDefault="00E35E8F" w:rsidP="00E35E8F">
      <w:pPr>
        <w:pStyle w:val="Listaconnmeros"/>
        <w:tabs>
          <w:tab w:val="clear" w:pos="360"/>
          <w:tab w:val="num" w:pos="540"/>
        </w:tabs>
      </w:pPr>
      <w:r w:rsidRPr="00963C64">
        <w:t>¿Por qué en la reconciliación el hombre cambia pero Dios no? 13</w:t>
      </w:r>
      <w:r>
        <w:t>9</w:t>
      </w:r>
      <w:r w:rsidRPr="00963C64">
        <w:t xml:space="preserve"> </w:t>
      </w:r>
    </w:p>
    <w:p w:rsidR="00E35E8F" w:rsidRPr="00963C64" w:rsidRDefault="00E35E8F" w:rsidP="001C2466">
      <w:pPr>
        <w:pStyle w:val="respuesta"/>
      </w:pPr>
      <w:r w:rsidRPr="00963C64">
        <w:t>El hombre necesita ser cambiado y no Dios.  Dios es inmutable no puede ni debe cambiar.</w:t>
      </w:r>
      <w:r>
        <w:br/>
      </w:r>
    </w:p>
    <w:p w:rsidR="00E35E8F" w:rsidRDefault="00E35E8F" w:rsidP="00E35E8F">
      <w:pPr>
        <w:pStyle w:val="Listaconnmeros"/>
        <w:tabs>
          <w:tab w:val="clear" w:pos="360"/>
          <w:tab w:val="num" w:pos="540"/>
        </w:tabs>
      </w:pPr>
      <w:r w:rsidRPr="00963C64">
        <w:t>Propiciar significa __________________________</w:t>
      </w:r>
      <w:r>
        <w:t xml:space="preserve">__________________________ </w:t>
      </w:r>
    </w:p>
    <w:p w:rsidR="00E35E8F" w:rsidRDefault="00E35E8F" w:rsidP="00E35E8F">
      <w:pPr>
        <w:pStyle w:val="Respuesta0"/>
      </w:pPr>
    </w:p>
    <w:p w:rsidR="00E35E8F" w:rsidRDefault="00E35E8F" w:rsidP="00E35E8F">
      <w:pPr>
        <w:pStyle w:val="Listaconnmeros"/>
        <w:tabs>
          <w:tab w:val="clear" w:pos="360"/>
          <w:tab w:val="num" w:pos="540"/>
        </w:tabs>
      </w:pPr>
      <w:r>
        <w:t>¿Por qué la deidad necesita ser aplacad</w:t>
      </w:r>
      <w:r w:rsidR="00CC1CA5">
        <w:t xml:space="preserve">a? </w:t>
      </w:r>
    </w:p>
    <w:p w:rsidR="00E35E8F" w:rsidRPr="00F41315" w:rsidRDefault="00E35E8F" w:rsidP="00E10B66">
      <w:pPr>
        <w:pStyle w:val="respuesta"/>
      </w:pPr>
      <w:r>
        <w:t>Dios está enfadado con la humanidad por causa del pecado. El tema de la ira de Dios aparece a lo largo de la Biblia. La ira no es solamente la operación impersonal e inevitable de la elaboración de la ley de causa y efecto, sino que es la intervención personal de Dios en los asuntos de la humanidad, Rm. 1:18 y Ef. 5:6.</w:t>
      </w:r>
      <w:r w:rsidR="00753C4A">
        <w:br/>
      </w:r>
    </w:p>
    <w:p w:rsidR="00E35E8F" w:rsidRDefault="00E35E8F" w:rsidP="00E35E8F">
      <w:pPr>
        <w:pStyle w:val="Listaconnmeros"/>
        <w:tabs>
          <w:tab w:val="clear" w:pos="360"/>
          <w:tab w:val="num" w:pos="540"/>
        </w:tabs>
        <w:spacing w:line="360" w:lineRule="auto"/>
      </w:pPr>
      <w:r w:rsidRPr="00963C64">
        <w:t>Entonces la muerte de Cristo _______________________________________</w:t>
      </w:r>
      <w:r>
        <w:t>__</w:t>
      </w:r>
      <w:r w:rsidRPr="00963C64">
        <w:t>________</w:t>
      </w:r>
      <w:r>
        <w:br/>
      </w:r>
      <w:r w:rsidRPr="00963C64">
        <w:t xml:space="preserve">______________________________________________________________________ </w:t>
      </w:r>
    </w:p>
    <w:p w:rsidR="00E35E8F" w:rsidRDefault="00E35E8F" w:rsidP="00E35E8F">
      <w:pPr>
        <w:pStyle w:val="Listaconnmeros"/>
        <w:tabs>
          <w:tab w:val="clear" w:pos="360"/>
          <w:tab w:val="num" w:pos="540"/>
        </w:tabs>
      </w:pPr>
      <w:r>
        <w:t>¿Por qué ahora no tenemos que pedir a nadie que haga nada para satisfacer a Dios? 140</w:t>
      </w:r>
    </w:p>
    <w:p w:rsidR="00E35E8F" w:rsidRPr="001476CF" w:rsidRDefault="00E35E8F" w:rsidP="00E10B66">
      <w:pPr>
        <w:pStyle w:val="respuesta"/>
      </w:pPr>
      <w:r>
        <w:t>Porque ya está aplacado, Dios ya está propiciado (aplacado) mediante la muerte de Jesucristo. No hay nada que el hombre puede hacer para aplacar a Dios. Ahora confiamos en la obra de Cristo a nuestro favor.  Romanos 5:1 tenemos paz con Dios por medio de nuestro Señor Jesucristo.</w:t>
      </w:r>
    </w:p>
    <w:p w:rsidR="00E35E8F" w:rsidRPr="00963C64" w:rsidRDefault="00E35E8F" w:rsidP="00E35E8F">
      <w:pPr>
        <w:pStyle w:val="Listaconnmeros"/>
        <w:tabs>
          <w:tab w:val="clear" w:pos="360"/>
          <w:tab w:val="num" w:pos="540"/>
        </w:tabs>
        <w:spacing w:line="360" w:lineRule="auto"/>
      </w:pPr>
      <w:r w:rsidRPr="00963C64">
        <w:t>La crucifixión del cristiano con Cristo significa la _________________________________</w:t>
      </w:r>
    </w:p>
    <w:p w:rsidR="00E35E8F" w:rsidRDefault="00E35E8F" w:rsidP="00E35E8F">
      <w:pPr>
        <w:spacing w:line="360" w:lineRule="auto"/>
      </w:pPr>
      <w:r w:rsidRPr="00963C64">
        <w:t xml:space="preserve">________________________________________________  Romanos 6:1-10   </w:t>
      </w:r>
      <w:r w:rsidR="00753C4A">
        <w:br/>
      </w:r>
    </w:p>
    <w:p w:rsidR="00E35E8F" w:rsidRDefault="00E35E8F" w:rsidP="00E35E8F">
      <w:pPr>
        <w:pStyle w:val="Listaconnmeros"/>
        <w:tabs>
          <w:tab w:val="clear" w:pos="360"/>
          <w:tab w:val="num" w:pos="540"/>
        </w:tabs>
      </w:pPr>
      <w:r w:rsidRPr="00963C64">
        <w:lastRenderedPageBreak/>
        <w:t>El hecho de que hayamos sido crucificados con Cristo y de esta manera el poder de la naturaleza de pecado haya sido destruido y hecho inoperante es una verdad inalterable y no depende de nada que hagamos. Pe</w:t>
      </w:r>
      <w:r>
        <w:t xml:space="preserve">ro el poner esto en la práctica, ¿qué tenemos que hacer? </w:t>
      </w:r>
      <w:r>
        <w:br/>
      </w:r>
      <w:r w:rsidRPr="00963C64">
        <w:t>Rom. 3:11-14</w:t>
      </w:r>
      <w:r>
        <w:t xml:space="preserve">  </w:t>
      </w:r>
    </w:p>
    <w:p w:rsidR="00E35E8F" w:rsidRPr="003A496B" w:rsidRDefault="00E35E8F" w:rsidP="00E10B66">
      <w:pPr>
        <w:pStyle w:val="respuesta"/>
      </w:pPr>
      <w:r>
        <w:t>Que nos entregamos al control de Jesús ya que la naturaleza de pecado es para el cristiano como un tirano que ha sido vencido por la muerte de Cristo.  Por lo tanto el creyente ahora es libre de vivir una vida que agrade a Dios.</w:t>
      </w:r>
      <w:r>
        <w:br/>
      </w:r>
    </w:p>
    <w:p w:rsidR="00E35E8F" w:rsidRPr="00963C64" w:rsidRDefault="00E35E8F" w:rsidP="00E35E8F">
      <w:pPr>
        <w:pStyle w:val="Listaconnmeros"/>
        <w:tabs>
          <w:tab w:val="clear" w:pos="360"/>
          <w:tab w:val="num" w:pos="540"/>
        </w:tabs>
      </w:pPr>
      <w:r w:rsidRPr="00963C64">
        <w:t xml:space="preserve">¿La muerte de Cristo es la base para cuáles tres cosas?  </w:t>
      </w:r>
    </w:p>
    <w:p w:rsidR="00E35E8F" w:rsidRPr="00963C64" w:rsidRDefault="00E35E8F" w:rsidP="001C2466">
      <w:pPr>
        <w:pStyle w:val="respuesta"/>
      </w:pPr>
      <w:r w:rsidRPr="00963C64">
        <w:t xml:space="preserve">Para que el creyente se limpie </w:t>
      </w:r>
      <w:smartTag w:uri="urn:schemas-microsoft-com:office:smarttags" w:element="place">
        <w:smartTag w:uri="urn:schemas-microsoft-com:office:smarttags" w:element="State">
          <w:r w:rsidRPr="00963C64">
            <w:t>del</w:t>
          </w:r>
        </w:smartTag>
      </w:smartTag>
      <w:r w:rsidRPr="00963C64">
        <w:t xml:space="preserve"> pecado.  1 Juan 1:7</w:t>
      </w:r>
    </w:p>
    <w:p w:rsidR="00E35E8F" w:rsidRPr="00963C64" w:rsidRDefault="00E35E8F" w:rsidP="001C2466">
      <w:pPr>
        <w:pStyle w:val="respuesta"/>
      </w:pPr>
      <w:r w:rsidRPr="00963C64">
        <w:t xml:space="preserve">De anulación de los pecados anteriores a la cruz.  Hechos 17:30 </w:t>
      </w:r>
      <w:smartTag w:uri="urn:schemas-microsoft-com:office:smarttags" w:element="country-region">
        <w:smartTag w:uri="urn:schemas-microsoft-com:office:smarttags" w:element="place">
          <w:r w:rsidRPr="00963C64">
            <w:t>Rom.</w:t>
          </w:r>
        </w:smartTag>
      </w:smartTag>
      <w:r w:rsidRPr="00963C64">
        <w:t xml:space="preserve"> 3:25</w:t>
      </w:r>
    </w:p>
    <w:p w:rsidR="00E35E8F" w:rsidRPr="00963C64" w:rsidRDefault="00E35E8F" w:rsidP="001C2466">
      <w:pPr>
        <w:pStyle w:val="respuesta"/>
      </w:pPr>
      <w:smartTag w:uri="urn:schemas-microsoft-com:office:smarttags" w:element="place">
        <w:r w:rsidRPr="00963C64">
          <w:t>Para</w:t>
        </w:r>
      </w:smartTag>
      <w:r w:rsidRPr="00963C64">
        <w:t xml:space="preserve"> el juicio de Satanás y sus demonios.  </w:t>
      </w:r>
      <w:smartTag w:uri="urn:schemas-microsoft-com:office:smarttags" w:element="country-region">
        <w:smartTag w:uri="urn:schemas-microsoft-com:office:smarttags" w:element="place">
          <w:r w:rsidRPr="00963C64">
            <w:t>Col.</w:t>
          </w:r>
        </w:smartTag>
      </w:smartTag>
      <w:r w:rsidRPr="00963C64">
        <w:t xml:space="preserve"> 2:15 y Juan 12:31</w:t>
      </w:r>
      <w:r>
        <w:br/>
      </w:r>
    </w:p>
    <w:p w:rsidR="00E35E8F" w:rsidRDefault="00E35E8F" w:rsidP="00E35E8F">
      <w:pPr>
        <w:pStyle w:val="Listaconnmeros"/>
        <w:tabs>
          <w:tab w:val="clear" w:pos="360"/>
          <w:tab w:val="num" w:pos="540"/>
        </w:tabs>
      </w:pPr>
      <w:r w:rsidRPr="00963C64">
        <w:t>La sangre de Cristo es la base de nuestra constante limpieza del pecado. Esto no quiere decir que haya una re crucifixión ni una inmersión en la sangre con la que tocar al cristiano que yerra, sino que la muerte de una vez y para siempre de nuestro Señor Jesucristo  facilita</w:t>
      </w:r>
      <w:r>
        <w:br/>
      </w:r>
      <w:r w:rsidRPr="00963C64">
        <w:t xml:space="preserve"> </w:t>
      </w:r>
      <w:r>
        <w:br/>
      </w:r>
      <w:r w:rsidRPr="00963C64">
        <w:t>_________________________________________</w:t>
      </w:r>
      <w:r w:rsidR="00CC1CA5">
        <w:t xml:space="preserve">__________________________ </w:t>
      </w:r>
      <w:r>
        <w:br/>
      </w:r>
    </w:p>
    <w:p w:rsidR="00CC1CA5" w:rsidRDefault="00E35E8F" w:rsidP="001C2466">
      <w:pPr>
        <w:pStyle w:val="Listaconnmeros"/>
        <w:tabs>
          <w:tab w:val="clear" w:pos="360"/>
          <w:tab w:val="num" w:pos="540"/>
        </w:tabs>
      </w:pPr>
      <w:r>
        <w:t>¿Qué pasó con los</w:t>
      </w:r>
      <w:r w:rsidR="00CC1CA5">
        <w:t xml:space="preserve"> pecados anteriores a la cruz? </w:t>
      </w:r>
    </w:p>
    <w:p w:rsidR="00E35E8F" w:rsidRPr="00963C64" w:rsidRDefault="00E35E8F" w:rsidP="00CD280E">
      <w:pPr>
        <w:pStyle w:val="respuesta"/>
      </w:pPr>
      <w:r>
        <w:t>Fueron cubiertos por los sacrificios hasta que  fueron quitados por la obra de Cristo en la cruz. Hechos 17:30 y Rom. 3:25.</w:t>
      </w:r>
      <w:r w:rsidRPr="00963C64">
        <w:br/>
      </w:r>
    </w:p>
    <w:p w:rsidR="00E35E8F" w:rsidRDefault="00E35E8F" w:rsidP="00E35E8F">
      <w:pPr>
        <w:pStyle w:val="Listaconnmeros"/>
        <w:tabs>
          <w:tab w:val="clear" w:pos="360"/>
          <w:tab w:val="num" w:pos="540"/>
        </w:tabs>
      </w:pPr>
      <w:r>
        <w:t xml:space="preserve">¿Murió Jesucristo solo por los elegidos o su muerte no tuvo límites en su valor y fue para todos los hombres? Escribe </w:t>
      </w:r>
      <w:r w:rsidR="00753C4A">
        <w:t>alg</w:t>
      </w:r>
      <w:r>
        <w:t xml:space="preserve">unos textos bíblicos que apoya tu respuesta. </w:t>
      </w:r>
    </w:p>
    <w:p w:rsidR="00E35E8F" w:rsidRPr="00F426C3" w:rsidRDefault="00E35E8F" w:rsidP="00E35E8F">
      <w:pPr>
        <w:pStyle w:val="Respuesta0"/>
      </w:pPr>
      <w:r>
        <w:t>Murió por todos. 2 Cor. 5:19, 1 Tim. 4:10 y 1 Juan 2:2.</w:t>
      </w:r>
    </w:p>
    <w:p w:rsidR="00E35E8F" w:rsidRPr="00F426C3" w:rsidRDefault="00E35E8F" w:rsidP="00E35E8F">
      <w:pPr>
        <w:pStyle w:val="Respuesta0"/>
      </w:pPr>
    </w:p>
    <w:p w:rsidR="00E35E8F" w:rsidRPr="00963C64" w:rsidRDefault="00E35E8F" w:rsidP="00E35E8F"/>
    <w:p w:rsidR="00E35E8F" w:rsidRPr="00963C64" w:rsidRDefault="00E35E8F" w:rsidP="00E35E8F"/>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Default="00E35E8F" w:rsidP="00E35E8F">
      <w:pPr>
        <w:pStyle w:val="Ttulo"/>
      </w:pPr>
    </w:p>
    <w:p w:rsidR="00E35E8F" w:rsidRPr="00F426C3" w:rsidRDefault="00E35E8F" w:rsidP="00E35E8F">
      <w:pPr>
        <w:pStyle w:val="Ttulo"/>
      </w:pPr>
      <w:bookmarkStart w:id="11" w:name="_Toc44082905"/>
      <w:r>
        <w:lastRenderedPageBreak/>
        <w:t>Lección 11</w:t>
      </w:r>
      <w:r w:rsidR="00877361">
        <w:br/>
      </w:r>
      <w:r>
        <w:t>la salvación por Cristo (segunda parte)</w:t>
      </w:r>
      <w:bookmarkEnd w:id="11"/>
    </w:p>
    <w:p w:rsidR="00E35E8F" w:rsidRPr="00963C64" w:rsidRDefault="00E35E8F" w:rsidP="00E35E8F">
      <w:r w:rsidRPr="00963C64">
        <w:t xml:space="preserve">Lee páginas </w:t>
      </w:r>
      <w:r w:rsidR="00E86070">
        <w:t>137-149</w:t>
      </w:r>
    </w:p>
    <w:p w:rsidR="00CC1CA5" w:rsidRDefault="00E35E8F" w:rsidP="001C2466">
      <w:pPr>
        <w:pStyle w:val="Listaconnmeros"/>
        <w:numPr>
          <w:ilvl w:val="0"/>
          <w:numId w:val="31"/>
        </w:numPr>
        <w:tabs>
          <w:tab w:val="clear" w:pos="360"/>
          <w:tab w:val="num" w:pos="540"/>
        </w:tabs>
        <w:ind w:left="540"/>
      </w:pPr>
      <w:r w:rsidRPr="00963C64">
        <w:t xml:space="preserve">¿Cuál es la base de nuestra aceptación por Dios?  </w:t>
      </w:r>
    </w:p>
    <w:p w:rsidR="00E35E8F" w:rsidRPr="0051677A" w:rsidRDefault="00E35E8F" w:rsidP="00CC1CA5">
      <w:pPr>
        <w:pStyle w:val="Respuesta0"/>
      </w:pPr>
      <w:r w:rsidRPr="00963C64">
        <w:t>La muerte de Cristo.</w:t>
      </w:r>
      <w:r>
        <w:t xml:space="preserve"> </w:t>
      </w:r>
      <w:r w:rsidRPr="0051677A">
        <w:t>Rom. 3:24-25; 2 Cor. 5:19-21; Ef. 1:6; Ef. 5:1-2 y Rom. 8:30.</w:t>
      </w:r>
      <w:r w:rsidR="00CC1CA5">
        <w:br/>
      </w:r>
    </w:p>
    <w:p w:rsidR="00E35E8F" w:rsidRPr="00963C64" w:rsidRDefault="00E35E8F" w:rsidP="00E35E8F">
      <w:pPr>
        <w:pStyle w:val="Listaconnmeros"/>
        <w:tabs>
          <w:tab w:val="clear" w:pos="360"/>
          <w:tab w:val="num" w:pos="540"/>
        </w:tabs>
      </w:pPr>
      <w:r w:rsidRPr="00963C64">
        <w:t xml:space="preserve">Marca verdadero o falso las siguientes afirmaciones.  </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____ Justificar es declarar a uno justo, excluyendo toda posibilidad de condenación.</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____ La justificación pasa por alto las justas demandas de Dios.</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 xml:space="preserve">____ La justificación siempre se cumple sobre una base justa, a saber, que las exigencias de la ley de Dios contra el pecador han sido plenamente satisfechas por la obediencia </w:t>
      </w:r>
      <w:smartTag w:uri="urn:schemas-microsoft-com:office:smarttags" w:element="place">
        <w:smartTag w:uri="urn:schemas-microsoft-com:office:smarttags" w:element="State">
          <w:r w:rsidRPr="00963C64">
            <w:t>del</w:t>
          </w:r>
        </w:smartTag>
      </w:smartTag>
      <w:r w:rsidRPr="00963C64">
        <w:t xml:space="preserve"> creyente.</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 xml:space="preserve">____ La justificación nunca pudo haberse basado en nuestras buenas obras </w:t>
      </w:r>
      <w:r>
        <w:t>o</w:t>
      </w:r>
      <w:r w:rsidRPr="00963C64">
        <w:t xml:space="preserve"> cuanto Dios requiere perfecta obediencia y esto es una imposibilidad para el hombre.</w:t>
      </w:r>
    </w:p>
    <w:p w:rsidR="00E35E8F" w:rsidRPr="00963C64" w:rsidRDefault="00E35E8F" w:rsidP="00E35E8F">
      <w:pPr>
        <w:pStyle w:val="Listaconnmeros"/>
        <w:tabs>
          <w:tab w:val="clear" w:pos="360"/>
          <w:tab w:val="num" w:pos="540"/>
        </w:tabs>
      </w:pPr>
      <w:r w:rsidRPr="00963C64">
        <w:t xml:space="preserve">Si  mi fe no es terreno de justificación, ¿entonces que es mi fe?  </w:t>
      </w:r>
    </w:p>
    <w:p w:rsidR="00E35E8F" w:rsidRPr="00963C64" w:rsidRDefault="00E35E8F" w:rsidP="001C2466">
      <w:pPr>
        <w:pStyle w:val="respuesta"/>
      </w:pPr>
      <w:r w:rsidRPr="00963C64">
        <w:t>Es el medio o canal por el que la gracia de Dios puede imputar al creyente pecador la justicia de Cristo.</w:t>
      </w:r>
      <w:r>
        <w:t xml:space="preserve"> Ef. 2:8  Es como una mano vacía que se extiende para recibir la justicia de Cristo.</w:t>
      </w:r>
    </w:p>
    <w:p w:rsidR="00E35E8F" w:rsidRPr="00963C64" w:rsidRDefault="00E35E8F" w:rsidP="00E35E8F">
      <w:pPr>
        <w:pStyle w:val="Listaconnmeros"/>
        <w:tabs>
          <w:tab w:val="clear" w:pos="360"/>
          <w:tab w:val="num" w:pos="540"/>
        </w:tabs>
      </w:pPr>
      <w:r w:rsidRPr="00963C64">
        <w:t>El creer en Cristo proporciona también una nueva posición. Esto incluye:</w:t>
      </w:r>
      <w:r>
        <w:t xml:space="preserve"> </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Fil. 3:20</w:t>
      </w:r>
    </w:p>
    <w:p w:rsidR="00E35E8F" w:rsidRPr="00633055" w:rsidRDefault="00E35E8F" w:rsidP="001C2466">
      <w:pPr>
        <w:pStyle w:val="respuesta"/>
      </w:pPr>
      <w:r>
        <w:t>La ciudadanía en el cielo.</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Efesios 2:19</w:t>
      </w:r>
    </w:p>
    <w:p w:rsidR="00E35E8F" w:rsidRPr="00633055" w:rsidRDefault="00E35E8F" w:rsidP="001C2466">
      <w:pPr>
        <w:pStyle w:val="respuesta"/>
      </w:pPr>
      <w:r>
        <w:t>Miembro de la familia de Dios.</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Juan 3:5</w:t>
      </w:r>
    </w:p>
    <w:p w:rsidR="00E35E8F" w:rsidRPr="00633055" w:rsidRDefault="00E35E8F" w:rsidP="001C2466">
      <w:pPr>
        <w:pStyle w:val="respuesta"/>
      </w:pPr>
      <w:r>
        <w:t>Nacimiento espiritual.</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1 Pedro 2:5, 9</w:t>
      </w:r>
    </w:p>
    <w:p w:rsidR="00E35E8F" w:rsidRPr="00633055" w:rsidRDefault="00E35E8F" w:rsidP="001C2466">
      <w:pPr>
        <w:pStyle w:val="respuesta"/>
      </w:pPr>
      <w:r>
        <w:t>Sacerdocio santo y real.</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Apoc. 19:7</w:t>
      </w:r>
    </w:p>
    <w:p w:rsidR="00E35E8F" w:rsidRPr="00633055" w:rsidRDefault="00E35E8F" w:rsidP="001C2466">
      <w:pPr>
        <w:pStyle w:val="respuesta"/>
      </w:pPr>
      <w:r>
        <w:t>El casamiento con el Cordero.</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Gál. 4:</w:t>
      </w:r>
      <w:r>
        <w:t>4-</w:t>
      </w:r>
      <w:r w:rsidRPr="00963C64">
        <w:t>5</w:t>
      </w:r>
    </w:p>
    <w:p w:rsidR="00E35E8F" w:rsidRDefault="00E35E8F" w:rsidP="001C2466">
      <w:pPr>
        <w:pStyle w:val="respuesta"/>
      </w:pPr>
      <w:r>
        <w:t>La adopción.</w:t>
      </w:r>
    </w:p>
    <w:p w:rsidR="00E35E8F" w:rsidRPr="00633055" w:rsidRDefault="00E35E8F" w:rsidP="001C2466">
      <w:pPr>
        <w:pStyle w:val="Listaconnmeros"/>
        <w:tabs>
          <w:tab w:val="clear" w:pos="360"/>
          <w:tab w:val="num" w:pos="540"/>
        </w:tabs>
      </w:pPr>
      <w:r>
        <w:t>De las posiciones que tenemos al recibir a Cristo (pregunta arriba), ¿cuál te impacta más?</w:t>
      </w:r>
    </w:p>
    <w:p w:rsidR="00E35E8F" w:rsidRPr="00963C64" w:rsidRDefault="00E35E8F" w:rsidP="00E35E8F"/>
    <w:p w:rsidR="00E35E8F" w:rsidRDefault="00E35E8F" w:rsidP="00E35E8F">
      <w:pPr>
        <w:pStyle w:val="Listaconnmeros"/>
        <w:tabs>
          <w:tab w:val="clear" w:pos="360"/>
          <w:tab w:val="num" w:pos="540"/>
        </w:tabs>
      </w:pPr>
      <w:r>
        <w:t xml:space="preserve">¿Cuáles son los resultados de nuestra adopción en la familia de Dios? </w:t>
      </w:r>
    </w:p>
    <w:p w:rsidR="00E35E8F" w:rsidRPr="00633055" w:rsidRDefault="00E35E8F" w:rsidP="00E10B66">
      <w:pPr>
        <w:pStyle w:val="respuesta"/>
      </w:pPr>
      <w:r>
        <w:t>La liberación de la esclavitud, de los tutores y de la carne.  Gálatas 4:1-5 y Rom. 8:14-17. Es el Espíritu Santo quien nos permite gozar de los privilegios de nuestra posición.</w:t>
      </w:r>
    </w:p>
    <w:p w:rsidR="00E35E8F" w:rsidRPr="00963C64" w:rsidRDefault="00E35E8F" w:rsidP="00E35E8F">
      <w:pPr>
        <w:pStyle w:val="Listaconnmeros"/>
        <w:tabs>
          <w:tab w:val="clear" w:pos="360"/>
          <w:tab w:val="num" w:pos="540"/>
        </w:tabs>
      </w:pPr>
      <w:r>
        <w:lastRenderedPageBreak/>
        <w:t>L</w:t>
      </w:r>
      <w:r w:rsidRPr="00963C64">
        <w:t>a muerte de Cristo ofrece al creyente una herencia.  Esto incluye</w:t>
      </w:r>
      <w:r>
        <w:t xml:space="preserve">  </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smartTag w:uri="urn:schemas-microsoft-com:office:smarttags" w:element="country-region">
        <w:smartTag w:uri="urn:schemas-microsoft-com:office:smarttags" w:element="place">
          <w:r w:rsidRPr="00963C64">
            <w:t>Col.</w:t>
          </w:r>
        </w:smartTag>
      </w:smartTag>
      <w:r w:rsidRPr="00963C64">
        <w:t xml:space="preserve"> 2:9-10</w:t>
      </w:r>
    </w:p>
    <w:p w:rsidR="00E35E8F" w:rsidRPr="00633055" w:rsidRDefault="00E35E8F" w:rsidP="001C2466">
      <w:pPr>
        <w:pStyle w:val="respuesta"/>
      </w:pPr>
      <w:r>
        <w:t>Estar completos en Cristo, (leerlo).</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Efesios 1:3</w:t>
      </w:r>
    </w:p>
    <w:p w:rsidR="00E35E8F" w:rsidRPr="005F65AC" w:rsidRDefault="00E35E8F" w:rsidP="001C2466">
      <w:pPr>
        <w:pStyle w:val="respuesta"/>
      </w:pPr>
      <w:r>
        <w:t>Poseemos toda bendición espiritual.</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1 Pedro 1:</w:t>
      </w:r>
      <w:r>
        <w:t>3-</w:t>
      </w:r>
      <w:r w:rsidRPr="00963C64">
        <w:t>4</w:t>
      </w:r>
    </w:p>
    <w:p w:rsidR="00E35E8F" w:rsidRPr="005F65AC" w:rsidRDefault="00E35E8F" w:rsidP="001C2466">
      <w:pPr>
        <w:pStyle w:val="respuesta"/>
      </w:pPr>
      <w:r>
        <w:t>Tenemos la seguridad de ir al cielo, (leerlo).</w:t>
      </w:r>
    </w:p>
    <w:p w:rsidR="00E35E8F" w:rsidRPr="00963C64" w:rsidRDefault="00E35E8F" w:rsidP="00E35E8F"/>
    <w:p w:rsidR="00E35E8F" w:rsidRPr="00963C64" w:rsidRDefault="00E35E8F" w:rsidP="00E35E8F">
      <w:pPr>
        <w:pStyle w:val="Listaconnmeros"/>
        <w:tabs>
          <w:tab w:val="clear" w:pos="360"/>
          <w:tab w:val="num" w:pos="540"/>
        </w:tabs>
      </w:pPr>
      <w:r w:rsidRPr="00963C64">
        <w:t>La fuerza y el poder para vivir la vida cristiana también vienen asegurados ____________</w:t>
      </w:r>
    </w:p>
    <w:p w:rsidR="00E35E8F" w:rsidRPr="00963C64" w:rsidRDefault="00E35E8F" w:rsidP="00E35E8F"/>
    <w:p w:rsidR="00E35E8F" w:rsidRDefault="00E35E8F" w:rsidP="00E35E8F">
      <w:r w:rsidRPr="00963C64">
        <w:t>___________________________________________</w:t>
      </w:r>
      <w:r>
        <w:t>______________</w:t>
      </w:r>
      <w:r w:rsidRPr="00963C64">
        <w:t>Rom</w:t>
      </w:r>
      <w:r>
        <w:t>.</w:t>
      </w:r>
      <w:r w:rsidRPr="00963C64">
        <w:t xml:space="preserve"> 6:14; 2 Cor</w:t>
      </w:r>
      <w:r>
        <w:t>.</w:t>
      </w:r>
      <w:r w:rsidRPr="00963C64">
        <w:t xml:space="preserve"> 3:6-13.</w:t>
      </w:r>
    </w:p>
    <w:p w:rsidR="00E35E8F" w:rsidRDefault="00E35E8F" w:rsidP="00E35E8F"/>
    <w:p w:rsidR="00E35E8F" w:rsidRDefault="00E35E8F" w:rsidP="00E35E8F">
      <w:pPr>
        <w:pStyle w:val="Listaconnmeros"/>
        <w:tabs>
          <w:tab w:val="clear" w:pos="360"/>
          <w:tab w:val="num" w:pos="540"/>
        </w:tabs>
      </w:pPr>
      <w:r>
        <w:t xml:space="preserve">¿Cuáles son las bendiciones de la salvación? </w:t>
      </w:r>
    </w:p>
    <w:p w:rsidR="00E35E8F" w:rsidRDefault="00E35E8F" w:rsidP="00E10B66">
      <w:pPr>
        <w:pStyle w:val="respuesta"/>
      </w:pPr>
      <w:r>
        <w:t xml:space="preserve">El estar en gracia (no tenemos que continuar en el pecado, Rom. 6:14). </w:t>
      </w:r>
    </w:p>
    <w:p w:rsidR="00E35E8F" w:rsidRDefault="00E35E8F" w:rsidP="00E10B66">
      <w:pPr>
        <w:pStyle w:val="respuesta"/>
      </w:pPr>
      <w:r>
        <w:t xml:space="preserve">El estar libres de la ley (2 Cor. 3:6-13). </w:t>
      </w:r>
    </w:p>
    <w:p w:rsidR="00E35E8F" w:rsidRDefault="00E35E8F" w:rsidP="00E10B66">
      <w:pPr>
        <w:pStyle w:val="respuesta"/>
      </w:pPr>
      <w:r>
        <w:t>El estar poseído por cada persona de la Trinidad (Ef. 4:4-6, Gál. 2:20 y 1 Cor. 6:19).</w:t>
      </w:r>
      <w:r>
        <w:br/>
      </w:r>
    </w:p>
    <w:p w:rsidR="00E35E8F" w:rsidRDefault="00E35E8F" w:rsidP="00E35E8F">
      <w:pPr>
        <w:pStyle w:val="Listaconnmeros"/>
        <w:tabs>
          <w:tab w:val="clear" w:pos="360"/>
          <w:tab w:val="num" w:pos="540"/>
        </w:tabs>
      </w:pPr>
      <w:r>
        <w:t>¿Qué significa la palabra “</w:t>
      </w:r>
      <w:r w:rsidRPr="005F65AC">
        <w:rPr>
          <w:i/>
        </w:rPr>
        <w:t>santificar”</w:t>
      </w:r>
      <w:r>
        <w:t xml:space="preserve">?  </w:t>
      </w:r>
    </w:p>
    <w:p w:rsidR="00E35E8F" w:rsidRPr="00963C64" w:rsidRDefault="00E35E8F" w:rsidP="00E10B66">
      <w:pPr>
        <w:pStyle w:val="respuesta"/>
      </w:pPr>
      <w:r>
        <w:t>Poner aparte, tiene la misma raíz que la palabra santo.</w:t>
      </w:r>
    </w:p>
    <w:p w:rsidR="00E35E8F" w:rsidRPr="00963C64" w:rsidRDefault="00E35E8F" w:rsidP="00E35E8F"/>
    <w:p w:rsidR="00E35E8F" w:rsidRPr="00963C64" w:rsidRDefault="00E35E8F" w:rsidP="00E35E8F">
      <w:pPr>
        <w:pStyle w:val="Listaconnmeros"/>
        <w:tabs>
          <w:tab w:val="clear" w:pos="360"/>
          <w:tab w:val="num" w:pos="540"/>
        </w:tabs>
      </w:pPr>
      <w:r w:rsidRPr="00963C64">
        <w:t>Escribe el aspecto de santificación que le corresponde.</w:t>
      </w:r>
      <w:r>
        <w:t xml:space="preserve"> </w:t>
      </w:r>
    </w:p>
    <w:p w:rsidR="00E35E8F" w:rsidRPr="00963C64" w:rsidRDefault="00E35E8F" w:rsidP="00E35E8F">
      <w:r w:rsidRPr="00963C64">
        <w:t xml:space="preserve">     </w:t>
      </w:r>
      <w:r>
        <w:t>A</w:t>
      </w:r>
      <w:r w:rsidRPr="00963C64">
        <w:t xml:space="preserve">. </w:t>
      </w:r>
      <w:r>
        <w:t>P</w:t>
      </w:r>
      <w:r w:rsidRPr="00963C64">
        <w:t>osicional</w:t>
      </w:r>
      <w:r>
        <w:t xml:space="preserve"> (1 Cor. 1:30)</w:t>
      </w:r>
      <w:r w:rsidRPr="00963C64">
        <w:t xml:space="preserve"> </w:t>
      </w:r>
      <w:r>
        <w:t xml:space="preserve">     </w:t>
      </w:r>
      <w:r w:rsidRPr="00963C64">
        <w:t xml:space="preserve">  </w:t>
      </w:r>
      <w:r>
        <w:t>B</w:t>
      </w:r>
      <w:r w:rsidRPr="00963C64">
        <w:t xml:space="preserve">. </w:t>
      </w:r>
      <w:r>
        <w:t>E</w:t>
      </w:r>
      <w:r w:rsidRPr="00963C64">
        <w:t xml:space="preserve">xperimental </w:t>
      </w:r>
      <w:r>
        <w:t>(1 Tes. 4:3)</w:t>
      </w:r>
      <w:r w:rsidRPr="00963C64">
        <w:t xml:space="preserve">  </w:t>
      </w:r>
      <w:r>
        <w:t xml:space="preserve">    </w:t>
      </w:r>
      <w:r w:rsidRPr="00963C64">
        <w:t xml:space="preserve">  </w:t>
      </w:r>
      <w:r>
        <w:t>C. F</w:t>
      </w:r>
      <w:r w:rsidRPr="00963C64">
        <w:t>uturo</w:t>
      </w:r>
      <w:r>
        <w:t xml:space="preserve"> (Judas 24-25)</w:t>
      </w:r>
      <w:r>
        <w:br/>
      </w:r>
    </w:p>
    <w:p w:rsidR="00E35E8F" w:rsidRPr="00963C64" w:rsidRDefault="00E35E8F" w:rsidP="00E35E8F">
      <w:pPr>
        <w:spacing w:line="360" w:lineRule="auto"/>
      </w:pPr>
      <w:r w:rsidRPr="00963C64">
        <w:t>_____ Nuestra completa glorificación con cuerpos resucitados.</w:t>
      </w:r>
      <w:r>
        <w:t xml:space="preserve">  Ef. 5:26-27</w:t>
      </w:r>
    </w:p>
    <w:p w:rsidR="00E35E8F" w:rsidRPr="00963C64" w:rsidRDefault="00E35E8F" w:rsidP="00E35E8F">
      <w:pPr>
        <w:spacing w:line="360" w:lineRule="auto"/>
      </w:pPr>
      <w:r w:rsidRPr="00963C64">
        <w:t>_____ Ha sido colocado aparte en su posición de miembro de la familia de Dios.</w:t>
      </w:r>
      <w:r>
        <w:t xml:space="preserve"> 1 Cor. 6:11</w:t>
      </w:r>
    </w:p>
    <w:p w:rsidR="00E35E8F" w:rsidRPr="00963C64" w:rsidRDefault="00E35E8F" w:rsidP="00E35E8F">
      <w:pPr>
        <w:spacing w:line="360" w:lineRule="auto"/>
      </w:pPr>
      <w:r w:rsidRPr="00963C64">
        <w:t>_____ Nuestra posición y práctica se pongan de perfecto acuerdo.</w:t>
      </w:r>
      <w:r>
        <w:t xml:space="preserve">  1 Juan 3:1-3</w:t>
      </w:r>
    </w:p>
    <w:p w:rsidR="00E35E8F" w:rsidRPr="00963C64" w:rsidRDefault="00E35E8F" w:rsidP="00E35E8F">
      <w:pPr>
        <w:spacing w:line="360" w:lineRule="auto"/>
      </w:pPr>
      <w:r w:rsidRPr="00963C64">
        <w:t>_____ Su estado espiritual no su condición espiritual.</w:t>
      </w:r>
    </w:p>
    <w:p w:rsidR="00E35E8F" w:rsidRPr="00963C64" w:rsidRDefault="00E35E8F" w:rsidP="00E35E8F">
      <w:pPr>
        <w:spacing w:line="360" w:lineRule="auto"/>
      </w:pPr>
      <w:r w:rsidRPr="00963C64">
        <w:t>_____ Tenemos que incrementar este sentido de la separación en nuestras vidas diarias.</w:t>
      </w:r>
      <w:r>
        <w:t xml:space="preserve"> </w:t>
      </w:r>
      <w:r>
        <w:br/>
        <w:t xml:space="preserve">           1 Pedro 1:15-16</w:t>
      </w:r>
    </w:p>
    <w:p w:rsidR="00E35E8F" w:rsidRPr="00963C64" w:rsidRDefault="00E35E8F" w:rsidP="00E35E8F">
      <w:pPr>
        <w:spacing w:line="360" w:lineRule="auto"/>
      </w:pPr>
      <w:r w:rsidRPr="00963C64">
        <w:t xml:space="preserve">_____ Nadie es </w:t>
      </w:r>
      <w:proofErr w:type="spellStart"/>
      <w:r w:rsidRPr="00963C64">
        <w:t>mas</w:t>
      </w:r>
      <w:proofErr w:type="spellEnd"/>
      <w:r w:rsidRPr="00963C64">
        <w:t xml:space="preserve"> santificado que otro.</w:t>
      </w:r>
    </w:p>
    <w:p w:rsidR="00E35E8F" w:rsidRPr="00963C64" w:rsidRDefault="00E35E8F" w:rsidP="00E35E8F">
      <w:pPr>
        <w:spacing w:line="360" w:lineRule="auto"/>
      </w:pPr>
      <w:r w:rsidRPr="00963C64">
        <w:t>_____ Un creyente está más santificado que otro.</w:t>
      </w:r>
    </w:p>
    <w:p w:rsidR="00E35E8F" w:rsidRPr="00963C64" w:rsidRDefault="00E35E8F" w:rsidP="00E35E8F"/>
    <w:p w:rsidR="00E35E8F" w:rsidRPr="00963C64" w:rsidRDefault="00E35E8F" w:rsidP="00E35E8F">
      <w:pPr>
        <w:pStyle w:val="Listaconnmeros"/>
        <w:tabs>
          <w:tab w:val="clear" w:pos="360"/>
          <w:tab w:val="num" w:pos="540"/>
        </w:tabs>
      </w:pPr>
      <w:r w:rsidRPr="00963C64">
        <w:t>¿Cuáles son algunos de los argumentos del autor para apoyar la seguridad del creyente?</w:t>
      </w:r>
      <w:r>
        <w:t xml:space="preserve"> </w:t>
      </w:r>
    </w:p>
    <w:p w:rsidR="00E35E8F" w:rsidRDefault="00E35E8F" w:rsidP="001C2466">
      <w:pPr>
        <w:pStyle w:val="respuesta"/>
      </w:pPr>
      <w:r w:rsidRPr="00963C64">
        <w:t>Somos colocados en el cuerpo de Cristo</w:t>
      </w:r>
      <w:r>
        <w:t>.</w:t>
      </w:r>
    </w:p>
    <w:p w:rsidR="00E35E8F" w:rsidRDefault="00E35E8F" w:rsidP="001C2466">
      <w:pPr>
        <w:pStyle w:val="respuesta"/>
      </w:pPr>
      <w:r w:rsidRPr="00963C64">
        <w:t>El Espíritu Santo nos sella hasta el día de la redención.</w:t>
      </w:r>
    </w:p>
    <w:p w:rsidR="00877361" w:rsidRDefault="00E35E8F" w:rsidP="001C2466">
      <w:pPr>
        <w:pStyle w:val="respuesta"/>
      </w:pPr>
      <w:r w:rsidRPr="00963C64">
        <w:t>El propósito del Padre es guardarnos, a pesar de todas las cosas.</w:t>
      </w:r>
    </w:p>
    <w:p w:rsidR="00E35E8F" w:rsidRPr="00963C64" w:rsidRDefault="00E35E8F" w:rsidP="001C2466">
      <w:pPr>
        <w:pStyle w:val="respuesta"/>
      </w:pPr>
    </w:p>
    <w:p w:rsidR="00E35E8F" w:rsidRPr="00963C64" w:rsidRDefault="00E35E8F" w:rsidP="00E35E8F">
      <w:pPr>
        <w:pStyle w:val="Listaconnmeros"/>
        <w:tabs>
          <w:tab w:val="clear" w:pos="360"/>
          <w:tab w:val="num" w:pos="540"/>
        </w:tabs>
      </w:pPr>
      <w:r>
        <w:lastRenderedPageBreak/>
        <w:t xml:space="preserve">La referencia más convincente se encuentra en </w:t>
      </w:r>
      <w:r w:rsidRPr="00963C64">
        <w:t>Romanos 8:29-39</w:t>
      </w:r>
      <w:r>
        <w:t xml:space="preserve">. </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La cadena desde la presciencia ________________________________________________</w:t>
      </w:r>
      <w:r w:rsidRPr="00963C64">
        <w:br/>
        <w:t>___________________________________________</w:t>
      </w:r>
      <w:r>
        <w:t>_________________________________________________________________________</w:t>
      </w:r>
      <w:r w:rsidRPr="00963C64">
        <w:t>______________________________</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Nadie puede acusar de nada al ________________________________________________</w:t>
      </w:r>
      <w:r w:rsidRPr="00963C64">
        <w:br/>
        <w:t>____________________________</w:t>
      </w:r>
      <w:r>
        <w:t>_________________________________________________________________________</w:t>
      </w:r>
      <w:r w:rsidRPr="00963C64">
        <w:t>_____________________________________________</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El Señor está ______________________________________________________________</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t>Nada ni n</w:t>
      </w:r>
      <w:r w:rsidRPr="00963C64">
        <w:t>adie puede _________________________________ del amor de Dios.</w:t>
      </w:r>
      <w:r>
        <w:br/>
      </w:r>
    </w:p>
    <w:p w:rsidR="00E35E8F" w:rsidRPr="00963C64" w:rsidRDefault="00E35E8F" w:rsidP="00E35E8F">
      <w:pPr>
        <w:pStyle w:val="Listaconnmeros"/>
        <w:tabs>
          <w:tab w:val="clear" w:pos="360"/>
          <w:tab w:val="num" w:pos="540"/>
        </w:tabs>
      </w:pPr>
      <w:r w:rsidRPr="00963C64">
        <w:t>La salvación es un don gratuito; por lo tanto, cualquier declaración de los términos ha de evitar cuidadosamente la implicación de que _______</w:t>
      </w:r>
      <w:r>
        <w:t xml:space="preserve">__________________________ </w:t>
      </w:r>
    </w:p>
    <w:p w:rsidR="00E35E8F" w:rsidRPr="00963C64" w:rsidRDefault="00E35E8F" w:rsidP="00E35E8F"/>
    <w:p w:rsidR="00E35E8F" w:rsidRDefault="00E35E8F" w:rsidP="00E35E8F">
      <w:pPr>
        <w:pStyle w:val="Listaconnmeros"/>
        <w:tabs>
          <w:tab w:val="clear" w:pos="360"/>
          <w:tab w:val="num" w:pos="540"/>
        </w:tabs>
      </w:pPr>
      <w:r>
        <w:t xml:space="preserve">¿Qué indicaba el hecho de que Jesús decía ser Dios y sus seguidores le daban el título de </w:t>
      </w:r>
      <w:r>
        <w:rPr>
          <w:b/>
        </w:rPr>
        <w:t xml:space="preserve">Señor? </w:t>
      </w:r>
    </w:p>
    <w:p w:rsidR="00E35E8F" w:rsidRPr="00175214" w:rsidRDefault="00E35E8F" w:rsidP="00E10B66">
      <w:pPr>
        <w:pStyle w:val="respuesta"/>
      </w:pPr>
      <w:r>
        <w:t>Indicaba de modo claro que era el Yahveh (Jehová) del Antiguo Testamento encarnado en Jesús de Nazaret. Significaba que era el Dios-hombre.</w:t>
      </w:r>
      <w:r>
        <w:br/>
      </w:r>
    </w:p>
    <w:p w:rsidR="00E35E8F" w:rsidRPr="00963C64" w:rsidRDefault="00E35E8F" w:rsidP="00E35E8F">
      <w:pPr>
        <w:pStyle w:val="Listaconnmeros"/>
        <w:tabs>
          <w:tab w:val="clear" w:pos="360"/>
          <w:tab w:val="num" w:pos="540"/>
        </w:tabs>
      </w:pPr>
      <w:r w:rsidRPr="00963C64">
        <w:t>¿Por qué es necesario creer en el señorío de Jesucristo en el sentido de que es divino para ser salvo?</w:t>
      </w:r>
      <w:r>
        <w:t xml:space="preserve"> </w:t>
      </w:r>
      <w:r w:rsidRPr="00175214">
        <w:t xml:space="preserve"> </w:t>
      </w:r>
      <w:r>
        <w:t xml:space="preserve">   Romanos 10:9</w:t>
      </w:r>
    </w:p>
    <w:p w:rsidR="00E35E8F" w:rsidRPr="00963C64" w:rsidRDefault="00E35E8F" w:rsidP="001C2466">
      <w:pPr>
        <w:pStyle w:val="respuesta"/>
      </w:pPr>
      <w:r w:rsidRPr="00963C64">
        <w:t xml:space="preserve">Porque tenía que ser el Dios-hombre para poder salvar. </w:t>
      </w:r>
      <w:r>
        <w:br/>
      </w:r>
    </w:p>
    <w:p w:rsidR="00E35E8F" w:rsidRPr="00963C64" w:rsidRDefault="00E35E8F" w:rsidP="00E35E8F">
      <w:pPr>
        <w:pStyle w:val="Listaconnmeros"/>
        <w:tabs>
          <w:tab w:val="clear" w:pos="360"/>
          <w:tab w:val="num" w:pos="540"/>
        </w:tabs>
      </w:pPr>
      <w:r w:rsidRPr="00963C64">
        <w:t>¿Por qué no es fácil creer?</w:t>
      </w:r>
      <w:r>
        <w:t xml:space="preserve"> </w:t>
      </w:r>
    </w:p>
    <w:p w:rsidR="00E35E8F" w:rsidRPr="00963C64" w:rsidRDefault="00E35E8F" w:rsidP="001C2466">
      <w:pPr>
        <w:pStyle w:val="respuesta"/>
      </w:pPr>
      <w:r w:rsidRPr="00963C64">
        <w:t xml:space="preserve">Hay que creer </w:t>
      </w:r>
      <w:r>
        <w:t>e</w:t>
      </w:r>
      <w:r w:rsidRPr="00963C64">
        <w:t xml:space="preserve">n una Persona a </w:t>
      </w:r>
      <w:r>
        <w:t>q</w:t>
      </w:r>
      <w:r w:rsidRPr="00963C64">
        <w:t>uien no ha</w:t>
      </w:r>
      <w:r>
        <w:t>s</w:t>
      </w:r>
      <w:r w:rsidRPr="00963C64">
        <w:t xml:space="preserve"> visto nunca</w:t>
      </w:r>
      <w:r w:rsidR="00753C4A">
        <w:t>,</w:t>
      </w:r>
      <w:r w:rsidRPr="00963C64">
        <w:t xml:space="preserve"> ni ha visto ninguno de los que vivimos hoy.  Creer que dicha persona puede resolver el problema de su pecado, etc.</w:t>
      </w:r>
    </w:p>
    <w:p w:rsidR="00E35E8F" w:rsidRPr="00963C64" w:rsidRDefault="00E35E8F" w:rsidP="00E35E8F"/>
    <w:p w:rsidR="00E35E8F" w:rsidRPr="00963C64" w:rsidRDefault="00E35E8F" w:rsidP="00E35E8F">
      <w:pPr>
        <w:pStyle w:val="Listaconnmeros"/>
        <w:tabs>
          <w:tab w:val="clear" w:pos="360"/>
          <w:tab w:val="num" w:pos="540"/>
        </w:tabs>
      </w:pPr>
      <w:r w:rsidRPr="00963C64">
        <w:t>¿Cuál es el arrepentimiento que sí salva, y, es e</w:t>
      </w:r>
      <w:r>
        <w:t>quivalente a tener fe en Cristo?</w:t>
      </w:r>
    </w:p>
    <w:p w:rsidR="00E35E8F" w:rsidRDefault="00E35E8F" w:rsidP="001C2466">
      <w:pPr>
        <w:pStyle w:val="respuesta"/>
      </w:pPr>
      <w:r w:rsidRPr="00963C64">
        <w:t xml:space="preserve">El arrepentimiento que comporta el cambio de mente respecto </w:t>
      </w:r>
      <w:r w:rsidR="00753C4A">
        <w:t>a</w:t>
      </w:r>
      <w:r w:rsidRPr="00963C64">
        <w:t>l pecado particular de rechazar a Cristo.</w:t>
      </w:r>
      <w:r>
        <w:br/>
      </w:r>
    </w:p>
    <w:p w:rsidR="00E35E8F" w:rsidRDefault="00E35E8F" w:rsidP="00E35E8F">
      <w:pPr>
        <w:pStyle w:val="Listaconnmeros"/>
        <w:tabs>
          <w:tab w:val="clear" w:pos="360"/>
          <w:tab w:val="num" w:pos="540"/>
        </w:tabs>
        <w:rPr>
          <w:lang w:val="es-ES_tradnl"/>
        </w:rPr>
      </w:pPr>
      <w:r>
        <w:rPr>
          <w:lang w:val="es-ES_tradnl"/>
        </w:rPr>
        <w:t xml:space="preserve">¿En qué consiste el arrepentimiento en la vida cristiana?  </w:t>
      </w:r>
    </w:p>
    <w:p w:rsidR="00E35E8F" w:rsidRDefault="00E35E8F" w:rsidP="00E10B66">
      <w:pPr>
        <w:pStyle w:val="respuesta"/>
      </w:pPr>
      <w:r>
        <w:t xml:space="preserve">Esto es, cambiar su mente en cuanto a un pecado particular que haya cometido. Si  se arrepiente, entonces confesará ese pecado, o pecados, y experimentará el perdón. </w:t>
      </w:r>
    </w:p>
    <w:p w:rsidR="00E35E8F" w:rsidRDefault="00E35E8F" w:rsidP="00E35E8F">
      <w:pPr>
        <w:pStyle w:val="Listaconnmeros"/>
        <w:tabs>
          <w:tab w:val="clear" w:pos="360"/>
          <w:tab w:val="num" w:pos="540"/>
        </w:tabs>
        <w:rPr>
          <w:lang w:val="es-ES_tradnl"/>
        </w:rPr>
      </w:pPr>
      <w:r>
        <w:rPr>
          <w:lang w:val="es-ES_tradnl"/>
        </w:rPr>
        <w:t>¿Si murieras ahora mismo estás seguro que irías al cielo?  ____ sí  _____ no  ¿Por qué?</w:t>
      </w:r>
    </w:p>
    <w:p w:rsidR="00E35E8F" w:rsidRDefault="00E35E8F" w:rsidP="00E35E8F">
      <w:pPr>
        <w:pStyle w:val="Respuesta0"/>
        <w:rPr>
          <w:lang w:val="es-ES_tradnl"/>
        </w:rPr>
      </w:pPr>
    </w:p>
    <w:p w:rsidR="00E35E8F" w:rsidRDefault="00E35E8F" w:rsidP="00E35E8F">
      <w:pPr>
        <w:rPr>
          <w:lang w:val="es-ES_tradnl"/>
        </w:rPr>
      </w:pPr>
    </w:p>
    <w:p w:rsidR="00E35E8F" w:rsidRDefault="00E35E8F" w:rsidP="00E35E8F">
      <w:pPr>
        <w:rPr>
          <w:lang w:val="es-ES_tradnl"/>
        </w:rPr>
      </w:pPr>
    </w:p>
    <w:p w:rsidR="00E35E8F" w:rsidRDefault="00E35E8F" w:rsidP="00E35E8F">
      <w:pPr>
        <w:rPr>
          <w:lang w:val="es-ES_tradnl"/>
        </w:rPr>
      </w:pPr>
    </w:p>
    <w:p w:rsidR="00E35E8F" w:rsidRPr="00384E1E" w:rsidRDefault="00E35E8F" w:rsidP="00E35E8F">
      <w:pPr>
        <w:rPr>
          <w:lang w:val="es-ES_tradnl"/>
        </w:rPr>
      </w:pPr>
    </w:p>
    <w:p w:rsidR="00E35E8F" w:rsidRDefault="00E35E8F" w:rsidP="00E35E8F">
      <w:pPr>
        <w:pStyle w:val="Ttulo"/>
      </w:pPr>
    </w:p>
    <w:p w:rsidR="00E35E8F" w:rsidRDefault="00E35E8F" w:rsidP="00E35E8F">
      <w:pPr>
        <w:pStyle w:val="Ttulo"/>
      </w:pPr>
    </w:p>
    <w:p w:rsidR="00E35E8F" w:rsidRPr="00384E1E" w:rsidRDefault="00E35E8F" w:rsidP="00E35E8F">
      <w:pPr>
        <w:pStyle w:val="Ttulo"/>
      </w:pPr>
      <w:bookmarkStart w:id="12" w:name="_Toc44082906"/>
      <w:r>
        <w:lastRenderedPageBreak/>
        <w:t>Lección 12</w:t>
      </w:r>
      <w:r w:rsidR="00877361">
        <w:t xml:space="preserve"> </w:t>
      </w:r>
      <w:r>
        <w:t>¿Qué es la iglesia?</w:t>
      </w:r>
      <w:bookmarkEnd w:id="12"/>
    </w:p>
    <w:p w:rsidR="00E35E8F" w:rsidRPr="00963C64" w:rsidRDefault="00E35E8F" w:rsidP="00E35E8F">
      <w:r w:rsidRPr="00963C64">
        <w:t>Lee páginas 15</w:t>
      </w:r>
      <w:r w:rsidR="00E86070">
        <w:t>1</w:t>
      </w:r>
      <w:r w:rsidRPr="00963C64">
        <w:t>-17</w:t>
      </w:r>
      <w:r w:rsidR="00E86070">
        <w:t>0</w:t>
      </w:r>
    </w:p>
    <w:p w:rsidR="00E35E8F" w:rsidRPr="00963C64" w:rsidRDefault="00E35E8F" w:rsidP="00EE597E">
      <w:pPr>
        <w:pStyle w:val="Listaconnmeros"/>
        <w:numPr>
          <w:ilvl w:val="0"/>
          <w:numId w:val="33"/>
        </w:numPr>
        <w:tabs>
          <w:tab w:val="clear" w:pos="360"/>
          <w:tab w:val="num" w:pos="540"/>
        </w:tabs>
        <w:spacing w:line="360" w:lineRule="auto"/>
        <w:ind w:left="540"/>
      </w:pPr>
      <w:r w:rsidRPr="00963C64">
        <w:t>La palabra “iglesia” se compone de dos palabras que significan ______________________</w:t>
      </w:r>
      <w:r w:rsidRPr="00963C64">
        <w:br/>
        <w:t>de modo que viene a significar _________</w:t>
      </w:r>
      <w:r>
        <w:t>_______________________________ 160</w:t>
      </w:r>
      <w:r>
        <w:br/>
      </w:r>
    </w:p>
    <w:p w:rsidR="00E35E8F" w:rsidRPr="00963C64" w:rsidRDefault="00E35E8F" w:rsidP="00E35E8F">
      <w:pPr>
        <w:pStyle w:val="Listaconnmeros"/>
        <w:tabs>
          <w:tab w:val="clear" w:pos="360"/>
          <w:tab w:val="num" w:pos="540"/>
        </w:tabs>
      </w:pPr>
      <w:r w:rsidRPr="00963C64">
        <w:t xml:space="preserve">¿Cuáles son los cuatro rasgos de una iglesia local?  </w:t>
      </w:r>
    </w:p>
    <w:p w:rsidR="00E35E8F" w:rsidRPr="00963C64" w:rsidRDefault="00E35E8F" w:rsidP="001C2466">
      <w:pPr>
        <w:pStyle w:val="respuesta"/>
      </w:pPr>
      <w:r>
        <w:t>Es la asamblea de creyentes que c</w:t>
      </w:r>
      <w:r w:rsidRPr="00963C64">
        <w:t>onfiesan a Jesucristo.</w:t>
      </w:r>
    </w:p>
    <w:p w:rsidR="00E35E8F" w:rsidRPr="00963C64" w:rsidRDefault="00E35E8F" w:rsidP="001C2466">
      <w:pPr>
        <w:pStyle w:val="respuesta"/>
      </w:pPr>
      <w:r w:rsidRPr="00963C64">
        <w:t>Han sido bautizados.</w:t>
      </w:r>
    </w:p>
    <w:p w:rsidR="00E35E8F" w:rsidRDefault="00E35E8F" w:rsidP="001C2466">
      <w:pPr>
        <w:pStyle w:val="respuesta"/>
      </w:pPr>
      <w:r w:rsidRPr="00963C64">
        <w:t>Se han organizado</w:t>
      </w:r>
      <w:r>
        <w:t>, Hechos 14:23.</w:t>
      </w:r>
    </w:p>
    <w:p w:rsidR="00E35E8F" w:rsidRDefault="00E35E8F" w:rsidP="001C2466">
      <w:pPr>
        <w:pStyle w:val="respuesta"/>
      </w:pPr>
      <w:r w:rsidRPr="00963C64">
        <w:t>Su propósito es hace</w:t>
      </w:r>
      <w:r>
        <w:t>r</w:t>
      </w:r>
      <w:r w:rsidRPr="00963C64">
        <w:t xml:space="preserve"> la voluntad de Dios.</w:t>
      </w:r>
      <w:r>
        <w:t xml:space="preserve"> Observar las ordenanzas, evangelizar.</w:t>
      </w:r>
      <w:r>
        <w:br/>
      </w:r>
    </w:p>
    <w:p w:rsidR="00E35E8F" w:rsidRDefault="00E35E8F" w:rsidP="00E35E8F">
      <w:pPr>
        <w:pStyle w:val="Listaconnmeros"/>
        <w:tabs>
          <w:tab w:val="clear" w:pos="360"/>
          <w:tab w:val="num" w:pos="540"/>
        </w:tabs>
      </w:pPr>
      <w:r w:rsidRPr="00963C64">
        <w:t>Coloca los términos que corresponde</w:t>
      </w:r>
      <w:r w:rsidR="00753C4A">
        <w:t>n</w:t>
      </w:r>
      <w:r w:rsidRPr="00963C64">
        <w:t xml:space="preserve"> a los oficiales de la iglesia en las siguientes declaraciones. </w:t>
      </w:r>
      <w:r>
        <w:t xml:space="preserve">(Puede haber más que una respuesta para unas declaraciones). </w:t>
      </w:r>
      <w:r w:rsidRPr="00963C64">
        <w:t xml:space="preserve">   </w:t>
      </w:r>
    </w:p>
    <w:p w:rsidR="00E35E8F" w:rsidRPr="00963C64" w:rsidRDefault="00E35E8F" w:rsidP="00E35E8F">
      <w:pPr>
        <w:jc w:val="center"/>
      </w:pPr>
      <w:r>
        <w:t>A</w:t>
      </w:r>
      <w:r w:rsidRPr="00963C64">
        <w:t xml:space="preserve">.  </w:t>
      </w:r>
      <w:r>
        <w:t>O</w:t>
      </w:r>
      <w:r w:rsidRPr="00963C64">
        <w:t xml:space="preserve">bispo     </w:t>
      </w:r>
      <w:r>
        <w:t>B</w:t>
      </w:r>
      <w:r w:rsidRPr="00963C64">
        <w:t xml:space="preserve">. </w:t>
      </w:r>
      <w:r>
        <w:t>A</w:t>
      </w:r>
      <w:r w:rsidRPr="00963C64">
        <w:t xml:space="preserve">nciano    </w:t>
      </w:r>
      <w:r>
        <w:t>C</w:t>
      </w:r>
      <w:r w:rsidRPr="00963C64">
        <w:t xml:space="preserve">. </w:t>
      </w:r>
      <w:r>
        <w:t>D</w:t>
      </w:r>
      <w:r w:rsidRPr="00963C64">
        <w:t>iacono</w:t>
      </w:r>
    </w:p>
    <w:p w:rsidR="00E35E8F" w:rsidRDefault="00E35E8F" w:rsidP="00E35E8F">
      <w:pPr>
        <w:spacing w:line="360" w:lineRule="auto"/>
      </w:pPr>
      <w:r w:rsidRPr="00963C64">
        <w:t xml:space="preserve">____ </w:t>
      </w:r>
      <w:r>
        <w:t>Los principales dirigentes de las iglesias del Nuevo Testamento.</w:t>
      </w:r>
    </w:p>
    <w:p w:rsidR="00E35E8F" w:rsidRPr="00963C64" w:rsidRDefault="00E35E8F" w:rsidP="00E35E8F">
      <w:pPr>
        <w:spacing w:line="360" w:lineRule="auto"/>
      </w:pPr>
      <w:r>
        <w:t xml:space="preserve">____ </w:t>
      </w:r>
      <w:r w:rsidRPr="00963C64">
        <w:t>Gobernaba en la iglesia</w:t>
      </w:r>
      <w:r>
        <w:t>, 1 Timoteo 5:17</w:t>
      </w:r>
    </w:p>
    <w:p w:rsidR="00E35E8F" w:rsidRPr="00963C64" w:rsidRDefault="00E35E8F" w:rsidP="00E35E8F">
      <w:pPr>
        <w:spacing w:line="360" w:lineRule="auto"/>
      </w:pPr>
      <w:r w:rsidRPr="00963C64">
        <w:t>____ Enfatiza la función de tal oficio.</w:t>
      </w:r>
    </w:p>
    <w:p w:rsidR="00E35E8F" w:rsidRPr="00963C64" w:rsidRDefault="00E35E8F" w:rsidP="00E35E8F">
      <w:pPr>
        <w:spacing w:line="360" w:lineRule="auto"/>
      </w:pPr>
      <w:r w:rsidRPr="00963C64">
        <w:t>____ Significa servidor.</w:t>
      </w:r>
    </w:p>
    <w:p w:rsidR="00E35E8F" w:rsidRPr="00963C64" w:rsidRDefault="00E35E8F" w:rsidP="00E35E8F">
      <w:pPr>
        <w:spacing w:line="360" w:lineRule="auto"/>
      </w:pPr>
      <w:r w:rsidRPr="00963C64">
        <w:t>____ Enfatiza el oficio.</w:t>
      </w:r>
    </w:p>
    <w:p w:rsidR="00E35E8F" w:rsidRPr="00963C64" w:rsidRDefault="00E35E8F" w:rsidP="00E35E8F">
      <w:pPr>
        <w:spacing w:line="360" w:lineRule="auto"/>
      </w:pPr>
      <w:r w:rsidRPr="00963C64">
        <w:t>____ Subordinados a los ancianos.</w:t>
      </w:r>
    </w:p>
    <w:p w:rsidR="00E35E8F" w:rsidRDefault="00E35E8F" w:rsidP="00E35E8F">
      <w:pPr>
        <w:spacing w:line="360" w:lineRule="auto"/>
      </w:pPr>
      <w:r w:rsidRPr="00963C64">
        <w:t>____ Ocupaban la misma posición en la iglesia.</w:t>
      </w:r>
      <w:r>
        <w:t xml:space="preserve"> Tito 1:5-7</w:t>
      </w:r>
    </w:p>
    <w:p w:rsidR="00E35E8F" w:rsidRDefault="00E35E8F" w:rsidP="00E35E8F">
      <w:pPr>
        <w:spacing w:line="360" w:lineRule="auto"/>
      </w:pPr>
    </w:p>
    <w:p w:rsidR="00E35E8F" w:rsidRDefault="00E35E8F" w:rsidP="00E35E8F">
      <w:pPr>
        <w:pStyle w:val="Listaconnmeros"/>
        <w:tabs>
          <w:tab w:val="clear" w:pos="360"/>
          <w:tab w:val="num" w:pos="540"/>
        </w:tabs>
      </w:pPr>
      <w:r>
        <w:t>¿Cuáles era</w:t>
      </w:r>
      <w:r w:rsidR="00753C4A">
        <w:t>n</w:t>
      </w:r>
      <w:r>
        <w:t xml:space="preserve"> las calificaciones para ser anciano? 1 Tim. 3:1-7 y Tito 1:5-9  </w:t>
      </w:r>
    </w:p>
    <w:p w:rsidR="00E35E8F" w:rsidRDefault="00E35E8F" w:rsidP="00E10B66">
      <w:pPr>
        <w:pStyle w:val="respuesta"/>
      </w:pPr>
      <w:r>
        <w:t>Irreprensible, marido de una sola mujer, sobrio, prudente, decoroso, hospedador, apto para enseñar, no dado al vino, no pendenciero, no codicioso de ganancias deshonestas, amable, no avaro, que gobierne bien su casa, no un neófito, buen testimonio de los de afuera, no soberbio, no iracundo, amante de lo bueno, justo, santo y dueño de sí mismo.</w:t>
      </w:r>
    </w:p>
    <w:p w:rsidR="00E35E8F" w:rsidRPr="00512B9D" w:rsidRDefault="00877361" w:rsidP="00E35E8F">
      <w:r>
        <w:br/>
      </w:r>
    </w:p>
    <w:p w:rsidR="00E35E8F" w:rsidRDefault="00E35E8F" w:rsidP="00E35E8F">
      <w:pPr>
        <w:pStyle w:val="Listaconnmeros"/>
        <w:tabs>
          <w:tab w:val="clear" w:pos="360"/>
          <w:tab w:val="num" w:pos="540"/>
        </w:tabs>
      </w:pPr>
      <w:r>
        <w:t xml:space="preserve">¿Por qué crees que hay tantos requisitos para los ancianos? </w:t>
      </w:r>
    </w:p>
    <w:p w:rsidR="00E35E8F" w:rsidRPr="00962CAD" w:rsidRDefault="00E35E8F" w:rsidP="00E10B66">
      <w:pPr>
        <w:pStyle w:val="respuesta"/>
      </w:pPr>
      <w:r>
        <w:t>Porque su ministerio es muy importante. Las calificaciones son principalmente de carácter.</w:t>
      </w:r>
      <w:r>
        <w:br/>
      </w:r>
    </w:p>
    <w:p w:rsidR="00E35E8F" w:rsidRDefault="00E35E8F" w:rsidP="00E35E8F">
      <w:pPr>
        <w:pStyle w:val="Listaconnmeros"/>
        <w:tabs>
          <w:tab w:val="clear" w:pos="360"/>
          <w:tab w:val="num" w:pos="540"/>
        </w:tabs>
      </w:pPr>
      <w:r>
        <w:t xml:space="preserve">¿Qué significa la palabra diácono y cuál era su ministerio? </w:t>
      </w:r>
    </w:p>
    <w:p w:rsidR="00E35E8F" w:rsidRPr="00963C64" w:rsidRDefault="00E35E8F" w:rsidP="00E10B66">
      <w:pPr>
        <w:pStyle w:val="respuesta"/>
      </w:pPr>
      <w:r>
        <w:t xml:space="preserve">Significa servidor. Eran subordinados a los ancianos. Eran siervos señalados en la iglesia. Ayudantes de los ancianos y constituían un grupo oficialmente reconocido, Fil 1:1. </w:t>
      </w:r>
      <w:r>
        <w:br/>
        <w:t>Hechos 6:1-6 nos da una descripción de un ministerio que tuvieron en la iglesia de Jerusalén.</w:t>
      </w:r>
      <w:r w:rsidR="00877361">
        <w:br/>
      </w:r>
      <w:r w:rsidR="00877361">
        <w:br/>
      </w:r>
      <w:r>
        <w:lastRenderedPageBreak/>
        <w:br/>
      </w:r>
      <w:r w:rsidRPr="00963C64">
        <w:t>Coloca la forma de gobierno que describe cada declaración.</w:t>
      </w:r>
      <w:r>
        <w:t xml:space="preserve"> </w:t>
      </w:r>
    </w:p>
    <w:p w:rsidR="00E35E8F" w:rsidRPr="00963C64" w:rsidRDefault="00E35E8F" w:rsidP="00E35E8F">
      <w:r w:rsidRPr="00963C64">
        <w:t xml:space="preserve">     </w:t>
      </w:r>
      <w:r>
        <w:t>A</w:t>
      </w:r>
      <w:r w:rsidRPr="00963C64">
        <w:t xml:space="preserve">. Jerárquica </w:t>
      </w:r>
      <w:r>
        <w:t xml:space="preserve"> B</w:t>
      </w:r>
      <w:r w:rsidRPr="00963C64">
        <w:t xml:space="preserve">. Federal   </w:t>
      </w:r>
      <w:r>
        <w:t>C</w:t>
      </w:r>
      <w:r w:rsidRPr="00963C64">
        <w:t xml:space="preserve">. Congregacional    </w:t>
      </w:r>
      <w:r>
        <w:t>D</w:t>
      </w:r>
      <w:r w:rsidRPr="00963C64">
        <w:t>. Nacional</w:t>
      </w:r>
    </w:p>
    <w:p w:rsidR="00E35E8F" w:rsidRPr="00963C64" w:rsidRDefault="00E35E8F" w:rsidP="00E35E8F">
      <w:r w:rsidRPr="00963C64">
        <w:t>____ El pastor es ordenado para administrar las ordenanzas y es considerado frecuentemente</w:t>
      </w:r>
      <w:r>
        <w:t xml:space="preserve">   c</w:t>
      </w:r>
      <w:r w:rsidRPr="00963C64">
        <w:t>omo equivalente del anciano del Nuevo Testamento.</w:t>
      </w:r>
    </w:p>
    <w:p w:rsidR="00E35E8F" w:rsidRPr="00963C64" w:rsidRDefault="00E35E8F" w:rsidP="00E35E8F">
      <w:pPr>
        <w:spacing w:line="360" w:lineRule="auto"/>
      </w:pPr>
      <w:r w:rsidRPr="00963C64">
        <w:t>____ Los obispos sólo tienen el poder de ordenar.</w:t>
      </w:r>
    </w:p>
    <w:p w:rsidR="00E35E8F" w:rsidRPr="00963C64" w:rsidRDefault="00E35E8F" w:rsidP="00E35E8F">
      <w:pPr>
        <w:spacing w:line="360" w:lineRule="auto"/>
      </w:pPr>
      <w:r w:rsidRPr="00963C64">
        <w:t xml:space="preserve">____ Los dirigentes de </w:t>
      </w:r>
      <w:smartTag w:uri="urn:schemas-microsoft-com:office:smarttags" w:element="PersonName">
        <w:smartTagPr>
          <w:attr w:name="ProductID" w:val="la Iglesia"/>
        </w:smartTagPr>
        <w:r w:rsidRPr="00963C64">
          <w:t>la Iglesia</w:t>
        </w:r>
      </w:smartTag>
      <w:r w:rsidRPr="00963C64">
        <w:t xml:space="preserve"> son nombrados por instrumentos del Estado.</w:t>
      </w:r>
    </w:p>
    <w:p w:rsidR="00E35E8F" w:rsidRPr="00963C64" w:rsidRDefault="00E35E8F" w:rsidP="00E35E8F">
      <w:pPr>
        <w:spacing w:line="360" w:lineRule="auto"/>
      </w:pPr>
      <w:r w:rsidRPr="00963C64">
        <w:t>____ Gobernada por los ancianos.</w:t>
      </w:r>
    </w:p>
    <w:p w:rsidR="00E35E8F" w:rsidRPr="00963C64" w:rsidRDefault="00E35E8F" w:rsidP="00E35E8F">
      <w:pPr>
        <w:spacing w:line="360" w:lineRule="auto"/>
      </w:pPr>
      <w:r w:rsidRPr="00963C64">
        <w:t>____ El pueblo gobierna, no directamente, sino a través de sus representantes, los ancianos.</w:t>
      </w:r>
    </w:p>
    <w:p w:rsidR="00E35E8F" w:rsidRPr="00963C64" w:rsidRDefault="00E35E8F" w:rsidP="00E35E8F">
      <w:pPr>
        <w:spacing w:line="360" w:lineRule="auto"/>
      </w:pPr>
      <w:r w:rsidRPr="00963C64">
        <w:t>____ Los obispos gobiernan la iglesia.</w:t>
      </w:r>
    </w:p>
    <w:p w:rsidR="00E35E8F" w:rsidRPr="00963C64" w:rsidRDefault="00E35E8F" w:rsidP="00E35E8F">
      <w:pPr>
        <w:spacing w:line="360" w:lineRule="auto"/>
      </w:pPr>
      <w:r w:rsidRPr="00963C64">
        <w:t xml:space="preserve">____ El gobierno debe estar </w:t>
      </w:r>
      <w:r>
        <w:t xml:space="preserve">directamente </w:t>
      </w:r>
      <w:r w:rsidRPr="00963C64">
        <w:t>en manos de los miembros mismos.</w:t>
      </w:r>
    </w:p>
    <w:p w:rsidR="00E35E8F" w:rsidRPr="00963C64" w:rsidRDefault="00E35E8F" w:rsidP="00E35E8F">
      <w:r w:rsidRPr="00963C64">
        <w:t xml:space="preserve">____ Tanto el pastor </w:t>
      </w:r>
      <w:smartTag w:uri="urn:schemas-microsoft-com:office:smarttags" w:element="place">
        <w:smartTag w:uri="urn:schemas-microsoft-com:office:smarttags" w:element="City">
          <w:r w:rsidRPr="00963C64">
            <w:t>como</w:t>
          </w:r>
        </w:smartTag>
      </w:smartTag>
      <w:r w:rsidRPr="00963C64">
        <w:t xml:space="preserve"> los diáconos tienen que ser elegidos por votación de toda la congregación.</w:t>
      </w:r>
    </w:p>
    <w:p w:rsidR="00E35E8F" w:rsidRPr="00963C64" w:rsidRDefault="00E35E8F" w:rsidP="00E35E8F">
      <w:pPr>
        <w:spacing w:line="360" w:lineRule="auto"/>
      </w:pPr>
      <w:r w:rsidRPr="00963C64">
        <w:t>____ El jefe de estado es también la cabeza de la iglesia.</w:t>
      </w:r>
    </w:p>
    <w:p w:rsidR="00E35E8F" w:rsidRPr="00963C64" w:rsidRDefault="00E35E8F" w:rsidP="00E35E8F"/>
    <w:p w:rsidR="00E35E8F" w:rsidRPr="00963C64" w:rsidRDefault="00E35E8F" w:rsidP="00E35E8F">
      <w:pPr>
        <w:pStyle w:val="Listaconnmeros"/>
        <w:tabs>
          <w:tab w:val="clear" w:pos="360"/>
          <w:tab w:val="num" w:pos="540"/>
        </w:tabs>
      </w:pPr>
      <w:r w:rsidRPr="00963C64">
        <w:t>Hay que tomar en cuenta que la Iglesia y el Estado romano estuvieron separados totalmente en los tiempos de la Iglesia primitiva. También es verdad que la iglesia jerárquica fue un desarrollo de los tiempos pos</w:t>
      </w:r>
      <w:r>
        <w:t xml:space="preserve"> </w:t>
      </w:r>
      <w:r w:rsidRPr="00963C64">
        <w:t xml:space="preserve">bíblicos. Entonces, ¿cuáles formas de gobierno de </w:t>
      </w:r>
      <w:smartTag w:uri="urn:schemas-microsoft-com:office:smarttags" w:element="PersonName">
        <w:smartTagPr>
          <w:attr w:name="ProductID" w:val="la Iglesia"/>
        </w:smartTagPr>
        <w:r w:rsidRPr="00963C64">
          <w:t>la Iglesia</w:t>
        </w:r>
      </w:smartTag>
      <w:r w:rsidRPr="00963C64">
        <w:t xml:space="preserve"> son los que pueden decir que son bíblicos </w:t>
      </w:r>
      <w:smartTag w:uri="urn:schemas-microsoft-com:office:smarttags" w:element="place">
        <w:smartTag w:uri="urn:schemas-microsoft-com:office:smarttags" w:element="State">
          <w:r w:rsidRPr="00963C64">
            <w:t>del</w:t>
          </w:r>
        </w:smartTag>
      </w:smartTag>
      <w:r>
        <w:t xml:space="preserve"> todo?  </w:t>
      </w:r>
    </w:p>
    <w:p w:rsidR="00E35E8F" w:rsidRPr="00963C64" w:rsidRDefault="00E35E8F" w:rsidP="001C2466">
      <w:pPr>
        <w:pStyle w:val="respuesta"/>
      </w:pPr>
      <w:r w:rsidRPr="00963C64">
        <w:t>Federal y congregacional.</w:t>
      </w:r>
      <w:r>
        <w:br/>
      </w:r>
    </w:p>
    <w:p w:rsidR="00E35E8F" w:rsidRDefault="00E35E8F" w:rsidP="00E35E8F">
      <w:pPr>
        <w:pStyle w:val="Listaconnmeros"/>
        <w:tabs>
          <w:tab w:val="clear" w:pos="360"/>
          <w:tab w:val="num" w:pos="540"/>
        </w:tabs>
      </w:pPr>
      <w:r>
        <w:t xml:space="preserve">¿Cuál es la diferencia entre un sacramento y una ordenanza? </w:t>
      </w:r>
    </w:p>
    <w:p w:rsidR="00E35E8F" w:rsidRDefault="00E35E8F" w:rsidP="00E10B66">
      <w:pPr>
        <w:pStyle w:val="respuesta"/>
      </w:pPr>
      <w:r>
        <w:t>El sacramento se usa normalmente con la idea de comunicar gracia automáticamente al que participa de él. La ordenanza no emplea el sentido de comunicar gracia efectivamente al participante. Es un rito externo proscrito por Cristo para ser realizado por su iglesia. La ordenanza es más bien simbólica.</w:t>
      </w:r>
      <w:r>
        <w:br/>
      </w:r>
    </w:p>
    <w:p w:rsidR="00E35E8F" w:rsidRPr="00963C64" w:rsidRDefault="00E35E8F" w:rsidP="00E35E8F">
      <w:pPr>
        <w:pStyle w:val="Listaconnmeros"/>
        <w:tabs>
          <w:tab w:val="clear" w:pos="360"/>
          <w:tab w:val="num" w:pos="540"/>
        </w:tabs>
        <w:spacing w:line="360" w:lineRule="auto"/>
      </w:pPr>
      <w:r w:rsidRPr="00963C64">
        <w:t xml:space="preserve">Coloca la palabra </w:t>
      </w:r>
      <w:r>
        <w:t xml:space="preserve">o palabras </w:t>
      </w:r>
      <w:r w:rsidRPr="00963C64">
        <w:t xml:space="preserve">que corresponde a la definición.  </w:t>
      </w:r>
    </w:p>
    <w:p w:rsidR="00E35E8F" w:rsidRPr="00963C64" w:rsidRDefault="00E35E8F" w:rsidP="00E35E8F">
      <w:pPr>
        <w:spacing w:line="360" w:lineRule="auto"/>
      </w:pPr>
      <w:r w:rsidRPr="00963C64">
        <w:t xml:space="preserve">   </w:t>
      </w:r>
      <w:r>
        <w:t xml:space="preserve"> A</w:t>
      </w:r>
      <w:r w:rsidRPr="00963C64">
        <w:t xml:space="preserve">. </w:t>
      </w:r>
      <w:r>
        <w:t>O</w:t>
      </w:r>
      <w:r w:rsidRPr="00963C64">
        <w:t xml:space="preserve">rdenanza  </w:t>
      </w:r>
      <w:r>
        <w:t>B</w:t>
      </w:r>
      <w:r w:rsidRPr="00963C64">
        <w:t xml:space="preserve">. </w:t>
      </w:r>
      <w:r>
        <w:t>Sacramento C</w:t>
      </w:r>
      <w:r w:rsidRPr="00963C64">
        <w:t xml:space="preserve">. </w:t>
      </w:r>
      <w:r>
        <w:t>T</w:t>
      </w:r>
      <w:r w:rsidRPr="00963C64">
        <w:t xml:space="preserve">ransustanciación </w:t>
      </w:r>
      <w:r>
        <w:t>D. C</w:t>
      </w:r>
      <w:r w:rsidRPr="00963C64">
        <w:t xml:space="preserve">onsubstanciación  </w:t>
      </w:r>
      <w:r>
        <w:t>E</w:t>
      </w:r>
      <w:r w:rsidRPr="00963C64">
        <w:t xml:space="preserve">. </w:t>
      </w:r>
      <w:r>
        <w:t>C</w:t>
      </w:r>
      <w:r w:rsidRPr="00963C64">
        <w:t>onmemoración</w:t>
      </w:r>
    </w:p>
    <w:p w:rsidR="00E35E8F" w:rsidRPr="00963C64" w:rsidRDefault="00E35E8F" w:rsidP="00E35E8F">
      <w:pPr>
        <w:spacing w:line="360" w:lineRule="auto"/>
      </w:pPr>
      <w:r w:rsidRPr="00963C64">
        <w:t>____ El cuerpo y la sangre de Cristo se ofrecen cada vez que se celebra la misa.</w:t>
      </w:r>
    </w:p>
    <w:p w:rsidR="00E35E8F" w:rsidRPr="00963C64" w:rsidRDefault="00E35E8F" w:rsidP="00E35E8F">
      <w:pPr>
        <w:spacing w:line="360" w:lineRule="auto"/>
      </w:pPr>
      <w:r w:rsidRPr="00963C64">
        <w:t xml:space="preserve">____ </w:t>
      </w:r>
      <w:r>
        <w:t>Es una conmemoración o recuerdo de la vida y muerte de nuestro Señor.</w:t>
      </w:r>
    </w:p>
    <w:p w:rsidR="00E35E8F" w:rsidRPr="00963C64" w:rsidRDefault="00E35E8F" w:rsidP="00E35E8F">
      <w:pPr>
        <w:spacing w:line="360" w:lineRule="auto"/>
      </w:pPr>
      <w:r w:rsidRPr="00963C64">
        <w:t>____ No se cambian los elementos (pan y vino) de ninguna manera.</w:t>
      </w:r>
    </w:p>
    <w:p w:rsidR="00E35E8F" w:rsidRPr="00963C64" w:rsidRDefault="00E35E8F" w:rsidP="00E35E8F">
      <w:pPr>
        <w:spacing w:line="360" w:lineRule="auto"/>
      </w:pPr>
      <w:r w:rsidRPr="00963C64">
        <w:t>____ Un rito externo prescrito por Cristo para ser realizado por su Iglesia.</w:t>
      </w:r>
    </w:p>
    <w:p w:rsidR="00E35E8F" w:rsidRPr="00963C64" w:rsidRDefault="00E35E8F" w:rsidP="00E35E8F">
      <w:r w:rsidRPr="00963C64">
        <w:t>____ El participante comparte el cuerpo verdadero y</w:t>
      </w:r>
      <w:r>
        <w:t xml:space="preserve"> </w:t>
      </w:r>
      <w:r w:rsidRPr="00963C64">
        <w:t xml:space="preserve">de la sangre verdadera de Cristo “en, con y       bajo la forma” de pan y vino </w:t>
      </w:r>
      <w:r>
        <w:t xml:space="preserve">aunque no </w:t>
      </w:r>
      <w:r w:rsidRPr="00963C64">
        <w:t>haya cambio en los elementos.</w:t>
      </w:r>
    </w:p>
    <w:p w:rsidR="00E35E8F" w:rsidRPr="00963C64" w:rsidRDefault="00E35E8F" w:rsidP="00E35E8F"/>
    <w:p w:rsidR="00E35E8F" w:rsidRDefault="00E35E8F" w:rsidP="00E35E8F">
      <w:pPr>
        <w:pStyle w:val="Listaconnmeros"/>
        <w:tabs>
          <w:tab w:val="clear" w:pos="360"/>
          <w:tab w:val="num" w:pos="540"/>
        </w:tabs>
      </w:pPr>
      <w:r>
        <w:t>¿Por qué la transustanciación va en contra de la Escritura? Heb. 9:12 y 10:10</w:t>
      </w:r>
    </w:p>
    <w:p w:rsidR="00E35E8F" w:rsidRDefault="00E35E8F" w:rsidP="00E10B66">
      <w:pPr>
        <w:pStyle w:val="respuesta"/>
      </w:pPr>
      <w:r>
        <w:t>Porque incluye la idea de que el cuerpo y la sangre de Cristo se ofrecen cada vez que se celebra la misa. En contraste con esto, La Biblia enseña claramente y de modo enfático que la muerte de Cristo fue completa, efectiva y realizada una vez para siempre.</w:t>
      </w:r>
    </w:p>
    <w:p w:rsidR="00E35E8F" w:rsidRDefault="00E35E8F" w:rsidP="00E35E8F">
      <w:pPr>
        <w:pStyle w:val="Listaconnmeros"/>
        <w:tabs>
          <w:tab w:val="clear" w:pos="360"/>
          <w:tab w:val="num" w:pos="540"/>
        </w:tabs>
      </w:pPr>
      <w:r>
        <w:lastRenderedPageBreak/>
        <w:t>La santa cena es principalmente un tiempo cuando el creyente recuerda y valora la muerte de Jesucristo por sus pecados. Según los siguientes pasajes, ¿qué otras verdades nos motiva a recordar?</w:t>
      </w:r>
    </w:p>
    <w:p w:rsidR="00E35E8F" w:rsidRDefault="00E35E8F" w:rsidP="00EE597E">
      <w:pPr>
        <w:pStyle w:val="check"/>
        <w:numPr>
          <w:ilvl w:val="0"/>
          <w:numId w:val="1"/>
        </w:numPr>
        <w:ind w:left="432" w:hanging="288"/>
        <w:rPr>
          <w:lang w:eastAsia="en-US"/>
        </w:rPr>
      </w:pPr>
      <w:r>
        <w:rPr>
          <w:lang w:eastAsia="en-US"/>
        </w:rPr>
        <w:t>1 Corintios 10:16</w:t>
      </w:r>
    </w:p>
    <w:p w:rsidR="00E35E8F" w:rsidRDefault="00E35E8F" w:rsidP="001C2466">
      <w:pPr>
        <w:pStyle w:val="respuesta"/>
      </w:pPr>
      <w:r>
        <w:t>Que somos parte del cuerpo de Cristo y debemos tener comunión los unos con los otros.</w:t>
      </w:r>
    </w:p>
    <w:p w:rsidR="00E35E8F" w:rsidRDefault="00E35E8F" w:rsidP="00EE597E">
      <w:pPr>
        <w:pStyle w:val="check"/>
        <w:numPr>
          <w:ilvl w:val="0"/>
          <w:numId w:val="1"/>
        </w:numPr>
        <w:ind w:left="432" w:hanging="288"/>
        <w:rPr>
          <w:lang w:eastAsia="en-US"/>
        </w:rPr>
      </w:pPr>
      <w:r>
        <w:rPr>
          <w:lang w:eastAsia="en-US"/>
        </w:rPr>
        <w:t>1 Corintios 11:26</w:t>
      </w:r>
    </w:p>
    <w:p w:rsidR="00E35E8F" w:rsidRDefault="00E35E8F" w:rsidP="001C2466">
      <w:pPr>
        <w:pStyle w:val="respuesta"/>
      </w:pPr>
      <w:r>
        <w:t>Los anima anticipar la segunda venida de Cristo.</w:t>
      </w:r>
    </w:p>
    <w:p w:rsidR="00E35E8F" w:rsidRDefault="00E35E8F" w:rsidP="00EE597E">
      <w:pPr>
        <w:pStyle w:val="check"/>
        <w:numPr>
          <w:ilvl w:val="0"/>
          <w:numId w:val="1"/>
        </w:numPr>
        <w:ind w:left="432" w:hanging="288"/>
        <w:rPr>
          <w:lang w:eastAsia="en-US"/>
        </w:rPr>
      </w:pPr>
      <w:r>
        <w:rPr>
          <w:lang w:eastAsia="en-US"/>
        </w:rPr>
        <w:t>1 Corintios 11:27-29</w:t>
      </w:r>
    </w:p>
    <w:p w:rsidR="00E35E8F" w:rsidRDefault="00E35E8F" w:rsidP="001C2466">
      <w:pPr>
        <w:pStyle w:val="respuesta"/>
      </w:pPr>
      <w:r>
        <w:t>Que debo examinarme para estar en plena comunión con Dios.</w:t>
      </w:r>
    </w:p>
    <w:p w:rsidR="00E35E8F" w:rsidRPr="00963C64" w:rsidRDefault="00E35E8F" w:rsidP="00E35E8F">
      <w:pPr>
        <w:pStyle w:val="Listaconnmeros"/>
        <w:tabs>
          <w:tab w:val="clear" w:pos="360"/>
          <w:tab w:val="num" w:pos="540"/>
        </w:tabs>
      </w:pPr>
      <w:r w:rsidRPr="00963C64">
        <w:t>¿Cuál es el modo de bautismo que crees es m</w:t>
      </w:r>
      <w:r>
        <w:t>á</w:t>
      </w:r>
      <w:r w:rsidRPr="00963C64">
        <w:t>s bíblico y por qué?</w:t>
      </w:r>
      <w:r>
        <w:t xml:space="preserve"> </w:t>
      </w:r>
    </w:p>
    <w:p w:rsidR="00E35E8F" w:rsidRPr="00963C64" w:rsidRDefault="00E35E8F" w:rsidP="001C2466">
      <w:pPr>
        <w:pStyle w:val="respuesta"/>
      </w:pPr>
      <w:r w:rsidRPr="00963C64">
        <w:t>Por inmersión.  Su primer significado es inmersión.  Mejor describe lo que significa el bautismo con la muerte, sepultura y resurrección de Jesucristo.  Fue la práctica en los primeros siglos de la iglesia.</w:t>
      </w:r>
    </w:p>
    <w:p w:rsidR="00E35E8F" w:rsidRPr="00963C64" w:rsidRDefault="00E35E8F" w:rsidP="00E35E8F"/>
    <w:p w:rsidR="00E35E8F" w:rsidRPr="00963C64" w:rsidRDefault="00E35E8F" w:rsidP="00E35E8F">
      <w:pPr>
        <w:pStyle w:val="Listaconnmeros"/>
        <w:tabs>
          <w:tab w:val="clear" w:pos="360"/>
          <w:tab w:val="num" w:pos="540"/>
        </w:tabs>
      </w:pPr>
      <w:r w:rsidRPr="00963C64">
        <w:t xml:space="preserve">¿Por qué no es bíblico bautizar a infantes y </w:t>
      </w:r>
      <w:r>
        <w:t xml:space="preserve">a </w:t>
      </w:r>
      <w:r w:rsidRPr="00963C64">
        <w:t>niños pequeños que no han creído en Cristo?</w:t>
      </w:r>
      <w:r>
        <w:t xml:space="preserve">  </w:t>
      </w:r>
    </w:p>
    <w:p w:rsidR="00E35E8F" w:rsidRPr="00963C64" w:rsidRDefault="00E35E8F" w:rsidP="001C2466">
      <w:pPr>
        <w:pStyle w:val="respuesta"/>
      </w:pPr>
      <w:r w:rsidRPr="00963C64">
        <w:t xml:space="preserve">Representa la identificación con Cristo en su muerte y resurrección para la persona que ha creído. </w:t>
      </w:r>
    </w:p>
    <w:p w:rsidR="00E35E8F" w:rsidRPr="00963C64" w:rsidRDefault="00E35E8F" w:rsidP="00E35E8F">
      <w:pPr>
        <w:pStyle w:val="Listaconnmeros"/>
        <w:tabs>
          <w:tab w:val="clear" w:pos="360"/>
          <w:tab w:val="num" w:pos="540"/>
        </w:tabs>
      </w:pPr>
      <w:r w:rsidRPr="00963C64">
        <w:t>Cualquier bautismo antes de creer de corazón en Cristo no tiene validez y requiere que tal persona sea ______________________</w:t>
      </w:r>
      <w:r>
        <w:t xml:space="preserve"> </w:t>
      </w:r>
      <w:r w:rsidR="008813B7">
        <w:br/>
      </w:r>
    </w:p>
    <w:p w:rsidR="00E35E8F" w:rsidRDefault="00E35E8F" w:rsidP="00E35E8F">
      <w:pPr>
        <w:pStyle w:val="Listaconnmeros"/>
        <w:tabs>
          <w:tab w:val="clear" w:pos="360"/>
          <w:tab w:val="num" w:pos="540"/>
        </w:tabs>
      </w:pPr>
      <w:r>
        <w:t xml:space="preserve">¿Básicamente cuál es el </w:t>
      </w:r>
      <w:r w:rsidRPr="00963C64">
        <w:t xml:space="preserve">propósito </w:t>
      </w:r>
      <w:r>
        <w:t>de</w:t>
      </w:r>
      <w:r w:rsidRPr="00963C64">
        <w:t xml:space="preserve"> la iglesia</w:t>
      </w:r>
      <w:r>
        <w:t>?</w:t>
      </w:r>
      <w:r w:rsidRPr="00963C64">
        <w:t xml:space="preserve"> </w:t>
      </w:r>
      <w:r>
        <w:t xml:space="preserve"> </w:t>
      </w:r>
    </w:p>
    <w:p w:rsidR="00E35E8F" w:rsidRPr="00963C64" w:rsidRDefault="00E35E8F" w:rsidP="001C2466">
      <w:pPr>
        <w:pStyle w:val="respuesta"/>
      </w:pPr>
      <w:r>
        <w:t>Producir cristianos santos, maduros y estables. Efesios 4:11-16</w:t>
      </w:r>
      <w:r>
        <w:br/>
        <w:t xml:space="preserve">Llevar a cabo esto requiere a veces disciplina para mantener la pureza moral y doctrinal, </w:t>
      </w:r>
      <w:r>
        <w:br/>
        <w:t>1 Corintios 2 y 2 Timoteo 2:16-18.</w:t>
      </w:r>
    </w:p>
    <w:p w:rsidR="00E35E8F" w:rsidRPr="00963C64" w:rsidRDefault="00E35E8F" w:rsidP="00E35E8F">
      <w:pPr>
        <w:pStyle w:val="Listaconnmeros"/>
        <w:tabs>
          <w:tab w:val="clear" w:pos="360"/>
          <w:tab w:val="num" w:pos="540"/>
        </w:tabs>
      </w:pPr>
      <w:r w:rsidRPr="00963C64">
        <w:t>¿Qué es la iglesia universal?</w:t>
      </w:r>
    </w:p>
    <w:p w:rsidR="00E35E8F" w:rsidRPr="00963C64" w:rsidRDefault="00E35E8F" w:rsidP="001C2466">
      <w:pPr>
        <w:pStyle w:val="respuesta"/>
      </w:pPr>
      <w:r w:rsidRPr="00963C64">
        <w:t xml:space="preserve">Es aquel organismo espiritual del que Cristo es la Cabeza </w:t>
      </w:r>
      <w:r>
        <w:t>e incluye a todos</w:t>
      </w:r>
      <w:r w:rsidRPr="00963C64">
        <w:t xml:space="preserve"> los creyentes desde Pentecostés hasta el rapto.</w:t>
      </w:r>
    </w:p>
    <w:p w:rsidR="00E35E8F" w:rsidRPr="00963C64" w:rsidRDefault="00E35E8F" w:rsidP="00E35E8F"/>
    <w:p w:rsidR="00E35E8F" w:rsidRPr="00963C64" w:rsidRDefault="00E35E8F" w:rsidP="00E35E8F">
      <w:pPr>
        <w:pStyle w:val="Listaconnmeros"/>
        <w:tabs>
          <w:tab w:val="clear" w:pos="360"/>
          <w:tab w:val="num" w:pos="540"/>
        </w:tabs>
      </w:pPr>
      <w:r w:rsidRPr="00963C64">
        <w:t>La iglesia no fue edificada sobre Pedro como la Iglesia Católica dice porque:</w:t>
      </w:r>
    </w:p>
    <w:p w:rsidR="00E35E8F" w:rsidRPr="00963C64"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El nombre Pedro es ________________ y la palabra por piedra o roca es _____________.</w:t>
      </w:r>
    </w:p>
    <w:p w:rsidR="00E35E8F" w:rsidRDefault="00E35E8F" w:rsidP="00EE597E">
      <w:pPr>
        <w:pStyle w:val="check"/>
        <w:numPr>
          <w:ilvl w:val="0"/>
          <w:numId w:val="1"/>
        </w:numPr>
        <w:tabs>
          <w:tab w:val="num" w:pos="576"/>
        </w:tabs>
        <w:overflowPunct/>
        <w:autoSpaceDE/>
        <w:autoSpaceDN/>
        <w:adjustRightInd/>
        <w:spacing w:after="0" w:line="360" w:lineRule="auto"/>
        <w:ind w:left="576" w:hanging="288"/>
        <w:textAlignment w:val="auto"/>
        <w:outlineLvl w:val="3"/>
      </w:pPr>
      <w:r w:rsidRPr="00963C64">
        <w:t>Pedro admite que ___________________________ en 1 Pedro 2:4-8.</w:t>
      </w:r>
    </w:p>
    <w:p w:rsidR="00E35E8F" w:rsidRPr="00963C64" w:rsidRDefault="00E35E8F" w:rsidP="00E35E8F">
      <w:pPr>
        <w:pStyle w:val="Listaconnmeros"/>
        <w:tabs>
          <w:tab w:val="clear" w:pos="360"/>
          <w:tab w:val="num" w:pos="540"/>
        </w:tabs>
        <w:spacing w:line="360" w:lineRule="auto"/>
      </w:pPr>
      <w:r>
        <w:t>No es que los discípulos tengan un ___________ inherente para atar, ________, desatar, perdonar o __________, sino que ____________ y declaran lo que ya ha sido hecho en el _____________.</w:t>
      </w:r>
    </w:p>
    <w:p w:rsidR="00E35E8F" w:rsidRPr="00963C64" w:rsidRDefault="00E35E8F" w:rsidP="00E35E8F">
      <w:pPr>
        <w:pStyle w:val="Listaconnmeros"/>
        <w:tabs>
          <w:tab w:val="clear" w:pos="360"/>
          <w:tab w:val="num" w:pos="540"/>
        </w:tabs>
      </w:pPr>
      <w:r w:rsidRPr="00963C64">
        <w:t>¿Por qué la iglesia comenzó en el día de Pentecostés?</w:t>
      </w:r>
      <w:r>
        <w:t xml:space="preserve"> </w:t>
      </w:r>
    </w:p>
    <w:p w:rsidR="00E35E8F" w:rsidRPr="00963C64" w:rsidRDefault="00E35E8F" w:rsidP="001C2466">
      <w:pPr>
        <w:pStyle w:val="respuesta"/>
      </w:pPr>
      <w:r w:rsidRPr="00963C64">
        <w:t xml:space="preserve">Jesús habló de </w:t>
      </w:r>
      <w:smartTag w:uri="urn:schemas-microsoft-com:office:smarttags" w:element="PersonName">
        <w:smartTagPr>
          <w:attr w:name="ProductID" w:val="la Iglesia"/>
        </w:smartTagPr>
        <w:r w:rsidRPr="00963C64">
          <w:t>la Iglesia</w:t>
        </w:r>
      </w:smartTag>
      <w:r w:rsidRPr="00963C64">
        <w:t xml:space="preserve"> como futura en Mateo 16:18.</w:t>
      </w:r>
      <w:r w:rsidRPr="00963C64">
        <w:br/>
        <w:t>La resurrección y la ascensión de Cristo son esenciales para el funcionamiento de la Iglesia.</w:t>
      </w:r>
      <w:r w:rsidRPr="00963C64">
        <w:br/>
        <w:t>En el día de Pentecostés vino el Espíritu Santo quien bautiza a todos los creyentes en Cristo, la Iglesia es el cuerpo de Cristo.</w:t>
      </w:r>
    </w:p>
    <w:p w:rsidR="00E35E8F" w:rsidRPr="00963C64" w:rsidRDefault="00E35E8F" w:rsidP="00E35E8F">
      <w:pPr>
        <w:pStyle w:val="Listaconnmeros"/>
        <w:tabs>
          <w:tab w:val="clear" w:pos="360"/>
          <w:tab w:val="num" w:pos="540"/>
        </w:tabs>
      </w:pPr>
      <w:r w:rsidRPr="00963C64">
        <w:t>¿Cuándo quedará completa la Iglesia?</w:t>
      </w:r>
      <w:r>
        <w:t xml:space="preserve"> </w:t>
      </w:r>
    </w:p>
    <w:p w:rsidR="00E35E8F" w:rsidRPr="00963C64" w:rsidRDefault="00E35E8F" w:rsidP="001C2466">
      <w:pPr>
        <w:pStyle w:val="respuesta"/>
      </w:pPr>
      <w:r w:rsidRPr="00963C64">
        <w:t xml:space="preserve">En el rapto, cuando el Señor la llame para estar con </w:t>
      </w:r>
      <w:r>
        <w:t>É</w:t>
      </w:r>
      <w:r w:rsidRPr="00963C64">
        <w:t>l.</w:t>
      </w:r>
    </w:p>
    <w:p w:rsidR="00E35E8F" w:rsidRPr="00963C64" w:rsidRDefault="00E35E8F" w:rsidP="00E35E8F">
      <w:pPr>
        <w:pStyle w:val="Ttulo"/>
      </w:pPr>
      <w:bookmarkStart w:id="13" w:name="_Toc44082907"/>
      <w:r w:rsidRPr="00963C64">
        <w:lastRenderedPageBreak/>
        <w:t>Lec</w:t>
      </w:r>
      <w:r>
        <w:t>ción 13</w:t>
      </w:r>
      <w:r w:rsidR="00877361">
        <w:t xml:space="preserve"> </w:t>
      </w:r>
      <w:r w:rsidRPr="00963C64">
        <w:t>¿Que nos reserva el futuro?</w:t>
      </w:r>
      <w:bookmarkEnd w:id="13"/>
    </w:p>
    <w:p w:rsidR="00E35E8F" w:rsidRPr="00963C64" w:rsidRDefault="00E35E8F" w:rsidP="00E35E8F">
      <w:r>
        <w:t>Lee páginas 1</w:t>
      </w:r>
      <w:r w:rsidR="00E86070">
        <w:t>71</w:t>
      </w:r>
      <w:r>
        <w:t>-1</w:t>
      </w:r>
      <w:r w:rsidR="00E86070">
        <w:t>8</w:t>
      </w:r>
      <w:r>
        <w:t>4</w:t>
      </w:r>
    </w:p>
    <w:p w:rsidR="00E35E8F" w:rsidRPr="00963C64" w:rsidRDefault="00E35E8F" w:rsidP="00EE597E">
      <w:pPr>
        <w:pStyle w:val="Listaconnmeros"/>
        <w:numPr>
          <w:ilvl w:val="0"/>
          <w:numId w:val="35"/>
        </w:numPr>
        <w:tabs>
          <w:tab w:val="clear" w:pos="360"/>
          <w:tab w:val="num" w:pos="540"/>
        </w:tabs>
        <w:ind w:left="540"/>
      </w:pPr>
      <w:r>
        <w:t xml:space="preserve">Lee Génesis 12:1-3; 13:14-17 y 15:1-7. </w:t>
      </w:r>
      <w:r w:rsidRPr="00963C64">
        <w:t>Subrayan las siguientes declaraciones en cuanto al pacto de Dios con Abraham que son verdaderas.</w:t>
      </w:r>
      <w:r>
        <w:t xml:space="preserve"> </w:t>
      </w:r>
    </w:p>
    <w:p w:rsidR="00E35E8F" w:rsidRPr="00963C64" w:rsidRDefault="00E35E8F" w:rsidP="00EE597E">
      <w:pPr>
        <w:pStyle w:val="check"/>
        <w:numPr>
          <w:ilvl w:val="0"/>
          <w:numId w:val="1"/>
        </w:numPr>
        <w:ind w:left="432" w:hanging="288"/>
      </w:pPr>
      <w:r w:rsidRPr="00963C64">
        <w:t>Abraham recibiría bendiciones espirituales y temporales.</w:t>
      </w:r>
    </w:p>
    <w:p w:rsidR="00E35E8F" w:rsidRPr="00963C64" w:rsidRDefault="00E35E8F" w:rsidP="00EE597E">
      <w:pPr>
        <w:pStyle w:val="check"/>
        <w:numPr>
          <w:ilvl w:val="0"/>
          <w:numId w:val="1"/>
        </w:numPr>
        <w:ind w:left="432" w:hanging="288"/>
      </w:pPr>
      <w:r w:rsidRPr="00963C64">
        <w:t>Incluye promesas para los descendientes de Abraham, o sea la nación de Israel.</w:t>
      </w:r>
    </w:p>
    <w:p w:rsidR="00E35E8F" w:rsidRPr="00963C64" w:rsidRDefault="00E35E8F" w:rsidP="00EE597E">
      <w:pPr>
        <w:pStyle w:val="check"/>
        <w:numPr>
          <w:ilvl w:val="0"/>
          <w:numId w:val="1"/>
        </w:numPr>
        <w:ind w:left="432" w:hanging="288"/>
      </w:pPr>
      <w:r w:rsidRPr="00963C64">
        <w:t>Da a sus descendientes una tierra cuyos límites se especificaron como una posesión eterna.</w:t>
      </w:r>
    </w:p>
    <w:p w:rsidR="00E35E8F" w:rsidRPr="00963C64" w:rsidRDefault="00E35E8F" w:rsidP="00EE597E">
      <w:pPr>
        <w:pStyle w:val="check"/>
        <w:numPr>
          <w:ilvl w:val="0"/>
          <w:numId w:val="1"/>
        </w:numPr>
        <w:ind w:left="432" w:hanging="288"/>
      </w:pPr>
      <w:r w:rsidRPr="00963C64">
        <w:t>Cuando Cristo murió se acabó el pacto.</w:t>
      </w:r>
    </w:p>
    <w:p w:rsidR="00E35E8F" w:rsidRDefault="00E35E8F" w:rsidP="00EE597E">
      <w:pPr>
        <w:pStyle w:val="check"/>
        <w:numPr>
          <w:ilvl w:val="0"/>
          <w:numId w:val="1"/>
        </w:numPr>
        <w:ind w:left="432" w:hanging="288"/>
      </w:pPr>
      <w:r w:rsidRPr="00963C64">
        <w:t>Que en Abraham serían benditas todas las familias de la tierra.</w:t>
      </w:r>
    </w:p>
    <w:p w:rsidR="00E35E8F" w:rsidRPr="002A3E08" w:rsidRDefault="00E35E8F" w:rsidP="00EE597E">
      <w:pPr>
        <w:pStyle w:val="check"/>
        <w:numPr>
          <w:ilvl w:val="0"/>
          <w:numId w:val="1"/>
        </w:numPr>
        <w:ind w:left="432" w:hanging="288"/>
      </w:pPr>
      <w:r w:rsidRPr="00963C64">
        <w:t>Era un pacto condicional que dependía de la obediencia de Abraham y de sus descendientes.</w:t>
      </w:r>
    </w:p>
    <w:p w:rsidR="00E35E8F" w:rsidRPr="00963C64" w:rsidRDefault="00E35E8F" w:rsidP="00E35E8F"/>
    <w:p w:rsidR="00E35E8F" w:rsidRDefault="00E35E8F" w:rsidP="00E35E8F">
      <w:pPr>
        <w:pStyle w:val="Listaconnmeros"/>
        <w:tabs>
          <w:tab w:val="clear" w:pos="360"/>
          <w:tab w:val="num" w:pos="540"/>
        </w:tabs>
      </w:pPr>
      <w:r>
        <w:t>¿Qué pod</w:t>
      </w:r>
      <w:r w:rsidR="00753C4A">
        <w:t>em</w:t>
      </w:r>
      <w:r>
        <w:t xml:space="preserve">os asumir en cuanto a las promesas que Dios dio a Abraham y sus descendientes si el pacto </w:t>
      </w:r>
      <w:proofErr w:type="spellStart"/>
      <w:r>
        <w:t>Abrah</w:t>
      </w:r>
      <w:r w:rsidR="008813B7">
        <w:t>a</w:t>
      </w:r>
      <w:r>
        <w:t>mico</w:t>
      </w:r>
      <w:proofErr w:type="spellEnd"/>
      <w:r>
        <w:t xml:space="preserve"> es condicional?</w:t>
      </w:r>
      <w:r w:rsidR="00CC1CA5">
        <w:t xml:space="preserve"> </w:t>
      </w:r>
    </w:p>
    <w:p w:rsidR="00E35E8F" w:rsidRPr="002A3E08" w:rsidRDefault="00E35E8F" w:rsidP="00E10B66">
      <w:pPr>
        <w:pStyle w:val="respuesta"/>
      </w:pPr>
      <w:r>
        <w:t>Si fuera condicionado a la obediencia y a la fidelidad podríamos asumir que todas las reclamaciones sobre la tierra de Palestina y otras bendiciones incluidas en el pacto han sido invalidadas.</w:t>
      </w:r>
    </w:p>
    <w:p w:rsidR="00E35E8F" w:rsidRPr="00963C64" w:rsidRDefault="00E35E8F" w:rsidP="00E35E8F">
      <w:pPr>
        <w:pStyle w:val="Listaconnmeros"/>
        <w:tabs>
          <w:tab w:val="clear" w:pos="360"/>
          <w:tab w:val="num" w:pos="540"/>
        </w:tabs>
      </w:pPr>
      <w:r w:rsidRPr="00963C64">
        <w:t xml:space="preserve">¿Por qué sabemos que el pacto </w:t>
      </w:r>
      <w:proofErr w:type="spellStart"/>
      <w:r w:rsidRPr="00963C64">
        <w:t>Abrahamico</w:t>
      </w:r>
      <w:proofErr w:type="spellEnd"/>
      <w:r w:rsidRPr="00963C64">
        <w:t xml:space="preserve"> es incondicional y solamente depende de la fidelidad de Dios?  Génesis 15:9-17  </w:t>
      </w:r>
    </w:p>
    <w:p w:rsidR="00E35E8F" w:rsidRPr="00963C64" w:rsidRDefault="00E35E8F" w:rsidP="001C2466">
      <w:pPr>
        <w:pStyle w:val="respuesta"/>
      </w:pPr>
      <w:r w:rsidRPr="00963C64">
        <w:t>Porque en lugar de que los dos pasar</w:t>
      </w:r>
      <w:r w:rsidR="00753C4A">
        <w:t>a</w:t>
      </w:r>
      <w:r w:rsidRPr="00963C64">
        <w:t>n entre las dos piezas del sacrificio solo Dios pasó entre ellas.</w:t>
      </w:r>
      <w:r>
        <w:t xml:space="preserve"> (Se puede leer último párrafo p. 183). El pacto es incondicional para la nación sin embargo un individuo puede quedar excluido del pacto por no circuncidarse, Gén. 17:4.</w:t>
      </w:r>
    </w:p>
    <w:p w:rsidR="00E35E8F" w:rsidRPr="00963C64" w:rsidRDefault="00E35E8F" w:rsidP="00E35E8F"/>
    <w:p w:rsidR="00E35E8F" w:rsidRPr="00963C64" w:rsidRDefault="00E35E8F" w:rsidP="00E35E8F">
      <w:pPr>
        <w:pStyle w:val="Listaconnmeros"/>
        <w:tabs>
          <w:tab w:val="clear" w:pos="360"/>
          <w:tab w:val="num" w:pos="540"/>
        </w:tabs>
      </w:pPr>
      <w:r w:rsidRPr="00963C64">
        <w:t xml:space="preserve">¿Cuáles promesas contiene el pacto davídico?  </w:t>
      </w:r>
      <w:r>
        <w:t xml:space="preserve">2 Samuel 7:12-16       </w:t>
      </w:r>
    </w:p>
    <w:p w:rsidR="00E35E8F" w:rsidRPr="00963C64" w:rsidRDefault="00E35E8F" w:rsidP="001C2466">
      <w:pPr>
        <w:pStyle w:val="respuesta"/>
      </w:pPr>
      <w:r w:rsidRPr="00963C64">
        <w:t>Que Salomón, no David sería quien construyera el templo.</w:t>
      </w:r>
      <w:r w:rsidRPr="00963C64">
        <w:br/>
        <w:t xml:space="preserve">Que de la línea de David se establecería para siempre el trono y el reino. </w:t>
      </w:r>
    </w:p>
    <w:p w:rsidR="00E35E8F" w:rsidRPr="00963C64" w:rsidRDefault="00E35E8F" w:rsidP="00E35E8F">
      <w:pPr>
        <w:pStyle w:val="Listaconnmeros"/>
        <w:tabs>
          <w:tab w:val="clear" w:pos="360"/>
          <w:tab w:val="num" w:pos="540"/>
        </w:tabs>
      </w:pPr>
      <w:r w:rsidRPr="00963C64">
        <w:t xml:space="preserve">Coloca la interpretación profética </w:t>
      </w:r>
      <w:r>
        <w:t xml:space="preserve">(o interpretaciones) </w:t>
      </w:r>
      <w:r w:rsidRPr="00963C64">
        <w:t>correspondiente</w:t>
      </w:r>
      <w:r>
        <w:t xml:space="preserve"> a las siguientes declaraciones. </w:t>
      </w:r>
      <w:r w:rsidRPr="00963C64">
        <w:rPr>
          <w:sz w:val="18"/>
          <w:szCs w:val="18"/>
        </w:rPr>
        <w:br/>
      </w:r>
      <w:r w:rsidRPr="00963C64">
        <w:t xml:space="preserve">                         A. </w:t>
      </w:r>
      <w:proofErr w:type="spellStart"/>
      <w:r w:rsidRPr="00963C64">
        <w:t>Postmilenialismo</w:t>
      </w:r>
      <w:proofErr w:type="spellEnd"/>
      <w:r w:rsidRPr="00963C64">
        <w:t xml:space="preserve">  B.  </w:t>
      </w:r>
      <w:proofErr w:type="spellStart"/>
      <w:r w:rsidRPr="00963C64">
        <w:t>Amilenialismo</w:t>
      </w:r>
      <w:proofErr w:type="spellEnd"/>
      <w:r w:rsidRPr="00963C64">
        <w:t xml:space="preserve">   C.  </w:t>
      </w:r>
      <w:proofErr w:type="spellStart"/>
      <w:r w:rsidRPr="00963C64">
        <w:t>Premilenialismo</w:t>
      </w:r>
      <w:proofErr w:type="spellEnd"/>
    </w:p>
    <w:p w:rsidR="00E35E8F" w:rsidRPr="00532A77" w:rsidRDefault="00E35E8F" w:rsidP="00E35E8F">
      <w:r w:rsidRPr="00963C64">
        <w:rPr>
          <w:sz w:val="22"/>
        </w:rPr>
        <w:t xml:space="preserve">(1) </w:t>
      </w:r>
      <w:r w:rsidRPr="00532A77">
        <w:t>___ El pueblo judío experimentará el cumplimiento de las promesas hechas a Abraham y David.</w:t>
      </w:r>
      <w:r w:rsidRPr="00532A77">
        <w:br/>
        <w:t>(2) ___ No habrá milenio en el futuro, de ninguna manera.</w:t>
      </w:r>
    </w:p>
    <w:p w:rsidR="00E35E8F" w:rsidRPr="00532A77" w:rsidRDefault="00E35E8F" w:rsidP="00E35E8F">
      <w:pPr>
        <w:spacing w:line="360" w:lineRule="auto"/>
      </w:pPr>
      <w:r w:rsidRPr="00532A77">
        <w:t>(3  ___ Cristo reinará literalmente sobre la tierra como Rey.</w:t>
      </w:r>
    </w:p>
    <w:p w:rsidR="00E35E8F" w:rsidRPr="00532A77" w:rsidRDefault="00E35E8F" w:rsidP="00E35E8F">
      <w:pPr>
        <w:spacing w:line="360" w:lineRule="auto"/>
      </w:pPr>
      <w:r w:rsidRPr="00532A77">
        <w:t>(4) ___ La iglesia (no Israel) experimentará el cumplimiento de las promesas a Abraham.</w:t>
      </w:r>
    </w:p>
    <w:p w:rsidR="00E35E8F" w:rsidRPr="00532A77" w:rsidRDefault="00E35E8F" w:rsidP="00E35E8F">
      <w:pPr>
        <w:spacing w:line="360" w:lineRule="auto"/>
      </w:pPr>
      <w:r w:rsidRPr="00532A77">
        <w:t>(5) ___ Es el resultado de interpretar las promesas y las profecías de una manera clara o literal.</w:t>
      </w:r>
    </w:p>
    <w:p w:rsidR="00E35E8F" w:rsidRPr="00532A77" w:rsidRDefault="00E35E8F" w:rsidP="00E35E8F">
      <w:pPr>
        <w:spacing w:line="360" w:lineRule="auto"/>
      </w:pPr>
      <w:r w:rsidRPr="00532A77">
        <w:t>(6) ___ Espiritualiza las promesas hechas a Israel al decir que están cumplidas por la Iglesia.</w:t>
      </w:r>
    </w:p>
    <w:p w:rsidR="00E35E8F" w:rsidRPr="00532A77" w:rsidRDefault="00E35E8F" w:rsidP="00E35E8F">
      <w:pPr>
        <w:spacing w:line="360" w:lineRule="auto"/>
      </w:pPr>
      <w:r w:rsidRPr="00532A77">
        <w:t>(7) ___ Cristo vendrá después del milenio.</w:t>
      </w:r>
    </w:p>
    <w:p w:rsidR="00E35E8F" w:rsidRPr="00532A77" w:rsidRDefault="00E35E8F" w:rsidP="00E35E8F">
      <w:pPr>
        <w:spacing w:line="360" w:lineRule="auto"/>
      </w:pPr>
      <w:r w:rsidRPr="00532A77">
        <w:t>(8) ___ Su método de interpretación es de espiritualizar la profecía.</w:t>
      </w:r>
    </w:p>
    <w:p w:rsidR="00E35E8F" w:rsidRPr="00532A77" w:rsidRDefault="00E35E8F" w:rsidP="00E35E8F">
      <w:pPr>
        <w:spacing w:line="360" w:lineRule="auto"/>
      </w:pPr>
      <w:r w:rsidRPr="00532A77">
        <w:t>(9) ___ El regreso del Señor será inmediatamente seguido por la resurrección general y el juicio.</w:t>
      </w:r>
    </w:p>
    <w:p w:rsidR="00E35E8F" w:rsidRPr="00532A77" w:rsidRDefault="00E35E8F" w:rsidP="00E35E8F">
      <w:pPr>
        <w:spacing w:line="360" w:lineRule="auto"/>
      </w:pPr>
      <w:r w:rsidRPr="00532A77">
        <w:t xml:space="preserve">(10)___ Si hay algún reino, es ahora, y consiste en el gobierno desde el cielo en la iglesia. </w:t>
      </w:r>
    </w:p>
    <w:p w:rsidR="00E35E8F" w:rsidRPr="00532A77" w:rsidRDefault="00E35E8F" w:rsidP="00E35E8F">
      <w:pPr>
        <w:spacing w:line="360" w:lineRule="auto"/>
      </w:pPr>
      <w:r w:rsidRPr="00532A77">
        <w:t xml:space="preserve">(11)___ La iglesia cumple las promesas en un sentido no literal del pacto </w:t>
      </w:r>
      <w:proofErr w:type="spellStart"/>
      <w:r w:rsidRPr="00532A77">
        <w:t>Abrahamico</w:t>
      </w:r>
      <w:proofErr w:type="spellEnd"/>
      <w:r w:rsidRPr="00532A77">
        <w:t>.</w:t>
      </w:r>
    </w:p>
    <w:p w:rsidR="00E35E8F" w:rsidRPr="00532A77" w:rsidRDefault="00E35E8F" w:rsidP="00E35E8F">
      <w:pPr>
        <w:spacing w:line="360" w:lineRule="auto"/>
      </w:pPr>
      <w:r w:rsidRPr="00532A77">
        <w:lastRenderedPageBreak/>
        <w:t>(12)___ Un estado utópico sobre la tierra que se produzca por las fuerzas de la iglesia.</w:t>
      </w:r>
    </w:p>
    <w:p w:rsidR="00E35E8F" w:rsidRPr="00532A77" w:rsidRDefault="00E35E8F" w:rsidP="00E35E8F">
      <w:pPr>
        <w:spacing w:line="360" w:lineRule="auto"/>
      </w:pPr>
      <w:r w:rsidRPr="00532A77">
        <w:t>(13)___ Será un reino-iglesia, no un reino judío; y el Rey, Cristo, estará ausente de la tierra.</w:t>
      </w:r>
    </w:p>
    <w:p w:rsidR="00E35E8F" w:rsidRDefault="00E35E8F" w:rsidP="00E35E8F">
      <w:pPr>
        <w:spacing w:line="360" w:lineRule="auto"/>
      </w:pPr>
      <w:r w:rsidRPr="00532A77">
        <w:t>(14)___ La segunda venida de Cristo tendrá lugar antes del milenio.</w:t>
      </w:r>
    </w:p>
    <w:p w:rsidR="00E35E8F" w:rsidRDefault="00E35E8F" w:rsidP="00E35E8F">
      <w:pPr>
        <w:pStyle w:val="Listaconnmeros"/>
        <w:tabs>
          <w:tab w:val="clear" w:pos="360"/>
          <w:tab w:val="num" w:pos="540"/>
        </w:tabs>
      </w:pPr>
      <w:r>
        <w:t xml:space="preserve">¿Qué hace la interpretación </w:t>
      </w:r>
      <w:proofErr w:type="spellStart"/>
      <w:r>
        <w:t>amilenial</w:t>
      </w:r>
      <w:proofErr w:type="spellEnd"/>
      <w:r>
        <w:t xml:space="preserve"> con las promesas hechas a Israel como nación? 186 </w:t>
      </w:r>
    </w:p>
    <w:p w:rsidR="00E35E8F" w:rsidRPr="00532A77" w:rsidRDefault="00E35E8F" w:rsidP="00E10B66">
      <w:pPr>
        <w:pStyle w:val="respuesta"/>
      </w:pPr>
      <w:r>
        <w:t>Espiritualiza las promesas hechas a Israel y dicen que están cumplidas por la Iglesia.</w:t>
      </w:r>
      <w:r>
        <w:br/>
      </w:r>
    </w:p>
    <w:p w:rsidR="00E35E8F" w:rsidRDefault="00E35E8F" w:rsidP="00E35E8F">
      <w:pPr>
        <w:pStyle w:val="Listaconnmeros"/>
        <w:tabs>
          <w:tab w:val="clear" w:pos="360"/>
          <w:tab w:val="num" w:pos="540"/>
        </w:tabs>
        <w:spacing w:line="360" w:lineRule="auto"/>
      </w:pPr>
      <w:r>
        <w:t>El esquema premilenial es el resultado de ________________________________________</w:t>
      </w:r>
      <w:r>
        <w:br/>
        <w:t xml:space="preserve">________________________________________________________________ </w:t>
      </w:r>
    </w:p>
    <w:p w:rsidR="00E35E8F" w:rsidRPr="00963C64" w:rsidRDefault="00E35E8F" w:rsidP="00E35E8F">
      <w:pPr>
        <w:pStyle w:val="Listaconnmeros"/>
        <w:tabs>
          <w:tab w:val="clear" w:pos="360"/>
          <w:tab w:val="num" w:pos="540"/>
        </w:tabs>
      </w:pPr>
      <w:r w:rsidRPr="00963C64">
        <w:t>¿Qué</w:t>
      </w:r>
      <w:r>
        <w:t xml:space="preserve"> es el rapto de la Iglesia?  </w:t>
      </w:r>
    </w:p>
    <w:p w:rsidR="00E35E8F" w:rsidRPr="00963C64" w:rsidRDefault="00E35E8F" w:rsidP="001C2466">
      <w:pPr>
        <w:pStyle w:val="respuesta"/>
      </w:pPr>
      <w:r w:rsidRPr="00963C64">
        <w:t>Es el arrebatamiento o traslado de la Iglesia.  Es la recogida al cielo para morar en el lugar prometido en Juan 14:1-3.</w:t>
      </w:r>
      <w:r>
        <w:t xml:space="preserve"> 1 Tes. 4:13-18</w:t>
      </w:r>
    </w:p>
    <w:p w:rsidR="00E35E8F" w:rsidRPr="00963C64" w:rsidRDefault="00E35E8F" w:rsidP="00E35E8F">
      <w:pPr>
        <w:pStyle w:val="Listaconnmeros"/>
        <w:tabs>
          <w:tab w:val="clear" w:pos="360"/>
          <w:tab w:val="num" w:pos="540"/>
        </w:tabs>
        <w:spacing w:line="360" w:lineRule="auto"/>
      </w:pPr>
      <w:r w:rsidRPr="00963C64">
        <w:t>Ambos caminos al cielo involucran un cambio; los vivos necesitan ser ________________</w:t>
      </w:r>
      <w:r w:rsidRPr="00963C64">
        <w:br/>
        <w:t>y los muertos _________________.  La última generación de cristianos no pasará por _____</w:t>
      </w:r>
      <w:r>
        <w:t>________</w:t>
      </w:r>
      <w:r w:rsidRPr="00963C64">
        <w:t>___. 18</w:t>
      </w:r>
      <w:r>
        <w:t>8</w:t>
      </w:r>
    </w:p>
    <w:p w:rsidR="00E35E8F" w:rsidRPr="00963C64" w:rsidRDefault="00E35E8F" w:rsidP="00E35E8F">
      <w:pPr>
        <w:pStyle w:val="Listaconnmeros"/>
        <w:tabs>
          <w:tab w:val="clear" w:pos="360"/>
          <w:tab w:val="num" w:pos="540"/>
        </w:tabs>
      </w:pPr>
      <w:r w:rsidRPr="00963C64">
        <w:t>Hay 4 puntos de vista en cuanto al tiempo del rapto.</w:t>
      </w:r>
      <w:r>
        <w:t xml:space="preserve"> </w:t>
      </w:r>
    </w:p>
    <w:p w:rsidR="00E35E8F" w:rsidRPr="00963C64" w:rsidRDefault="00E35E8F" w:rsidP="00E35E8F">
      <w:pPr>
        <w:spacing w:line="360" w:lineRule="auto"/>
      </w:pPr>
      <w:r w:rsidRPr="00963C64">
        <w:t xml:space="preserve">          A. </w:t>
      </w:r>
      <w:proofErr w:type="spellStart"/>
      <w:r w:rsidRPr="00963C64">
        <w:t>Postribulación</w:t>
      </w:r>
      <w:proofErr w:type="spellEnd"/>
      <w:r w:rsidRPr="00963C64">
        <w:t xml:space="preserve">    B.  Medio-tribulación   C.  Rapto parcial  D. </w:t>
      </w:r>
      <w:proofErr w:type="spellStart"/>
      <w:r w:rsidRPr="00963C64">
        <w:t>Pretribulación</w:t>
      </w:r>
      <w:proofErr w:type="spellEnd"/>
    </w:p>
    <w:p w:rsidR="00E35E8F" w:rsidRPr="00963C64" w:rsidRDefault="00E35E8F" w:rsidP="00E35E8F">
      <w:pPr>
        <w:spacing w:line="360" w:lineRule="auto"/>
      </w:pPr>
      <w:r w:rsidRPr="00963C64">
        <w:t>____ Cristo regresará por los creyentes después de 3 ½ años de tribulación.</w:t>
      </w:r>
      <w:r w:rsidRPr="00963C64">
        <w:br/>
        <w:t xml:space="preserve">____ La Iglesia pasará por la tribulación </w:t>
      </w:r>
      <w:r>
        <w:t xml:space="preserve">y </w:t>
      </w:r>
      <w:r w:rsidRPr="00963C64">
        <w:t>al final Cristo regresará por los creyentes.</w:t>
      </w:r>
    </w:p>
    <w:p w:rsidR="00E35E8F" w:rsidRPr="00963C64" w:rsidRDefault="00E35E8F" w:rsidP="00E35E8F">
      <w:pPr>
        <w:spacing w:line="360" w:lineRule="auto"/>
      </w:pPr>
      <w:r w:rsidRPr="00963C64">
        <w:t xml:space="preserve">____ </w:t>
      </w:r>
      <w:smartTag w:uri="urn:schemas-microsoft-com:office:smarttags" w:element="PersonName">
        <w:smartTagPr>
          <w:attr w:name="ProductID" w:val="la Iglesia"/>
        </w:smartTagPr>
        <w:r w:rsidRPr="00963C64">
          <w:t>La Iglesia</w:t>
        </w:r>
      </w:smartTag>
      <w:r w:rsidRPr="00963C64">
        <w:t xml:space="preserve"> será arrebatada antes de la tribulación.</w:t>
      </w:r>
    </w:p>
    <w:p w:rsidR="00E35E8F" w:rsidRDefault="00E35E8F" w:rsidP="00E35E8F">
      <w:pPr>
        <w:spacing w:line="360" w:lineRule="auto"/>
      </w:pPr>
      <w:r w:rsidRPr="00963C64">
        <w:t xml:space="preserve">____ </w:t>
      </w:r>
      <w:r>
        <w:t>S</w:t>
      </w:r>
      <w:r w:rsidRPr="00963C64">
        <w:t>ólo aquellos creyentes que son dignos serán tomados antes de la tribulación.</w:t>
      </w:r>
    </w:p>
    <w:p w:rsidR="00E35E8F" w:rsidRDefault="00E35E8F" w:rsidP="00E35E8F">
      <w:pPr>
        <w:pStyle w:val="Listaconnmeros"/>
        <w:tabs>
          <w:tab w:val="clear" w:pos="360"/>
          <w:tab w:val="num" w:pos="540"/>
        </w:tabs>
      </w:pPr>
      <w:r>
        <w:t xml:space="preserve">¿En cuáles argumentos basan sus conclusiones los </w:t>
      </w:r>
      <w:proofErr w:type="spellStart"/>
      <w:r>
        <w:t>pretribulacionistas</w:t>
      </w:r>
      <w:proofErr w:type="spellEnd"/>
      <w:r>
        <w:t xml:space="preserve">? </w:t>
      </w:r>
    </w:p>
    <w:p w:rsidR="00E35E8F" w:rsidRDefault="00E35E8F" w:rsidP="00E10B66">
      <w:pPr>
        <w:pStyle w:val="respuesta"/>
      </w:pPr>
      <w:r>
        <w:t>Los creyentes conocen al Libertador del gran día de castigo, 1 Tes. 1:10; ap. 6:17</w:t>
      </w:r>
    </w:p>
    <w:p w:rsidR="00E35E8F" w:rsidRDefault="00E35E8F" w:rsidP="001C2466">
      <w:pPr>
        <w:pStyle w:val="respuesta"/>
      </w:pPr>
      <w:r>
        <w:t>La promesa a la iglesia de Filadelfia que Jesús los guardaría de la hora de prueba.</w:t>
      </w:r>
      <w:r>
        <w:br/>
        <w:t>La promesa es de guardarlos de y no en la hora de prueba, Ap. 3:10.</w:t>
      </w:r>
    </w:p>
    <w:p w:rsidR="00E35E8F" w:rsidRPr="00014871" w:rsidRDefault="00E35E8F" w:rsidP="00E10B66">
      <w:pPr>
        <w:pStyle w:val="respuesta"/>
      </w:pPr>
      <w:r>
        <w:t>La iglesia es la residencia del Espíritu Santo y tiene que ser quitado antes de la manifestación del anti Cristo, 2 Tes. 2:3-8.</w:t>
      </w:r>
      <w:r>
        <w:br/>
      </w:r>
    </w:p>
    <w:p w:rsidR="00E35E8F" w:rsidRDefault="00E35E8F" w:rsidP="00E35E8F">
      <w:pPr>
        <w:pStyle w:val="Listaconnmeros"/>
        <w:tabs>
          <w:tab w:val="clear" w:pos="360"/>
          <w:tab w:val="num" w:pos="540"/>
        </w:tabs>
      </w:pPr>
      <w:r>
        <w:t xml:space="preserve">¿Cómo debe afectarnos </w:t>
      </w:r>
      <w:r w:rsidR="00753C4A">
        <w:t>e</w:t>
      </w:r>
      <w:r>
        <w:t>l saber del  arrebatamiento de la iglesia?</w:t>
      </w:r>
    </w:p>
    <w:p w:rsidR="00E35E8F" w:rsidRDefault="00E35E8F" w:rsidP="00EE597E">
      <w:pPr>
        <w:pStyle w:val="check"/>
        <w:numPr>
          <w:ilvl w:val="0"/>
          <w:numId w:val="1"/>
        </w:numPr>
        <w:ind w:left="432" w:hanging="288"/>
      </w:pPr>
      <w:r>
        <w:t>Juan 14:1-3</w:t>
      </w:r>
    </w:p>
    <w:p w:rsidR="00E35E8F" w:rsidRDefault="00E35E8F" w:rsidP="001C2466">
      <w:pPr>
        <w:pStyle w:val="respuesta"/>
      </w:pPr>
      <w:r>
        <w:t>Quitarnos la angustia.</w:t>
      </w:r>
    </w:p>
    <w:p w:rsidR="00E35E8F" w:rsidRDefault="00E35E8F" w:rsidP="00EE597E">
      <w:pPr>
        <w:pStyle w:val="check"/>
        <w:numPr>
          <w:ilvl w:val="0"/>
          <w:numId w:val="1"/>
        </w:numPr>
        <w:ind w:left="432" w:hanging="288"/>
      </w:pPr>
      <w:r>
        <w:t>Romanos 13:11-14</w:t>
      </w:r>
    </w:p>
    <w:p w:rsidR="00E35E8F" w:rsidRDefault="00E35E8F" w:rsidP="001C2466">
      <w:pPr>
        <w:pStyle w:val="respuesta"/>
      </w:pPr>
      <w:r>
        <w:t>Rechazar la maldad y revestirnos de Cristo.</w:t>
      </w:r>
    </w:p>
    <w:p w:rsidR="00E35E8F" w:rsidRDefault="00E35E8F" w:rsidP="00EE597E">
      <w:pPr>
        <w:pStyle w:val="check"/>
        <w:numPr>
          <w:ilvl w:val="0"/>
          <w:numId w:val="1"/>
        </w:numPr>
        <w:ind w:left="432" w:hanging="288"/>
      </w:pPr>
      <w:r>
        <w:t xml:space="preserve">1 Corintios 15:50-52 y </w:t>
      </w:r>
    </w:p>
    <w:p w:rsidR="00E35E8F" w:rsidRDefault="00E35E8F" w:rsidP="001C2466">
      <w:pPr>
        <w:pStyle w:val="respuesta"/>
      </w:pPr>
      <w:r>
        <w:t>Mantenernos firmes, progresando siempre en la obra del Señor porque nuestro trabajo no es en vano.</w:t>
      </w:r>
    </w:p>
    <w:p w:rsidR="00E35E8F" w:rsidRDefault="00E35E8F" w:rsidP="00EE597E">
      <w:pPr>
        <w:pStyle w:val="check"/>
        <w:numPr>
          <w:ilvl w:val="0"/>
          <w:numId w:val="1"/>
        </w:numPr>
        <w:ind w:left="432" w:hanging="288"/>
        <w:rPr>
          <w:lang w:val="es-ES_tradnl"/>
        </w:rPr>
      </w:pPr>
      <w:r>
        <w:rPr>
          <w:lang w:val="es-ES_tradnl"/>
        </w:rPr>
        <w:t>1 Juan 2:28</w:t>
      </w:r>
    </w:p>
    <w:p w:rsidR="00E35E8F" w:rsidRPr="00014871" w:rsidRDefault="00E35E8F" w:rsidP="001C2466">
      <w:pPr>
        <w:pStyle w:val="respuesta"/>
      </w:pPr>
      <w:r>
        <w:t xml:space="preserve">Permanecer en Cristo para no tener vergüenza en su venida. </w:t>
      </w:r>
    </w:p>
    <w:p w:rsidR="00E35E8F" w:rsidRDefault="00E35E8F" w:rsidP="00E35E8F">
      <w:pPr>
        <w:pStyle w:val="Ttulo"/>
        <w:rPr>
          <w:sz w:val="22"/>
          <w:szCs w:val="22"/>
        </w:rPr>
      </w:pPr>
      <w:bookmarkStart w:id="14" w:name="_Toc44082908"/>
      <w:r>
        <w:lastRenderedPageBreak/>
        <w:t>Lección 14</w:t>
      </w:r>
      <w:r w:rsidR="00877361">
        <w:t xml:space="preserve"> </w:t>
      </w:r>
      <w:r w:rsidRPr="00963C64">
        <w:t xml:space="preserve">¿Qué nos reserva el futuro?  </w:t>
      </w:r>
      <w:r w:rsidRPr="00963C64">
        <w:rPr>
          <w:sz w:val="22"/>
          <w:szCs w:val="22"/>
        </w:rPr>
        <w:t>(segunda parte)</w:t>
      </w:r>
      <w:bookmarkEnd w:id="14"/>
    </w:p>
    <w:p w:rsidR="00E35E8F" w:rsidRPr="00963C64" w:rsidRDefault="00E86070" w:rsidP="00E35E8F">
      <w:r>
        <w:t>Lee páginas 18</w:t>
      </w:r>
      <w:r w:rsidR="00E35E8F">
        <w:t>4-</w:t>
      </w:r>
      <w:r>
        <w:t>197</w:t>
      </w:r>
    </w:p>
    <w:p w:rsidR="00E35E8F" w:rsidRDefault="00E35E8F" w:rsidP="00EE597E">
      <w:pPr>
        <w:pStyle w:val="Listaconnmeros"/>
        <w:numPr>
          <w:ilvl w:val="0"/>
          <w:numId w:val="37"/>
        </w:numPr>
        <w:tabs>
          <w:tab w:val="clear" w:pos="360"/>
          <w:tab w:val="num" w:pos="540"/>
        </w:tabs>
        <w:ind w:left="540"/>
      </w:pPr>
      <w:r>
        <w:t xml:space="preserve">¿Cuánto tiempo va a durar el período de tribulación? </w:t>
      </w:r>
    </w:p>
    <w:p w:rsidR="00E35E8F" w:rsidRPr="00306007" w:rsidRDefault="00E35E8F" w:rsidP="00E10B66">
      <w:pPr>
        <w:pStyle w:val="respuesta"/>
      </w:pPr>
      <w:r>
        <w:t>Siete años, Daniel 9:24-27 y ap. 11:2-3.</w:t>
      </w:r>
      <w:r>
        <w:br/>
      </w:r>
    </w:p>
    <w:p w:rsidR="00E35E8F" w:rsidRPr="00963C64" w:rsidRDefault="00E35E8F" w:rsidP="00EE597E">
      <w:pPr>
        <w:pStyle w:val="Listaconnmeros"/>
        <w:numPr>
          <w:ilvl w:val="0"/>
          <w:numId w:val="37"/>
        </w:numPr>
        <w:tabs>
          <w:tab w:val="clear" w:pos="360"/>
          <w:tab w:val="num" w:pos="540"/>
        </w:tabs>
        <w:ind w:left="540"/>
      </w:pPr>
      <w:r w:rsidRPr="00963C64">
        <w:t xml:space="preserve">¿Cuáles </w:t>
      </w:r>
      <w:r w:rsidR="00753C4A">
        <w:t xml:space="preserve">son las </w:t>
      </w:r>
      <w:r w:rsidRPr="00963C64">
        <w:t xml:space="preserve">dos características </w:t>
      </w:r>
      <w:r w:rsidR="00753C4A">
        <w:t xml:space="preserve">que </w:t>
      </w:r>
      <w:r w:rsidRPr="00963C64">
        <w:t>distinguen a la tribulación de cualquier otro tiempo de persecución y jui</w:t>
      </w:r>
      <w:r>
        <w:t>cio que el mundo haya conocido?</w:t>
      </w:r>
      <w:r w:rsidRPr="00963C64">
        <w:t xml:space="preserve">  </w:t>
      </w:r>
    </w:p>
    <w:p w:rsidR="00E35E8F" w:rsidRPr="00963C64" w:rsidRDefault="00E35E8F" w:rsidP="001C2466">
      <w:pPr>
        <w:pStyle w:val="respuesta"/>
      </w:pPr>
      <w:r w:rsidRPr="00963C64">
        <w:t>Será mundial, no local.  Apoc. 3:10</w:t>
      </w:r>
    </w:p>
    <w:p w:rsidR="00E35E8F" w:rsidRPr="00963C64" w:rsidRDefault="00E35E8F" w:rsidP="001C2466">
      <w:pPr>
        <w:pStyle w:val="respuesta"/>
      </w:pPr>
      <w:r w:rsidRPr="00963C64">
        <w:t>Será única porque entonces la gente, no solo se dará cuenta de que el fin del mundo está cerca, sino que actuará como tal.  Las gentes preferirán la muerte a la vida porque el futuro no ofrecerá atractivo.</w:t>
      </w:r>
      <w:r>
        <w:t xml:space="preserve"> </w:t>
      </w:r>
      <w:r>
        <w:br/>
      </w:r>
    </w:p>
    <w:p w:rsidR="00E35E8F" w:rsidRPr="00963C64" w:rsidRDefault="00E35E8F" w:rsidP="00E35E8F">
      <w:pPr>
        <w:pStyle w:val="Listaconnmeros"/>
        <w:tabs>
          <w:tab w:val="clear" w:pos="360"/>
          <w:tab w:val="num" w:pos="540"/>
        </w:tabs>
      </w:pPr>
      <w:r w:rsidRPr="00963C64">
        <w:t>Una descripción de la tribulación:</w:t>
      </w:r>
      <w:r>
        <w:t xml:space="preserve"> </w:t>
      </w:r>
    </w:p>
    <w:p w:rsidR="00E35E8F" w:rsidRPr="00963C64" w:rsidRDefault="00E35E8F" w:rsidP="00E35E8F">
      <w:pPr>
        <w:spacing w:line="360" w:lineRule="auto"/>
        <w:ind w:left="360"/>
      </w:pPr>
      <w:r w:rsidRPr="00963C64">
        <w:t>(1) La tribulación comienza con el hombre de pecado firmando un tratado con ______________________ después del rapto de la Iglesia.  (Daniel 9:27)</w:t>
      </w:r>
    </w:p>
    <w:p w:rsidR="00E35E8F" w:rsidRPr="00963C64" w:rsidRDefault="00E35E8F" w:rsidP="00E35E8F">
      <w:pPr>
        <w:spacing w:line="360" w:lineRule="auto"/>
        <w:ind w:firstLine="360"/>
      </w:pPr>
      <w:r w:rsidRPr="00963C64">
        <w:t xml:space="preserve">(2) Hay tres </w:t>
      </w:r>
      <w:r>
        <w:t>clase</w:t>
      </w:r>
      <w:r w:rsidRPr="00963C64">
        <w:t>s de _______________________ (Apocalipsis 6, 8-9, 16)</w:t>
      </w:r>
    </w:p>
    <w:p w:rsidR="00E35E8F" w:rsidRPr="00963C64" w:rsidRDefault="00E35E8F" w:rsidP="00E35E8F"/>
    <w:p w:rsidR="00E35E8F" w:rsidRPr="00963C64" w:rsidRDefault="00E35E8F" w:rsidP="00E35E8F">
      <w:pPr>
        <w:ind w:left="360"/>
      </w:pPr>
      <w:r w:rsidRPr="00963C64">
        <w:t>(3) En la primera parte del período se alzará la</w:t>
      </w:r>
      <w:r>
        <w:t xml:space="preserve"> </w:t>
      </w:r>
      <w:r w:rsidRPr="00963C64">
        <w:t>_____________________________________ (Apocalipsis 17:3)</w:t>
      </w:r>
    </w:p>
    <w:p w:rsidR="00E35E8F" w:rsidRPr="00963C64" w:rsidRDefault="00E35E8F" w:rsidP="00E35E8F"/>
    <w:p w:rsidR="00E35E8F" w:rsidRPr="00963C64" w:rsidRDefault="00E35E8F" w:rsidP="00E35E8F">
      <w:pPr>
        <w:ind w:left="360"/>
      </w:pPr>
      <w:r w:rsidRPr="00963C64">
        <w:t>(4) Habrá muchos ______________________ por el testimonio del grupo que será sellado para este propósito, (Apocalipsis 7).</w:t>
      </w:r>
    </w:p>
    <w:p w:rsidR="00E35E8F" w:rsidRPr="00963C64" w:rsidRDefault="00E35E8F" w:rsidP="00E35E8F"/>
    <w:p w:rsidR="00E35E8F" w:rsidRPr="00963C64" w:rsidRDefault="00E35E8F" w:rsidP="00E35E8F">
      <w:r w:rsidRPr="00963C64">
        <w:t xml:space="preserve">3.  ¿Qué pasará exactamente en el punto medio de la tribulación?  </w:t>
      </w:r>
    </w:p>
    <w:p w:rsidR="00E35E8F" w:rsidRDefault="00E35E8F" w:rsidP="001C2466">
      <w:pPr>
        <w:pStyle w:val="respuesta"/>
      </w:pPr>
      <w:r w:rsidRPr="00963C64">
        <w:t>El hombre de pecado romperá su tratado, dejará de ser el protector de Israel, y pedirá ser adorado él mismo y tratará de conquistar el mundo. (2 Tesalonicenses 2:4)</w:t>
      </w:r>
      <w:r>
        <w:br/>
      </w:r>
    </w:p>
    <w:p w:rsidR="00E35E8F" w:rsidRPr="00963C64" w:rsidRDefault="00E35E8F" w:rsidP="00E35E8F">
      <w:pPr>
        <w:pStyle w:val="Listaconnmeros"/>
        <w:tabs>
          <w:tab w:val="clear" w:pos="360"/>
          <w:tab w:val="num" w:pos="540"/>
        </w:tabs>
      </w:pPr>
      <w:r>
        <w:t>¿Cuá</w:t>
      </w:r>
      <w:r w:rsidRPr="00963C64">
        <w:t>ndo reg</w:t>
      </w:r>
      <w:r>
        <w:t xml:space="preserve">resará el Señor y qué hará?  </w:t>
      </w:r>
    </w:p>
    <w:p w:rsidR="00E35E8F" w:rsidRPr="00963C64" w:rsidRDefault="00E35E8F" w:rsidP="001C2466">
      <w:pPr>
        <w:pStyle w:val="respuesta"/>
      </w:pPr>
      <w:r w:rsidRPr="00963C64">
        <w:t>En medio de la guerra en Armagedón y derrotará a sus enemigos.</w:t>
      </w:r>
    </w:p>
    <w:p w:rsidR="00E35E8F" w:rsidRPr="00963C64" w:rsidRDefault="00E35E8F" w:rsidP="00E35E8F">
      <w:pPr>
        <w:pStyle w:val="Listaconnmeros"/>
        <w:tabs>
          <w:tab w:val="clear" w:pos="360"/>
          <w:tab w:val="num" w:pos="540"/>
        </w:tabs>
      </w:pPr>
      <w:r w:rsidRPr="00963C64">
        <w:t>¿Qué pasará al hombre de</w:t>
      </w:r>
      <w:r>
        <w:t xml:space="preserve"> pecado y su falso profeta?  </w:t>
      </w:r>
    </w:p>
    <w:p w:rsidR="00E35E8F" w:rsidRPr="00963C64" w:rsidRDefault="00E35E8F" w:rsidP="001C2466">
      <w:pPr>
        <w:pStyle w:val="respuesta"/>
      </w:pPr>
      <w:r w:rsidRPr="00963C64">
        <w:t>Serán echados al lado de fuego para ser atormentados para siempre.</w:t>
      </w:r>
      <w:r>
        <w:br/>
      </w:r>
    </w:p>
    <w:p w:rsidR="00E35E8F" w:rsidRDefault="00B25DB2" w:rsidP="00E35E8F">
      <w:pPr>
        <w:pStyle w:val="Listaconnmeros"/>
        <w:tabs>
          <w:tab w:val="clear" w:pos="360"/>
          <w:tab w:val="num" w:pos="540"/>
        </w:tabs>
        <w:rPr>
          <w:lang w:val="es-ES_tradnl"/>
        </w:rPr>
      </w:pPr>
      <w:r>
        <w:rPr>
          <w:lang w:val="es-ES_tradnl"/>
        </w:rPr>
        <w:t xml:space="preserve">Mencione dos razones porque </w:t>
      </w:r>
      <w:r w:rsidR="00E35E8F">
        <w:rPr>
          <w:lang w:val="es-ES_tradnl"/>
        </w:rPr>
        <w:t xml:space="preserve">ha de haber un tiempo como este? </w:t>
      </w:r>
    </w:p>
    <w:p w:rsidR="00E35E8F" w:rsidRDefault="00E35E8F" w:rsidP="00E10B66">
      <w:pPr>
        <w:pStyle w:val="respuesta"/>
      </w:pPr>
      <w:r>
        <w:t>Porque la maldad del hombre ha de ser castigado.</w:t>
      </w:r>
    </w:p>
    <w:p w:rsidR="00E35E8F" w:rsidRPr="00963C64" w:rsidRDefault="00E35E8F" w:rsidP="001C2466">
      <w:pPr>
        <w:pStyle w:val="respuesta"/>
      </w:pPr>
      <w:r>
        <w:t>El hombre debe, por un medio o por otro, postrarse ante el Rey de reyes y Señor de señores. O ahora para salvación o después para recibir condenación.</w:t>
      </w:r>
    </w:p>
    <w:p w:rsidR="00E35E8F" w:rsidRPr="00963C64" w:rsidRDefault="00E35E8F" w:rsidP="00E35E8F">
      <w:r w:rsidRPr="00963C64">
        <w:t xml:space="preserve"> </w:t>
      </w:r>
    </w:p>
    <w:p w:rsidR="00E35E8F" w:rsidRDefault="00E35E8F" w:rsidP="00E35E8F">
      <w:pPr>
        <w:pStyle w:val="Listaconnmeros"/>
        <w:tabs>
          <w:tab w:val="clear" w:pos="360"/>
          <w:tab w:val="num" w:pos="540"/>
        </w:tabs>
        <w:spacing w:line="360" w:lineRule="auto"/>
      </w:pPr>
      <w:r w:rsidRPr="00963C64">
        <w:t>El reinado milenial es ese período de 1,000 años durante los cuales nuestro Señor Jesucristo ___________________________________________________________________________</w:t>
      </w:r>
      <w:r w:rsidRPr="00963C64">
        <w:br/>
        <w:t>___________________________________________________________________________</w:t>
      </w:r>
      <w:r w:rsidR="00877361">
        <w:br/>
      </w:r>
    </w:p>
    <w:p w:rsidR="00E35E8F" w:rsidRDefault="00E35E8F" w:rsidP="00E35E8F">
      <w:pPr>
        <w:pStyle w:val="Listaconnmeros"/>
        <w:tabs>
          <w:tab w:val="clear" w:pos="360"/>
          <w:tab w:val="num" w:pos="540"/>
        </w:tabs>
      </w:pPr>
      <w:r>
        <w:lastRenderedPageBreak/>
        <w:t>¿Cómo será el milen</w:t>
      </w:r>
      <w:r w:rsidR="00CC1CA5">
        <w:t xml:space="preserve">io en los siguientes aspectos? </w:t>
      </w:r>
    </w:p>
    <w:p w:rsidR="00E35E8F" w:rsidRDefault="00E35E8F" w:rsidP="00EE597E">
      <w:pPr>
        <w:pStyle w:val="check"/>
        <w:numPr>
          <w:ilvl w:val="0"/>
          <w:numId w:val="1"/>
        </w:numPr>
        <w:ind w:left="432" w:hanging="288"/>
      </w:pPr>
      <w:r>
        <w:t>La topografía de la tierra.</w:t>
      </w:r>
    </w:p>
    <w:p w:rsidR="00E35E8F" w:rsidRDefault="00E35E8F" w:rsidP="001C2466">
      <w:pPr>
        <w:pStyle w:val="respuesta"/>
      </w:pPr>
      <w:r>
        <w:t>Habrá sido cambiada debido a los juicios catastróficos del período de la tribulación.</w:t>
      </w:r>
    </w:p>
    <w:p w:rsidR="00E35E8F" w:rsidRDefault="00E35E8F" w:rsidP="00EE597E">
      <w:pPr>
        <w:pStyle w:val="check"/>
        <w:numPr>
          <w:ilvl w:val="0"/>
          <w:numId w:val="1"/>
        </w:numPr>
        <w:ind w:left="432" w:hanging="288"/>
      </w:pPr>
      <w:r>
        <w:t>Jerusalén</w:t>
      </w:r>
    </w:p>
    <w:p w:rsidR="00E35E8F" w:rsidRDefault="00E35E8F" w:rsidP="001C2466">
      <w:pPr>
        <w:pStyle w:val="respuesta"/>
      </w:pPr>
      <w:r>
        <w:t>Será el centro del gobierno (Isa. 2:3). Esa ciudad será exaltada (Zac. 14:10, será lugar de gran gloria (Isa. 24:23, localización del templo (Isa 33:30 y será, además el gozo de toda la tierra (Sa. 48:2). Será un lugar seguro, Isa. 26:1-4. Desde aquella capital saldrá la ley, y la tierra será llena del conocimiento del Señor, (Isaías 2:3 y 11:9).</w:t>
      </w:r>
    </w:p>
    <w:p w:rsidR="00E35E8F" w:rsidRDefault="00E35E8F" w:rsidP="00EE597E">
      <w:pPr>
        <w:pStyle w:val="check"/>
        <w:numPr>
          <w:ilvl w:val="0"/>
          <w:numId w:val="1"/>
        </w:numPr>
        <w:ind w:left="432" w:hanging="288"/>
      </w:pPr>
      <w:r>
        <w:t>El gobierno.</w:t>
      </w:r>
    </w:p>
    <w:p w:rsidR="00E35E8F" w:rsidRPr="00992C75" w:rsidRDefault="00E35E8F" w:rsidP="001C2466">
      <w:pPr>
        <w:pStyle w:val="respuesta"/>
      </w:pPr>
      <w:r>
        <w:t>El Señor Jesucristo ser</w:t>
      </w:r>
      <w:r w:rsidR="00B25DB2">
        <w:t>á</w:t>
      </w:r>
      <w:r>
        <w:t xml:space="preserve"> el Rey y gobernará como una teocracia. Va a gobernar toda la tierra y el resultado será una perfecta y completa justicia para todos sus súbditos. Castigará el pecado y juzgará con perfecta equidad. Será un tiempo de paz con justicia. Los apóstoles gobernarán las 12 tribus.</w:t>
      </w:r>
    </w:p>
    <w:p w:rsidR="00E35E8F" w:rsidRPr="00992C75" w:rsidRDefault="00E35E8F" w:rsidP="00E35E8F">
      <w:pPr>
        <w:pStyle w:val="Respuesta0"/>
      </w:pPr>
    </w:p>
    <w:p w:rsidR="00E35E8F" w:rsidRPr="00963C64" w:rsidRDefault="00E35E8F" w:rsidP="00E35E8F">
      <w:pPr>
        <w:pStyle w:val="Listaconnmeros"/>
        <w:tabs>
          <w:tab w:val="clear" w:pos="360"/>
          <w:tab w:val="num" w:pos="540"/>
        </w:tabs>
      </w:pPr>
      <w:r w:rsidRPr="00963C64">
        <w:t xml:space="preserve">¿Quiénes serán los súbditos del reino? </w:t>
      </w:r>
    </w:p>
    <w:p w:rsidR="00E35E8F" w:rsidRDefault="00E35E8F" w:rsidP="001C2466">
      <w:pPr>
        <w:pStyle w:val="respuesta"/>
      </w:pPr>
      <w:r w:rsidRPr="00963C64">
        <w:t>Serán las gentes que sobrevivirán a la tribulación.</w:t>
      </w:r>
    </w:p>
    <w:p w:rsidR="00E35E8F" w:rsidRDefault="00E35E8F" w:rsidP="00E35E8F">
      <w:pPr>
        <w:pStyle w:val="Listaconnmeros"/>
        <w:tabs>
          <w:tab w:val="clear" w:pos="360"/>
          <w:tab w:val="num" w:pos="540"/>
        </w:tabs>
        <w:rPr>
          <w:lang w:val="es-ES_tradnl"/>
        </w:rPr>
      </w:pPr>
      <w:r>
        <w:rPr>
          <w:lang w:val="es-ES_tradnl"/>
        </w:rPr>
        <w:t xml:space="preserve">¿Cuáles son algunas de las características espirituales del reino? </w:t>
      </w:r>
    </w:p>
    <w:p w:rsidR="00E35E8F" w:rsidRPr="00A3479E" w:rsidRDefault="00E35E8F" w:rsidP="00E10B66">
      <w:pPr>
        <w:pStyle w:val="respuesta"/>
      </w:pPr>
      <w:r>
        <w:t>La justicia florecerá (Isa. 11:3-5(/, la paz será universal (Isa. 2:4, el Espíritu Santo se manifestará de formas no frecuentes (isa. 61:3 y Joel 2:28-29) y Satanás será encadenado. También el templo será reedificado.</w:t>
      </w:r>
    </w:p>
    <w:p w:rsidR="00E35E8F" w:rsidRPr="00963C64" w:rsidRDefault="00E35E8F" w:rsidP="00E35E8F"/>
    <w:p w:rsidR="00E35E8F" w:rsidRPr="00963C64" w:rsidRDefault="00E35E8F" w:rsidP="00E35E8F">
      <w:pPr>
        <w:pStyle w:val="Listaconnmeros"/>
        <w:tabs>
          <w:tab w:val="clear" w:pos="360"/>
          <w:tab w:val="num" w:pos="540"/>
        </w:tabs>
      </w:pPr>
      <w:r w:rsidRPr="00963C64">
        <w:t>¿Cómo se termina el milenio y qué nos enseña?</w:t>
      </w:r>
      <w:r w:rsidR="00CC1CA5">
        <w:t xml:space="preserve"> </w:t>
      </w:r>
    </w:p>
    <w:p w:rsidR="00E35E8F" w:rsidRPr="00963C64" w:rsidRDefault="00E35E8F" w:rsidP="001C2466">
      <w:pPr>
        <w:pStyle w:val="respuesta"/>
      </w:pPr>
      <w:r w:rsidRPr="00963C64">
        <w:t xml:space="preserve">Termina con una rebelión de parte de algunos de los que nacen en este período que no han recibido su gracia salvadora.  Satanás será suelto y engañará a las naciones y atacarán el centro de gobierno de Jesús.  Serán destruidos por fuego desde el cielo. Satanás será arrojado al lago de fuego. </w:t>
      </w:r>
      <w:r>
        <w:t>N</w:t>
      </w:r>
      <w:r w:rsidRPr="00963C64">
        <w:t>os enseña que el hombre aún bajo circunstancias ideales es un rebelde y sin la regeneración no puede hacer el bien.</w:t>
      </w:r>
    </w:p>
    <w:p w:rsidR="00E35E8F" w:rsidRPr="00963C64" w:rsidRDefault="00E35E8F" w:rsidP="00E35E8F">
      <w:pPr>
        <w:pStyle w:val="Listaconnmeros"/>
        <w:tabs>
          <w:tab w:val="clear" w:pos="360"/>
          <w:tab w:val="num" w:pos="540"/>
        </w:tabs>
      </w:pPr>
      <w:r w:rsidRPr="00963C64">
        <w:t>Los juicios del futuro:</w:t>
      </w:r>
    </w:p>
    <w:p w:rsidR="00E35E8F" w:rsidRPr="00963C64" w:rsidRDefault="00E35E8F" w:rsidP="00EE597E">
      <w:pPr>
        <w:pStyle w:val="outlineA"/>
        <w:numPr>
          <w:ilvl w:val="1"/>
          <w:numId w:val="16"/>
        </w:numPr>
        <w:spacing w:line="360" w:lineRule="auto"/>
      </w:pPr>
      <w:r w:rsidRPr="00963C64">
        <w:t>El juicio de las obras de los creyentes (1 Cor. 3:11-15)</w:t>
      </w:r>
      <w:r>
        <w:t xml:space="preserve"> </w:t>
      </w:r>
      <w:r w:rsidRPr="00963C64">
        <w:br/>
        <w:t>(1) Ocurre después de que haya sido ________________________</w:t>
      </w:r>
      <w:r w:rsidRPr="00963C64">
        <w:br/>
        <w:t>(2) No está en entredicho la salvación que asegura el cielo, tan sólo si se entra en el cielo con _________________________________________</w:t>
      </w:r>
    </w:p>
    <w:p w:rsidR="00E35E8F" w:rsidRPr="00963C64" w:rsidRDefault="00E35E8F" w:rsidP="00EE597E">
      <w:pPr>
        <w:pStyle w:val="outlineA"/>
        <w:numPr>
          <w:ilvl w:val="1"/>
          <w:numId w:val="16"/>
        </w:numPr>
        <w:spacing w:line="360" w:lineRule="auto"/>
      </w:pPr>
      <w:r w:rsidRPr="00963C64">
        <w:t xml:space="preserve">El juicio de </w:t>
      </w:r>
      <w:r w:rsidR="00B25DB2">
        <w:t xml:space="preserve">los </w:t>
      </w:r>
      <w:r w:rsidRPr="00963C64">
        <w:t>gentiles que sobrevivirán a la tribulación (Mateo 25:31-46).</w:t>
      </w:r>
      <w:r>
        <w:t xml:space="preserve"> </w:t>
      </w:r>
      <w:r w:rsidRPr="00963C64">
        <w:br/>
        <w:t>(1) La base del juicio es ________________________________________________</w:t>
      </w:r>
      <w:r w:rsidRPr="00963C64">
        <w:br/>
        <w:t>(2) Cuidar a los judíos en la tribulación mostrará _____________________________</w:t>
      </w:r>
    </w:p>
    <w:p w:rsidR="00E35E8F" w:rsidRPr="00963C64" w:rsidRDefault="00E35E8F" w:rsidP="00EE597E">
      <w:pPr>
        <w:pStyle w:val="outlineA"/>
        <w:numPr>
          <w:ilvl w:val="1"/>
          <w:numId w:val="16"/>
        </w:numPr>
        <w:spacing w:line="360" w:lineRule="auto"/>
      </w:pPr>
      <w:r w:rsidRPr="00963C64">
        <w:t>El juicio de los judíos que sobrevivirán a la tribulación (Mateo 25:14-30)</w:t>
      </w:r>
      <w:r>
        <w:t xml:space="preserve"> </w:t>
      </w:r>
      <w:r w:rsidRPr="00963C64">
        <w:br/>
        <w:t>Los no creyente</w:t>
      </w:r>
      <w:r>
        <w:t>s</w:t>
      </w:r>
      <w:r w:rsidRPr="00963C64">
        <w:t xml:space="preserve"> __________________________________________________</w:t>
      </w:r>
      <w:r w:rsidRPr="00963C64">
        <w:br/>
        <w:t>Los creyentes _____________________________________________________</w:t>
      </w:r>
    </w:p>
    <w:p w:rsidR="00E35E8F" w:rsidRPr="00963C64" w:rsidRDefault="00E35E8F" w:rsidP="00EE597E">
      <w:pPr>
        <w:pStyle w:val="outlineA"/>
        <w:numPr>
          <w:ilvl w:val="1"/>
          <w:numId w:val="16"/>
        </w:numPr>
        <w:spacing w:line="360" w:lineRule="auto"/>
      </w:pPr>
      <w:r w:rsidRPr="00963C64">
        <w:lastRenderedPageBreak/>
        <w:t>El juicio de los ángeles caídos.</w:t>
      </w:r>
      <w:r>
        <w:t xml:space="preserve"> </w:t>
      </w:r>
      <w:r w:rsidRPr="00963C64">
        <w:br/>
        <w:t>(1) Satanás y ______________________________ serán lanzados al lago de fuego.</w:t>
      </w:r>
    </w:p>
    <w:p w:rsidR="00E35E8F" w:rsidRPr="00963C64" w:rsidRDefault="00E35E8F" w:rsidP="00EE597E">
      <w:pPr>
        <w:pStyle w:val="outlineA"/>
        <w:numPr>
          <w:ilvl w:val="1"/>
          <w:numId w:val="16"/>
        </w:numPr>
        <w:spacing w:line="360" w:lineRule="auto"/>
      </w:pPr>
      <w:r w:rsidRPr="00963C64">
        <w:t>El juicio de los muertos no salvos (Apocalipsis  20:11-15).</w:t>
      </w:r>
      <w:r>
        <w:t xml:space="preserve"> </w:t>
      </w:r>
      <w:r w:rsidRPr="00963C64">
        <w:br/>
        <w:t>(1) El juicio se basará en ___________________________________ (Apoc. 20:12-13).</w:t>
      </w:r>
      <w:r w:rsidRPr="00963C64">
        <w:br/>
        <w:t>(2) Sus nombres no se encuentran en _______________________</w:t>
      </w:r>
      <w:r w:rsidRPr="00963C64">
        <w:br/>
        <w:t>(3) Su castigo será _______________________________</w:t>
      </w:r>
    </w:p>
    <w:p w:rsidR="00E35E8F" w:rsidRPr="00963C64" w:rsidRDefault="00E35E8F" w:rsidP="00E35E8F">
      <w:pPr>
        <w:pStyle w:val="Listaconnmeros"/>
        <w:tabs>
          <w:tab w:val="clear" w:pos="360"/>
          <w:tab w:val="num" w:pos="540"/>
        </w:tabs>
        <w:spacing w:line="360" w:lineRule="auto"/>
      </w:pPr>
      <w:r w:rsidRPr="00963C64">
        <w:t>Entre la muerte del cuerpo y la resurrección, tanto los justos como los malos existirán en un estado consciente.  El creyente _______________________________  El incrédulo __________   ___________________________________.</w:t>
      </w:r>
      <w:r>
        <w:t xml:space="preserve"> </w:t>
      </w:r>
    </w:p>
    <w:p w:rsidR="00E35E8F" w:rsidRPr="00963C64" w:rsidRDefault="00E35E8F" w:rsidP="00E35E8F">
      <w:pPr>
        <w:pStyle w:val="Listaconnmeros"/>
        <w:tabs>
          <w:tab w:val="clear" w:pos="360"/>
          <w:tab w:val="num" w:pos="540"/>
        </w:tabs>
      </w:pPr>
      <w:r w:rsidRPr="00963C64">
        <w:t>La resurrección del justo también se llama __________________________</w:t>
      </w:r>
      <w:r>
        <w:br/>
      </w:r>
    </w:p>
    <w:p w:rsidR="00E35E8F" w:rsidRPr="00963C64" w:rsidRDefault="00E35E8F" w:rsidP="00E35E8F">
      <w:pPr>
        <w:pStyle w:val="Listaconnmeros"/>
        <w:tabs>
          <w:tab w:val="clear" w:pos="360"/>
          <w:tab w:val="num" w:pos="540"/>
        </w:tabs>
        <w:spacing w:line="360" w:lineRule="auto"/>
      </w:pPr>
      <w:r w:rsidRPr="00963C64">
        <w:t>Los muertos en Cristo serán resucitados ______________________</w:t>
      </w:r>
    </w:p>
    <w:p w:rsidR="00E35E8F" w:rsidRDefault="00E35E8F" w:rsidP="00E35E8F">
      <w:pPr>
        <w:pStyle w:val="Listaconnmeros"/>
        <w:tabs>
          <w:tab w:val="clear" w:pos="360"/>
          <w:tab w:val="num" w:pos="540"/>
        </w:tabs>
        <w:spacing w:line="360" w:lineRule="auto"/>
      </w:pPr>
      <w:r w:rsidRPr="00963C64">
        <w:t>Los redimidos de la tribulación que mueran serán resucitados ________________________.</w:t>
      </w:r>
    </w:p>
    <w:p w:rsidR="00E35E8F" w:rsidRDefault="00E35E8F" w:rsidP="00E35E8F">
      <w:pPr>
        <w:pStyle w:val="Listaconnmeros"/>
        <w:tabs>
          <w:tab w:val="clear" w:pos="360"/>
          <w:tab w:val="num" w:pos="540"/>
        </w:tabs>
      </w:pPr>
      <w:r>
        <w:t>¿Cuándo serán resucitados los injustos? Apoc. 20:11-15</w:t>
      </w:r>
    </w:p>
    <w:p w:rsidR="00E35E8F" w:rsidRDefault="00E35E8F" w:rsidP="00E10B66">
      <w:pPr>
        <w:pStyle w:val="respuesta"/>
      </w:pPr>
      <w:r>
        <w:t>Serán resucitados después del milenio para ser juzgadas y luego arrojadas al lago de fuego para siempre. Al parecer tendrán una especie de cuerpos que podrán vivir para siempre y sentir los efectos de los tormentos del lago de fuego.</w:t>
      </w:r>
    </w:p>
    <w:p w:rsidR="00E35E8F" w:rsidRDefault="00E35E8F" w:rsidP="00E35E8F">
      <w:pPr>
        <w:pStyle w:val="Listaconnmeros"/>
        <w:tabs>
          <w:tab w:val="clear" w:pos="360"/>
          <w:tab w:val="num" w:pos="540"/>
        </w:tabs>
      </w:pPr>
      <w:r>
        <w:t xml:space="preserve">¿Cómo describen las Escrituras el cielo? </w:t>
      </w:r>
    </w:p>
    <w:p w:rsidR="00E35E8F" w:rsidRDefault="00E35E8F" w:rsidP="00EE597E">
      <w:pPr>
        <w:pStyle w:val="check"/>
        <w:numPr>
          <w:ilvl w:val="0"/>
          <w:numId w:val="1"/>
        </w:numPr>
        <w:ind w:left="432" w:hanging="288"/>
      </w:pPr>
      <w:r>
        <w:t>Su ubicación.</w:t>
      </w:r>
    </w:p>
    <w:p w:rsidR="00E35E8F" w:rsidRDefault="00E35E8F" w:rsidP="001C2466">
      <w:pPr>
        <w:pStyle w:val="respuesta"/>
      </w:pPr>
      <w:r>
        <w:t>Hay tres cielos y el tercer cielo es la verdadera presencia de Dios. Es un lugar definitivo al que sólo puede entrarse por medio de Cristo, 1 Cor. 12:2 y Juan 14:1-3.</w:t>
      </w:r>
    </w:p>
    <w:p w:rsidR="00E35E8F" w:rsidRDefault="00E35E8F" w:rsidP="00EE597E">
      <w:pPr>
        <w:pStyle w:val="check"/>
        <w:numPr>
          <w:ilvl w:val="0"/>
          <w:numId w:val="1"/>
        </w:numPr>
        <w:ind w:left="432" w:hanging="288"/>
      </w:pPr>
      <w:r>
        <w:t>Sus características.</w:t>
      </w:r>
    </w:p>
    <w:p w:rsidR="00E35E8F" w:rsidRPr="00707EFB" w:rsidRDefault="00E35E8F" w:rsidP="001C2466">
      <w:pPr>
        <w:pStyle w:val="respuesta"/>
      </w:pPr>
      <w:r>
        <w:t>Habitado, gran belleza, no hay reproducción, lugar santo, serviremos y adoraremos a Dios, una nueva perspectiva sobre todas las cosas, etc. No habrá lágrimas, ni dolor ni muerte ni pecado.</w:t>
      </w:r>
    </w:p>
    <w:p w:rsidR="00E35E8F" w:rsidRPr="00031E64" w:rsidRDefault="00E35E8F" w:rsidP="00E35E8F">
      <w:pPr>
        <w:pStyle w:val="Listaconnmeros"/>
        <w:tabs>
          <w:tab w:val="clear" w:pos="360"/>
          <w:tab w:val="num" w:pos="540"/>
        </w:tabs>
        <w:spacing w:line="360" w:lineRule="auto"/>
        <w:rPr>
          <w:lang w:val="en-US"/>
        </w:rPr>
      </w:pPr>
      <w:r w:rsidRPr="00AE47ED">
        <w:rPr>
          <w:lang w:val="en-US"/>
        </w:rPr>
        <w:t xml:space="preserve">  </w:t>
      </w:r>
      <w:r w:rsidRPr="00031E64">
        <w:rPr>
          <w:lang w:val="en-US"/>
        </w:rPr>
        <w:t xml:space="preserve">A. </w:t>
      </w:r>
      <w:r>
        <w:rPr>
          <w:lang w:val="en-US"/>
        </w:rPr>
        <w:t>H</w:t>
      </w:r>
      <w:r w:rsidRPr="00031E64">
        <w:rPr>
          <w:lang w:val="en-US"/>
        </w:rPr>
        <w:t xml:space="preserve">ades  B. </w:t>
      </w:r>
      <w:proofErr w:type="spellStart"/>
      <w:r>
        <w:rPr>
          <w:lang w:val="en-US"/>
        </w:rPr>
        <w:t>S</w:t>
      </w:r>
      <w:r w:rsidRPr="00031E64">
        <w:rPr>
          <w:lang w:val="en-US"/>
        </w:rPr>
        <w:t>heol</w:t>
      </w:r>
      <w:proofErr w:type="spellEnd"/>
      <w:r w:rsidRPr="00031E64">
        <w:rPr>
          <w:lang w:val="en-US"/>
        </w:rPr>
        <w:t xml:space="preserve">  C. </w:t>
      </w:r>
      <w:proofErr w:type="spellStart"/>
      <w:r>
        <w:rPr>
          <w:lang w:val="en-US"/>
        </w:rPr>
        <w:t>T</w:t>
      </w:r>
      <w:r w:rsidRPr="00031E64">
        <w:rPr>
          <w:lang w:val="en-US"/>
        </w:rPr>
        <w:t>ártaros</w:t>
      </w:r>
      <w:proofErr w:type="spellEnd"/>
      <w:r w:rsidRPr="00031E64">
        <w:rPr>
          <w:lang w:val="en-US"/>
        </w:rPr>
        <w:t xml:space="preserve">  D. </w:t>
      </w:r>
      <w:r>
        <w:rPr>
          <w:lang w:val="en-US"/>
        </w:rPr>
        <w:t>G</w:t>
      </w:r>
      <w:r w:rsidRPr="00031E64">
        <w:rPr>
          <w:lang w:val="en-US"/>
        </w:rPr>
        <w:t>ehenna</w:t>
      </w:r>
    </w:p>
    <w:p w:rsidR="00E35E8F" w:rsidRPr="00963C64" w:rsidRDefault="00E35E8F" w:rsidP="00EE597E">
      <w:pPr>
        <w:pStyle w:val="check"/>
        <w:numPr>
          <w:ilvl w:val="0"/>
          <w:numId w:val="1"/>
        </w:numPr>
        <w:spacing w:line="360" w:lineRule="auto"/>
        <w:ind w:left="432" w:hanging="288"/>
      </w:pPr>
      <w:r w:rsidRPr="00963C64">
        <w:t>___ Un triste montón de basuras común y lugar de fuego perpetuo.</w:t>
      </w:r>
    </w:p>
    <w:p w:rsidR="00E35E8F" w:rsidRPr="00963C64" w:rsidRDefault="00E35E8F" w:rsidP="00EE597E">
      <w:pPr>
        <w:pStyle w:val="check"/>
        <w:numPr>
          <w:ilvl w:val="0"/>
          <w:numId w:val="1"/>
        </w:numPr>
        <w:spacing w:line="360" w:lineRule="auto"/>
        <w:ind w:left="432" w:hanging="288"/>
      </w:pPr>
      <w:r w:rsidRPr="00963C64">
        <w:t>___ A veces significa la tumba y veces el lugar de los muertos, lugar de horror.</w:t>
      </w:r>
    </w:p>
    <w:p w:rsidR="00E35E8F" w:rsidRPr="00963C64" w:rsidRDefault="00E35E8F" w:rsidP="00EE597E">
      <w:pPr>
        <w:pStyle w:val="check"/>
        <w:numPr>
          <w:ilvl w:val="0"/>
          <w:numId w:val="1"/>
        </w:numPr>
        <w:spacing w:line="360" w:lineRule="auto"/>
        <w:ind w:left="432" w:hanging="288"/>
      </w:pPr>
      <w:r w:rsidRPr="00963C64">
        <w:t>___ Temporal, toda vez que, al final, será echado en el lago de fuego.</w:t>
      </w:r>
    </w:p>
    <w:p w:rsidR="00E35E8F" w:rsidRPr="00963C64" w:rsidRDefault="00E35E8F" w:rsidP="00EE597E">
      <w:pPr>
        <w:pStyle w:val="check"/>
        <w:numPr>
          <w:ilvl w:val="0"/>
          <w:numId w:val="1"/>
        </w:numPr>
        <w:spacing w:line="360" w:lineRule="auto"/>
        <w:ind w:left="432" w:hanging="288"/>
      </w:pPr>
      <w:r w:rsidRPr="00963C64">
        <w:t>___ Lugar donde están encerrados ciertos ángeles caídos.</w:t>
      </w:r>
    </w:p>
    <w:p w:rsidR="00E35E8F" w:rsidRDefault="00E35E8F" w:rsidP="00E35E8F">
      <w:pPr>
        <w:pStyle w:val="Listaconnmeros"/>
        <w:tabs>
          <w:tab w:val="clear" w:pos="360"/>
          <w:tab w:val="num" w:pos="540"/>
        </w:tabs>
        <w:spacing w:line="360" w:lineRule="auto"/>
      </w:pPr>
      <w:r w:rsidRPr="00963C64">
        <w:t>El castigo de los que no se  salvaron no consiste en la _________________, ni tampoco en la posibilidad de que ______________________después de un tiempo de sufrimiento.</w:t>
      </w:r>
    </w:p>
    <w:p w:rsidR="00E35E8F" w:rsidRPr="00AE47ED" w:rsidRDefault="00E35E8F" w:rsidP="00E35E8F">
      <w:pPr>
        <w:pStyle w:val="Listaconnmeros"/>
        <w:tabs>
          <w:tab w:val="clear" w:pos="360"/>
          <w:tab w:val="num" w:pos="540"/>
        </w:tabs>
      </w:pPr>
      <w:r>
        <w:t>Viendo todo lo que espera a los incrédulos, ¿qué debe afectar nuestra actitud y relación con ellos?  Romanos 1:16, 9:1-3, 10:1-3</w:t>
      </w:r>
    </w:p>
    <w:p w:rsidR="00E35E8F" w:rsidRPr="00963C64" w:rsidRDefault="00E35E8F" w:rsidP="00E35E8F"/>
    <w:p w:rsidR="009E7E37" w:rsidRPr="00E35E8F" w:rsidRDefault="009E7E37" w:rsidP="00851017"/>
    <w:sectPr w:rsidR="009E7E37" w:rsidRPr="00E35E8F" w:rsidSect="001C2466">
      <w:headerReference w:type="default" r:id="rId12"/>
      <w:footerReference w:type="even" r:id="rId13"/>
      <w:footerReference w:type="default" r:id="rId14"/>
      <w:pgSz w:w="12240" w:h="15840"/>
      <w:pgMar w:top="720" w:right="1152" w:bottom="720" w:left="1728" w:header="706" w:footer="706"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398F" w:rsidRDefault="00B5398F" w:rsidP="00877361">
      <w:r>
        <w:separator/>
      </w:r>
    </w:p>
  </w:endnote>
  <w:endnote w:type="continuationSeparator" w:id="0">
    <w:p w:rsidR="00B5398F" w:rsidRDefault="00B5398F" w:rsidP="008773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imes New Roman Bold">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Unicorn">
    <w:altName w:val="Times New Roman"/>
    <w:charset w:val="00"/>
    <w:family w:val="auto"/>
    <w:pitch w:val="variable"/>
    <w:sig w:usb0="00000001" w:usb1="00000000" w:usb2="00000000" w:usb3="00000000" w:csb0="00000009" w:csb1="00000000"/>
  </w:font>
  <w:font w:name="BalloonEFDropShadow">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haroni">
    <w:panose1 w:val="02010803020104030203"/>
    <w:charset w:val="B1"/>
    <w:family w:val="auto"/>
    <w:pitch w:val="variable"/>
    <w:sig w:usb0="00000801" w:usb1="00000000" w:usb2="00000000" w:usb3="00000000" w:csb0="0000002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2579" w:rsidRDefault="00A42579">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A42579" w:rsidRDefault="00A42579">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428191"/>
      <w:docPartObj>
        <w:docPartGallery w:val="Page Numbers (Bottom of Page)"/>
        <w:docPartUnique/>
      </w:docPartObj>
    </w:sdtPr>
    <w:sdtEndPr/>
    <w:sdtContent>
      <w:p w:rsidR="00A42579" w:rsidRDefault="00B5398F">
        <w:pPr>
          <w:pStyle w:val="Piedepgina"/>
          <w:jc w:val="center"/>
        </w:pPr>
      </w:p>
    </w:sdtContent>
  </w:sdt>
  <w:p w:rsidR="00A42579" w:rsidRDefault="00A4257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398F" w:rsidRDefault="00B5398F" w:rsidP="00877361">
      <w:r>
        <w:separator/>
      </w:r>
    </w:p>
  </w:footnote>
  <w:footnote w:type="continuationSeparator" w:id="0">
    <w:p w:rsidR="00B5398F" w:rsidRDefault="00B5398F" w:rsidP="008773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721545"/>
      <w:docPartObj>
        <w:docPartGallery w:val="Page Numbers (Top of Page)"/>
        <w:docPartUnique/>
      </w:docPartObj>
    </w:sdtPr>
    <w:sdtEndPr/>
    <w:sdtContent>
      <w:p w:rsidR="00A42579" w:rsidRDefault="00A42579">
        <w:pPr>
          <w:pStyle w:val="Encabezado"/>
          <w:jc w:val="center"/>
        </w:pPr>
        <w:r>
          <w:fldChar w:fldCharType="begin"/>
        </w:r>
        <w:r>
          <w:instrText xml:space="preserve"> PAGE   \* MERGEFORMAT </w:instrText>
        </w:r>
        <w:r>
          <w:fldChar w:fldCharType="separate"/>
        </w:r>
        <w:r w:rsidR="009B6394">
          <w:rPr>
            <w:noProof/>
          </w:rPr>
          <w:t>2</w:t>
        </w:r>
        <w:r>
          <w:rPr>
            <w:noProof/>
          </w:rPr>
          <w:fldChar w:fldCharType="end"/>
        </w:r>
      </w:p>
    </w:sdtContent>
  </w:sdt>
  <w:p w:rsidR="00A42579" w:rsidRDefault="00A4257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BF78F590"/>
    <w:lvl w:ilvl="0">
      <w:start w:val="1"/>
      <w:numFmt w:val="decimal"/>
      <w:pStyle w:val="Listaconnmeros"/>
      <w:lvlText w:val="%1."/>
      <w:lvlJc w:val="left"/>
      <w:pPr>
        <w:tabs>
          <w:tab w:val="num" w:pos="360"/>
        </w:tabs>
        <w:ind w:left="360" w:hanging="360"/>
      </w:pPr>
      <w:rPr>
        <w:rFonts w:ascii="Times New Roman" w:hAnsi="Times New Roman" w:cs="Times New Roman" w:hint="default"/>
        <w:sz w:val="24"/>
        <w:szCs w:val="24"/>
      </w:rPr>
    </w:lvl>
  </w:abstractNum>
  <w:abstractNum w:abstractNumId="1">
    <w:nsid w:val="05967EA2"/>
    <w:multiLevelType w:val="hybridMultilevel"/>
    <w:tmpl w:val="1F3831FA"/>
    <w:lvl w:ilvl="0" w:tplc="B87AC578">
      <w:start w:val="1"/>
      <w:numFmt w:val="bullet"/>
      <w:pStyle w:val="check"/>
      <w:lvlText w:val=""/>
      <w:lvlJc w:val="left"/>
      <w:pPr>
        <w:ind w:left="504"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
    <w:nsid w:val="0BB670DF"/>
    <w:multiLevelType w:val="hybridMultilevel"/>
    <w:tmpl w:val="A97692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C4554F0"/>
    <w:multiLevelType w:val="multilevel"/>
    <w:tmpl w:val="52AADF2E"/>
    <w:lvl w:ilvl="0">
      <w:start w:val="1"/>
      <w:numFmt w:val="upperRoman"/>
      <w:suff w:val="space"/>
      <w:lvlText w:val="%1."/>
      <w:lvlJc w:val="left"/>
      <w:pPr>
        <w:ind w:left="1080" w:hanging="504"/>
      </w:pPr>
      <w:rPr>
        <w:rFonts w:ascii="Times New Roman" w:hAnsi="Times New Roman" w:hint="default"/>
      </w:rPr>
    </w:lvl>
    <w:lvl w:ilvl="1">
      <w:start w:val="1"/>
      <w:numFmt w:val="upperLetter"/>
      <w:pStyle w:val="Ttulo2"/>
      <w:suff w:val="space"/>
      <w:lvlText w:val="%2."/>
      <w:lvlJc w:val="left"/>
      <w:pPr>
        <w:ind w:left="1656" w:hanging="792"/>
      </w:pPr>
      <w:rPr>
        <w:rFonts w:ascii="Times New Roman" w:hAnsi="Times New Roman" w:hint="default"/>
      </w:rPr>
    </w:lvl>
    <w:lvl w:ilvl="2">
      <w:start w:val="2"/>
      <w:numFmt w:val="decimal"/>
      <w:suff w:val="space"/>
      <w:lvlText w:val="%3."/>
      <w:lvlJc w:val="left"/>
      <w:pPr>
        <w:ind w:left="2160" w:hanging="648"/>
      </w:pPr>
      <w:rPr>
        <w:rFonts w:ascii="Times New Roman" w:hAnsi="Times New Roman" w:hint="default"/>
      </w:rPr>
    </w:lvl>
    <w:lvl w:ilvl="3">
      <w:start w:val="1"/>
      <w:numFmt w:val="lowerLetter"/>
      <w:lvlText w:val="%4."/>
      <w:lvlJc w:val="left"/>
      <w:pPr>
        <w:tabs>
          <w:tab w:val="num" w:pos="2520"/>
        </w:tabs>
        <w:ind w:left="2520" w:hanging="576"/>
      </w:pPr>
      <w:rPr>
        <w:rFonts w:ascii="Times New Roman" w:hAnsi="Times New Roman" w:hint="default"/>
      </w:rPr>
    </w:lvl>
    <w:lvl w:ilvl="4">
      <w:start w:val="1"/>
      <w:numFmt w:val="lowerLetter"/>
      <w:lvlText w:val="%5."/>
      <w:lvlJc w:val="left"/>
      <w:pPr>
        <w:tabs>
          <w:tab w:val="num" w:pos="576"/>
        </w:tabs>
        <w:ind w:left="576" w:firstLine="0"/>
      </w:pPr>
      <w:rPr>
        <w:rFonts w:ascii="Times New Roman" w:hAnsi="Times New Roman" w:hint="default"/>
      </w:rPr>
    </w:lvl>
    <w:lvl w:ilvl="5">
      <w:start w:val="1"/>
      <w:numFmt w:val="decimal"/>
      <w:lvlText w:val="%6)"/>
      <w:lvlJc w:val="left"/>
      <w:pPr>
        <w:tabs>
          <w:tab w:val="num" w:pos="576"/>
        </w:tabs>
        <w:ind w:left="576" w:firstLine="0"/>
      </w:pPr>
      <w:rPr>
        <w:rFonts w:ascii="Times New Roman" w:hAnsi="Times New Roman" w:hint="default"/>
      </w:rPr>
    </w:lvl>
    <w:lvl w:ilvl="6">
      <w:start w:val="1"/>
      <w:numFmt w:val="lowerRoman"/>
      <w:lvlText w:val="%7)"/>
      <w:lvlJc w:val="left"/>
      <w:pPr>
        <w:tabs>
          <w:tab w:val="num" w:pos="576"/>
        </w:tabs>
        <w:ind w:left="576" w:firstLine="0"/>
      </w:pPr>
      <w:rPr>
        <w:rFonts w:ascii="Times New Roman" w:hAnsi="Times New Roman" w:hint="default"/>
      </w:rPr>
    </w:lvl>
    <w:lvl w:ilvl="7">
      <w:start w:val="1"/>
      <w:numFmt w:val="lowerLetter"/>
      <w:lvlText w:val="%8)"/>
      <w:lvlJc w:val="left"/>
      <w:pPr>
        <w:tabs>
          <w:tab w:val="num" w:pos="576"/>
        </w:tabs>
        <w:ind w:left="576" w:firstLine="0"/>
      </w:pPr>
      <w:rPr>
        <w:rFonts w:ascii="Times New Roman" w:hAnsi="Times New Roman" w:hint="default"/>
      </w:rPr>
    </w:lvl>
    <w:lvl w:ilvl="8">
      <w:start w:val="1"/>
      <w:numFmt w:val="decimal"/>
      <w:lvlText w:val="(%9)"/>
      <w:lvlJc w:val="left"/>
      <w:pPr>
        <w:tabs>
          <w:tab w:val="num" w:pos="576"/>
        </w:tabs>
        <w:ind w:left="576" w:firstLine="0"/>
      </w:pPr>
      <w:rPr>
        <w:rFonts w:ascii="Times New Roman" w:hAnsi="Times New Roman" w:hint="default"/>
      </w:rPr>
    </w:lvl>
  </w:abstractNum>
  <w:abstractNum w:abstractNumId="4">
    <w:nsid w:val="0DB74DDB"/>
    <w:multiLevelType w:val="hybridMultilevel"/>
    <w:tmpl w:val="280CC642"/>
    <w:lvl w:ilvl="0" w:tplc="50F408E2">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0E2D08C4"/>
    <w:multiLevelType w:val="hybridMultilevel"/>
    <w:tmpl w:val="1318F114"/>
    <w:lvl w:ilvl="0" w:tplc="35926928">
      <w:start w:val="1"/>
      <w:numFmt w:val="decimal"/>
      <w:pStyle w:val="numberlist"/>
      <w:lvlText w:val="%1."/>
      <w:lvlJc w:val="left"/>
      <w:pPr>
        <w:tabs>
          <w:tab w:val="num" w:pos="360"/>
        </w:tabs>
        <w:ind w:left="36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1CEE0710"/>
    <w:multiLevelType w:val="multilevel"/>
    <w:tmpl w:val="02804E02"/>
    <w:lvl w:ilvl="0">
      <w:start w:val="1"/>
      <w:numFmt w:val="decimal"/>
      <w:lvlRestart w:val="0"/>
      <w:lvlText w:val="%1."/>
      <w:lvlJc w:val="left"/>
      <w:pPr>
        <w:tabs>
          <w:tab w:val="num" w:pos="360"/>
        </w:tabs>
        <w:ind w:left="288" w:hanging="288"/>
      </w:pPr>
      <w:rPr>
        <w:rFonts w:ascii="Times New Roman" w:hAnsi="Times New Roman" w:hint="default"/>
        <w:sz w:val="24"/>
      </w:rPr>
    </w:lvl>
    <w:lvl w:ilvl="1">
      <w:start w:val="1"/>
      <w:numFmt w:val="bullet"/>
      <w:lvlText w:val=""/>
      <w:lvlJc w:val="left"/>
      <w:pPr>
        <w:tabs>
          <w:tab w:val="num" w:pos="288"/>
        </w:tabs>
        <w:ind w:left="576" w:hanging="288"/>
      </w:pPr>
      <w:rPr>
        <w:rFonts w:ascii="Symbol" w:hAnsi="Symbol" w:hint="default"/>
        <w:sz w:val="24"/>
      </w:rPr>
    </w:lvl>
    <w:lvl w:ilvl="2">
      <w:start w:val="2"/>
      <w:numFmt w:val="decimal"/>
      <w:suff w:val="space"/>
      <w:lvlText w:val="%3."/>
      <w:lvlJc w:val="left"/>
      <w:pPr>
        <w:ind w:left="1152" w:hanging="576"/>
      </w:pPr>
      <w:rPr>
        <w:rFonts w:ascii="Times New Roman" w:hAnsi="Times New Roman" w:hint="default"/>
      </w:rPr>
    </w:lvl>
    <w:lvl w:ilvl="3">
      <w:start w:val="1"/>
      <w:numFmt w:val="lowerLetter"/>
      <w:lvlText w:val="%4."/>
      <w:lvlJc w:val="left"/>
      <w:pPr>
        <w:tabs>
          <w:tab w:val="num" w:pos="1728"/>
        </w:tabs>
        <w:ind w:left="1728" w:hanging="648"/>
      </w:pPr>
      <w:rPr>
        <w:rFonts w:ascii="Times New Roman" w:hAnsi="Times New Roman" w:hint="default"/>
      </w:rPr>
    </w:lvl>
    <w:lvl w:ilvl="4">
      <w:start w:val="1"/>
      <w:numFmt w:val="lowerLetter"/>
      <w:lvlText w:val="%5."/>
      <w:lvlJc w:val="left"/>
      <w:pPr>
        <w:tabs>
          <w:tab w:val="num" w:pos="0"/>
        </w:tabs>
        <w:ind w:left="0" w:firstLine="0"/>
      </w:pPr>
      <w:rPr>
        <w:rFonts w:ascii="Times New Roman" w:hAnsi="Times New Roman" w:hint="default"/>
      </w:rPr>
    </w:lvl>
    <w:lvl w:ilvl="5">
      <w:start w:val="1"/>
      <w:numFmt w:val="decimal"/>
      <w:lvlText w:val="%6)"/>
      <w:lvlJc w:val="left"/>
      <w:pPr>
        <w:tabs>
          <w:tab w:val="num" w:pos="0"/>
        </w:tabs>
        <w:ind w:left="0" w:firstLine="0"/>
      </w:pPr>
      <w:rPr>
        <w:rFonts w:ascii="Times New Roman" w:hAnsi="Times New Roman" w:hint="default"/>
      </w:rPr>
    </w:lvl>
    <w:lvl w:ilvl="6">
      <w:start w:val="1"/>
      <w:numFmt w:val="lowerRoman"/>
      <w:lvlText w:val="%7)"/>
      <w:lvlJc w:val="left"/>
      <w:pPr>
        <w:tabs>
          <w:tab w:val="num" w:pos="0"/>
        </w:tabs>
        <w:ind w:left="0" w:firstLine="0"/>
      </w:pPr>
      <w:rPr>
        <w:rFonts w:ascii="Times New Roman" w:hAnsi="Times New Roman" w:hint="default"/>
      </w:rPr>
    </w:lvl>
    <w:lvl w:ilvl="7">
      <w:start w:val="1"/>
      <w:numFmt w:val="lowerLetter"/>
      <w:lvlText w:val="%8)"/>
      <w:lvlJc w:val="left"/>
      <w:pPr>
        <w:tabs>
          <w:tab w:val="num" w:pos="0"/>
        </w:tabs>
        <w:ind w:left="0" w:firstLine="0"/>
      </w:pPr>
      <w:rPr>
        <w:rFonts w:ascii="Times New Roman" w:hAnsi="Times New Roman" w:hint="default"/>
      </w:rPr>
    </w:lvl>
    <w:lvl w:ilvl="8">
      <w:start w:val="1"/>
      <w:numFmt w:val="bullet"/>
      <w:lvlText w:val=""/>
      <w:lvlJc w:val="left"/>
      <w:pPr>
        <w:tabs>
          <w:tab w:val="num" w:pos="0"/>
        </w:tabs>
        <w:ind w:left="0" w:firstLine="0"/>
      </w:pPr>
      <w:rPr>
        <w:rFonts w:ascii="Symbol" w:hAnsi="Symbol" w:hint="default"/>
      </w:rPr>
    </w:lvl>
  </w:abstractNum>
  <w:abstractNum w:abstractNumId="7">
    <w:nsid w:val="288D68E7"/>
    <w:multiLevelType w:val="hybridMultilevel"/>
    <w:tmpl w:val="7A322C96"/>
    <w:lvl w:ilvl="0" w:tplc="063EED68">
      <w:start w:val="1"/>
      <w:numFmt w:val="decimal"/>
      <w:pStyle w:val="1"/>
      <w:lvlText w:val="%1)"/>
      <w:lvlJc w:val="left"/>
      <w:pPr>
        <w:ind w:left="1584" w:hanging="360"/>
      </w:pPr>
    </w:lvl>
    <w:lvl w:ilvl="1" w:tplc="080A0019" w:tentative="1">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8">
    <w:nsid w:val="3EA17558"/>
    <w:multiLevelType w:val="hybridMultilevel"/>
    <w:tmpl w:val="8286EA26"/>
    <w:lvl w:ilvl="0" w:tplc="C0064FD2">
      <w:start w:val="1"/>
      <w:numFmt w:val="decimal"/>
      <w:pStyle w:val="numbering"/>
      <w:lvlText w:val="%1."/>
      <w:lvlJc w:val="left"/>
      <w:pPr>
        <w:ind w:left="360" w:hanging="36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C460248A">
      <w:start w:val="1"/>
      <w:numFmt w:val="lowerLetter"/>
      <w:lvlText w:val="%2."/>
      <w:lvlJc w:val="left"/>
      <w:pPr>
        <w:ind w:left="1440" w:hanging="360"/>
      </w:pPr>
    </w:lvl>
    <w:lvl w:ilvl="2" w:tplc="177E8288">
      <w:start w:val="1"/>
      <w:numFmt w:val="lowerRoman"/>
      <w:lvlText w:val="%3."/>
      <w:lvlJc w:val="right"/>
      <w:pPr>
        <w:ind w:left="2160" w:hanging="180"/>
      </w:pPr>
    </w:lvl>
    <w:lvl w:ilvl="3" w:tplc="3F167884">
      <w:start w:val="1"/>
      <w:numFmt w:val="decimal"/>
      <w:lvlText w:val="%4."/>
      <w:lvlJc w:val="left"/>
      <w:pPr>
        <w:ind w:left="2880" w:hanging="360"/>
      </w:pPr>
    </w:lvl>
    <w:lvl w:ilvl="4" w:tplc="E20A5C0E" w:tentative="1">
      <w:start w:val="1"/>
      <w:numFmt w:val="lowerLetter"/>
      <w:lvlText w:val="%5."/>
      <w:lvlJc w:val="left"/>
      <w:pPr>
        <w:ind w:left="3600" w:hanging="360"/>
      </w:pPr>
    </w:lvl>
    <w:lvl w:ilvl="5" w:tplc="F89E5222" w:tentative="1">
      <w:start w:val="1"/>
      <w:numFmt w:val="lowerRoman"/>
      <w:lvlText w:val="%6."/>
      <w:lvlJc w:val="right"/>
      <w:pPr>
        <w:ind w:left="4320" w:hanging="180"/>
      </w:pPr>
    </w:lvl>
    <w:lvl w:ilvl="6" w:tplc="71A8A380" w:tentative="1">
      <w:start w:val="1"/>
      <w:numFmt w:val="decimal"/>
      <w:lvlText w:val="%7."/>
      <w:lvlJc w:val="left"/>
      <w:pPr>
        <w:ind w:left="5040" w:hanging="360"/>
      </w:pPr>
    </w:lvl>
    <w:lvl w:ilvl="7" w:tplc="11F42616" w:tentative="1">
      <w:start w:val="1"/>
      <w:numFmt w:val="lowerLetter"/>
      <w:lvlText w:val="%8."/>
      <w:lvlJc w:val="left"/>
      <w:pPr>
        <w:ind w:left="5760" w:hanging="360"/>
      </w:pPr>
    </w:lvl>
    <w:lvl w:ilvl="8" w:tplc="80362176" w:tentative="1">
      <w:start w:val="1"/>
      <w:numFmt w:val="lowerRoman"/>
      <w:lvlText w:val="%9."/>
      <w:lvlJc w:val="right"/>
      <w:pPr>
        <w:ind w:left="6480" w:hanging="180"/>
      </w:pPr>
    </w:lvl>
  </w:abstractNum>
  <w:abstractNum w:abstractNumId="9">
    <w:nsid w:val="4C785CD6"/>
    <w:multiLevelType w:val="hybridMultilevel"/>
    <w:tmpl w:val="8634FA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4F5D7385"/>
    <w:multiLevelType w:val="multilevel"/>
    <w:tmpl w:val="D67E44BA"/>
    <w:lvl w:ilvl="0">
      <w:start w:val="1"/>
      <w:numFmt w:val="upperRoman"/>
      <w:pStyle w:val="esquema"/>
      <w:suff w:val="space"/>
      <w:lvlText w:val="%1."/>
      <w:lvlJc w:val="left"/>
      <w:pPr>
        <w:ind w:left="360" w:hanging="360"/>
      </w:pPr>
      <w:rPr>
        <w:rFonts w:ascii="Arial" w:hAnsi="Arial" w:hint="default"/>
        <w:sz w:val="24"/>
      </w:rPr>
    </w:lvl>
    <w:lvl w:ilvl="1">
      <w:start w:val="1"/>
      <w:numFmt w:val="upperLetter"/>
      <w:suff w:val="space"/>
      <w:lvlText w:val="%2."/>
      <w:lvlJc w:val="left"/>
      <w:pPr>
        <w:ind w:left="576" w:hanging="288"/>
      </w:pPr>
      <w:rPr>
        <w:rFonts w:ascii="Times New Roman" w:hAnsi="Times New Roman" w:hint="default"/>
      </w:rPr>
    </w:lvl>
    <w:lvl w:ilvl="2">
      <w:start w:val="1"/>
      <w:numFmt w:val="decimal"/>
      <w:suff w:val="space"/>
      <w:lvlText w:val="%3."/>
      <w:lvlJc w:val="left"/>
      <w:pPr>
        <w:ind w:left="864" w:hanging="288"/>
      </w:pPr>
      <w:rPr>
        <w:rFonts w:ascii="Times New Roman" w:hAnsi="Times New Roman" w:hint="default"/>
      </w:rPr>
    </w:lvl>
    <w:lvl w:ilvl="3">
      <w:start w:val="1"/>
      <w:numFmt w:val="lowerLetter"/>
      <w:suff w:val="space"/>
      <w:lvlText w:val="%4."/>
      <w:lvlJc w:val="left"/>
      <w:pPr>
        <w:ind w:left="1152" w:hanging="288"/>
      </w:pPr>
      <w:rPr>
        <w:rFonts w:ascii="Times New Roman" w:hAnsi="Times New Roman" w:hint="default"/>
      </w:rPr>
    </w:lvl>
    <w:lvl w:ilvl="4">
      <w:start w:val="1"/>
      <w:numFmt w:val="decimal"/>
      <w:suff w:val="space"/>
      <w:lvlText w:val="%5)"/>
      <w:lvlJc w:val="left"/>
      <w:pPr>
        <w:ind w:left="1440" w:hanging="288"/>
      </w:pPr>
      <w:rPr>
        <w:rFonts w:ascii="Times New Roman" w:hAnsi="Times New Roman" w:hint="default"/>
      </w:rPr>
    </w:lvl>
    <w:lvl w:ilvl="5">
      <w:start w:val="1"/>
      <w:numFmt w:val="none"/>
      <w:suff w:val="nothing"/>
      <w:lvlText w:val="%6"/>
      <w:lvlJc w:val="left"/>
      <w:pPr>
        <w:ind w:left="0" w:firstLine="0"/>
      </w:pPr>
      <w:rPr>
        <w:rFonts w:ascii="Times New Roman" w:hAnsi="Times New Roman" w:hint="default"/>
      </w:rPr>
    </w:lvl>
    <w:lvl w:ilvl="6">
      <w:start w:val="1"/>
      <w:numFmt w:val="none"/>
      <w:suff w:val="nothing"/>
      <w:lvlText w:val=""/>
      <w:lvlJc w:val="left"/>
      <w:pPr>
        <w:ind w:left="0" w:firstLine="0"/>
      </w:pPr>
      <w:rPr>
        <w:rFonts w:ascii="Times New Roman" w:hAnsi="Times New Roman" w:hint="default"/>
      </w:rPr>
    </w:lvl>
    <w:lvl w:ilvl="7">
      <w:start w:val="1"/>
      <w:numFmt w:val="none"/>
      <w:suff w:val="nothing"/>
      <w:lvlText w:val=""/>
      <w:lvlJc w:val="left"/>
      <w:pPr>
        <w:ind w:left="0" w:firstLine="0"/>
      </w:pPr>
      <w:rPr>
        <w:rFonts w:ascii="Times New Roman" w:hAnsi="Times New Roman" w:hint="default"/>
      </w:rPr>
    </w:lvl>
    <w:lvl w:ilvl="8">
      <w:start w:val="1"/>
      <w:numFmt w:val="none"/>
      <w:suff w:val="nothing"/>
      <w:lvlText w:val=""/>
      <w:lvlJc w:val="left"/>
      <w:pPr>
        <w:ind w:left="0" w:firstLine="0"/>
      </w:pPr>
      <w:rPr>
        <w:rFonts w:ascii="Times New Roman" w:hAnsi="Times New Roman" w:hint="default"/>
      </w:rPr>
    </w:lvl>
  </w:abstractNum>
  <w:abstractNum w:abstractNumId="11">
    <w:nsid w:val="508951FB"/>
    <w:multiLevelType w:val="hybridMultilevel"/>
    <w:tmpl w:val="942277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517B25AE"/>
    <w:multiLevelType w:val="hybridMultilevel"/>
    <w:tmpl w:val="C0E484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531B754E"/>
    <w:multiLevelType w:val="hybridMultilevel"/>
    <w:tmpl w:val="458EA8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5895121C"/>
    <w:multiLevelType w:val="hybridMultilevel"/>
    <w:tmpl w:val="01488848"/>
    <w:lvl w:ilvl="0" w:tplc="13F4DB96">
      <w:start w:val="1"/>
      <w:numFmt w:val="lowerLetter"/>
      <w:pStyle w:val="asmall"/>
      <w:lvlText w:val="%1."/>
      <w:lvlJc w:val="left"/>
      <w:pPr>
        <w:ind w:left="2664" w:hanging="360"/>
      </w:pPr>
    </w:lvl>
    <w:lvl w:ilvl="1" w:tplc="A5EAAEAC" w:tentative="1">
      <w:start w:val="1"/>
      <w:numFmt w:val="lowerLetter"/>
      <w:lvlText w:val="%2."/>
      <w:lvlJc w:val="left"/>
      <w:pPr>
        <w:ind w:left="3384" w:hanging="360"/>
      </w:pPr>
    </w:lvl>
    <w:lvl w:ilvl="2" w:tplc="85D834F8" w:tentative="1">
      <w:start w:val="1"/>
      <w:numFmt w:val="lowerRoman"/>
      <w:lvlText w:val="%3."/>
      <w:lvlJc w:val="right"/>
      <w:pPr>
        <w:ind w:left="4104" w:hanging="180"/>
      </w:pPr>
    </w:lvl>
    <w:lvl w:ilvl="3" w:tplc="6C0EE562" w:tentative="1">
      <w:start w:val="1"/>
      <w:numFmt w:val="decimal"/>
      <w:lvlText w:val="%4."/>
      <w:lvlJc w:val="left"/>
      <w:pPr>
        <w:ind w:left="4824" w:hanging="360"/>
      </w:pPr>
    </w:lvl>
    <w:lvl w:ilvl="4" w:tplc="5E1A85E0" w:tentative="1">
      <w:start w:val="1"/>
      <w:numFmt w:val="lowerLetter"/>
      <w:lvlText w:val="%5."/>
      <w:lvlJc w:val="left"/>
      <w:pPr>
        <w:ind w:left="5544" w:hanging="360"/>
      </w:pPr>
    </w:lvl>
    <w:lvl w:ilvl="5" w:tplc="7E84FE88" w:tentative="1">
      <w:start w:val="1"/>
      <w:numFmt w:val="lowerRoman"/>
      <w:lvlText w:val="%6."/>
      <w:lvlJc w:val="right"/>
      <w:pPr>
        <w:ind w:left="6264" w:hanging="180"/>
      </w:pPr>
    </w:lvl>
    <w:lvl w:ilvl="6" w:tplc="5FBA00E4" w:tentative="1">
      <w:start w:val="1"/>
      <w:numFmt w:val="decimal"/>
      <w:lvlText w:val="%7."/>
      <w:lvlJc w:val="left"/>
      <w:pPr>
        <w:ind w:left="6984" w:hanging="360"/>
      </w:pPr>
    </w:lvl>
    <w:lvl w:ilvl="7" w:tplc="9ABA5714" w:tentative="1">
      <w:start w:val="1"/>
      <w:numFmt w:val="lowerLetter"/>
      <w:lvlText w:val="%8."/>
      <w:lvlJc w:val="left"/>
      <w:pPr>
        <w:ind w:left="7704" w:hanging="360"/>
      </w:pPr>
    </w:lvl>
    <w:lvl w:ilvl="8" w:tplc="20027730" w:tentative="1">
      <w:start w:val="1"/>
      <w:numFmt w:val="lowerRoman"/>
      <w:lvlText w:val="%9."/>
      <w:lvlJc w:val="right"/>
      <w:pPr>
        <w:ind w:left="8424" w:hanging="180"/>
      </w:pPr>
    </w:lvl>
  </w:abstractNum>
  <w:abstractNum w:abstractNumId="15">
    <w:nsid w:val="5A181DDF"/>
    <w:multiLevelType w:val="multilevel"/>
    <w:tmpl w:val="87B0CB10"/>
    <w:lvl w:ilvl="0">
      <w:start w:val="1"/>
      <w:numFmt w:val="upperRoman"/>
      <w:suff w:val="space"/>
      <w:lvlText w:val="%1."/>
      <w:lvlJc w:val="left"/>
      <w:pPr>
        <w:ind w:left="1080" w:hanging="504"/>
      </w:pPr>
      <w:rPr>
        <w:rFonts w:ascii="Times New Roman" w:hAnsi="Times New Roman" w:hint="default"/>
      </w:rPr>
    </w:lvl>
    <w:lvl w:ilvl="1">
      <w:start w:val="1"/>
      <w:numFmt w:val="upperLetter"/>
      <w:suff w:val="space"/>
      <w:lvlText w:val="%2."/>
      <w:lvlJc w:val="left"/>
      <w:pPr>
        <w:ind w:left="1656" w:hanging="792"/>
      </w:pPr>
      <w:rPr>
        <w:rFonts w:ascii="Times New Roman" w:hAnsi="Times New Roman" w:hint="default"/>
      </w:rPr>
    </w:lvl>
    <w:lvl w:ilvl="2">
      <w:start w:val="2"/>
      <w:numFmt w:val="decimal"/>
      <w:lvlRestart w:val="1"/>
      <w:pStyle w:val="Ttulo3"/>
      <w:suff w:val="space"/>
      <w:lvlText w:val="%3."/>
      <w:lvlJc w:val="left"/>
      <w:pPr>
        <w:ind w:left="2160" w:hanging="648"/>
      </w:pPr>
      <w:rPr>
        <w:rFonts w:ascii="Times New Roman" w:hAnsi="Times New Roman" w:hint="default"/>
      </w:rPr>
    </w:lvl>
    <w:lvl w:ilvl="3">
      <w:start w:val="1"/>
      <w:numFmt w:val="lowerLetter"/>
      <w:lvlText w:val="%4."/>
      <w:lvlJc w:val="left"/>
      <w:pPr>
        <w:tabs>
          <w:tab w:val="num" w:pos="2520"/>
        </w:tabs>
        <w:ind w:left="2520" w:hanging="576"/>
      </w:pPr>
      <w:rPr>
        <w:rFonts w:ascii="Times New Roman" w:hAnsi="Times New Roman" w:hint="default"/>
      </w:rPr>
    </w:lvl>
    <w:lvl w:ilvl="4">
      <w:start w:val="1"/>
      <w:numFmt w:val="lowerLetter"/>
      <w:lvlText w:val="%5."/>
      <w:lvlJc w:val="left"/>
      <w:pPr>
        <w:tabs>
          <w:tab w:val="num" w:pos="576"/>
        </w:tabs>
        <w:ind w:left="576" w:firstLine="0"/>
      </w:pPr>
      <w:rPr>
        <w:rFonts w:ascii="Times New Roman" w:hAnsi="Times New Roman" w:hint="default"/>
      </w:rPr>
    </w:lvl>
    <w:lvl w:ilvl="5">
      <w:start w:val="1"/>
      <w:numFmt w:val="decimal"/>
      <w:lvlText w:val="%6)"/>
      <w:lvlJc w:val="left"/>
      <w:pPr>
        <w:tabs>
          <w:tab w:val="num" w:pos="576"/>
        </w:tabs>
        <w:ind w:left="576" w:firstLine="0"/>
      </w:pPr>
      <w:rPr>
        <w:rFonts w:ascii="Times New Roman" w:hAnsi="Times New Roman" w:hint="default"/>
      </w:rPr>
    </w:lvl>
    <w:lvl w:ilvl="6">
      <w:start w:val="1"/>
      <w:numFmt w:val="lowerRoman"/>
      <w:lvlText w:val="%7)"/>
      <w:lvlJc w:val="left"/>
      <w:pPr>
        <w:tabs>
          <w:tab w:val="num" w:pos="576"/>
        </w:tabs>
        <w:ind w:left="576" w:firstLine="0"/>
      </w:pPr>
      <w:rPr>
        <w:rFonts w:ascii="Times New Roman" w:hAnsi="Times New Roman" w:hint="default"/>
      </w:rPr>
    </w:lvl>
    <w:lvl w:ilvl="7">
      <w:start w:val="1"/>
      <w:numFmt w:val="lowerLetter"/>
      <w:lvlText w:val="%8)"/>
      <w:lvlJc w:val="left"/>
      <w:pPr>
        <w:tabs>
          <w:tab w:val="num" w:pos="576"/>
        </w:tabs>
        <w:ind w:left="576" w:firstLine="0"/>
      </w:pPr>
      <w:rPr>
        <w:rFonts w:ascii="Times New Roman" w:hAnsi="Times New Roman" w:hint="default"/>
      </w:rPr>
    </w:lvl>
    <w:lvl w:ilvl="8">
      <w:start w:val="1"/>
      <w:numFmt w:val="decimal"/>
      <w:lvlText w:val="(%9)"/>
      <w:lvlJc w:val="left"/>
      <w:pPr>
        <w:tabs>
          <w:tab w:val="num" w:pos="576"/>
        </w:tabs>
        <w:ind w:left="576" w:firstLine="0"/>
      </w:pPr>
      <w:rPr>
        <w:rFonts w:ascii="Times New Roman" w:hAnsi="Times New Roman" w:hint="default"/>
      </w:rPr>
    </w:lvl>
  </w:abstractNum>
  <w:abstractNum w:abstractNumId="16">
    <w:nsid w:val="5C7A0E10"/>
    <w:multiLevelType w:val="hybridMultilevel"/>
    <w:tmpl w:val="82CE7B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5F271471"/>
    <w:multiLevelType w:val="hybridMultilevel"/>
    <w:tmpl w:val="A824DF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647B7F7E"/>
    <w:multiLevelType w:val="hybridMultilevel"/>
    <w:tmpl w:val="A4CC9C46"/>
    <w:lvl w:ilvl="0" w:tplc="BE208A02">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69D71E91"/>
    <w:multiLevelType w:val="hybridMultilevel"/>
    <w:tmpl w:val="2488CA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78CF6B59"/>
    <w:multiLevelType w:val="hybridMultilevel"/>
    <w:tmpl w:val="4D320D32"/>
    <w:lvl w:ilvl="0" w:tplc="CCA684AA">
      <w:start w:val="1"/>
      <w:numFmt w:val="upperLetter"/>
      <w:pStyle w:val="A"/>
      <w:lvlText w:val="%1."/>
      <w:lvlJc w:val="left"/>
      <w:pPr>
        <w:ind w:left="1060" w:hanging="360"/>
      </w:pPr>
    </w:lvl>
    <w:lvl w:ilvl="1" w:tplc="080A0019" w:tentative="1">
      <w:start w:val="1"/>
      <w:numFmt w:val="lowerLetter"/>
      <w:lvlText w:val="%2."/>
      <w:lvlJc w:val="left"/>
      <w:pPr>
        <w:ind w:left="1780" w:hanging="360"/>
      </w:pPr>
    </w:lvl>
    <w:lvl w:ilvl="2" w:tplc="080A001B" w:tentative="1">
      <w:start w:val="1"/>
      <w:numFmt w:val="lowerRoman"/>
      <w:lvlText w:val="%3."/>
      <w:lvlJc w:val="right"/>
      <w:pPr>
        <w:ind w:left="2500" w:hanging="180"/>
      </w:pPr>
    </w:lvl>
    <w:lvl w:ilvl="3" w:tplc="080A000F" w:tentative="1">
      <w:start w:val="1"/>
      <w:numFmt w:val="decimal"/>
      <w:lvlText w:val="%4."/>
      <w:lvlJc w:val="left"/>
      <w:pPr>
        <w:ind w:left="3220" w:hanging="360"/>
      </w:pPr>
    </w:lvl>
    <w:lvl w:ilvl="4" w:tplc="080A0019" w:tentative="1">
      <w:start w:val="1"/>
      <w:numFmt w:val="lowerLetter"/>
      <w:lvlText w:val="%5."/>
      <w:lvlJc w:val="left"/>
      <w:pPr>
        <w:ind w:left="3940" w:hanging="360"/>
      </w:pPr>
    </w:lvl>
    <w:lvl w:ilvl="5" w:tplc="080A001B" w:tentative="1">
      <w:start w:val="1"/>
      <w:numFmt w:val="lowerRoman"/>
      <w:lvlText w:val="%6."/>
      <w:lvlJc w:val="right"/>
      <w:pPr>
        <w:ind w:left="4660" w:hanging="180"/>
      </w:pPr>
    </w:lvl>
    <w:lvl w:ilvl="6" w:tplc="080A000F" w:tentative="1">
      <w:start w:val="1"/>
      <w:numFmt w:val="decimal"/>
      <w:lvlText w:val="%7."/>
      <w:lvlJc w:val="left"/>
      <w:pPr>
        <w:ind w:left="5380" w:hanging="360"/>
      </w:pPr>
    </w:lvl>
    <w:lvl w:ilvl="7" w:tplc="080A0019" w:tentative="1">
      <w:start w:val="1"/>
      <w:numFmt w:val="lowerLetter"/>
      <w:lvlText w:val="%8."/>
      <w:lvlJc w:val="left"/>
      <w:pPr>
        <w:ind w:left="6100" w:hanging="360"/>
      </w:pPr>
    </w:lvl>
    <w:lvl w:ilvl="8" w:tplc="080A001B" w:tentative="1">
      <w:start w:val="1"/>
      <w:numFmt w:val="lowerRoman"/>
      <w:lvlText w:val="%9."/>
      <w:lvlJc w:val="right"/>
      <w:pPr>
        <w:ind w:left="6820" w:hanging="180"/>
      </w:pPr>
    </w:lvl>
  </w:abstractNum>
  <w:abstractNum w:abstractNumId="21">
    <w:nsid w:val="7AEB4CED"/>
    <w:multiLevelType w:val="multilevel"/>
    <w:tmpl w:val="E3360B5E"/>
    <w:lvl w:ilvl="0">
      <w:start w:val="1"/>
      <w:numFmt w:val="upperRoman"/>
      <w:lvlText w:val="%1."/>
      <w:lvlJc w:val="left"/>
      <w:pPr>
        <w:tabs>
          <w:tab w:val="num" w:pos="-1224"/>
        </w:tabs>
        <w:ind w:left="-1584" w:firstLine="0"/>
      </w:pPr>
      <w:rPr>
        <w:rFonts w:hint="default"/>
      </w:rPr>
    </w:lvl>
    <w:lvl w:ilvl="1">
      <w:start w:val="1"/>
      <w:numFmt w:val="upperLetter"/>
      <w:lvlText w:val="%2."/>
      <w:lvlJc w:val="left"/>
      <w:pPr>
        <w:tabs>
          <w:tab w:val="num" w:pos="-504"/>
        </w:tabs>
        <w:ind w:left="-864" w:firstLine="0"/>
      </w:pPr>
      <w:rPr>
        <w:rFonts w:hint="default"/>
      </w:rPr>
    </w:lvl>
    <w:lvl w:ilvl="2">
      <w:start w:val="1"/>
      <w:numFmt w:val="decimal"/>
      <w:suff w:val="space"/>
      <w:lvlText w:val="%3."/>
      <w:lvlJc w:val="left"/>
      <w:pPr>
        <w:ind w:left="864" w:hanging="288"/>
      </w:pPr>
      <w:rPr>
        <w:rFonts w:hint="default"/>
      </w:rPr>
    </w:lvl>
    <w:lvl w:ilvl="3">
      <w:start w:val="1"/>
      <w:numFmt w:val="bullet"/>
      <w:pStyle w:val="arrow"/>
      <w:lvlText w:val=""/>
      <w:lvlJc w:val="left"/>
      <w:pPr>
        <w:tabs>
          <w:tab w:val="num" w:pos="936"/>
        </w:tabs>
        <w:ind w:left="864" w:hanging="288"/>
      </w:pPr>
      <w:rPr>
        <w:rFonts w:ascii="Wingdings" w:hAnsi="Wingdings" w:hint="default"/>
      </w:rPr>
    </w:lvl>
    <w:lvl w:ilvl="4">
      <w:start w:val="1"/>
      <w:numFmt w:val="decimal"/>
      <w:lvlText w:val="(%5)"/>
      <w:lvlJc w:val="left"/>
      <w:pPr>
        <w:tabs>
          <w:tab w:val="num" w:pos="1656"/>
        </w:tabs>
        <w:ind w:left="1296" w:firstLine="0"/>
      </w:pPr>
      <w:rPr>
        <w:rFonts w:hint="default"/>
      </w:rPr>
    </w:lvl>
    <w:lvl w:ilvl="5">
      <w:start w:val="1"/>
      <w:numFmt w:val="lowerLetter"/>
      <w:lvlText w:val="(%6)"/>
      <w:lvlJc w:val="left"/>
      <w:pPr>
        <w:tabs>
          <w:tab w:val="num" w:pos="2376"/>
        </w:tabs>
        <w:ind w:left="2016" w:firstLine="0"/>
      </w:pPr>
      <w:rPr>
        <w:rFonts w:hint="default"/>
      </w:rPr>
    </w:lvl>
    <w:lvl w:ilvl="6">
      <w:start w:val="1"/>
      <w:numFmt w:val="lowerRoman"/>
      <w:lvlText w:val="(%7)"/>
      <w:lvlJc w:val="left"/>
      <w:pPr>
        <w:tabs>
          <w:tab w:val="num" w:pos="3096"/>
        </w:tabs>
        <w:ind w:left="2736" w:firstLine="0"/>
      </w:pPr>
      <w:rPr>
        <w:rFonts w:hint="default"/>
      </w:rPr>
    </w:lvl>
    <w:lvl w:ilvl="7">
      <w:start w:val="1"/>
      <w:numFmt w:val="lowerLetter"/>
      <w:lvlText w:val="(%8)"/>
      <w:lvlJc w:val="left"/>
      <w:pPr>
        <w:tabs>
          <w:tab w:val="num" w:pos="3816"/>
        </w:tabs>
        <w:ind w:left="3456" w:firstLine="0"/>
      </w:pPr>
      <w:rPr>
        <w:rFonts w:hint="default"/>
      </w:rPr>
    </w:lvl>
    <w:lvl w:ilvl="8">
      <w:start w:val="1"/>
      <w:numFmt w:val="lowerRoman"/>
      <w:lvlText w:val="(%9)"/>
      <w:lvlJc w:val="left"/>
      <w:pPr>
        <w:tabs>
          <w:tab w:val="num" w:pos="4536"/>
        </w:tabs>
        <w:ind w:left="4176" w:firstLine="0"/>
      </w:pPr>
      <w:rPr>
        <w:rFonts w:hint="default"/>
      </w:rPr>
    </w:lvl>
  </w:abstractNum>
  <w:abstractNum w:abstractNumId="22">
    <w:nsid w:val="7B2B05FB"/>
    <w:multiLevelType w:val="hybridMultilevel"/>
    <w:tmpl w:val="59A220DE"/>
    <w:lvl w:ilvl="0" w:tplc="434E7C32">
      <w:start w:val="1"/>
      <w:numFmt w:val="bullet"/>
      <w:pStyle w:val="doublecheck"/>
      <w:lvlText w:val=""/>
      <w:lvlJc w:val="left"/>
      <w:pPr>
        <w:ind w:left="2448" w:hanging="360"/>
      </w:pPr>
      <w:rPr>
        <w:rFonts w:ascii="Wingdings" w:hAnsi="Wingdings" w:hint="default"/>
      </w:rPr>
    </w:lvl>
    <w:lvl w:ilvl="1" w:tplc="080A0019" w:tentative="1">
      <w:start w:val="1"/>
      <w:numFmt w:val="bullet"/>
      <w:lvlText w:val="o"/>
      <w:lvlJc w:val="left"/>
      <w:pPr>
        <w:ind w:left="3168" w:hanging="360"/>
      </w:pPr>
      <w:rPr>
        <w:rFonts w:ascii="Courier New" w:hAnsi="Courier New" w:cs="Courier New" w:hint="default"/>
      </w:rPr>
    </w:lvl>
    <w:lvl w:ilvl="2" w:tplc="080A001B" w:tentative="1">
      <w:start w:val="1"/>
      <w:numFmt w:val="bullet"/>
      <w:lvlText w:val=""/>
      <w:lvlJc w:val="left"/>
      <w:pPr>
        <w:ind w:left="3888" w:hanging="360"/>
      </w:pPr>
      <w:rPr>
        <w:rFonts w:ascii="Wingdings" w:hAnsi="Wingdings" w:hint="default"/>
      </w:rPr>
    </w:lvl>
    <w:lvl w:ilvl="3" w:tplc="080A000F" w:tentative="1">
      <w:start w:val="1"/>
      <w:numFmt w:val="bullet"/>
      <w:lvlText w:val=""/>
      <w:lvlJc w:val="left"/>
      <w:pPr>
        <w:ind w:left="4608" w:hanging="360"/>
      </w:pPr>
      <w:rPr>
        <w:rFonts w:ascii="Symbol" w:hAnsi="Symbol" w:hint="default"/>
      </w:rPr>
    </w:lvl>
    <w:lvl w:ilvl="4" w:tplc="080A0019" w:tentative="1">
      <w:start w:val="1"/>
      <w:numFmt w:val="bullet"/>
      <w:lvlText w:val="o"/>
      <w:lvlJc w:val="left"/>
      <w:pPr>
        <w:ind w:left="5328" w:hanging="360"/>
      </w:pPr>
      <w:rPr>
        <w:rFonts w:ascii="Courier New" w:hAnsi="Courier New" w:cs="Courier New" w:hint="default"/>
      </w:rPr>
    </w:lvl>
    <w:lvl w:ilvl="5" w:tplc="080A001B" w:tentative="1">
      <w:start w:val="1"/>
      <w:numFmt w:val="bullet"/>
      <w:lvlText w:val=""/>
      <w:lvlJc w:val="left"/>
      <w:pPr>
        <w:ind w:left="6048" w:hanging="360"/>
      </w:pPr>
      <w:rPr>
        <w:rFonts w:ascii="Wingdings" w:hAnsi="Wingdings" w:hint="default"/>
      </w:rPr>
    </w:lvl>
    <w:lvl w:ilvl="6" w:tplc="080A000F" w:tentative="1">
      <w:start w:val="1"/>
      <w:numFmt w:val="bullet"/>
      <w:lvlText w:val=""/>
      <w:lvlJc w:val="left"/>
      <w:pPr>
        <w:ind w:left="6768" w:hanging="360"/>
      </w:pPr>
      <w:rPr>
        <w:rFonts w:ascii="Symbol" w:hAnsi="Symbol" w:hint="default"/>
      </w:rPr>
    </w:lvl>
    <w:lvl w:ilvl="7" w:tplc="080A0019" w:tentative="1">
      <w:start w:val="1"/>
      <w:numFmt w:val="bullet"/>
      <w:lvlText w:val="o"/>
      <w:lvlJc w:val="left"/>
      <w:pPr>
        <w:ind w:left="7488" w:hanging="360"/>
      </w:pPr>
      <w:rPr>
        <w:rFonts w:ascii="Courier New" w:hAnsi="Courier New" w:cs="Courier New" w:hint="default"/>
      </w:rPr>
    </w:lvl>
    <w:lvl w:ilvl="8" w:tplc="080A001B" w:tentative="1">
      <w:start w:val="1"/>
      <w:numFmt w:val="bullet"/>
      <w:lvlText w:val=""/>
      <w:lvlJc w:val="left"/>
      <w:pPr>
        <w:ind w:left="8208" w:hanging="360"/>
      </w:pPr>
      <w:rPr>
        <w:rFonts w:ascii="Wingdings" w:hAnsi="Wingdings" w:hint="default"/>
      </w:rPr>
    </w:lvl>
  </w:abstractNum>
  <w:num w:numId="1">
    <w:abstractNumId w:val="1"/>
  </w:num>
  <w:num w:numId="2">
    <w:abstractNumId w:val="0"/>
  </w:num>
  <w:num w:numId="3">
    <w:abstractNumId w:val="8"/>
  </w:num>
  <w:num w:numId="4">
    <w:abstractNumId w:val="4"/>
  </w:num>
  <w:num w:numId="5">
    <w:abstractNumId w:val="20"/>
  </w:num>
  <w:num w:numId="6">
    <w:abstractNumId w:val="7"/>
  </w:num>
  <w:num w:numId="7">
    <w:abstractNumId w:val="22"/>
  </w:num>
  <w:num w:numId="8">
    <w:abstractNumId w:val="1"/>
  </w:num>
  <w:num w:numId="9">
    <w:abstractNumId w:val="14"/>
  </w:num>
  <w:num w:numId="10">
    <w:abstractNumId w:val="10"/>
  </w:num>
  <w:num w:numId="11">
    <w:abstractNumId w:val="3"/>
  </w:num>
  <w:num w:numId="12">
    <w:abstractNumId w:val="15"/>
  </w:num>
  <w:num w:numId="13">
    <w:abstractNumId w:val="5"/>
  </w:num>
  <w:num w:numId="14">
    <w:abstractNumId w:val="21"/>
  </w:num>
  <w:num w:numId="15">
    <w:abstractNumId w:val="6"/>
  </w:num>
  <w:num w:numId="16">
    <w:abstractNumId w:val="6"/>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num>
  <w:num w:numId="18">
    <w:abstractNumId w:val="18"/>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0"/>
    <w:lvlOverride w:ilvl="0">
      <w:startOverride w:val="1"/>
    </w:lvlOverride>
  </w:num>
  <w:num w:numId="23">
    <w:abstractNumId w:val="2"/>
  </w:num>
  <w:num w:numId="24">
    <w:abstractNumId w:val="12"/>
  </w:num>
  <w:num w:numId="25">
    <w:abstractNumId w:val="0"/>
    <w:lvlOverride w:ilvl="0">
      <w:startOverride w:val="1"/>
    </w:lvlOverride>
  </w:num>
  <w:num w:numId="26">
    <w:abstractNumId w:val="13"/>
  </w:num>
  <w:num w:numId="27">
    <w:abstractNumId w:val="19"/>
  </w:num>
  <w:num w:numId="28">
    <w:abstractNumId w:val="0"/>
    <w:lvlOverride w:ilvl="0">
      <w:startOverride w:val="1"/>
    </w:lvlOverride>
  </w:num>
  <w:num w:numId="29">
    <w:abstractNumId w:val="0"/>
    <w:lvlOverride w:ilvl="0">
      <w:startOverride w:val="1"/>
    </w:lvlOverride>
  </w:num>
  <w:num w:numId="30">
    <w:abstractNumId w:val="0"/>
    <w:lvlOverride w:ilvl="0">
      <w:startOverride w:val="1"/>
    </w:lvlOverride>
  </w:num>
  <w:num w:numId="31">
    <w:abstractNumId w:val="0"/>
    <w:lvlOverride w:ilvl="0">
      <w:startOverride w:val="1"/>
    </w:lvlOverride>
  </w:num>
  <w:num w:numId="32">
    <w:abstractNumId w:val="9"/>
  </w:num>
  <w:num w:numId="33">
    <w:abstractNumId w:val="0"/>
    <w:lvlOverride w:ilvl="0">
      <w:startOverride w:val="1"/>
    </w:lvlOverride>
  </w:num>
  <w:num w:numId="34">
    <w:abstractNumId w:val="0"/>
    <w:lvlOverride w:ilvl="0">
      <w:startOverride w:val="1"/>
    </w:lvlOverride>
  </w:num>
  <w:num w:numId="35">
    <w:abstractNumId w:val="0"/>
    <w:lvlOverride w:ilvl="0">
      <w:startOverride w:val="1"/>
    </w:lvlOverride>
  </w:num>
  <w:num w:numId="36">
    <w:abstractNumId w:val="17"/>
  </w:num>
  <w:num w:numId="37">
    <w:abstractNumId w:val="0"/>
    <w:lvlOverride w:ilvl="0">
      <w:startOverride w:val="1"/>
    </w:lvlOverride>
  </w:num>
  <w:num w:numId="38">
    <w:abstractNumId w:val="11"/>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9"/>
  <w:proofState w:spelling="clean"/>
  <w:attachedTemplate r:id="rId1"/>
  <w:defaultTabStop w:val="706"/>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5E8F"/>
    <w:rsid w:val="00005F55"/>
    <w:rsid w:val="00026957"/>
    <w:rsid w:val="000363EA"/>
    <w:rsid w:val="000438C9"/>
    <w:rsid w:val="00046342"/>
    <w:rsid w:val="00046B42"/>
    <w:rsid w:val="000B7E80"/>
    <w:rsid w:val="000C4548"/>
    <w:rsid w:val="000D07ED"/>
    <w:rsid w:val="00104A21"/>
    <w:rsid w:val="0012059D"/>
    <w:rsid w:val="00147F54"/>
    <w:rsid w:val="001560AF"/>
    <w:rsid w:val="001718D7"/>
    <w:rsid w:val="001761FD"/>
    <w:rsid w:val="00180BE0"/>
    <w:rsid w:val="00193536"/>
    <w:rsid w:val="00196B7C"/>
    <w:rsid w:val="00196C79"/>
    <w:rsid w:val="001C2466"/>
    <w:rsid w:val="001E0357"/>
    <w:rsid w:val="00202CC1"/>
    <w:rsid w:val="00211E7B"/>
    <w:rsid w:val="00244B82"/>
    <w:rsid w:val="002472F7"/>
    <w:rsid w:val="00251380"/>
    <w:rsid w:val="00273F05"/>
    <w:rsid w:val="00281930"/>
    <w:rsid w:val="002A03E4"/>
    <w:rsid w:val="002A6D13"/>
    <w:rsid w:val="002B06F5"/>
    <w:rsid w:val="002D793C"/>
    <w:rsid w:val="002E0C4F"/>
    <w:rsid w:val="002E616B"/>
    <w:rsid w:val="002F44A5"/>
    <w:rsid w:val="00301710"/>
    <w:rsid w:val="00313499"/>
    <w:rsid w:val="0031624A"/>
    <w:rsid w:val="0032460F"/>
    <w:rsid w:val="0032779E"/>
    <w:rsid w:val="00333CF5"/>
    <w:rsid w:val="00334EC1"/>
    <w:rsid w:val="00387837"/>
    <w:rsid w:val="00396920"/>
    <w:rsid w:val="003B533C"/>
    <w:rsid w:val="003C0ACC"/>
    <w:rsid w:val="003D6E04"/>
    <w:rsid w:val="003F5D3F"/>
    <w:rsid w:val="00403E8C"/>
    <w:rsid w:val="00414F6C"/>
    <w:rsid w:val="00420F29"/>
    <w:rsid w:val="004332B5"/>
    <w:rsid w:val="00433A2F"/>
    <w:rsid w:val="00436462"/>
    <w:rsid w:val="0047440F"/>
    <w:rsid w:val="004C2B8F"/>
    <w:rsid w:val="004F4BFB"/>
    <w:rsid w:val="004F50E3"/>
    <w:rsid w:val="00536954"/>
    <w:rsid w:val="0056212B"/>
    <w:rsid w:val="005645AC"/>
    <w:rsid w:val="00572DBF"/>
    <w:rsid w:val="005755F1"/>
    <w:rsid w:val="005926D3"/>
    <w:rsid w:val="005A124C"/>
    <w:rsid w:val="005A36C2"/>
    <w:rsid w:val="005B5ABE"/>
    <w:rsid w:val="005C4734"/>
    <w:rsid w:val="005E1B00"/>
    <w:rsid w:val="005E57A0"/>
    <w:rsid w:val="005F770C"/>
    <w:rsid w:val="00642A48"/>
    <w:rsid w:val="00644012"/>
    <w:rsid w:val="00644810"/>
    <w:rsid w:val="00654F89"/>
    <w:rsid w:val="00662771"/>
    <w:rsid w:val="006634A7"/>
    <w:rsid w:val="006672E5"/>
    <w:rsid w:val="006722DD"/>
    <w:rsid w:val="00681C47"/>
    <w:rsid w:val="00686590"/>
    <w:rsid w:val="006919B5"/>
    <w:rsid w:val="006B0CDB"/>
    <w:rsid w:val="006B5D94"/>
    <w:rsid w:val="006E1425"/>
    <w:rsid w:val="00704209"/>
    <w:rsid w:val="00712C5C"/>
    <w:rsid w:val="0071690E"/>
    <w:rsid w:val="007242CD"/>
    <w:rsid w:val="00726758"/>
    <w:rsid w:val="00753C4A"/>
    <w:rsid w:val="00754C20"/>
    <w:rsid w:val="0075511E"/>
    <w:rsid w:val="00757D33"/>
    <w:rsid w:val="0079444B"/>
    <w:rsid w:val="007A672D"/>
    <w:rsid w:val="007C01DB"/>
    <w:rsid w:val="007C2940"/>
    <w:rsid w:val="007D1FB5"/>
    <w:rsid w:val="007F265B"/>
    <w:rsid w:val="007F3A5C"/>
    <w:rsid w:val="007F3C7B"/>
    <w:rsid w:val="00801407"/>
    <w:rsid w:val="00801C35"/>
    <w:rsid w:val="008102D2"/>
    <w:rsid w:val="00813B66"/>
    <w:rsid w:val="0082111C"/>
    <w:rsid w:val="00826A1D"/>
    <w:rsid w:val="00835E3F"/>
    <w:rsid w:val="00851017"/>
    <w:rsid w:val="008704A2"/>
    <w:rsid w:val="00877361"/>
    <w:rsid w:val="008800EC"/>
    <w:rsid w:val="008813B7"/>
    <w:rsid w:val="00887E6C"/>
    <w:rsid w:val="0089093C"/>
    <w:rsid w:val="00892139"/>
    <w:rsid w:val="008A3F5A"/>
    <w:rsid w:val="008A705D"/>
    <w:rsid w:val="008B1981"/>
    <w:rsid w:val="008B4E16"/>
    <w:rsid w:val="008C095B"/>
    <w:rsid w:val="008C7601"/>
    <w:rsid w:val="008D21C1"/>
    <w:rsid w:val="008D5AAE"/>
    <w:rsid w:val="008E21C8"/>
    <w:rsid w:val="008F1B7B"/>
    <w:rsid w:val="00907DA9"/>
    <w:rsid w:val="00910B68"/>
    <w:rsid w:val="009128F6"/>
    <w:rsid w:val="009406E3"/>
    <w:rsid w:val="00947412"/>
    <w:rsid w:val="00952244"/>
    <w:rsid w:val="00971BA5"/>
    <w:rsid w:val="00987071"/>
    <w:rsid w:val="009A4C2C"/>
    <w:rsid w:val="009B6394"/>
    <w:rsid w:val="009C10F8"/>
    <w:rsid w:val="009D0F69"/>
    <w:rsid w:val="009D49F6"/>
    <w:rsid w:val="009E7E37"/>
    <w:rsid w:val="009F30C4"/>
    <w:rsid w:val="00A13794"/>
    <w:rsid w:val="00A23D40"/>
    <w:rsid w:val="00A334DC"/>
    <w:rsid w:val="00A33B9C"/>
    <w:rsid w:val="00A42579"/>
    <w:rsid w:val="00A707BD"/>
    <w:rsid w:val="00A7507E"/>
    <w:rsid w:val="00A842EE"/>
    <w:rsid w:val="00A84DC8"/>
    <w:rsid w:val="00A87FE0"/>
    <w:rsid w:val="00A90A69"/>
    <w:rsid w:val="00AA46ED"/>
    <w:rsid w:val="00AC24F3"/>
    <w:rsid w:val="00B03FD4"/>
    <w:rsid w:val="00B0468C"/>
    <w:rsid w:val="00B20A5C"/>
    <w:rsid w:val="00B25DB2"/>
    <w:rsid w:val="00B5398F"/>
    <w:rsid w:val="00B94980"/>
    <w:rsid w:val="00BA12D5"/>
    <w:rsid w:val="00BA2CF7"/>
    <w:rsid w:val="00BB424D"/>
    <w:rsid w:val="00BC46E6"/>
    <w:rsid w:val="00BD4584"/>
    <w:rsid w:val="00C1009D"/>
    <w:rsid w:val="00C32F5C"/>
    <w:rsid w:val="00C4144D"/>
    <w:rsid w:val="00C56F47"/>
    <w:rsid w:val="00C91DE1"/>
    <w:rsid w:val="00CC1CA5"/>
    <w:rsid w:val="00CD280E"/>
    <w:rsid w:val="00D01B94"/>
    <w:rsid w:val="00D1587A"/>
    <w:rsid w:val="00D23902"/>
    <w:rsid w:val="00D47CA8"/>
    <w:rsid w:val="00D54763"/>
    <w:rsid w:val="00D75D10"/>
    <w:rsid w:val="00DA3592"/>
    <w:rsid w:val="00DB09A7"/>
    <w:rsid w:val="00DB66F6"/>
    <w:rsid w:val="00DD211A"/>
    <w:rsid w:val="00DD5DED"/>
    <w:rsid w:val="00DE35DB"/>
    <w:rsid w:val="00E10B66"/>
    <w:rsid w:val="00E179D4"/>
    <w:rsid w:val="00E23338"/>
    <w:rsid w:val="00E27AF8"/>
    <w:rsid w:val="00E35E8F"/>
    <w:rsid w:val="00E43DB9"/>
    <w:rsid w:val="00E86070"/>
    <w:rsid w:val="00EA3314"/>
    <w:rsid w:val="00EA4AE9"/>
    <w:rsid w:val="00EB5AFC"/>
    <w:rsid w:val="00EC0F86"/>
    <w:rsid w:val="00EE55AF"/>
    <w:rsid w:val="00EE597E"/>
    <w:rsid w:val="00EF3451"/>
    <w:rsid w:val="00F15385"/>
    <w:rsid w:val="00F25FAE"/>
    <w:rsid w:val="00F26C26"/>
    <w:rsid w:val="00F302F9"/>
    <w:rsid w:val="00F31519"/>
    <w:rsid w:val="00F379EF"/>
    <w:rsid w:val="00F731B8"/>
    <w:rsid w:val="00FB05F5"/>
    <w:rsid w:val="00FB6CA5"/>
    <w:rsid w:val="00FB7AA1"/>
    <w:rsid w:val="00FF7D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State"/>
  <w:smartTagType w:namespaceuri="urn:schemas-microsoft-com:office:smarttags" w:name="place"/>
  <w:smartTagType w:namespaceuri="urn:schemas-microsoft-com:office:smarttags" w:name="City"/>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Number" w:uiPriority="0" w:qFormat="1"/>
    <w:lsdException w:name="List Number 2"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C47"/>
    <w:rPr>
      <w:rFonts w:ascii="Times New Roman" w:hAnsi="Times New Roman" w:cstheme="minorBidi"/>
      <w:sz w:val="24"/>
      <w:szCs w:val="22"/>
      <w:lang w:eastAsia="en-US"/>
    </w:rPr>
  </w:style>
  <w:style w:type="paragraph" w:styleId="Ttulo1">
    <w:name w:val="heading 1"/>
    <w:aliases w:val="Heading 1 Lección"/>
    <w:basedOn w:val="Normal"/>
    <w:next w:val="Listaconnmeros"/>
    <w:link w:val="Ttulo1Car"/>
    <w:qFormat/>
    <w:rsid w:val="003B533C"/>
    <w:pPr>
      <w:keepNext/>
      <w:keepLines/>
      <w:spacing w:after="120"/>
      <w:jc w:val="center"/>
      <w:outlineLvl w:val="0"/>
    </w:pPr>
    <w:rPr>
      <w:rFonts w:ascii="Arial Black" w:eastAsiaTheme="majorEastAsia" w:hAnsi="Arial Black" w:cstheme="majorBidi"/>
      <w:b/>
      <w:bCs/>
      <w:color w:val="000000" w:themeColor="text1"/>
      <w:szCs w:val="28"/>
    </w:rPr>
  </w:style>
  <w:style w:type="paragraph" w:styleId="Ttulo2">
    <w:name w:val="heading 2"/>
    <w:basedOn w:val="Normal"/>
    <w:link w:val="Ttulo2Car"/>
    <w:qFormat/>
    <w:rsid w:val="00E35E8F"/>
    <w:pPr>
      <w:numPr>
        <w:ilvl w:val="1"/>
        <w:numId w:val="11"/>
      </w:numPr>
      <w:overflowPunct w:val="0"/>
      <w:autoSpaceDE w:val="0"/>
      <w:autoSpaceDN w:val="0"/>
      <w:adjustRightInd w:val="0"/>
      <w:spacing w:after="144"/>
      <w:textAlignment w:val="baseline"/>
      <w:outlineLvl w:val="1"/>
    </w:pPr>
    <w:rPr>
      <w:rFonts w:ascii="Arial" w:eastAsia="Times New Roman" w:hAnsi="Arial" w:cs="Times New Roman"/>
      <w:b/>
      <w:szCs w:val="20"/>
      <w:lang w:eastAsia="es-ES"/>
    </w:rPr>
  </w:style>
  <w:style w:type="paragraph" w:styleId="Ttulo3">
    <w:name w:val="heading 3"/>
    <w:basedOn w:val="Normal"/>
    <w:link w:val="Ttulo3Car"/>
    <w:qFormat/>
    <w:rsid w:val="00E35E8F"/>
    <w:pPr>
      <w:numPr>
        <w:ilvl w:val="2"/>
        <w:numId w:val="12"/>
      </w:numPr>
      <w:overflowPunct w:val="0"/>
      <w:autoSpaceDE w:val="0"/>
      <w:autoSpaceDN w:val="0"/>
      <w:adjustRightInd w:val="0"/>
      <w:spacing w:after="144"/>
      <w:textAlignment w:val="baseline"/>
      <w:outlineLvl w:val="2"/>
    </w:pPr>
    <w:rPr>
      <w:rFonts w:ascii="Arial" w:eastAsia="Times New Roman" w:hAnsi="Arial" w:cs="Times New Roman"/>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umbering">
    <w:name w:val="numbering"/>
    <w:basedOn w:val="Listaconnmeros"/>
    <w:next w:val="respuesta"/>
    <w:uiPriority w:val="99"/>
    <w:qFormat/>
    <w:rsid w:val="00835E3F"/>
    <w:pPr>
      <w:numPr>
        <w:numId w:val="3"/>
      </w:numPr>
      <w:overflowPunct w:val="0"/>
      <w:autoSpaceDE w:val="0"/>
      <w:autoSpaceDN w:val="0"/>
      <w:adjustRightInd w:val="0"/>
      <w:spacing w:after="80"/>
      <w:contextualSpacing w:val="0"/>
      <w:textAlignment w:val="baseline"/>
    </w:pPr>
    <w:rPr>
      <w:rFonts w:eastAsia="Times New Roman"/>
      <w:bCs/>
      <w:szCs w:val="20"/>
      <w:lang w:val="es-ES_tradnl" w:eastAsia="es-ES"/>
    </w:rPr>
  </w:style>
  <w:style w:type="paragraph" w:styleId="Listaconnmeros">
    <w:name w:val="List Number"/>
    <w:basedOn w:val="Normal"/>
    <w:next w:val="Respuesta0"/>
    <w:unhideWhenUsed/>
    <w:qFormat/>
    <w:rsid w:val="00712C5C"/>
    <w:pPr>
      <w:numPr>
        <w:numId w:val="2"/>
      </w:numPr>
      <w:contextualSpacing/>
    </w:pPr>
    <w:rPr>
      <w:rFonts w:eastAsia="Calibri" w:cs="Times New Roman"/>
    </w:rPr>
  </w:style>
  <w:style w:type="paragraph" w:customStyle="1" w:styleId="respuesta">
    <w:name w:val="respuesta"/>
    <w:basedOn w:val="Normal"/>
    <w:next w:val="numbering"/>
    <w:autoRedefine/>
    <w:qFormat/>
    <w:rsid w:val="00CD280E"/>
    <w:pPr>
      <w:suppressAutoHyphens/>
      <w:overflowPunct w:val="0"/>
      <w:autoSpaceDE w:val="0"/>
      <w:autoSpaceDN w:val="0"/>
      <w:adjustRightInd w:val="0"/>
      <w:spacing w:after="120"/>
      <w:textAlignment w:val="baseline"/>
    </w:pPr>
    <w:rPr>
      <w:rFonts w:ascii="Times New Roman Bold" w:eastAsia="Times New Roman" w:hAnsi="Times New Roman Bold" w:cs="Times New Roman"/>
      <w:b/>
      <w:color w:val="FFFFFF" w:themeColor="background1"/>
      <w:szCs w:val="20"/>
      <w:shd w:val="clear" w:color="auto" w:fill="FFFFFF"/>
      <w:lang w:val="es-ES_tradnl"/>
    </w:rPr>
  </w:style>
  <w:style w:type="paragraph" w:styleId="Ttulo">
    <w:name w:val="Title"/>
    <w:basedOn w:val="Normal"/>
    <w:next w:val="Normal"/>
    <w:link w:val="TtuloCar"/>
    <w:qFormat/>
    <w:rsid w:val="001C2466"/>
    <w:pPr>
      <w:spacing w:after="120"/>
      <w:contextualSpacing/>
      <w:jc w:val="center"/>
      <w:outlineLvl w:val="0"/>
    </w:pPr>
    <w:rPr>
      <w:rFonts w:eastAsia="Times New Roman" w:cs="Times New Roman"/>
      <w:b/>
      <w:smallCaps/>
      <w:color w:val="000000" w:themeColor="text1"/>
      <w:spacing w:val="5"/>
      <w:kern w:val="28"/>
      <w:sz w:val="28"/>
      <w:szCs w:val="52"/>
    </w:rPr>
  </w:style>
  <w:style w:type="character" w:customStyle="1" w:styleId="TtuloCar">
    <w:name w:val="Título Car"/>
    <w:basedOn w:val="Fuentedeprrafopredeter"/>
    <w:link w:val="Ttulo"/>
    <w:rsid w:val="001C2466"/>
    <w:rPr>
      <w:rFonts w:ascii="Times New Roman" w:eastAsia="Times New Roman" w:hAnsi="Times New Roman"/>
      <w:b/>
      <w:smallCaps/>
      <w:color w:val="000000" w:themeColor="text1"/>
      <w:spacing w:val="5"/>
      <w:kern w:val="28"/>
      <w:sz w:val="28"/>
      <w:szCs w:val="52"/>
      <w:lang w:eastAsia="en-US"/>
    </w:rPr>
  </w:style>
  <w:style w:type="paragraph" w:customStyle="1" w:styleId="Ilust">
    <w:name w:val="Ilust"/>
    <w:basedOn w:val="Normal"/>
    <w:qFormat/>
    <w:rsid w:val="00686590"/>
    <w:pPr>
      <w:pBdr>
        <w:top w:val="single" w:sz="8" w:space="1" w:color="4F81BD"/>
        <w:left w:val="single" w:sz="8" w:space="4" w:color="4F81BD"/>
        <w:bottom w:val="single" w:sz="8" w:space="1" w:color="4F81BD"/>
        <w:right w:val="single" w:sz="8" w:space="4" w:color="4F81BD"/>
      </w:pBdr>
      <w:shd w:val="clear" w:color="auto" w:fill="EEECE1"/>
      <w:spacing w:after="120"/>
    </w:pPr>
  </w:style>
  <w:style w:type="paragraph" w:customStyle="1" w:styleId="check">
    <w:name w:val="check"/>
    <w:basedOn w:val="Normal"/>
    <w:qFormat/>
    <w:rsid w:val="003B533C"/>
    <w:pPr>
      <w:numPr>
        <w:numId w:val="8"/>
      </w:numPr>
      <w:overflowPunct w:val="0"/>
      <w:autoSpaceDE w:val="0"/>
      <w:autoSpaceDN w:val="0"/>
      <w:adjustRightInd w:val="0"/>
      <w:spacing w:after="60"/>
      <w:textAlignment w:val="baseline"/>
    </w:pPr>
    <w:rPr>
      <w:rFonts w:eastAsia="Times New Roman"/>
      <w:szCs w:val="20"/>
      <w:lang w:eastAsia="es-ES"/>
    </w:rPr>
  </w:style>
  <w:style w:type="paragraph" w:customStyle="1" w:styleId="Respuesta0">
    <w:name w:val="Respuesta"/>
    <w:basedOn w:val="Normal"/>
    <w:next w:val="Normal"/>
    <w:qFormat/>
    <w:rsid w:val="00A33B9C"/>
    <w:rPr>
      <w:b/>
    </w:rPr>
  </w:style>
  <w:style w:type="paragraph" w:customStyle="1" w:styleId="A">
    <w:name w:val="A"/>
    <w:basedOn w:val="Normal"/>
    <w:qFormat/>
    <w:rsid w:val="002B06F5"/>
    <w:pPr>
      <w:numPr>
        <w:numId w:val="5"/>
      </w:numPr>
      <w:overflowPunct w:val="0"/>
      <w:autoSpaceDE w:val="0"/>
      <w:autoSpaceDN w:val="0"/>
      <w:adjustRightInd w:val="0"/>
      <w:spacing w:after="120"/>
      <w:textAlignment w:val="baseline"/>
    </w:pPr>
    <w:rPr>
      <w:rFonts w:eastAsia="Times New Roman"/>
      <w:color w:val="000000" w:themeColor="text1"/>
      <w:szCs w:val="20"/>
      <w:lang w:eastAsia="es-ES"/>
    </w:rPr>
  </w:style>
  <w:style w:type="paragraph" w:customStyle="1" w:styleId="1">
    <w:name w:val="1"/>
    <w:basedOn w:val="Normal"/>
    <w:qFormat/>
    <w:rsid w:val="002B06F5"/>
    <w:pPr>
      <w:numPr>
        <w:numId w:val="6"/>
      </w:numPr>
      <w:overflowPunct w:val="0"/>
      <w:autoSpaceDE w:val="0"/>
      <w:autoSpaceDN w:val="0"/>
      <w:adjustRightInd w:val="0"/>
      <w:spacing w:after="80"/>
      <w:textAlignment w:val="baseline"/>
    </w:pPr>
    <w:rPr>
      <w:rFonts w:eastAsia="Times New Roman"/>
      <w:color w:val="000000" w:themeColor="text1"/>
      <w:szCs w:val="20"/>
      <w:lang w:eastAsia="es-ES"/>
    </w:rPr>
  </w:style>
  <w:style w:type="paragraph" w:customStyle="1" w:styleId="I">
    <w:name w:val="I"/>
    <w:basedOn w:val="numbering"/>
    <w:next w:val="A"/>
    <w:qFormat/>
    <w:rsid w:val="002B06F5"/>
    <w:pPr>
      <w:numPr>
        <w:numId w:val="4"/>
      </w:numPr>
      <w:spacing w:after="120"/>
    </w:pPr>
    <w:rPr>
      <w:rFonts w:ascii="Arial Black" w:hAnsi="Arial Black"/>
      <w:color w:val="000000" w:themeColor="text1"/>
      <w:lang w:val="en-US"/>
    </w:rPr>
  </w:style>
  <w:style w:type="paragraph" w:customStyle="1" w:styleId="doublecheck">
    <w:name w:val="double check"/>
    <w:basedOn w:val="check"/>
    <w:qFormat/>
    <w:rsid w:val="002B06F5"/>
    <w:pPr>
      <w:numPr>
        <w:numId w:val="7"/>
      </w:numPr>
      <w:overflowPunct/>
      <w:spacing w:before="72" w:after="72"/>
      <w:textAlignment w:val="auto"/>
    </w:pPr>
    <w:rPr>
      <w:szCs w:val="24"/>
      <w:lang w:eastAsia="es-MX"/>
    </w:rPr>
  </w:style>
  <w:style w:type="character" w:customStyle="1" w:styleId="Ttulo1Car">
    <w:name w:val="Título 1 Car"/>
    <w:aliases w:val="Heading 1 Lección Car"/>
    <w:basedOn w:val="Fuentedeprrafopredeter"/>
    <w:link w:val="Ttulo1"/>
    <w:rsid w:val="003B533C"/>
    <w:rPr>
      <w:rFonts w:ascii="Arial Black" w:eastAsiaTheme="majorEastAsia" w:hAnsi="Arial Black" w:cstheme="majorBidi"/>
      <w:b/>
      <w:bCs/>
      <w:color w:val="000000" w:themeColor="text1"/>
      <w:sz w:val="24"/>
      <w:szCs w:val="28"/>
      <w:lang w:eastAsia="en-US"/>
    </w:rPr>
  </w:style>
  <w:style w:type="paragraph" w:styleId="ndice1">
    <w:name w:val="index 1"/>
    <w:basedOn w:val="Normal"/>
    <w:next w:val="Normal"/>
    <w:autoRedefine/>
    <w:uiPriority w:val="99"/>
    <w:semiHidden/>
    <w:unhideWhenUsed/>
    <w:rsid w:val="00193536"/>
    <w:pPr>
      <w:ind w:left="240" w:hanging="240"/>
    </w:pPr>
  </w:style>
  <w:style w:type="paragraph" w:styleId="TtulodeTDC">
    <w:name w:val="TOC Heading"/>
    <w:basedOn w:val="Ttulo1"/>
    <w:next w:val="Normal"/>
    <w:uiPriority w:val="39"/>
    <w:unhideWhenUsed/>
    <w:qFormat/>
    <w:rsid w:val="00193536"/>
    <w:pPr>
      <w:spacing w:line="276" w:lineRule="auto"/>
      <w:outlineLvl w:val="9"/>
    </w:pPr>
    <w:rPr>
      <w:lang w:val="en-US"/>
    </w:rPr>
  </w:style>
  <w:style w:type="paragraph" w:styleId="TDC1">
    <w:name w:val="toc 1"/>
    <w:basedOn w:val="Normal"/>
    <w:next w:val="Normal"/>
    <w:autoRedefine/>
    <w:uiPriority w:val="39"/>
    <w:unhideWhenUsed/>
    <w:qFormat/>
    <w:rsid w:val="0056212B"/>
    <w:pPr>
      <w:tabs>
        <w:tab w:val="right" w:leader="dot" w:pos="9360"/>
      </w:tabs>
      <w:spacing w:after="100" w:line="360" w:lineRule="auto"/>
      <w:ind w:left="2250" w:right="2880"/>
    </w:pPr>
  </w:style>
  <w:style w:type="character" w:styleId="Hipervnculo">
    <w:name w:val="Hyperlink"/>
    <w:basedOn w:val="Fuentedeprrafopredeter"/>
    <w:uiPriority w:val="99"/>
    <w:unhideWhenUsed/>
    <w:rsid w:val="00C1009D"/>
    <w:rPr>
      <w:color w:val="0000FF" w:themeColor="hyperlink"/>
      <w:u w:val="single"/>
    </w:rPr>
  </w:style>
  <w:style w:type="paragraph" w:styleId="TDC2">
    <w:name w:val="toc 2"/>
    <w:basedOn w:val="Normal"/>
    <w:next w:val="Normal"/>
    <w:autoRedefine/>
    <w:uiPriority w:val="39"/>
    <w:semiHidden/>
    <w:unhideWhenUsed/>
    <w:qFormat/>
    <w:rsid w:val="00F731B8"/>
    <w:pPr>
      <w:spacing w:after="100" w:line="276" w:lineRule="auto"/>
      <w:ind w:left="220"/>
    </w:pPr>
    <w:rPr>
      <w:rFonts w:asciiTheme="minorHAnsi" w:eastAsiaTheme="minorEastAsia" w:hAnsiTheme="minorHAnsi"/>
      <w:sz w:val="22"/>
      <w:lang w:val="en-US"/>
    </w:rPr>
  </w:style>
  <w:style w:type="paragraph" w:styleId="TDC3">
    <w:name w:val="toc 3"/>
    <w:basedOn w:val="Normal"/>
    <w:next w:val="Normal"/>
    <w:autoRedefine/>
    <w:uiPriority w:val="39"/>
    <w:semiHidden/>
    <w:unhideWhenUsed/>
    <w:qFormat/>
    <w:rsid w:val="00F731B8"/>
    <w:pPr>
      <w:spacing w:after="100" w:line="276" w:lineRule="auto"/>
      <w:ind w:left="440"/>
    </w:pPr>
    <w:rPr>
      <w:rFonts w:asciiTheme="minorHAnsi" w:eastAsiaTheme="minorEastAsia" w:hAnsiTheme="minorHAnsi"/>
      <w:sz w:val="22"/>
      <w:lang w:val="en-US"/>
    </w:rPr>
  </w:style>
  <w:style w:type="character" w:customStyle="1" w:styleId="Ttulo2Car">
    <w:name w:val="Título 2 Car"/>
    <w:basedOn w:val="Fuentedeprrafopredeter"/>
    <w:link w:val="Ttulo2"/>
    <w:rsid w:val="00E35E8F"/>
    <w:rPr>
      <w:rFonts w:ascii="Arial" w:eastAsia="Times New Roman" w:hAnsi="Arial"/>
      <w:b/>
      <w:sz w:val="24"/>
      <w:lang w:eastAsia="es-ES"/>
    </w:rPr>
  </w:style>
  <w:style w:type="character" w:customStyle="1" w:styleId="Ttulo3Car">
    <w:name w:val="Título 3 Car"/>
    <w:basedOn w:val="Fuentedeprrafopredeter"/>
    <w:link w:val="Ttulo3"/>
    <w:rsid w:val="00E35E8F"/>
    <w:rPr>
      <w:rFonts w:ascii="Arial" w:eastAsia="Times New Roman" w:hAnsi="Arial"/>
      <w:sz w:val="24"/>
      <w:lang w:eastAsia="es-ES"/>
    </w:rPr>
  </w:style>
  <w:style w:type="paragraph" w:customStyle="1" w:styleId="asmall">
    <w:name w:val="a small"/>
    <w:basedOn w:val="1"/>
    <w:qFormat/>
    <w:rsid w:val="00E35E8F"/>
    <w:pPr>
      <w:numPr>
        <w:numId w:val="9"/>
      </w:numPr>
    </w:pPr>
    <w:rPr>
      <w:rFonts w:cs="Times New Roman"/>
    </w:rPr>
  </w:style>
  <w:style w:type="paragraph" w:customStyle="1" w:styleId="arrow">
    <w:name w:val="arrow"/>
    <w:basedOn w:val="Normal"/>
    <w:rsid w:val="00E35E8F"/>
    <w:pPr>
      <w:numPr>
        <w:ilvl w:val="3"/>
        <w:numId w:val="14"/>
      </w:numPr>
      <w:outlineLvl w:val="3"/>
    </w:pPr>
    <w:rPr>
      <w:rFonts w:eastAsia="Times New Roman" w:cs="Times New Roman"/>
      <w:b/>
      <w:szCs w:val="20"/>
      <w:lang w:val="en-US"/>
    </w:rPr>
  </w:style>
  <w:style w:type="paragraph" w:customStyle="1" w:styleId="esquema">
    <w:name w:val="esquema"/>
    <w:basedOn w:val="Normal"/>
    <w:rsid w:val="00E35E8F"/>
    <w:pPr>
      <w:numPr>
        <w:numId w:val="10"/>
      </w:numPr>
      <w:outlineLvl w:val="0"/>
    </w:pPr>
    <w:rPr>
      <w:rFonts w:eastAsia="Times New Roman" w:cs="Times New Roman"/>
      <w:szCs w:val="20"/>
    </w:rPr>
  </w:style>
  <w:style w:type="paragraph" w:styleId="Piedepgina">
    <w:name w:val="footer"/>
    <w:basedOn w:val="Normal"/>
    <w:link w:val="PiedepginaCar"/>
    <w:uiPriority w:val="99"/>
    <w:rsid w:val="00E35E8F"/>
    <w:pPr>
      <w:tabs>
        <w:tab w:val="center" w:pos="4419"/>
        <w:tab w:val="right" w:pos="8838"/>
      </w:tabs>
    </w:pPr>
    <w:rPr>
      <w:rFonts w:eastAsia="Times New Roman" w:cs="Times New Roman"/>
      <w:szCs w:val="24"/>
      <w:lang w:eastAsia="es-ES"/>
    </w:rPr>
  </w:style>
  <w:style w:type="character" w:customStyle="1" w:styleId="PiedepginaCar">
    <w:name w:val="Pie de página Car"/>
    <w:basedOn w:val="Fuentedeprrafopredeter"/>
    <w:link w:val="Piedepgina"/>
    <w:uiPriority w:val="99"/>
    <w:rsid w:val="00E35E8F"/>
    <w:rPr>
      <w:rFonts w:ascii="Times New Roman" w:eastAsia="Times New Roman" w:hAnsi="Times New Roman"/>
      <w:sz w:val="24"/>
      <w:szCs w:val="24"/>
      <w:lang w:eastAsia="es-ES"/>
    </w:rPr>
  </w:style>
  <w:style w:type="character" w:styleId="Nmerodepgina">
    <w:name w:val="page number"/>
    <w:basedOn w:val="Fuentedeprrafopredeter"/>
    <w:rsid w:val="00E35E8F"/>
  </w:style>
  <w:style w:type="paragraph" w:customStyle="1" w:styleId="ilust0">
    <w:name w:val="ilust"/>
    <w:basedOn w:val="Normal"/>
    <w:next w:val="Normal"/>
    <w:rsid w:val="00E35E8F"/>
    <w:pPr>
      <w:pBdr>
        <w:top w:val="single" w:sz="4" w:space="1" w:color="auto" w:shadow="1"/>
        <w:left w:val="single" w:sz="4" w:space="4" w:color="auto" w:shadow="1"/>
        <w:bottom w:val="single" w:sz="4" w:space="1" w:color="auto" w:shadow="1"/>
        <w:right w:val="single" w:sz="4" w:space="4" w:color="auto" w:shadow="1"/>
      </w:pBdr>
      <w:shd w:val="clear" w:color="auto" w:fill="E0E0E0"/>
    </w:pPr>
    <w:rPr>
      <w:rFonts w:eastAsia="Times New Roman" w:cs="Times New Roman"/>
      <w:szCs w:val="24"/>
      <w:lang w:val="en-US" w:eastAsia="es-ES"/>
    </w:rPr>
  </w:style>
  <w:style w:type="paragraph" w:styleId="Listaconnmeros2">
    <w:name w:val="List Number 2"/>
    <w:basedOn w:val="Normal"/>
    <w:rsid w:val="00E35E8F"/>
    <w:pPr>
      <w:outlineLvl w:val="1"/>
    </w:pPr>
    <w:rPr>
      <w:rFonts w:eastAsia="Times New Roman" w:cs="Times New Roman"/>
      <w:b/>
      <w:szCs w:val="20"/>
    </w:rPr>
  </w:style>
  <w:style w:type="paragraph" w:customStyle="1" w:styleId="numberlist">
    <w:name w:val="number list"/>
    <w:basedOn w:val="Normal"/>
    <w:next w:val="arrow"/>
    <w:rsid w:val="00E35E8F"/>
    <w:pPr>
      <w:numPr>
        <w:numId w:val="13"/>
      </w:numPr>
    </w:pPr>
    <w:rPr>
      <w:rFonts w:ascii="Arial" w:eastAsia="Times New Roman" w:hAnsi="Arial" w:cs="Times New Roman"/>
      <w:sz w:val="22"/>
      <w:szCs w:val="24"/>
      <w:lang w:val="en-US" w:eastAsia="es-ES"/>
    </w:rPr>
  </w:style>
  <w:style w:type="paragraph" w:customStyle="1" w:styleId="outlineA">
    <w:name w:val="outline A."/>
    <w:basedOn w:val="Normal"/>
    <w:rsid w:val="00E35E8F"/>
    <w:rPr>
      <w:rFonts w:eastAsia="Times New Roman" w:cs="Times New Roman"/>
      <w:szCs w:val="24"/>
      <w:lang w:eastAsia="es-ES"/>
    </w:rPr>
  </w:style>
  <w:style w:type="table" w:styleId="Tablaconcuadrcula">
    <w:name w:val="Table Grid"/>
    <w:basedOn w:val="Tablanormal"/>
    <w:rsid w:val="00E35E8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inden">
    <w:name w:val="#noinden"/>
    <w:basedOn w:val="Normal"/>
    <w:rsid w:val="00E35E8F"/>
    <w:pPr>
      <w:suppressAutoHyphens/>
      <w:overflowPunct w:val="0"/>
      <w:autoSpaceDE w:val="0"/>
      <w:ind w:hanging="360"/>
      <w:textAlignment w:val="baseline"/>
    </w:pPr>
    <w:rPr>
      <w:rFonts w:eastAsia="Times New Roman" w:cs="Times New Roman"/>
      <w:szCs w:val="24"/>
      <w:lang w:val="es-ES_tradnl" w:eastAsia="ar-SA"/>
    </w:rPr>
  </w:style>
  <w:style w:type="character" w:customStyle="1" w:styleId="definicion">
    <w:name w:val="definicion"/>
    <w:basedOn w:val="Fuentedeprrafopredeter"/>
    <w:rsid w:val="00E35E8F"/>
  </w:style>
  <w:style w:type="paragraph" w:styleId="Encabezado">
    <w:name w:val="header"/>
    <w:basedOn w:val="Normal"/>
    <w:link w:val="EncabezadoCar"/>
    <w:uiPriority w:val="99"/>
    <w:unhideWhenUsed/>
    <w:rsid w:val="00E35E8F"/>
    <w:pPr>
      <w:tabs>
        <w:tab w:val="center" w:pos="4419"/>
        <w:tab w:val="right" w:pos="8838"/>
      </w:tabs>
    </w:pPr>
    <w:rPr>
      <w:rFonts w:eastAsia="Times New Roman" w:cs="Times New Roman"/>
      <w:szCs w:val="24"/>
      <w:lang w:eastAsia="es-ES"/>
    </w:rPr>
  </w:style>
  <w:style w:type="character" w:customStyle="1" w:styleId="EncabezadoCar">
    <w:name w:val="Encabezado Car"/>
    <w:basedOn w:val="Fuentedeprrafopredeter"/>
    <w:link w:val="Encabezado"/>
    <w:uiPriority w:val="99"/>
    <w:rsid w:val="00E35E8F"/>
    <w:rPr>
      <w:rFonts w:ascii="Times New Roman" w:eastAsia="Times New Roman" w:hAnsi="Times New Roman"/>
      <w:sz w:val="24"/>
      <w:szCs w:val="24"/>
      <w:lang w:eastAsia="es-ES"/>
    </w:rPr>
  </w:style>
  <w:style w:type="paragraph" w:styleId="Prrafodelista">
    <w:name w:val="List Paragraph"/>
    <w:basedOn w:val="Normal"/>
    <w:uiPriority w:val="34"/>
    <w:qFormat/>
    <w:rsid w:val="00E35E8F"/>
    <w:pPr>
      <w:ind w:left="720"/>
      <w:contextualSpacing/>
    </w:pPr>
    <w:rPr>
      <w:rFonts w:eastAsia="Times New Roman" w:cs="Times New Roman"/>
      <w:szCs w:val="24"/>
      <w:lang w:eastAsia="es-ES"/>
    </w:rPr>
  </w:style>
  <w:style w:type="paragraph" w:styleId="Textodeglobo">
    <w:name w:val="Balloon Text"/>
    <w:basedOn w:val="Normal"/>
    <w:link w:val="TextodegloboCar"/>
    <w:uiPriority w:val="99"/>
    <w:semiHidden/>
    <w:unhideWhenUsed/>
    <w:rsid w:val="00DB66F6"/>
    <w:rPr>
      <w:rFonts w:ascii="Tahoma" w:hAnsi="Tahoma" w:cs="Tahoma"/>
      <w:sz w:val="16"/>
      <w:szCs w:val="16"/>
    </w:rPr>
  </w:style>
  <w:style w:type="character" w:customStyle="1" w:styleId="TextodegloboCar">
    <w:name w:val="Texto de globo Car"/>
    <w:basedOn w:val="Fuentedeprrafopredeter"/>
    <w:link w:val="Textodeglobo"/>
    <w:uiPriority w:val="99"/>
    <w:semiHidden/>
    <w:rsid w:val="00DB66F6"/>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Number" w:uiPriority="0" w:qFormat="1"/>
    <w:lsdException w:name="List Number 2"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C47"/>
    <w:rPr>
      <w:rFonts w:ascii="Times New Roman" w:hAnsi="Times New Roman" w:cstheme="minorBidi"/>
      <w:sz w:val="24"/>
      <w:szCs w:val="22"/>
      <w:lang w:eastAsia="en-US"/>
    </w:rPr>
  </w:style>
  <w:style w:type="paragraph" w:styleId="Ttulo1">
    <w:name w:val="heading 1"/>
    <w:aliases w:val="Heading 1 Lección"/>
    <w:basedOn w:val="Normal"/>
    <w:next w:val="Listaconnmeros"/>
    <w:link w:val="Ttulo1Car"/>
    <w:qFormat/>
    <w:rsid w:val="003B533C"/>
    <w:pPr>
      <w:keepNext/>
      <w:keepLines/>
      <w:spacing w:after="120"/>
      <w:jc w:val="center"/>
      <w:outlineLvl w:val="0"/>
    </w:pPr>
    <w:rPr>
      <w:rFonts w:ascii="Arial Black" w:eastAsiaTheme="majorEastAsia" w:hAnsi="Arial Black" w:cstheme="majorBidi"/>
      <w:b/>
      <w:bCs/>
      <w:color w:val="000000" w:themeColor="text1"/>
      <w:szCs w:val="28"/>
    </w:rPr>
  </w:style>
  <w:style w:type="paragraph" w:styleId="Ttulo2">
    <w:name w:val="heading 2"/>
    <w:basedOn w:val="Normal"/>
    <w:link w:val="Ttulo2Car"/>
    <w:qFormat/>
    <w:rsid w:val="00E35E8F"/>
    <w:pPr>
      <w:numPr>
        <w:ilvl w:val="1"/>
        <w:numId w:val="11"/>
      </w:numPr>
      <w:overflowPunct w:val="0"/>
      <w:autoSpaceDE w:val="0"/>
      <w:autoSpaceDN w:val="0"/>
      <w:adjustRightInd w:val="0"/>
      <w:spacing w:after="144"/>
      <w:textAlignment w:val="baseline"/>
      <w:outlineLvl w:val="1"/>
    </w:pPr>
    <w:rPr>
      <w:rFonts w:ascii="Arial" w:eastAsia="Times New Roman" w:hAnsi="Arial" w:cs="Times New Roman"/>
      <w:b/>
      <w:szCs w:val="20"/>
      <w:lang w:eastAsia="es-ES"/>
    </w:rPr>
  </w:style>
  <w:style w:type="paragraph" w:styleId="Ttulo3">
    <w:name w:val="heading 3"/>
    <w:basedOn w:val="Normal"/>
    <w:link w:val="Ttulo3Car"/>
    <w:qFormat/>
    <w:rsid w:val="00E35E8F"/>
    <w:pPr>
      <w:numPr>
        <w:ilvl w:val="2"/>
        <w:numId w:val="12"/>
      </w:numPr>
      <w:overflowPunct w:val="0"/>
      <w:autoSpaceDE w:val="0"/>
      <w:autoSpaceDN w:val="0"/>
      <w:adjustRightInd w:val="0"/>
      <w:spacing w:after="144"/>
      <w:textAlignment w:val="baseline"/>
      <w:outlineLvl w:val="2"/>
    </w:pPr>
    <w:rPr>
      <w:rFonts w:ascii="Arial" w:eastAsia="Times New Roman" w:hAnsi="Arial" w:cs="Times New Roman"/>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umbering">
    <w:name w:val="numbering"/>
    <w:basedOn w:val="Listaconnmeros"/>
    <w:next w:val="respuesta"/>
    <w:uiPriority w:val="99"/>
    <w:qFormat/>
    <w:rsid w:val="00835E3F"/>
    <w:pPr>
      <w:numPr>
        <w:numId w:val="3"/>
      </w:numPr>
      <w:overflowPunct w:val="0"/>
      <w:autoSpaceDE w:val="0"/>
      <w:autoSpaceDN w:val="0"/>
      <w:adjustRightInd w:val="0"/>
      <w:spacing w:after="80"/>
      <w:contextualSpacing w:val="0"/>
      <w:textAlignment w:val="baseline"/>
    </w:pPr>
    <w:rPr>
      <w:rFonts w:eastAsia="Times New Roman"/>
      <w:bCs/>
      <w:szCs w:val="20"/>
      <w:lang w:val="es-ES_tradnl" w:eastAsia="es-ES"/>
    </w:rPr>
  </w:style>
  <w:style w:type="paragraph" w:styleId="Listaconnmeros">
    <w:name w:val="List Number"/>
    <w:basedOn w:val="Normal"/>
    <w:next w:val="Respuesta0"/>
    <w:unhideWhenUsed/>
    <w:qFormat/>
    <w:rsid w:val="00712C5C"/>
    <w:pPr>
      <w:numPr>
        <w:numId w:val="2"/>
      </w:numPr>
      <w:contextualSpacing/>
    </w:pPr>
    <w:rPr>
      <w:rFonts w:eastAsia="Calibri" w:cs="Times New Roman"/>
    </w:rPr>
  </w:style>
  <w:style w:type="paragraph" w:customStyle="1" w:styleId="respuesta">
    <w:name w:val="respuesta"/>
    <w:basedOn w:val="Normal"/>
    <w:next w:val="numbering"/>
    <w:autoRedefine/>
    <w:qFormat/>
    <w:rsid w:val="00CD280E"/>
    <w:pPr>
      <w:suppressAutoHyphens/>
      <w:overflowPunct w:val="0"/>
      <w:autoSpaceDE w:val="0"/>
      <w:autoSpaceDN w:val="0"/>
      <w:adjustRightInd w:val="0"/>
      <w:spacing w:after="120"/>
      <w:textAlignment w:val="baseline"/>
    </w:pPr>
    <w:rPr>
      <w:rFonts w:ascii="Times New Roman Bold" w:eastAsia="Times New Roman" w:hAnsi="Times New Roman Bold" w:cs="Times New Roman"/>
      <w:b/>
      <w:color w:val="FFFFFF" w:themeColor="background1"/>
      <w:szCs w:val="20"/>
      <w:shd w:val="clear" w:color="auto" w:fill="FFFFFF"/>
      <w:lang w:val="es-ES_tradnl"/>
    </w:rPr>
  </w:style>
  <w:style w:type="paragraph" w:styleId="Ttulo">
    <w:name w:val="Title"/>
    <w:basedOn w:val="Normal"/>
    <w:next w:val="Normal"/>
    <w:link w:val="TtuloCar"/>
    <w:qFormat/>
    <w:rsid w:val="001C2466"/>
    <w:pPr>
      <w:spacing w:after="120"/>
      <w:contextualSpacing/>
      <w:jc w:val="center"/>
      <w:outlineLvl w:val="0"/>
    </w:pPr>
    <w:rPr>
      <w:rFonts w:eastAsia="Times New Roman" w:cs="Times New Roman"/>
      <w:b/>
      <w:smallCaps/>
      <w:color w:val="000000" w:themeColor="text1"/>
      <w:spacing w:val="5"/>
      <w:kern w:val="28"/>
      <w:sz w:val="28"/>
      <w:szCs w:val="52"/>
    </w:rPr>
  </w:style>
  <w:style w:type="character" w:customStyle="1" w:styleId="TtuloCar">
    <w:name w:val="Título Car"/>
    <w:basedOn w:val="Fuentedeprrafopredeter"/>
    <w:link w:val="Ttulo"/>
    <w:rsid w:val="001C2466"/>
    <w:rPr>
      <w:rFonts w:ascii="Times New Roman" w:eastAsia="Times New Roman" w:hAnsi="Times New Roman"/>
      <w:b/>
      <w:smallCaps/>
      <w:color w:val="000000" w:themeColor="text1"/>
      <w:spacing w:val="5"/>
      <w:kern w:val="28"/>
      <w:sz w:val="28"/>
      <w:szCs w:val="52"/>
      <w:lang w:eastAsia="en-US"/>
    </w:rPr>
  </w:style>
  <w:style w:type="paragraph" w:customStyle="1" w:styleId="Ilust">
    <w:name w:val="Ilust"/>
    <w:basedOn w:val="Normal"/>
    <w:qFormat/>
    <w:rsid w:val="00686590"/>
    <w:pPr>
      <w:pBdr>
        <w:top w:val="single" w:sz="8" w:space="1" w:color="4F81BD"/>
        <w:left w:val="single" w:sz="8" w:space="4" w:color="4F81BD"/>
        <w:bottom w:val="single" w:sz="8" w:space="1" w:color="4F81BD"/>
        <w:right w:val="single" w:sz="8" w:space="4" w:color="4F81BD"/>
      </w:pBdr>
      <w:shd w:val="clear" w:color="auto" w:fill="EEECE1"/>
      <w:spacing w:after="120"/>
    </w:pPr>
  </w:style>
  <w:style w:type="paragraph" w:customStyle="1" w:styleId="check">
    <w:name w:val="check"/>
    <w:basedOn w:val="Normal"/>
    <w:qFormat/>
    <w:rsid w:val="003B533C"/>
    <w:pPr>
      <w:numPr>
        <w:numId w:val="8"/>
      </w:numPr>
      <w:overflowPunct w:val="0"/>
      <w:autoSpaceDE w:val="0"/>
      <w:autoSpaceDN w:val="0"/>
      <w:adjustRightInd w:val="0"/>
      <w:spacing w:after="60"/>
      <w:textAlignment w:val="baseline"/>
    </w:pPr>
    <w:rPr>
      <w:rFonts w:eastAsia="Times New Roman"/>
      <w:szCs w:val="20"/>
      <w:lang w:eastAsia="es-ES"/>
    </w:rPr>
  </w:style>
  <w:style w:type="paragraph" w:customStyle="1" w:styleId="Respuesta0">
    <w:name w:val="Respuesta"/>
    <w:basedOn w:val="Normal"/>
    <w:next w:val="Normal"/>
    <w:qFormat/>
    <w:rsid w:val="00A33B9C"/>
    <w:rPr>
      <w:b/>
    </w:rPr>
  </w:style>
  <w:style w:type="paragraph" w:customStyle="1" w:styleId="A">
    <w:name w:val="A"/>
    <w:basedOn w:val="Normal"/>
    <w:qFormat/>
    <w:rsid w:val="002B06F5"/>
    <w:pPr>
      <w:numPr>
        <w:numId w:val="5"/>
      </w:numPr>
      <w:overflowPunct w:val="0"/>
      <w:autoSpaceDE w:val="0"/>
      <w:autoSpaceDN w:val="0"/>
      <w:adjustRightInd w:val="0"/>
      <w:spacing w:after="120"/>
      <w:textAlignment w:val="baseline"/>
    </w:pPr>
    <w:rPr>
      <w:rFonts w:eastAsia="Times New Roman"/>
      <w:color w:val="000000" w:themeColor="text1"/>
      <w:szCs w:val="20"/>
      <w:lang w:eastAsia="es-ES"/>
    </w:rPr>
  </w:style>
  <w:style w:type="paragraph" w:customStyle="1" w:styleId="1">
    <w:name w:val="1"/>
    <w:basedOn w:val="Normal"/>
    <w:qFormat/>
    <w:rsid w:val="002B06F5"/>
    <w:pPr>
      <w:numPr>
        <w:numId w:val="6"/>
      </w:numPr>
      <w:overflowPunct w:val="0"/>
      <w:autoSpaceDE w:val="0"/>
      <w:autoSpaceDN w:val="0"/>
      <w:adjustRightInd w:val="0"/>
      <w:spacing w:after="80"/>
      <w:textAlignment w:val="baseline"/>
    </w:pPr>
    <w:rPr>
      <w:rFonts w:eastAsia="Times New Roman"/>
      <w:color w:val="000000" w:themeColor="text1"/>
      <w:szCs w:val="20"/>
      <w:lang w:eastAsia="es-ES"/>
    </w:rPr>
  </w:style>
  <w:style w:type="paragraph" w:customStyle="1" w:styleId="I">
    <w:name w:val="I"/>
    <w:basedOn w:val="numbering"/>
    <w:next w:val="A"/>
    <w:qFormat/>
    <w:rsid w:val="002B06F5"/>
    <w:pPr>
      <w:numPr>
        <w:numId w:val="4"/>
      </w:numPr>
      <w:spacing w:after="120"/>
    </w:pPr>
    <w:rPr>
      <w:rFonts w:ascii="Arial Black" w:hAnsi="Arial Black"/>
      <w:color w:val="000000" w:themeColor="text1"/>
      <w:lang w:val="en-US"/>
    </w:rPr>
  </w:style>
  <w:style w:type="paragraph" w:customStyle="1" w:styleId="doublecheck">
    <w:name w:val="double check"/>
    <w:basedOn w:val="check"/>
    <w:qFormat/>
    <w:rsid w:val="002B06F5"/>
    <w:pPr>
      <w:numPr>
        <w:numId w:val="7"/>
      </w:numPr>
      <w:overflowPunct/>
      <w:spacing w:before="72" w:after="72"/>
      <w:textAlignment w:val="auto"/>
    </w:pPr>
    <w:rPr>
      <w:szCs w:val="24"/>
      <w:lang w:eastAsia="es-MX"/>
    </w:rPr>
  </w:style>
  <w:style w:type="character" w:customStyle="1" w:styleId="Ttulo1Car">
    <w:name w:val="Título 1 Car"/>
    <w:aliases w:val="Heading 1 Lección Car"/>
    <w:basedOn w:val="Fuentedeprrafopredeter"/>
    <w:link w:val="Ttulo1"/>
    <w:rsid w:val="003B533C"/>
    <w:rPr>
      <w:rFonts w:ascii="Arial Black" w:eastAsiaTheme="majorEastAsia" w:hAnsi="Arial Black" w:cstheme="majorBidi"/>
      <w:b/>
      <w:bCs/>
      <w:color w:val="000000" w:themeColor="text1"/>
      <w:sz w:val="24"/>
      <w:szCs w:val="28"/>
      <w:lang w:eastAsia="en-US"/>
    </w:rPr>
  </w:style>
  <w:style w:type="paragraph" w:styleId="ndice1">
    <w:name w:val="index 1"/>
    <w:basedOn w:val="Normal"/>
    <w:next w:val="Normal"/>
    <w:autoRedefine/>
    <w:uiPriority w:val="99"/>
    <w:semiHidden/>
    <w:unhideWhenUsed/>
    <w:rsid w:val="00193536"/>
    <w:pPr>
      <w:ind w:left="240" w:hanging="240"/>
    </w:pPr>
  </w:style>
  <w:style w:type="paragraph" w:styleId="TtulodeTDC">
    <w:name w:val="TOC Heading"/>
    <w:basedOn w:val="Ttulo1"/>
    <w:next w:val="Normal"/>
    <w:uiPriority w:val="39"/>
    <w:unhideWhenUsed/>
    <w:qFormat/>
    <w:rsid w:val="00193536"/>
    <w:pPr>
      <w:spacing w:line="276" w:lineRule="auto"/>
      <w:outlineLvl w:val="9"/>
    </w:pPr>
    <w:rPr>
      <w:lang w:val="en-US"/>
    </w:rPr>
  </w:style>
  <w:style w:type="paragraph" w:styleId="TDC1">
    <w:name w:val="toc 1"/>
    <w:basedOn w:val="Normal"/>
    <w:next w:val="Normal"/>
    <w:autoRedefine/>
    <w:uiPriority w:val="39"/>
    <w:unhideWhenUsed/>
    <w:qFormat/>
    <w:rsid w:val="0056212B"/>
    <w:pPr>
      <w:tabs>
        <w:tab w:val="right" w:leader="dot" w:pos="9360"/>
      </w:tabs>
      <w:spacing w:after="100" w:line="360" w:lineRule="auto"/>
      <w:ind w:left="2250" w:right="2880"/>
    </w:pPr>
  </w:style>
  <w:style w:type="character" w:styleId="Hipervnculo">
    <w:name w:val="Hyperlink"/>
    <w:basedOn w:val="Fuentedeprrafopredeter"/>
    <w:uiPriority w:val="99"/>
    <w:unhideWhenUsed/>
    <w:rsid w:val="00C1009D"/>
    <w:rPr>
      <w:color w:val="0000FF" w:themeColor="hyperlink"/>
      <w:u w:val="single"/>
    </w:rPr>
  </w:style>
  <w:style w:type="paragraph" w:styleId="TDC2">
    <w:name w:val="toc 2"/>
    <w:basedOn w:val="Normal"/>
    <w:next w:val="Normal"/>
    <w:autoRedefine/>
    <w:uiPriority w:val="39"/>
    <w:semiHidden/>
    <w:unhideWhenUsed/>
    <w:qFormat/>
    <w:rsid w:val="00F731B8"/>
    <w:pPr>
      <w:spacing w:after="100" w:line="276" w:lineRule="auto"/>
      <w:ind w:left="220"/>
    </w:pPr>
    <w:rPr>
      <w:rFonts w:asciiTheme="minorHAnsi" w:eastAsiaTheme="minorEastAsia" w:hAnsiTheme="minorHAnsi"/>
      <w:sz w:val="22"/>
      <w:lang w:val="en-US"/>
    </w:rPr>
  </w:style>
  <w:style w:type="paragraph" w:styleId="TDC3">
    <w:name w:val="toc 3"/>
    <w:basedOn w:val="Normal"/>
    <w:next w:val="Normal"/>
    <w:autoRedefine/>
    <w:uiPriority w:val="39"/>
    <w:semiHidden/>
    <w:unhideWhenUsed/>
    <w:qFormat/>
    <w:rsid w:val="00F731B8"/>
    <w:pPr>
      <w:spacing w:after="100" w:line="276" w:lineRule="auto"/>
      <w:ind w:left="440"/>
    </w:pPr>
    <w:rPr>
      <w:rFonts w:asciiTheme="minorHAnsi" w:eastAsiaTheme="minorEastAsia" w:hAnsiTheme="minorHAnsi"/>
      <w:sz w:val="22"/>
      <w:lang w:val="en-US"/>
    </w:rPr>
  </w:style>
  <w:style w:type="character" w:customStyle="1" w:styleId="Ttulo2Car">
    <w:name w:val="Título 2 Car"/>
    <w:basedOn w:val="Fuentedeprrafopredeter"/>
    <w:link w:val="Ttulo2"/>
    <w:rsid w:val="00E35E8F"/>
    <w:rPr>
      <w:rFonts w:ascii="Arial" w:eastAsia="Times New Roman" w:hAnsi="Arial"/>
      <w:b/>
      <w:sz w:val="24"/>
      <w:lang w:eastAsia="es-ES"/>
    </w:rPr>
  </w:style>
  <w:style w:type="character" w:customStyle="1" w:styleId="Ttulo3Car">
    <w:name w:val="Título 3 Car"/>
    <w:basedOn w:val="Fuentedeprrafopredeter"/>
    <w:link w:val="Ttulo3"/>
    <w:rsid w:val="00E35E8F"/>
    <w:rPr>
      <w:rFonts w:ascii="Arial" w:eastAsia="Times New Roman" w:hAnsi="Arial"/>
      <w:sz w:val="24"/>
      <w:lang w:eastAsia="es-ES"/>
    </w:rPr>
  </w:style>
  <w:style w:type="paragraph" w:customStyle="1" w:styleId="asmall">
    <w:name w:val="a small"/>
    <w:basedOn w:val="1"/>
    <w:qFormat/>
    <w:rsid w:val="00E35E8F"/>
    <w:pPr>
      <w:numPr>
        <w:numId w:val="9"/>
      </w:numPr>
    </w:pPr>
    <w:rPr>
      <w:rFonts w:cs="Times New Roman"/>
    </w:rPr>
  </w:style>
  <w:style w:type="paragraph" w:customStyle="1" w:styleId="arrow">
    <w:name w:val="arrow"/>
    <w:basedOn w:val="Normal"/>
    <w:rsid w:val="00E35E8F"/>
    <w:pPr>
      <w:numPr>
        <w:ilvl w:val="3"/>
        <w:numId w:val="14"/>
      </w:numPr>
      <w:outlineLvl w:val="3"/>
    </w:pPr>
    <w:rPr>
      <w:rFonts w:eastAsia="Times New Roman" w:cs="Times New Roman"/>
      <w:b/>
      <w:szCs w:val="20"/>
      <w:lang w:val="en-US"/>
    </w:rPr>
  </w:style>
  <w:style w:type="paragraph" w:customStyle="1" w:styleId="esquema">
    <w:name w:val="esquema"/>
    <w:basedOn w:val="Normal"/>
    <w:rsid w:val="00E35E8F"/>
    <w:pPr>
      <w:numPr>
        <w:numId w:val="10"/>
      </w:numPr>
      <w:outlineLvl w:val="0"/>
    </w:pPr>
    <w:rPr>
      <w:rFonts w:eastAsia="Times New Roman" w:cs="Times New Roman"/>
      <w:szCs w:val="20"/>
    </w:rPr>
  </w:style>
  <w:style w:type="paragraph" w:styleId="Piedepgina">
    <w:name w:val="footer"/>
    <w:basedOn w:val="Normal"/>
    <w:link w:val="PiedepginaCar"/>
    <w:uiPriority w:val="99"/>
    <w:rsid w:val="00E35E8F"/>
    <w:pPr>
      <w:tabs>
        <w:tab w:val="center" w:pos="4419"/>
        <w:tab w:val="right" w:pos="8838"/>
      </w:tabs>
    </w:pPr>
    <w:rPr>
      <w:rFonts w:eastAsia="Times New Roman" w:cs="Times New Roman"/>
      <w:szCs w:val="24"/>
      <w:lang w:eastAsia="es-ES"/>
    </w:rPr>
  </w:style>
  <w:style w:type="character" w:customStyle="1" w:styleId="PiedepginaCar">
    <w:name w:val="Pie de página Car"/>
    <w:basedOn w:val="Fuentedeprrafopredeter"/>
    <w:link w:val="Piedepgina"/>
    <w:uiPriority w:val="99"/>
    <w:rsid w:val="00E35E8F"/>
    <w:rPr>
      <w:rFonts w:ascii="Times New Roman" w:eastAsia="Times New Roman" w:hAnsi="Times New Roman"/>
      <w:sz w:val="24"/>
      <w:szCs w:val="24"/>
      <w:lang w:eastAsia="es-ES"/>
    </w:rPr>
  </w:style>
  <w:style w:type="character" w:styleId="Nmerodepgina">
    <w:name w:val="page number"/>
    <w:basedOn w:val="Fuentedeprrafopredeter"/>
    <w:rsid w:val="00E35E8F"/>
  </w:style>
  <w:style w:type="paragraph" w:customStyle="1" w:styleId="ilust0">
    <w:name w:val="ilust"/>
    <w:basedOn w:val="Normal"/>
    <w:next w:val="Normal"/>
    <w:rsid w:val="00E35E8F"/>
    <w:pPr>
      <w:pBdr>
        <w:top w:val="single" w:sz="4" w:space="1" w:color="auto" w:shadow="1"/>
        <w:left w:val="single" w:sz="4" w:space="4" w:color="auto" w:shadow="1"/>
        <w:bottom w:val="single" w:sz="4" w:space="1" w:color="auto" w:shadow="1"/>
        <w:right w:val="single" w:sz="4" w:space="4" w:color="auto" w:shadow="1"/>
      </w:pBdr>
      <w:shd w:val="clear" w:color="auto" w:fill="E0E0E0"/>
    </w:pPr>
    <w:rPr>
      <w:rFonts w:eastAsia="Times New Roman" w:cs="Times New Roman"/>
      <w:szCs w:val="24"/>
      <w:lang w:val="en-US" w:eastAsia="es-ES"/>
    </w:rPr>
  </w:style>
  <w:style w:type="paragraph" w:styleId="Listaconnmeros2">
    <w:name w:val="List Number 2"/>
    <w:basedOn w:val="Normal"/>
    <w:rsid w:val="00E35E8F"/>
    <w:pPr>
      <w:outlineLvl w:val="1"/>
    </w:pPr>
    <w:rPr>
      <w:rFonts w:eastAsia="Times New Roman" w:cs="Times New Roman"/>
      <w:b/>
      <w:szCs w:val="20"/>
    </w:rPr>
  </w:style>
  <w:style w:type="paragraph" w:customStyle="1" w:styleId="numberlist">
    <w:name w:val="number list"/>
    <w:basedOn w:val="Normal"/>
    <w:next w:val="arrow"/>
    <w:rsid w:val="00E35E8F"/>
    <w:pPr>
      <w:numPr>
        <w:numId w:val="13"/>
      </w:numPr>
    </w:pPr>
    <w:rPr>
      <w:rFonts w:ascii="Arial" w:eastAsia="Times New Roman" w:hAnsi="Arial" w:cs="Times New Roman"/>
      <w:sz w:val="22"/>
      <w:szCs w:val="24"/>
      <w:lang w:val="en-US" w:eastAsia="es-ES"/>
    </w:rPr>
  </w:style>
  <w:style w:type="paragraph" w:customStyle="1" w:styleId="outlineA">
    <w:name w:val="outline A."/>
    <w:basedOn w:val="Normal"/>
    <w:rsid w:val="00E35E8F"/>
    <w:rPr>
      <w:rFonts w:eastAsia="Times New Roman" w:cs="Times New Roman"/>
      <w:szCs w:val="24"/>
      <w:lang w:eastAsia="es-ES"/>
    </w:rPr>
  </w:style>
  <w:style w:type="table" w:styleId="Tablaconcuadrcula">
    <w:name w:val="Table Grid"/>
    <w:basedOn w:val="Tablanormal"/>
    <w:rsid w:val="00E35E8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inden">
    <w:name w:val="#noinden"/>
    <w:basedOn w:val="Normal"/>
    <w:rsid w:val="00E35E8F"/>
    <w:pPr>
      <w:suppressAutoHyphens/>
      <w:overflowPunct w:val="0"/>
      <w:autoSpaceDE w:val="0"/>
      <w:ind w:hanging="360"/>
      <w:textAlignment w:val="baseline"/>
    </w:pPr>
    <w:rPr>
      <w:rFonts w:eastAsia="Times New Roman" w:cs="Times New Roman"/>
      <w:szCs w:val="24"/>
      <w:lang w:val="es-ES_tradnl" w:eastAsia="ar-SA"/>
    </w:rPr>
  </w:style>
  <w:style w:type="character" w:customStyle="1" w:styleId="definicion">
    <w:name w:val="definicion"/>
    <w:basedOn w:val="Fuentedeprrafopredeter"/>
    <w:rsid w:val="00E35E8F"/>
  </w:style>
  <w:style w:type="paragraph" w:styleId="Encabezado">
    <w:name w:val="header"/>
    <w:basedOn w:val="Normal"/>
    <w:link w:val="EncabezadoCar"/>
    <w:uiPriority w:val="99"/>
    <w:unhideWhenUsed/>
    <w:rsid w:val="00E35E8F"/>
    <w:pPr>
      <w:tabs>
        <w:tab w:val="center" w:pos="4419"/>
        <w:tab w:val="right" w:pos="8838"/>
      </w:tabs>
    </w:pPr>
    <w:rPr>
      <w:rFonts w:eastAsia="Times New Roman" w:cs="Times New Roman"/>
      <w:szCs w:val="24"/>
      <w:lang w:eastAsia="es-ES"/>
    </w:rPr>
  </w:style>
  <w:style w:type="character" w:customStyle="1" w:styleId="EncabezadoCar">
    <w:name w:val="Encabezado Car"/>
    <w:basedOn w:val="Fuentedeprrafopredeter"/>
    <w:link w:val="Encabezado"/>
    <w:uiPriority w:val="99"/>
    <w:rsid w:val="00E35E8F"/>
    <w:rPr>
      <w:rFonts w:ascii="Times New Roman" w:eastAsia="Times New Roman" w:hAnsi="Times New Roman"/>
      <w:sz w:val="24"/>
      <w:szCs w:val="24"/>
      <w:lang w:eastAsia="es-ES"/>
    </w:rPr>
  </w:style>
  <w:style w:type="paragraph" w:styleId="Prrafodelista">
    <w:name w:val="List Paragraph"/>
    <w:basedOn w:val="Normal"/>
    <w:uiPriority w:val="34"/>
    <w:qFormat/>
    <w:rsid w:val="00E35E8F"/>
    <w:pPr>
      <w:ind w:left="720"/>
      <w:contextualSpacing/>
    </w:pPr>
    <w:rPr>
      <w:rFonts w:eastAsia="Times New Roman" w:cs="Times New Roman"/>
      <w:szCs w:val="24"/>
      <w:lang w:eastAsia="es-ES"/>
    </w:rPr>
  </w:style>
  <w:style w:type="paragraph" w:styleId="Textodeglobo">
    <w:name w:val="Balloon Text"/>
    <w:basedOn w:val="Normal"/>
    <w:link w:val="TextodegloboCar"/>
    <w:uiPriority w:val="99"/>
    <w:semiHidden/>
    <w:unhideWhenUsed/>
    <w:rsid w:val="00DB66F6"/>
    <w:rPr>
      <w:rFonts w:ascii="Tahoma" w:hAnsi="Tahoma" w:cs="Tahoma"/>
      <w:sz w:val="16"/>
      <w:szCs w:val="16"/>
    </w:rPr>
  </w:style>
  <w:style w:type="character" w:customStyle="1" w:styleId="TextodegloboCar">
    <w:name w:val="Texto de globo Car"/>
    <w:basedOn w:val="Fuentedeprrafopredeter"/>
    <w:link w:val="Textodeglobo"/>
    <w:uiPriority w:val="99"/>
    <w:semiHidden/>
    <w:rsid w:val="00DB66F6"/>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s.wikipedia.org/wiki/Locuci%C3%B3n_latina"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ardo\AppData\Roaming\Microsoft\Templates\Manual%20con%20Table%20de%20contenido.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9643E3-EC51-46CB-AA91-4159A6579A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Manual con Table de contenido.dotx</Template>
  <TotalTime>0</TotalTime>
  <Pages>41</Pages>
  <Words>12419</Words>
  <Characters>68307</Characters>
  <Application>Microsoft Office Word</Application>
  <DocSecurity>0</DocSecurity>
  <Lines>569</Lines>
  <Paragraphs>161</Paragraphs>
  <ScaleCrop>false</ScaleCrop>
  <HeadingPairs>
    <vt:vector size="6" baseType="variant">
      <vt:variant>
        <vt:lpstr>Título</vt:lpstr>
      </vt:variant>
      <vt:variant>
        <vt:i4>1</vt:i4>
      </vt:variant>
      <vt:variant>
        <vt:lpstr>Title</vt:lpstr>
      </vt:variant>
      <vt:variant>
        <vt:i4>1</vt:i4>
      </vt:variant>
      <vt:variant>
        <vt:lpstr>Headings</vt:lpstr>
      </vt:variant>
      <vt:variant>
        <vt:i4>83</vt:i4>
      </vt:variant>
    </vt:vector>
  </HeadingPairs>
  <TitlesOfParts>
    <vt:vector size="85" baseType="lpstr">
      <vt:lpstr/>
      <vt:lpstr/>
      <vt:lpstr/>
      <vt:lpstr>Lección 1  ¿Cómo es Dios?</vt:lpstr>
      <vt:lpstr/>
      <vt:lpstr/>
      <vt:lpstr/>
      <vt:lpstr/>
      <vt:lpstr/>
      <vt:lpstr/>
      <vt:lpstr/>
      <vt:lpstr/>
      <vt:lpstr>Lección 2 ¿Cómo es Dios (segunda parte)</vt:lpstr>
      <vt:lpstr/>
      <vt:lpstr/>
      <vt:lpstr/>
      <vt:lpstr/>
      <vt:lpstr/>
      <vt:lpstr/>
      <vt:lpstr/>
      <vt:lpstr/>
      <vt:lpstr/>
      <vt:lpstr/>
      <vt:lpstr/>
      <vt:lpstr/>
      <vt:lpstr/>
      <vt:lpstr/>
      <vt:lpstr/>
      <vt:lpstr/>
      <vt:lpstr/>
      <vt:lpstr>Lección 3  ¿Es inspirada la Biblia?</vt:lpstr>
      <vt:lpstr>Lección 4,  Jesucristo el Señor</vt:lpstr>
      <vt:lpstr/>
      <vt:lpstr>Lección 5, Jesucristo el Señor (segunda parte)</vt:lpstr>
      <vt:lpstr/>
      <vt:lpstr/>
      <vt:lpstr>Lección 6 - El Espíritu Santo (primera parte)</vt:lpstr>
      <vt:lpstr>Lección 7  La obra del Espíritu Santo en la vida del cristiano y en el futuro</vt:lpstr>
      <vt:lpstr/>
      <vt:lpstr/>
      <vt:lpstr/>
      <vt:lpstr/>
      <vt:lpstr>Lección 8 – El mundo de los ángeles</vt:lpstr>
      <vt:lpstr/>
      <vt:lpstr/>
      <vt:lpstr/>
      <vt:lpstr/>
      <vt:lpstr/>
      <vt:lpstr/>
      <vt:lpstr/>
      <vt:lpstr/>
      <vt:lpstr/>
      <vt:lpstr/>
      <vt:lpstr/>
      <vt:lpstr/>
      <vt:lpstr/>
      <vt:lpstr/>
      <vt:lpstr/>
      <vt:lpstr/>
      <vt:lpstr/>
      <vt:lpstr>Lección 9 La naturaleza del hombre</vt:lpstr>
      <vt:lpstr/>
      <vt:lpstr/>
      <vt:lpstr>Lección 10 – La Salvación Por Cristo (primera parte)</vt:lpstr>
      <vt:lpstr/>
      <vt:lpstr/>
      <vt:lpstr/>
      <vt:lpstr/>
      <vt:lpstr/>
      <vt:lpstr/>
      <vt:lpstr/>
      <vt:lpstr/>
      <vt:lpstr/>
      <vt:lpstr/>
      <vt:lpstr/>
      <vt:lpstr/>
      <vt:lpstr/>
      <vt:lpstr/>
      <vt:lpstr/>
      <vt:lpstr>Lección 11 la salvación por Cristo (segunda parte)</vt:lpstr>
      <vt:lpstr/>
      <vt:lpstr/>
      <vt:lpstr>Lección 12 ¿Qué es la iglesia?</vt:lpstr>
      <vt:lpstr>Lección 13 ¿Que nos reserva el futuro?</vt:lpstr>
      <vt:lpstr>Lección 14 ¿Qué nos reserva el futuro?  (segunda parte)</vt:lpstr>
    </vt:vector>
  </TitlesOfParts>
  <Company>Hewlett-Packard Company</Company>
  <LinksUpToDate>false</LinksUpToDate>
  <CharactersWithSpaces>80565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Ricardo Ludy</dc:creator>
  <cp:lastModifiedBy>Richard Ludy</cp:lastModifiedBy>
  <cp:revision>2</cp:revision>
  <cp:lastPrinted>2020-06-26T22:16:00Z</cp:lastPrinted>
  <dcterms:created xsi:type="dcterms:W3CDTF">2020-11-06T21:41:00Z</dcterms:created>
  <dcterms:modified xsi:type="dcterms:W3CDTF">2020-11-06T21:41:00Z</dcterms:modified>
</cp:coreProperties>
</file>