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82B7E0" w14:textId="77777777" w:rsidR="009E7E37" w:rsidRDefault="009E7E37" w:rsidP="00193536">
      <w:pPr>
        <w:ind w:left="7110" w:hanging="3870"/>
      </w:pPr>
    </w:p>
    <w:p w14:paraId="5CD4D02F" w14:textId="77777777" w:rsidR="0042321C" w:rsidRDefault="0042321C" w:rsidP="00193536">
      <w:pPr>
        <w:ind w:left="7110" w:hanging="3870"/>
      </w:pPr>
    </w:p>
    <w:p w14:paraId="181F4D35" w14:textId="7C1324DD" w:rsidR="0042321C" w:rsidRDefault="0042321C" w:rsidP="00193536">
      <w:pPr>
        <w:ind w:left="7110" w:hanging="3870"/>
      </w:pPr>
    </w:p>
    <w:p w14:paraId="03E19724" w14:textId="77777777" w:rsidR="0042321C" w:rsidRPr="008641D7" w:rsidRDefault="0042321C" w:rsidP="00193536">
      <w:pPr>
        <w:ind w:left="7110" w:hanging="3870"/>
      </w:pPr>
    </w:p>
    <w:p w14:paraId="006FEBFE" w14:textId="77777777" w:rsidR="009E7E37" w:rsidRPr="008641D7" w:rsidRDefault="009E7E37" w:rsidP="00193536">
      <w:pPr>
        <w:ind w:left="7110" w:hanging="3870"/>
      </w:pPr>
    </w:p>
    <w:p w14:paraId="60BD0D51" w14:textId="77777777" w:rsidR="009E7E37" w:rsidRPr="008641D7" w:rsidRDefault="009E7E37" w:rsidP="00193536">
      <w:pPr>
        <w:ind w:left="7110" w:hanging="3870"/>
      </w:pPr>
    </w:p>
    <w:p w14:paraId="4FB4D669" w14:textId="77777777" w:rsidR="009E7E37" w:rsidRPr="008641D7" w:rsidRDefault="009E7E37" w:rsidP="00193536">
      <w:pPr>
        <w:ind w:left="7110" w:hanging="3870"/>
      </w:pPr>
    </w:p>
    <w:sdt>
      <w:sdtPr>
        <w:rPr>
          <w:rFonts w:ascii="Times New Roman" w:eastAsiaTheme="minorHAnsi" w:hAnsi="Times New Roman" w:cstheme="minorBidi"/>
          <w:b w:val="0"/>
          <w:bCs w:val="0"/>
          <w:color w:val="auto"/>
          <w:szCs w:val="22"/>
          <w:lang w:val="es-MX"/>
        </w:rPr>
        <w:id w:val="36538461"/>
        <w:docPartObj>
          <w:docPartGallery w:val="Table of Contents"/>
          <w:docPartUnique/>
        </w:docPartObj>
      </w:sdtPr>
      <w:sdtEndPr/>
      <w:sdtContent>
        <w:p w14:paraId="6792545B" w14:textId="77777777" w:rsidR="001C3531" w:rsidRDefault="001C3531">
          <w:pPr>
            <w:pStyle w:val="TtuloTDC"/>
            <w:rPr>
              <w:rFonts w:ascii="Times New Roman" w:eastAsiaTheme="minorHAnsi" w:hAnsi="Times New Roman" w:cstheme="minorBidi"/>
              <w:b w:val="0"/>
              <w:bCs w:val="0"/>
              <w:color w:val="auto"/>
              <w:szCs w:val="22"/>
              <w:lang w:val="es-MX"/>
            </w:rPr>
          </w:pPr>
        </w:p>
        <w:p w14:paraId="73BB1B92" w14:textId="77777777" w:rsidR="001C3531" w:rsidRDefault="001C3531">
          <w:pPr>
            <w:pStyle w:val="TtuloTDC"/>
            <w:rPr>
              <w:rFonts w:ascii="Times New Roman" w:eastAsiaTheme="minorHAnsi" w:hAnsi="Times New Roman" w:cstheme="minorBidi"/>
              <w:b w:val="0"/>
              <w:bCs w:val="0"/>
              <w:color w:val="auto"/>
              <w:szCs w:val="22"/>
              <w:lang w:val="es-MX"/>
            </w:rPr>
          </w:pPr>
        </w:p>
        <w:p w14:paraId="6C1D9B2F" w14:textId="77777777" w:rsidR="00231D77" w:rsidRPr="008641D7" w:rsidRDefault="00231D77">
          <w:pPr>
            <w:pStyle w:val="TtuloTDC"/>
            <w:rPr>
              <w:lang w:val="es-MX"/>
            </w:rPr>
          </w:pPr>
          <w:r w:rsidRPr="008641D7">
            <w:rPr>
              <w:lang w:val="es-MX"/>
            </w:rPr>
            <w:t>Conten</w:t>
          </w:r>
          <w:r w:rsidR="00970B46">
            <w:rPr>
              <w:lang w:val="es-MX"/>
            </w:rPr>
            <w:t>ido</w:t>
          </w:r>
        </w:p>
        <w:p w14:paraId="46D750B0" w14:textId="77777777" w:rsidR="000C21B3" w:rsidRDefault="0027732D">
          <w:pPr>
            <w:pStyle w:val="TDC1"/>
            <w:rPr>
              <w:rFonts w:asciiTheme="minorHAnsi" w:eastAsiaTheme="minorEastAsia" w:hAnsiTheme="minorHAnsi"/>
              <w:noProof/>
              <w:sz w:val="22"/>
              <w:lang w:eastAsia="es-MX"/>
            </w:rPr>
          </w:pPr>
          <w:r w:rsidRPr="008641D7">
            <w:fldChar w:fldCharType="begin"/>
          </w:r>
          <w:r w:rsidR="00231D77" w:rsidRPr="00970B46">
            <w:rPr>
              <w:lang w:val="en-US"/>
            </w:rPr>
            <w:instrText xml:space="preserve"> TOC \o "1-3" \h \z \u </w:instrText>
          </w:r>
          <w:r w:rsidRPr="008641D7">
            <w:fldChar w:fldCharType="separate"/>
          </w:r>
          <w:hyperlink w:anchor="_Toc394315381" w:history="1">
            <w:r w:rsidR="000C21B3" w:rsidRPr="00B0695B">
              <w:rPr>
                <w:rStyle w:val="Hipervnculo"/>
                <w:noProof/>
              </w:rPr>
              <w:t>Lección 1 - Avivamiento</w:t>
            </w:r>
            <w:r w:rsidR="000C21B3">
              <w:rPr>
                <w:noProof/>
                <w:webHidden/>
              </w:rPr>
              <w:tab/>
            </w:r>
            <w:r w:rsidR="000C21B3">
              <w:rPr>
                <w:noProof/>
                <w:webHidden/>
              </w:rPr>
              <w:fldChar w:fldCharType="begin"/>
            </w:r>
            <w:r w:rsidR="000C21B3">
              <w:rPr>
                <w:noProof/>
                <w:webHidden/>
              </w:rPr>
              <w:instrText xml:space="preserve"> PAGEREF _Toc394315381 \h </w:instrText>
            </w:r>
            <w:r w:rsidR="000C21B3">
              <w:rPr>
                <w:noProof/>
                <w:webHidden/>
              </w:rPr>
            </w:r>
            <w:r w:rsidR="000C21B3">
              <w:rPr>
                <w:noProof/>
                <w:webHidden/>
              </w:rPr>
              <w:fldChar w:fldCharType="separate"/>
            </w:r>
            <w:r w:rsidR="00B023C0">
              <w:rPr>
                <w:noProof/>
                <w:webHidden/>
              </w:rPr>
              <w:t>2</w:t>
            </w:r>
            <w:r w:rsidR="000C21B3">
              <w:rPr>
                <w:noProof/>
                <w:webHidden/>
              </w:rPr>
              <w:fldChar w:fldCharType="end"/>
            </w:r>
          </w:hyperlink>
        </w:p>
        <w:p w14:paraId="4D3F3818" w14:textId="77777777" w:rsidR="000C21B3" w:rsidRDefault="008F1B37">
          <w:pPr>
            <w:pStyle w:val="TDC1"/>
            <w:rPr>
              <w:rFonts w:asciiTheme="minorHAnsi" w:eastAsiaTheme="minorEastAsia" w:hAnsiTheme="minorHAnsi"/>
              <w:noProof/>
              <w:sz w:val="22"/>
              <w:lang w:eastAsia="es-MX"/>
            </w:rPr>
          </w:pPr>
          <w:hyperlink w:anchor="_Toc394315382" w:history="1">
            <w:r w:rsidR="000C21B3" w:rsidRPr="00B0695B">
              <w:rPr>
                <w:rStyle w:val="Hipervnculo"/>
                <w:noProof/>
              </w:rPr>
              <w:t>Lección 2 – El Temor de Dios</w:t>
            </w:r>
            <w:r w:rsidR="000C21B3">
              <w:rPr>
                <w:noProof/>
                <w:webHidden/>
              </w:rPr>
              <w:tab/>
            </w:r>
            <w:r w:rsidR="000C21B3">
              <w:rPr>
                <w:noProof/>
                <w:webHidden/>
              </w:rPr>
              <w:fldChar w:fldCharType="begin"/>
            </w:r>
            <w:r w:rsidR="000C21B3">
              <w:rPr>
                <w:noProof/>
                <w:webHidden/>
              </w:rPr>
              <w:instrText xml:space="preserve"> PAGEREF _Toc394315382 \h </w:instrText>
            </w:r>
            <w:r w:rsidR="000C21B3">
              <w:rPr>
                <w:noProof/>
                <w:webHidden/>
              </w:rPr>
            </w:r>
            <w:r w:rsidR="000C21B3">
              <w:rPr>
                <w:noProof/>
                <w:webHidden/>
              </w:rPr>
              <w:fldChar w:fldCharType="separate"/>
            </w:r>
            <w:r w:rsidR="00B023C0">
              <w:rPr>
                <w:noProof/>
                <w:webHidden/>
              </w:rPr>
              <w:t>5</w:t>
            </w:r>
            <w:r w:rsidR="000C21B3">
              <w:rPr>
                <w:noProof/>
                <w:webHidden/>
              </w:rPr>
              <w:fldChar w:fldCharType="end"/>
            </w:r>
          </w:hyperlink>
        </w:p>
        <w:p w14:paraId="0D57C77D" w14:textId="77777777" w:rsidR="000C21B3" w:rsidRDefault="008F1B37">
          <w:pPr>
            <w:pStyle w:val="TDC1"/>
            <w:rPr>
              <w:rFonts w:asciiTheme="minorHAnsi" w:eastAsiaTheme="minorEastAsia" w:hAnsiTheme="minorHAnsi"/>
              <w:noProof/>
              <w:sz w:val="22"/>
              <w:lang w:eastAsia="es-MX"/>
            </w:rPr>
          </w:pPr>
          <w:hyperlink w:anchor="_Toc394315383" w:history="1">
            <w:r w:rsidR="000C21B3" w:rsidRPr="00B0695B">
              <w:rPr>
                <w:rStyle w:val="Hipervnculo"/>
                <w:noProof/>
              </w:rPr>
              <w:t>Lección 3 - El Primer Amor</w:t>
            </w:r>
            <w:r w:rsidR="000C21B3">
              <w:rPr>
                <w:noProof/>
                <w:webHidden/>
              </w:rPr>
              <w:tab/>
            </w:r>
            <w:r w:rsidR="000C21B3">
              <w:rPr>
                <w:noProof/>
                <w:webHidden/>
              </w:rPr>
              <w:fldChar w:fldCharType="begin"/>
            </w:r>
            <w:r w:rsidR="000C21B3">
              <w:rPr>
                <w:noProof/>
                <w:webHidden/>
              </w:rPr>
              <w:instrText xml:space="preserve"> PAGEREF _Toc394315383 \h </w:instrText>
            </w:r>
            <w:r w:rsidR="000C21B3">
              <w:rPr>
                <w:noProof/>
                <w:webHidden/>
              </w:rPr>
            </w:r>
            <w:r w:rsidR="000C21B3">
              <w:rPr>
                <w:noProof/>
                <w:webHidden/>
              </w:rPr>
              <w:fldChar w:fldCharType="separate"/>
            </w:r>
            <w:r w:rsidR="00B023C0">
              <w:rPr>
                <w:noProof/>
                <w:webHidden/>
              </w:rPr>
              <w:t>8</w:t>
            </w:r>
            <w:r w:rsidR="000C21B3">
              <w:rPr>
                <w:noProof/>
                <w:webHidden/>
              </w:rPr>
              <w:fldChar w:fldCharType="end"/>
            </w:r>
          </w:hyperlink>
        </w:p>
        <w:p w14:paraId="7B8CC6EC" w14:textId="77777777" w:rsidR="000C21B3" w:rsidRDefault="008F1B37">
          <w:pPr>
            <w:pStyle w:val="TDC1"/>
            <w:rPr>
              <w:rFonts w:asciiTheme="minorHAnsi" w:eastAsiaTheme="minorEastAsia" w:hAnsiTheme="minorHAnsi"/>
              <w:noProof/>
              <w:sz w:val="22"/>
              <w:lang w:eastAsia="es-MX"/>
            </w:rPr>
          </w:pPr>
          <w:hyperlink w:anchor="_Toc394315384" w:history="1">
            <w:r w:rsidR="000C21B3" w:rsidRPr="00B0695B">
              <w:rPr>
                <w:rStyle w:val="Hipervnculo"/>
                <w:noProof/>
              </w:rPr>
              <w:t>Lección 4 – Porque Debemos Amar a Cristo</w:t>
            </w:r>
            <w:r w:rsidR="000C21B3">
              <w:rPr>
                <w:noProof/>
                <w:webHidden/>
              </w:rPr>
              <w:tab/>
            </w:r>
            <w:r w:rsidR="000C21B3">
              <w:rPr>
                <w:noProof/>
                <w:webHidden/>
              </w:rPr>
              <w:fldChar w:fldCharType="begin"/>
            </w:r>
            <w:r w:rsidR="000C21B3">
              <w:rPr>
                <w:noProof/>
                <w:webHidden/>
              </w:rPr>
              <w:instrText xml:space="preserve"> PAGEREF _Toc394315384 \h </w:instrText>
            </w:r>
            <w:r w:rsidR="000C21B3">
              <w:rPr>
                <w:noProof/>
                <w:webHidden/>
              </w:rPr>
            </w:r>
            <w:r w:rsidR="000C21B3">
              <w:rPr>
                <w:noProof/>
                <w:webHidden/>
              </w:rPr>
              <w:fldChar w:fldCharType="separate"/>
            </w:r>
            <w:r w:rsidR="00B023C0">
              <w:rPr>
                <w:noProof/>
                <w:webHidden/>
              </w:rPr>
              <w:t>11</w:t>
            </w:r>
            <w:r w:rsidR="000C21B3">
              <w:rPr>
                <w:noProof/>
                <w:webHidden/>
              </w:rPr>
              <w:fldChar w:fldCharType="end"/>
            </w:r>
          </w:hyperlink>
        </w:p>
        <w:p w14:paraId="62B834A2" w14:textId="77777777" w:rsidR="000C21B3" w:rsidRDefault="008F1B37">
          <w:pPr>
            <w:pStyle w:val="TDC1"/>
            <w:rPr>
              <w:rFonts w:asciiTheme="minorHAnsi" w:eastAsiaTheme="minorEastAsia" w:hAnsiTheme="minorHAnsi"/>
              <w:noProof/>
              <w:sz w:val="22"/>
              <w:lang w:eastAsia="es-MX"/>
            </w:rPr>
          </w:pPr>
          <w:hyperlink w:anchor="_Toc394315385" w:history="1">
            <w:r w:rsidR="000C21B3" w:rsidRPr="00B0695B">
              <w:rPr>
                <w:rStyle w:val="Hipervnculo"/>
                <w:noProof/>
              </w:rPr>
              <w:t>Lección 5 -  Las Causas De Perder Nuestro Primer Amor.</w:t>
            </w:r>
            <w:r w:rsidR="000C21B3">
              <w:rPr>
                <w:noProof/>
                <w:webHidden/>
              </w:rPr>
              <w:tab/>
            </w:r>
            <w:r w:rsidR="000C21B3">
              <w:rPr>
                <w:noProof/>
                <w:webHidden/>
              </w:rPr>
              <w:fldChar w:fldCharType="begin"/>
            </w:r>
            <w:r w:rsidR="000C21B3">
              <w:rPr>
                <w:noProof/>
                <w:webHidden/>
              </w:rPr>
              <w:instrText xml:space="preserve"> PAGEREF _Toc394315385 \h </w:instrText>
            </w:r>
            <w:r w:rsidR="000C21B3">
              <w:rPr>
                <w:noProof/>
                <w:webHidden/>
              </w:rPr>
            </w:r>
            <w:r w:rsidR="000C21B3">
              <w:rPr>
                <w:noProof/>
                <w:webHidden/>
              </w:rPr>
              <w:fldChar w:fldCharType="separate"/>
            </w:r>
            <w:r w:rsidR="00B023C0">
              <w:rPr>
                <w:noProof/>
                <w:webHidden/>
              </w:rPr>
              <w:t>14</w:t>
            </w:r>
            <w:r w:rsidR="000C21B3">
              <w:rPr>
                <w:noProof/>
                <w:webHidden/>
              </w:rPr>
              <w:fldChar w:fldCharType="end"/>
            </w:r>
          </w:hyperlink>
        </w:p>
        <w:p w14:paraId="4FC81014" w14:textId="77777777" w:rsidR="000C21B3" w:rsidRDefault="008F1B37">
          <w:pPr>
            <w:pStyle w:val="TDC1"/>
            <w:rPr>
              <w:rFonts w:asciiTheme="minorHAnsi" w:eastAsiaTheme="minorEastAsia" w:hAnsiTheme="minorHAnsi"/>
              <w:noProof/>
              <w:sz w:val="22"/>
              <w:lang w:eastAsia="es-MX"/>
            </w:rPr>
          </w:pPr>
          <w:hyperlink w:anchor="_Toc394315386" w:history="1">
            <w:r w:rsidR="000C21B3" w:rsidRPr="00B0695B">
              <w:rPr>
                <w:rStyle w:val="Hipervnculo"/>
                <w:noProof/>
              </w:rPr>
              <w:t>Lección 6 – Más Causas De Perder Nuestro Primer Amor.</w:t>
            </w:r>
            <w:r w:rsidR="000C21B3">
              <w:rPr>
                <w:noProof/>
                <w:webHidden/>
              </w:rPr>
              <w:tab/>
            </w:r>
            <w:r w:rsidR="000C21B3">
              <w:rPr>
                <w:noProof/>
                <w:webHidden/>
              </w:rPr>
              <w:fldChar w:fldCharType="begin"/>
            </w:r>
            <w:r w:rsidR="000C21B3">
              <w:rPr>
                <w:noProof/>
                <w:webHidden/>
              </w:rPr>
              <w:instrText xml:space="preserve"> PAGEREF _Toc394315386 \h </w:instrText>
            </w:r>
            <w:r w:rsidR="000C21B3">
              <w:rPr>
                <w:noProof/>
                <w:webHidden/>
              </w:rPr>
            </w:r>
            <w:r w:rsidR="000C21B3">
              <w:rPr>
                <w:noProof/>
                <w:webHidden/>
              </w:rPr>
              <w:fldChar w:fldCharType="separate"/>
            </w:r>
            <w:r w:rsidR="00B023C0">
              <w:rPr>
                <w:noProof/>
                <w:webHidden/>
              </w:rPr>
              <w:t>17</w:t>
            </w:r>
            <w:r w:rsidR="000C21B3">
              <w:rPr>
                <w:noProof/>
                <w:webHidden/>
              </w:rPr>
              <w:fldChar w:fldCharType="end"/>
            </w:r>
          </w:hyperlink>
        </w:p>
        <w:p w14:paraId="491DB851" w14:textId="77777777" w:rsidR="000C21B3" w:rsidRDefault="008F1B37">
          <w:pPr>
            <w:pStyle w:val="TDC1"/>
            <w:rPr>
              <w:rFonts w:asciiTheme="minorHAnsi" w:eastAsiaTheme="minorEastAsia" w:hAnsiTheme="minorHAnsi"/>
              <w:noProof/>
              <w:sz w:val="22"/>
              <w:lang w:eastAsia="es-MX"/>
            </w:rPr>
          </w:pPr>
          <w:hyperlink w:anchor="_Toc394315387" w:history="1">
            <w:r w:rsidR="000C21B3" w:rsidRPr="00B0695B">
              <w:rPr>
                <w:rStyle w:val="Hipervnculo"/>
                <w:noProof/>
              </w:rPr>
              <w:t>Lección 7 – Como Volver A Su Primer Amor Por Cristo.</w:t>
            </w:r>
            <w:r w:rsidR="000C21B3">
              <w:rPr>
                <w:noProof/>
                <w:webHidden/>
              </w:rPr>
              <w:tab/>
            </w:r>
            <w:r w:rsidR="000C21B3">
              <w:rPr>
                <w:noProof/>
                <w:webHidden/>
              </w:rPr>
              <w:fldChar w:fldCharType="begin"/>
            </w:r>
            <w:r w:rsidR="000C21B3">
              <w:rPr>
                <w:noProof/>
                <w:webHidden/>
              </w:rPr>
              <w:instrText xml:space="preserve"> PAGEREF _Toc394315387 \h </w:instrText>
            </w:r>
            <w:r w:rsidR="000C21B3">
              <w:rPr>
                <w:noProof/>
                <w:webHidden/>
              </w:rPr>
            </w:r>
            <w:r w:rsidR="000C21B3">
              <w:rPr>
                <w:noProof/>
                <w:webHidden/>
              </w:rPr>
              <w:fldChar w:fldCharType="separate"/>
            </w:r>
            <w:r w:rsidR="00B023C0">
              <w:rPr>
                <w:noProof/>
                <w:webHidden/>
              </w:rPr>
              <w:t>20</w:t>
            </w:r>
            <w:r w:rsidR="000C21B3">
              <w:rPr>
                <w:noProof/>
                <w:webHidden/>
              </w:rPr>
              <w:fldChar w:fldCharType="end"/>
            </w:r>
          </w:hyperlink>
        </w:p>
        <w:p w14:paraId="1434C83B" w14:textId="77777777" w:rsidR="00231D77" w:rsidRPr="00970B46" w:rsidRDefault="0027732D">
          <w:pPr>
            <w:rPr>
              <w:lang w:val="en-US"/>
            </w:rPr>
          </w:pPr>
          <w:r w:rsidRPr="008641D7">
            <w:fldChar w:fldCharType="end"/>
          </w:r>
        </w:p>
      </w:sdtContent>
    </w:sdt>
    <w:p w14:paraId="47F239E1" w14:textId="77777777" w:rsidR="00851017" w:rsidRPr="00970B46" w:rsidRDefault="00193536" w:rsidP="00970B46">
      <w:pPr>
        <w:pStyle w:val="Ttulo"/>
        <w:rPr>
          <w:lang w:val="en-US"/>
        </w:rPr>
        <w:sectPr w:rsidR="00851017" w:rsidRPr="00970B46" w:rsidSect="00C547B2">
          <w:headerReference w:type="default" r:id="rId8"/>
          <w:headerReference w:type="first" r:id="rId9"/>
          <w:pgSz w:w="12240" w:h="15840"/>
          <w:pgMar w:top="1440" w:right="0" w:bottom="1440" w:left="0" w:header="706" w:footer="706" w:gutter="0"/>
          <w:cols w:space="708"/>
          <w:docGrid w:linePitch="360"/>
        </w:sectPr>
      </w:pPr>
      <w:r w:rsidRPr="00970B46">
        <w:rPr>
          <w:lang w:val="en-US"/>
        </w:rPr>
        <w:tab/>
      </w:r>
      <w:r w:rsidR="009E7E37" w:rsidRPr="00970B46">
        <w:rPr>
          <w:lang w:val="en-US"/>
        </w:rPr>
        <w:tab/>
      </w:r>
    </w:p>
    <w:p w14:paraId="32A33A4A" w14:textId="77777777" w:rsidR="009922F4" w:rsidRPr="00604BFF" w:rsidRDefault="009922F4" w:rsidP="009922F4">
      <w:pPr>
        <w:pStyle w:val="Ttulo"/>
      </w:pPr>
      <w:bookmarkStart w:id="0" w:name="_Toc394315381"/>
      <w:r w:rsidRPr="00604BFF">
        <w:lastRenderedPageBreak/>
        <w:t xml:space="preserve">Lección </w:t>
      </w:r>
      <w:r>
        <w:t>1 - Avivamiento</w:t>
      </w:r>
      <w:bookmarkEnd w:id="0"/>
    </w:p>
    <w:p w14:paraId="3B0002A6" w14:textId="68768A03" w:rsidR="009922F4" w:rsidRPr="00604BFF" w:rsidRDefault="009922F4" w:rsidP="009922F4">
      <w:pPr>
        <w:pStyle w:val="Textopredeterminado"/>
      </w:pPr>
      <w:r w:rsidRPr="00604BFF">
        <w:t xml:space="preserve">Texto clave.  </w:t>
      </w:r>
      <w:r w:rsidRPr="00604BFF">
        <w:rPr>
          <w:b/>
          <w:i/>
        </w:rPr>
        <w:t xml:space="preserve">No todo el que me dice: “Señor, Señor”, entrará en el reino de los cielos, sino sólo el que hace la voluntad de mi Padre que está en el </w:t>
      </w:r>
      <w:r w:rsidR="00E75514" w:rsidRPr="00604BFF">
        <w:rPr>
          <w:b/>
          <w:i/>
        </w:rPr>
        <w:t>cielo</w:t>
      </w:r>
      <w:r w:rsidR="00E75514" w:rsidRPr="00604BFF">
        <w:t xml:space="preserve"> </w:t>
      </w:r>
      <w:r w:rsidR="00E75514" w:rsidRPr="00604BFF">
        <w:rPr>
          <w:b/>
        </w:rPr>
        <w:t>Mateo</w:t>
      </w:r>
      <w:r w:rsidRPr="00604BFF">
        <w:t xml:space="preserve"> 7:21</w:t>
      </w:r>
    </w:p>
    <w:p w14:paraId="0A726503" w14:textId="77777777" w:rsidR="009922F4" w:rsidRPr="00604BFF" w:rsidRDefault="009922F4" w:rsidP="009922F4">
      <w:pPr>
        <w:pStyle w:val="Textopredeterminado"/>
        <w:rPr>
          <w:i/>
        </w:rPr>
      </w:pPr>
    </w:p>
    <w:p w14:paraId="6199DB3C" w14:textId="44D28C97" w:rsidR="009922F4" w:rsidRDefault="009922F4" w:rsidP="009922F4">
      <w:pPr>
        <w:pStyle w:val="Textopredeterminado"/>
      </w:pPr>
      <w:r w:rsidRPr="00604BFF">
        <w:t xml:space="preserve">El propósito de este estudio es de avivar espiritualmente a nosotros los creyentes en Jesucristo. </w:t>
      </w:r>
      <w:r>
        <w:t xml:space="preserve">Sin </w:t>
      </w:r>
      <w:r w:rsidR="00E75514">
        <w:t>embargo,</w:t>
      </w:r>
      <w:r>
        <w:t xml:space="preserve"> no se puede avivar algo que no </w:t>
      </w:r>
      <w:r w:rsidR="000C21B3">
        <w:t>tiene vida</w:t>
      </w:r>
      <w:r>
        <w:t xml:space="preserve">. Por esto vamos a dedicar esta primera lección para ver cómo podemos estar seguros si realmente tenemos la vida cristiana o nada más hemos hecho una profesión de fe, sin poseer realmente la nueva vida en Cristo. </w:t>
      </w:r>
    </w:p>
    <w:p w14:paraId="667C8102" w14:textId="77777777" w:rsidR="009922F4" w:rsidRDefault="009922F4" w:rsidP="009922F4">
      <w:pPr>
        <w:pStyle w:val="Textopredeterminado"/>
      </w:pPr>
    </w:p>
    <w:p w14:paraId="516E1F5D" w14:textId="736117CB" w:rsidR="009922F4" w:rsidRPr="00604BFF" w:rsidRDefault="009922F4" w:rsidP="009922F4">
      <w:pPr>
        <w:pStyle w:val="Textopredeterminado"/>
      </w:pPr>
      <w:r>
        <w:t xml:space="preserve">Hay muchas personas </w:t>
      </w:r>
      <w:r w:rsidRPr="00604BFF">
        <w:t xml:space="preserve">que </w:t>
      </w:r>
      <w:r w:rsidR="00050113">
        <w:t xml:space="preserve">dicen </w:t>
      </w:r>
      <w:r w:rsidR="008C4BBC">
        <w:t xml:space="preserve">que han </w:t>
      </w:r>
      <w:r w:rsidR="005350D1">
        <w:t>puesto su fe</w:t>
      </w:r>
      <w:r w:rsidR="008C4BBC">
        <w:t xml:space="preserve"> </w:t>
      </w:r>
      <w:r w:rsidRPr="00604BFF">
        <w:t xml:space="preserve">en </w:t>
      </w:r>
      <w:r w:rsidR="00E75514" w:rsidRPr="00604BFF">
        <w:t>Jesucristo,</w:t>
      </w:r>
      <w:r w:rsidRPr="00604BFF">
        <w:t xml:space="preserve"> pero </w:t>
      </w:r>
      <w:r>
        <w:t xml:space="preserve">sus vidas </w:t>
      </w:r>
      <w:r w:rsidRPr="00604BFF">
        <w:t>dan pocas evidencias de una fe salvadora.  Hay algunos de ellos dentro de las iglesias y muchos que dejaron de congregarse. No pueden ser avivados espiritualmente porque no tienen la vida de Cristo.</w:t>
      </w:r>
      <w:r>
        <w:t xml:space="preserve"> No ocupan ser avivados, ocupan arrepentirse y creer en el evangelio. </w:t>
      </w:r>
    </w:p>
    <w:p w14:paraId="08B6135F" w14:textId="77777777" w:rsidR="009922F4" w:rsidRPr="00604BFF" w:rsidRDefault="009922F4" w:rsidP="009922F4">
      <w:pPr>
        <w:pStyle w:val="Textopredeterminado"/>
      </w:pPr>
    </w:p>
    <w:p w14:paraId="4C11DC28" w14:textId="77777777" w:rsidR="009922F4" w:rsidRPr="00604BFF" w:rsidRDefault="009922F4" w:rsidP="009922F4">
      <w:pPr>
        <w:pStyle w:val="Textopredeterminado"/>
      </w:pPr>
      <w:r w:rsidRPr="00604BFF">
        <w:t>Hay dos principios básicos que necesitamos entender:</w:t>
      </w:r>
    </w:p>
    <w:p w14:paraId="6437D0A8" w14:textId="1E67189C" w:rsidR="009922F4" w:rsidRPr="00604BFF" w:rsidRDefault="009922F4" w:rsidP="00557415">
      <w:pPr>
        <w:pStyle w:val="check"/>
        <w:keepNext/>
        <w:numPr>
          <w:ilvl w:val="0"/>
          <w:numId w:val="9"/>
        </w:numPr>
        <w:suppressAutoHyphens/>
        <w:spacing w:after="72"/>
      </w:pPr>
      <w:r w:rsidRPr="00604BFF">
        <w:t>Debemos interpretar las experiencias (de las personas mencionadas arriba) por la Palabra de Dios y no interpretar la Biblia de acuerdo con las experiencias.</w:t>
      </w:r>
      <w:r>
        <w:t xml:space="preserve"> Por ejemplo, algunos dirán que una persona que profesa ser </w:t>
      </w:r>
      <w:r w:rsidR="00D1154E">
        <w:t>cristiana,</w:t>
      </w:r>
      <w:r>
        <w:t xml:space="preserve"> pero luego se aleja que una vez era cristian</w:t>
      </w:r>
      <w:r w:rsidR="005350D1">
        <w:t>a (salva</w:t>
      </w:r>
      <w:r>
        <w:t xml:space="preserve">) pero ahora </w:t>
      </w:r>
      <w:r w:rsidR="00D1154E">
        <w:t>no lo</w:t>
      </w:r>
      <w:r>
        <w:t xml:space="preserve"> es. La realidad es que tal como Judas profesó ser creyente pero nunca lo era. </w:t>
      </w:r>
      <w:r>
        <w:br/>
        <w:t>Juan 13:10-11</w:t>
      </w:r>
    </w:p>
    <w:p w14:paraId="4C4CACF9" w14:textId="0543D4C1" w:rsidR="009922F4" w:rsidRPr="00604BFF" w:rsidRDefault="009922F4" w:rsidP="00557415">
      <w:pPr>
        <w:pStyle w:val="check"/>
        <w:keepNext/>
        <w:numPr>
          <w:ilvl w:val="0"/>
          <w:numId w:val="9"/>
        </w:numPr>
        <w:suppressAutoHyphens/>
        <w:spacing w:after="72"/>
      </w:pPr>
      <w:r w:rsidRPr="00604BFF">
        <w:t>No debo tomar una interpretaci</w:t>
      </w:r>
      <w:r>
        <w:t xml:space="preserve">ón porque me guste.  Por ejemplo, </w:t>
      </w:r>
      <w:r w:rsidRPr="00604BFF">
        <w:t xml:space="preserve">mi hijo hizo profesión de fe un día y por eso estoy seguro </w:t>
      </w:r>
      <w:r w:rsidR="00E75514">
        <w:t>de que</w:t>
      </w:r>
      <w:r>
        <w:t xml:space="preserve"> </w:t>
      </w:r>
      <w:r w:rsidRPr="00604BFF">
        <w:t xml:space="preserve">es </w:t>
      </w:r>
      <w:r w:rsidR="00D1154E" w:rsidRPr="00604BFF">
        <w:t>salvo,</w:t>
      </w:r>
      <w:r w:rsidRPr="00604BFF">
        <w:t xml:space="preserve"> aunque no hay evidencias en su vida, Santiago 2:26.</w:t>
      </w:r>
      <w:r>
        <w:t xml:space="preserve"> (1266)</w:t>
      </w:r>
    </w:p>
    <w:p w14:paraId="3494B489" w14:textId="77777777" w:rsidR="009922F4" w:rsidRPr="00604BFF" w:rsidRDefault="009922F4" w:rsidP="009922F4">
      <w:pPr>
        <w:pStyle w:val="Textopredeterminado"/>
      </w:pPr>
      <w:r w:rsidRPr="00604BFF">
        <w:t xml:space="preserve">El Señor Jesucristo enseñó que habría personas incrédulas entre los verdaderos creyentes. </w:t>
      </w:r>
      <w:r w:rsidRPr="00604BFF">
        <w:br/>
      </w:r>
      <w:r w:rsidRPr="00604BFF">
        <w:br/>
        <w:t>Lea Mateo 13:1-9 y 18-23.</w:t>
      </w:r>
    </w:p>
    <w:p w14:paraId="47DEAAB6" w14:textId="77777777" w:rsidR="009922F4" w:rsidRPr="00604BFF" w:rsidRDefault="009922F4" w:rsidP="00557415">
      <w:pPr>
        <w:pStyle w:val="Listaconnmeros"/>
        <w:keepNext/>
        <w:widowControl w:val="0"/>
        <w:numPr>
          <w:ilvl w:val="0"/>
          <w:numId w:val="10"/>
        </w:numPr>
        <w:tabs>
          <w:tab w:val="left" w:pos="360"/>
        </w:tabs>
        <w:suppressAutoHyphens/>
        <w:overflowPunct w:val="0"/>
        <w:autoSpaceDE w:val="0"/>
        <w:autoSpaceDN w:val="0"/>
        <w:adjustRightInd w:val="0"/>
        <w:contextualSpacing w:val="0"/>
        <w:textAlignment w:val="baseline"/>
      </w:pPr>
      <w:r w:rsidRPr="00604BFF">
        <w:t>De los 4 terrenos mencionados en esta parábola, ¿cuál es el terreno que dio una cosecha?</w:t>
      </w:r>
    </w:p>
    <w:p w14:paraId="4447D1C6" w14:textId="77777777" w:rsidR="009922F4" w:rsidRPr="00604BFF" w:rsidRDefault="009922F4" w:rsidP="008C4BBC">
      <w:pPr>
        <w:pStyle w:val="respuesta"/>
      </w:pPr>
      <w:r w:rsidRPr="00604BFF">
        <w:t>El buen terreno.</w:t>
      </w:r>
    </w:p>
    <w:p w14:paraId="1247619D" w14:textId="77777777" w:rsidR="009922F4" w:rsidRPr="00604BFF" w:rsidRDefault="009922F4" w:rsidP="009922F4">
      <w:pPr>
        <w:pStyle w:val="Listaconnmeros"/>
        <w:keepNext/>
        <w:widowControl w:val="0"/>
        <w:tabs>
          <w:tab w:val="left" w:pos="360"/>
        </w:tabs>
        <w:suppressAutoHyphens/>
        <w:overflowPunct w:val="0"/>
        <w:autoSpaceDE w:val="0"/>
        <w:autoSpaceDN w:val="0"/>
        <w:adjustRightInd w:val="0"/>
        <w:ind w:left="288" w:hanging="288"/>
        <w:contextualSpacing w:val="0"/>
        <w:textAlignment w:val="baseline"/>
      </w:pPr>
      <w:r w:rsidRPr="00604BFF">
        <w:t xml:space="preserve">¿Por qué dio </w:t>
      </w:r>
      <w:r>
        <w:t xml:space="preserve">una </w:t>
      </w:r>
      <w:r w:rsidRPr="00604BFF">
        <w:t xml:space="preserve">cosecha el buen terreno y los otros </w:t>
      </w:r>
      <w:r>
        <w:t>tres</w:t>
      </w:r>
      <w:r w:rsidRPr="00604BFF">
        <w:t xml:space="preserve"> terrenos no dieron nada de cosecha?</w:t>
      </w:r>
    </w:p>
    <w:p w14:paraId="57787EDA" w14:textId="77777777" w:rsidR="009922F4" w:rsidRPr="00604BFF" w:rsidRDefault="009922F4" w:rsidP="008C4BBC">
      <w:pPr>
        <w:pStyle w:val="respuesta"/>
      </w:pPr>
      <w:r w:rsidRPr="00604BFF">
        <w:t>Porque aceptó la semilla, pudo profundizar sus raíces (no terreno pedregoso) y no fue ahogada la palabra por los espinos (las preocupaciones de esta vida y el engaño de las riquezas).</w:t>
      </w:r>
    </w:p>
    <w:p w14:paraId="44A76196" w14:textId="77777777" w:rsidR="009922F4" w:rsidRPr="00604BFF" w:rsidRDefault="009922F4" w:rsidP="009922F4">
      <w:pPr>
        <w:pStyle w:val="Listaconnmeros"/>
        <w:keepNext/>
        <w:widowControl w:val="0"/>
        <w:tabs>
          <w:tab w:val="left" w:pos="360"/>
        </w:tabs>
        <w:suppressAutoHyphens/>
        <w:overflowPunct w:val="0"/>
        <w:autoSpaceDE w:val="0"/>
        <w:autoSpaceDN w:val="0"/>
        <w:adjustRightInd w:val="0"/>
        <w:ind w:left="288" w:hanging="288"/>
        <w:contextualSpacing w:val="0"/>
        <w:textAlignment w:val="baseline"/>
      </w:pPr>
      <w:r w:rsidRPr="00604BFF">
        <w:t>Las personas que representa el terreno pedregoso y el terreno con espinos evidentemente hicieron profesión de fe porque recibieron la palabra. ¿Qué nos enseña esto en cuanto al evangelismo?</w:t>
      </w:r>
    </w:p>
    <w:p w14:paraId="6457A303" w14:textId="5072D680" w:rsidR="009922F4" w:rsidRPr="00604BFF" w:rsidRDefault="009922F4" w:rsidP="008C4BBC">
      <w:pPr>
        <w:pStyle w:val="respuesta"/>
      </w:pPr>
      <w:r w:rsidRPr="00604BFF">
        <w:t xml:space="preserve">Que muchos van a aparentemente aceptar el </w:t>
      </w:r>
      <w:r w:rsidR="00D1154E" w:rsidRPr="00604BFF">
        <w:t>evangelio,</w:t>
      </w:r>
      <w:r w:rsidRPr="00604BFF">
        <w:t xml:space="preserve"> pero no dará ningún fruto que permanece por</w:t>
      </w:r>
      <w:r>
        <w:t xml:space="preserve"> </w:t>
      </w:r>
      <w:r w:rsidRPr="00604BFF">
        <w:t>qu</w:t>
      </w:r>
      <w:r>
        <w:t>é</w:t>
      </w:r>
      <w:r w:rsidRPr="00604BFF">
        <w:t xml:space="preserve"> no son realmente convertidos a Cristo. Cuando evangelizamos tenemos que reconocer que no todos que profesan poseen. </w:t>
      </w:r>
    </w:p>
    <w:p w14:paraId="11159D08" w14:textId="77777777" w:rsidR="009922F4" w:rsidRPr="00604BFF" w:rsidRDefault="009922F4" w:rsidP="009922F4">
      <w:pPr>
        <w:pStyle w:val="Textopredeterminado"/>
      </w:pPr>
      <w:r w:rsidRPr="00604BFF">
        <w:t>Lea Mateo 13:24-30, 36-43.</w:t>
      </w:r>
    </w:p>
    <w:p w14:paraId="053607D0" w14:textId="77777777" w:rsidR="009922F4" w:rsidRPr="00604BFF" w:rsidRDefault="009922F4" w:rsidP="009922F4">
      <w:pPr>
        <w:pStyle w:val="Listaconnmeros"/>
        <w:keepNext/>
        <w:widowControl w:val="0"/>
        <w:tabs>
          <w:tab w:val="left" w:pos="360"/>
        </w:tabs>
        <w:suppressAutoHyphens/>
        <w:overflowPunct w:val="0"/>
        <w:autoSpaceDE w:val="0"/>
        <w:autoSpaceDN w:val="0"/>
        <w:adjustRightInd w:val="0"/>
        <w:ind w:left="288" w:hanging="288"/>
        <w:contextualSpacing w:val="0"/>
        <w:textAlignment w:val="baseline"/>
      </w:pPr>
      <w:r w:rsidRPr="00604BFF">
        <w:t xml:space="preserve">¿Qué dos clases </w:t>
      </w:r>
      <w:r w:rsidR="008A4FF3">
        <w:t>d</w:t>
      </w:r>
      <w:r w:rsidRPr="00604BFF">
        <w:t>e semilla fueron sembrados en el campo?</w:t>
      </w:r>
    </w:p>
    <w:p w14:paraId="04D66A1E" w14:textId="77777777" w:rsidR="009922F4" w:rsidRPr="00604BFF" w:rsidRDefault="009922F4" w:rsidP="008C4BBC">
      <w:pPr>
        <w:pStyle w:val="respuesta"/>
      </w:pPr>
      <w:r w:rsidRPr="00604BFF">
        <w:t xml:space="preserve">Semilla buena (de trigo) y </w:t>
      </w:r>
      <w:r w:rsidR="00575E86">
        <w:t>la cizaña</w:t>
      </w:r>
      <w:r w:rsidRPr="00604BFF">
        <w:t>.</w:t>
      </w:r>
    </w:p>
    <w:p w14:paraId="30B1B32D" w14:textId="77777777" w:rsidR="009922F4" w:rsidRPr="00604BFF" w:rsidRDefault="009922F4" w:rsidP="009922F4">
      <w:pPr>
        <w:pStyle w:val="Listaconnmeros"/>
        <w:keepNext/>
        <w:widowControl w:val="0"/>
        <w:tabs>
          <w:tab w:val="left" w:pos="360"/>
        </w:tabs>
        <w:suppressAutoHyphens/>
        <w:overflowPunct w:val="0"/>
        <w:autoSpaceDE w:val="0"/>
        <w:autoSpaceDN w:val="0"/>
        <w:adjustRightInd w:val="0"/>
        <w:ind w:left="288" w:hanging="288"/>
        <w:contextualSpacing w:val="0"/>
        <w:textAlignment w:val="baseline"/>
      </w:pPr>
      <w:r w:rsidRPr="00604BFF">
        <w:t xml:space="preserve"> ¿Qué iba a hacer el hombre al final con la </w:t>
      </w:r>
      <w:r w:rsidR="00575E86">
        <w:t>cizaña</w:t>
      </w:r>
      <w:r w:rsidRPr="00604BFF">
        <w:t>?</w:t>
      </w:r>
    </w:p>
    <w:p w14:paraId="2C339A9E" w14:textId="77777777" w:rsidR="009922F4" w:rsidRPr="00604BFF" w:rsidRDefault="009922F4" w:rsidP="008C4BBC">
      <w:pPr>
        <w:pStyle w:val="respuesta"/>
      </w:pPr>
      <w:r w:rsidRPr="00604BFF">
        <w:t>Separarla y quemarla.</w:t>
      </w:r>
      <w:r w:rsidRPr="00604BFF">
        <w:br/>
      </w:r>
    </w:p>
    <w:p w14:paraId="52BF6DFF" w14:textId="77777777" w:rsidR="009922F4" w:rsidRPr="00604BFF" w:rsidRDefault="009922F4" w:rsidP="009922F4">
      <w:pPr>
        <w:pStyle w:val="Listaconnmeros"/>
        <w:keepNext/>
        <w:widowControl w:val="0"/>
        <w:tabs>
          <w:tab w:val="left" w:pos="360"/>
        </w:tabs>
        <w:suppressAutoHyphens/>
        <w:overflowPunct w:val="0"/>
        <w:autoSpaceDE w:val="0"/>
        <w:autoSpaceDN w:val="0"/>
        <w:adjustRightInd w:val="0"/>
        <w:ind w:left="288" w:hanging="288"/>
        <w:contextualSpacing w:val="0"/>
        <w:textAlignment w:val="baseline"/>
      </w:pPr>
      <w:r w:rsidRPr="00604BFF">
        <w:lastRenderedPageBreak/>
        <w:t>¿Qué nos enseña esta parábola acerca de las personas que profesan ser creyentes y no lo son?</w:t>
      </w:r>
    </w:p>
    <w:p w14:paraId="14EBBE3C" w14:textId="5FA5B3AE" w:rsidR="009922F4" w:rsidRPr="0011168D" w:rsidRDefault="009922F4" w:rsidP="008C4BBC">
      <w:pPr>
        <w:pStyle w:val="respuesta"/>
      </w:pPr>
      <w:r w:rsidRPr="00604BFF">
        <w:t xml:space="preserve">Que algunos como la mala hierba han sido sembrados por el enemigo.  Es imposible ahora </w:t>
      </w:r>
      <w:r w:rsidR="00E75514" w:rsidRPr="00604BFF">
        <w:t>arrancarlos,</w:t>
      </w:r>
      <w:r w:rsidRPr="00604BFF">
        <w:t xml:space="preserve"> pero el Señor lo hará en el día de juicio.  El enemigo es Satanás y quiere crear confusión y problemas en el reino del cielo y por eso siembra profesantes falsos entre los creyentes verdaderos.</w:t>
      </w:r>
    </w:p>
    <w:p w14:paraId="32EDBB2C" w14:textId="77777777" w:rsidR="009922F4" w:rsidRPr="00604BFF" w:rsidRDefault="009922F4" w:rsidP="009922F4">
      <w:pPr>
        <w:pStyle w:val="Listaconnmeros"/>
        <w:keepNext/>
        <w:widowControl w:val="0"/>
        <w:tabs>
          <w:tab w:val="left" w:pos="360"/>
        </w:tabs>
        <w:suppressAutoHyphens/>
        <w:overflowPunct w:val="0"/>
        <w:autoSpaceDE w:val="0"/>
        <w:autoSpaceDN w:val="0"/>
        <w:adjustRightInd w:val="0"/>
        <w:ind w:left="288" w:hanging="288"/>
        <w:contextualSpacing w:val="0"/>
        <w:textAlignment w:val="baseline"/>
      </w:pPr>
      <w:r w:rsidRPr="00604BFF">
        <w:t>Lea Mateo 7:21-23. ¿Por qué las personas que menciona Jesús en este pasaje no entrarán en el reino de los cielos?</w:t>
      </w:r>
    </w:p>
    <w:p w14:paraId="65324360" w14:textId="77777777" w:rsidR="00575E86" w:rsidRDefault="009922F4" w:rsidP="008C4BBC">
      <w:pPr>
        <w:pStyle w:val="respuesta"/>
      </w:pPr>
      <w:r w:rsidRPr="00604BFF">
        <w:t>Porque no</w:t>
      </w:r>
      <w:r w:rsidR="0056378C">
        <w:t xml:space="preserve"> hicieron la voluntad del Padre y Jesús declaró, “</w:t>
      </w:r>
      <w:r w:rsidR="00575E86" w:rsidRPr="00575E86">
        <w:t>Nunca os conocí</w:t>
      </w:r>
      <w:r w:rsidR="00575E86">
        <w:t>.”</w:t>
      </w:r>
    </w:p>
    <w:p w14:paraId="544FA326" w14:textId="77777777" w:rsidR="009922F4" w:rsidRPr="00604BFF" w:rsidRDefault="00575E86" w:rsidP="00575E86">
      <w:pPr>
        <w:pStyle w:val="Listaconnmeros"/>
      </w:pPr>
      <w:r>
        <w:t xml:space="preserve"> </w:t>
      </w:r>
      <w:r w:rsidR="009922F4" w:rsidRPr="00604BFF">
        <w:t xml:space="preserve">¿Por qué </w:t>
      </w:r>
      <w:r w:rsidR="009922F4">
        <w:t xml:space="preserve">están sorprendidos que no van a entrar en el reino de Dios? </w:t>
      </w:r>
    </w:p>
    <w:p w14:paraId="0E32CA84" w14:textId="1999BF7F" w:rsidR="009922F4" w:rsidRPr="00604BFF" w:rsidRDefault="009922F4" w:rsidP="008C4BBC">
      <w:pPr>
        <w:pStyle w:val="respuesta"/>
      </w:pPr>
      <w:r w:rsidRPr="00604BFF">
        <w:t xml:space="preserve">Porque habían profetizado en el nombre de Jesús, expulsado demonios e hicieron </w:t>
      </w:r>
      <w:r w:rsidR="00E75514" w:rsidRPr="00604BFF">
        <w:t>muchos milagros</w:t>
      </w:r>
      <w:r w:rsidRPr="00604BFF">
        <w:t>.</w:t>
      </w:r>
      <w:r w:rsidRPr="00604BFF">
        <w:br/>
      </w:r>
    </w:p>
    <w:p w14:paraId="4D8FD809" w14:textId="77777777" w:rsidR="009922F4" w:rsidRPr="00604BFF" w:rsidRDefault="009922F4" w:rsidP="009922F4">
      <w:pPr>
        <w:pStyle w:val="Listaconnmeros"/>
        <w:keepNext/>
        <w:widowControl w:val="0"/>
        <w:tabs>
          <w:tab w:val="left" w:pos="360"/>
        </w:tabs>
        <w:suppressAutoHyphens/>
        <w:overflowPunct w:val="0"/>
        <w:autoSpaceDE w:val="0"/>
        <w:autoSpaceDN w:val="0"/>
        <w:adjustRightInd w:val="0"/>
        <w:ind w:left="288" w:hanging="288"/>
        <w:contextualSpacing w:val="0"/>
        <w:textAlignment w:val="baseline"/>
      </w:pPr>
      <w:r w:rsidRPr="00604BFF">
        <w:t>Aunque ellos creían que habían hechos muchas buenas cosas, ¿en realidad cómo eran?</w:t>
      </w:r>
    </w:p>
    <w:p w14:paraId="225F9FF2" w14:textId="77777777" w:rsidR="009922F4" w:rsidRPr="00604BFF" w:rsidRDefault="009922F4" w:rsidP="008C4BBC">
      <w:pPr>
        <w:pStyle w:val="respuesta"/>
      </w:pPr>
      <w:r w:rsidRPr="00604BFF">
        <w:t>Eran hacedores de maldad.</w:t>
      </w:r>
      <w:r w:rsidRPr="00604BFF">
        <w:br/>
      </w:r>
    </w:p>
    <w:p w14:paraId="4987D61D" w14:textId="77777777" w:rsidR="009922F4" w:rsidRPr="00604BFF" w:rsidRDefault="009922F4" w:rsidP="009922F4">
      <w:pPr>
        <w:pStyle w:val="Listaconnmeros"/>
        <w:keepNext/>
        <w:widowControl w:val="0"/>
        <w:tabs>
          <w:tab w:val="left" w:pos="360"/>
        </w:tabs>
        <w:suppressAutoHyphens/>
        <w:overflowPunct w:val="0"/>
        <w:autoSpaceDE w:val="0"/>
        <w:autoSpaceDN w:val="0"/>
        <w:adjustRightInd w:val="0"/>
        <w:ind w:left="288" w:hanging="288"/>
        <w:contextualSpacing w:val="0"/>
        <w:textAlignment w:val="baseline"/>
      </w:pPr>
      <w:r w:rsidRPr="00604BFF">
        <w:t>¿Cómo sabemos que nunca eran creyentes verdaderos según el versículo 23?</w:t>
      </w:r>
    </w:p>
    <w:p w14:paraId="7B2DF025" w14:textId="77777777" w:rsidR="009922F4" w:rsidRPr="00604BFF" w:rsidRDefault="009922F4" w:rsidP="008C4BBC">
      <w:pPr>
        <w:pStyle w:val="respuesta"/>
      </w:pPr>
      <w:r w:rsidRPr="00604BFF">
        <w:t>Porque Jesús les dirá. “</w:t>
      </w:r>
      <w:r w:rsidR="00575E86" w:rsidRPr="00575E86">
        <w:t>Nunca os conocí;</w:t>
      </w:r>
      <w:r w:rsidRPr="00604BFF">
        <w:t>”. Así es que no eran salvos y luego perdieron su salvación porque Jesús jamás los había conocido.</w:t>
      </w:r>
      <w:r w:rsidR="0056378C">
        <w:t xml:space="preserve">  Juan 10:9 </w:t>
      </w:r>
      <w:r w:rsidR="008A4FF3">
        <w:t>y 27-28</w:t>
      </w:r>
      <w:r w:rsidRPr="00604BFF">
        <w:br/>
      </w:r>
    </w:p>
    <w:p w14:paraId="2C62C4F0" w14:textId="77777777" w:rsidR="009922F4" w:rsidRPr="00604BFF" w:rsidRDefault="009922F4" w:rsidP="009922F4">
      <w:pPr>
        <w:pStyle w:val="Listaconnmeros"/>
        <w:keepNext/>
        <w:widowControl w:val="0"/>
        <w:tabs>
          <w:tab w:val="left" w:pos="360"/>
        </w:tabs>
        <w:suppressAutoHyphens/>
        <w:overflowPunct w:val="0"/>
        <w:autoSpaceDE w:val="0"/>
        <w:autoSpaceDN w:val="0"/>
        <w:adjustRightInd w:val="0"/>
        <w:ind w:left="288" w:hanging="288"/>
        <w:contextualSpacing w:val="0"/>
        <w:textAlignment w:val="baseline"/>
      </w:pPr>
      <w:r w:rsidRPr="00604BFF">
        <w:t>¿Cómo pueden ser identificados estos falsos creyentes según Mateo 7:15-20?</w:t>
      </w:r>
    </w:p>
    <w:p w14:paraId="6429EAA6" w14:textId="6F8B6E70" w:rsidR="009922F4" w:rsidRPr="00604BFF" w:rsidRDefault="009922F4" w:rsidP="008C4BBC">
      <w:pPr>
        <w:pStyle w:val="respuesta"/>
      </w:pPr>
      <w:r w:rsidRPr="00604BFF">
        <w:t xml:space="preserve">Por sus frutos. Usa Jesús el ejemplo de los árboles y el fruto que producen. No somos salvos por nuestros </w:t>
      </w:r>
      <w:r w:rsidR="00D1154E" w:rsidRPr="00604BFF">
        <w:t>frutos,</w:t>
      </w:r>
      <w:r w:rsidRPr="00604BFF">
        <w:t xml:space="preserve"> pero los frutos son evidencia de nuestra salvación. </w:t>
      </w:r>
      <w:r w:rsidRPr="00604BFF">
        <w:br/>
      </w:r>
    </w:p>
    <w:p w14:paraId="371BDCBD" w14:textId="06BFE203" w:rsidR="009922F4" w:rsidRPr="00604BFF" w:rsidRDefault="009922F4" w:rsidP="009922F4">
      <w:pPr>
        <w:pStyle w:val="Listaconnmeros"/>
        <w:keepNext/>
        <w:widowControl w:val="0"/>
        <w:tabs>
          <w:tab w:val="left" w:pos="360"/>
        </w:tabs>
        <w:suppressAutoHyphens/>
        <w:overflowPunct w:val="0"/>
        <w:autoSpaceDE w:val="0"/>
        <w:autoSpaceDN w:val="0"/>
        <w:adjustRightInd w:val="0"/>
        <w:ind w:left="288" w:hanging="288"/>
        <w:contextualSpacing w:val="0"/>
        <w:textAlignment w:val="baseline"/>
      </w:pPr>
      <w:r w:rsidRPr="00604BFF">
        <w:t xml:space="preserve">¿Por qué razones cree que hay personas que profesan o profesaron ser </w:t>
      </w:r>
      <w:r w:rsidR="00E75514" w:rsidRPr="00604BFF">
        <w:t>creyentes,</w:t>
      </w:r>
      <w:r w:rsidRPr="00604BFF">
        <w:t xml:space="preserve"> pero en realidad no lo son?  ¿Por qué cree que hicieron una profesión falsa?</w:t>
      </w:r>
    </w:p>
    <w:p w14:paraId="42F010DB" w14:textId="5EA9B20B" w:rsidR="009922F4" w:rsidRPr="00604BFF" w:rsidRDefault="009922F4" w:rsidP="008C4BBC">
      <w:pPr>
        <w:pStyle w:val="respuesta"/>
      </w:pPr>
      <w:r w:rsidRPr="00604BFF">
        <w:t xml:space="preserve">No entendieron bien el evangelio, fueron criados en la </w:t>
      </w:r>
      <w:r w:rsidR="00E75514" w:rsidRPr="00604BFF">
        <w:t>iglesia,</w:t>
      </w:r>
      <w:r w:rsidRPr="00604BFF">
        <w:t xml:space="preserve"> pero no experimentaron una relación personal con Cristo. Un mal evangelismo. Quieren los beneficios de los que profesan ser </w:t>
      </w:r>
      <w:r w:rsidR="00D1154E" w:rsidRPr="00604BFF">
        <w:t>creyentes,</w:t>
      </w:r>
      <w:r w:rsidRPr="00604BFF">
        <w:t xml:space="preserve"> pero en realidad no es creyente. Cree que es creyente cuando no lo es.</w:t>
      </w:r>
      <w:r w:rsidR="0056378C">
        <w:t xml:space="preserve"> </w:t>
      </w:r>
    </w:p>
    <w:p w14:paraId="0EC3855E" w14:textId="77777777" w:rsidR="009922F4" w:rsidRPr="00604BFF" w:rsidRDefault="009922F4" w:rsidP="009922F4"/>
    <w:p w14:paraId="7DE01886" w14:textId="77777777" w:rsidR="009922F4" w:rsidRPr="00604BFF" w:rsidRDefault="009922F4" w:rsidP="009922F4">
      <w:pPr>
        <w:pStyle w:val="Listaconnmeros"/>
        <w:keepNext/>
        <w:widowControl w:val="0"/>
        <w:tabs>
          <w:tab w:val="left" w:pos="360"/>
        </w:tabs>
        <w:suppressAutoHyphens/>
        <w:overflowPunct w:val="0"/>
        <w:autoSpaceDE w:val="0"/>
        <w:autoSpaceDN w:val="0"/>
        <w:adjustRightInd w:val="0"/>
        <w:ind w:left="288" w:hanging="288"/>
        <w:contextualSpacing w:val="0"/>
        <w:textAlignment w:val="baseline"/>
      </w:pPr>
      <w:r w:rsidRPr="00604BFF">
        <w:t xml:space="preserve">Cuando una persona hace una profesión de fe en Jesucristo y no hay evidencias de fruto bueno en su vida, ¿qué podemos suponer? Santiago 2:17-18  </w:t>
      </w:r>
    </w:p>
    <w:p w14:paraId="1919C16C" w14:textId="77777777" w:rsidR="009922F4" w:rsidRPr="00604BFF" w:rsidRDefault="009922F4" w:rsidP="008C4BBC">
      <w:pPr>
        <w:pStyle w:val="respuesta"/>
      </w:pPr>
      <w:r w:rsidRPr="00604BFF">
        <w:t>Que la persona realmente no es un creyente genuino porque no hay manifestación de la obra de Dios en su vida.</w:t>
      </w:r>
      <w:r w:rsidRPr="00604BFF">
        <w:br/>
      </w:r>
    </w:p>
    <w:p w14:paraId="0C1DFFB7" w14:textId="77777777" w:rsidR="009922F4" w:rsidRPr="00604BFF" w:rsidRDefault="008A4FF3" w:rsidP="009922F4">
      <w:pPr>
        <w:pStyle w:val="Listaconnmeros"/>
        <w:keepNext/>
        <w:widowControl w:val="0"/>
        <w:tabs>
          <w:tab w:val="left" w:pos="360"/>
        </w:tabs>
        <w:suppressAutoHyphens/>
        <w:overflowPunct w:val="0"/>
        <w:autoSpaceDE w:val="0"/>
        <w:autoSpaceDN w:val="0"/>
        <w:adjustRightInd w:val="0"/>
        <w:ind w:left="288" w:hanging="288"/>
        <w:contextualSpacing w:val="0"/>
        <w:textAlignment w:val="baseline"/>
      </w:pPr>
      <w:r>
        <w:t>Lea 1 Juan 2:18-19.</w:t>
      </w:r>
      <w:r w:rsidR="009922F4">
        <w:t xml:space="preserve"> </w:t>
      </w:r>
      <w:r w:rsidR="009922F4" w:rsidRPr="00604BFF">
        <w:t xml:space="preserve">¿Por qué algunos habían salido de la iglesia? </w:t>
      </w:r>
    </w:p>
    <w:p w14:paraId="75E7BAC9" w14:textId="77777777" w:rsidR="009922F4" w:rsidRPr="00604BFF" w:rsidRDefault="009922F4" w:rsidP="008C4BBC">
      <w:pPr>
        <w:pStyle w:val="respuesta"/>
      </w:pPr>
      <w:r w:rsidRPr="00604BFF">
        <w:t>Porque no eran de Cristo (nosotros) y para manifestarlo.</w:t>
      </w:r>
    </w:p>
    <w:p w14:paraId="55F5B0C5" w14:textId="77777777" w:rsidR="009922F4" w:rsidRPr="00604BFF" w:rsidRDefault="009922F4" w:rsidP="008C4BBC">
      <w:pPr>
        <w:pStyle w:val="respuesta"/>
      </w:pPr>
    </w:p>
    <w:p w14:paraId="4D8B6A3B" w14:textId="5D6A96BC" w:rsidR="009922F4" w:rsidRPr="00604BFF" w:rsidRDefault="009922F4" w:rsidP="009922F4">
      <w:pPr>
        <w:pStyle w:val="Listaconnmeros"/>
        <w:keepNext/>
        <w:widowControl w:val="0"/>
        <w:tabs>
          <w:tab w:val="left" w:pos="360"/>
        </w:tabs>
        <w:suppressAutoHyphens/>
        <w:overflowPunct w:val="0"/>
        <w:autoSpaceDE w:val="0"/>
        <w:autoSpaceDN w:val="0"/>
        <w:adjustRightInd w:val="0"/>
        <w:ind w:left="288" w:hanging="288"/>
        <w:contextualSpacing w:val="0"/>
        <w:textAlignment w:val="baseline"/>
      </w:pPr>
      <w:r w:rsidRPr="00604BFF">
        <w:t xml:space="preserve"> Otra posibilidad es que la persona sí es </w:t>
      </w:r>
      <w:r w:rsidR="00E75514" w:rsidRPr="00604BFF">
        <w:t>creyente,</w:t>
      </w:r>
      <w:r w:rsidRPr="00604BFF">
        <w:t xml:space="preserve"> pero es inmaduro. Según 1 Corintios 3:</w:t>
      </w:r>
      <w:r w:rsidR="008A4FF3">
        <w:t>1-</w:t>
      </w:r>
      <w:r w:rsidRPr="00604BFF">
        <w:t>3,</w:t>
      </w:r>
      <w:r>
        <w:t xml:space="preserve"> </w:t>
      </w:r>
      <w:r w:rsidRPr="00604BFF">
        <w:t xml:space="preserve">¿cómo es el </w:t>
      </w:r>
      <w:r>
        <w:t xml:space="preserve">comportamiento del </w:t>
      </w:r>
      <w:r w:rsidRPr="00604BFF">
        <w:t>creyente inmaduro?</w:t>
      </w:r>
    </w:p>
    <w:p w14:paraId="78772C27" w14:textId="77777777" w:rsidR="00575E86" w:rsidRPr="00575E86" w:rsidRDefault="009922F4" w:rsidP="00575E86">
      <w:pPr>
        <w:pStyle w:val="respuesta"/>
      </w:pPr>
      <w:r w:rsidRPr="00604BFF">
        <w:t xml:space="preserve">Su comportamiento </w:t>
      </w:r>
      <w:r w:rsidR="00575E86">
        <w:t xml:space="preserve">era </w:t>
      </w:r>
      <w:r w:rsidR="00575E86" w:rsidRPr="00575E86">
        <w:t>como carnales, como a niños en Cristo</w:t>
      </w:r>
      <w:r w:rsidR="00575E86" w:rsidRPr="00575E86">
        <w:rPr>
          <w:rFonts w:ascii="Georgia" w:hAnsi="Georgia" w:cs="Georgia"/>
          <w:color w:val="292F33"/>
          <w:sz w:val="28"/>
          <w:szCs w:val="28"/>
        </w:rPr>
        <w:t>.</w:t>
      </w:r>
      <w:r w:rsidR="00575E86">
        <w:rPr>
          <w:rFonts w:ascii="Georgia" w:hAnsi="Georgia" w:cs="Georgia"/>
          <w:color w:val="292F33"/>
          <w:sz w:val="28"/>
          <w:szCs w:val="28"/>
        </w:rPr>
        <w:t xml:space="preserve"> </w:t>
      </w:r>
      <w:r w:rsidR="00575E86" w:rsidRPr="00575E86">
        <w:t>Su andar era como hombres – incrédulos.</w:t>
      </w:r>
    </w:p>
    <w:p w14:paraId="0EE5C264" w14:textId="464FD684" w:rsidR="009922F4" w:rsidRPr="00604BFF" w:rsidRDefault="009922F4" w:rsidP="00575E86">
      <w:pPr>
        <w:pStyle w:val="Listaconnmeros"/>
      </w:pPr>
      <w:r w:rsidRPr="00604BFF">
        <w:lastRenderedPageBreak/>
        <w:t xml:space="preserve">Si la persona genuinamente ha creído en </w:t>
      </w:r>
      <w:r w:rsidR="00E75514" w:rsidRPr="00604BFF">
        <w:t>Jesucristo,</w:t>
      </w:r>
      <w:r w:rsidRPr="00604BFF">
        <w:t xml:space="preserve"> pero no vive como un hijo de Dios debe de vivir, ¿qué le pasará?  Hebreos 12:7-8 </w:t>
      </w:r>
    </w:p>
    <w:p w14:paraId="1F5F314D" w14:textId="77777777" w:rsidR="009922F4" w:rsidRPr="00604BFF" w:rsidRDefault="009922F4" w:rsidP="008C4BBC">
      <w:pPr>
        <w:pStyle w:val="respuesta"/>
      </w:pPr>
      <w:r w:rsidRPr="00604BFF">
        <w:t>Dios le va a disciplinar.</w:t>
      </w:r>
      <w:r w:rsidRPr="00604BFF">
        <w:br/>
      </w:r>
    </w:p>
    <w:p w14:paraId="21F30894" w14:textId="77777777" w:rsidR="009922F4" w:rsidRPr="00604BFF" w:rsidRDefault="009922F4" w:rsidP="009922F4">
      <w:pPr>
        <w:pStyle w:val="Listaconnmeros"/>
        <w:keepNext/>
        <w:widowControl w:val="0"/>
        <w:tabs>
          <w:tab w:val="left" w:pos="360"/>
        </w:tabs>
        <w:suppressAutoHyphens/>
        <w:overflowPunct w:val="0"/>
        <w:autoSpaceDE w:val="0"/>
        <w:autoSpaceDN w:val="0"/>
        <w:adjustRightInd w:val="0"/>
        <w:ind w:left="288" w:hanging="288"/>
        <w:contextualSpacing w:val="0"/>
        <w:textAlignment w:val="baseline"/>
      </w:pPr>
      <w:r w:rsidRPr="00604BFF">
        <w:t xml:space="preserve">¿Qué pasará al creyente inmaduro cuando se presenta en el tribunal de Cristo? </w:t>
      </w:r>
      <w:r w:rsidRPr="00604BFF">
        <w:br/>
        <w:t xml:space="preserve">    1 Corintios 3:11-15 y 2 Corintios 5:10</w:t>
      </w:r>
    </w:p>
    <w:p w14:paraId="039CD2B0" w14:textId="3EA1D845" w:rsidR="009922F4" w:rsidRPr="00604BFF" w:rsidRDefault="009922F4" w:rsidP="008C4BBC">
      <w:pPr>
        <w:pStyle w:val="respuesta"/>
      </w:pPr>
      <w:r w:rsidRPr="00604BFF">
        <w:t xml:space="preserve">No pierde su </w:t>
      </w:r>
      <w:r w:rsidR="00D1154E" w:rsidRPr="00604BFF">
        <w:t>salvación,</w:t>
      </w:r>
      <w:r w:rsidRPr="00604BFF">
        <w:t xml:space="preserve"> pero va a perder sus recompensas.</w:t>
      </w:r>
      <w:r w:rsidRPr="00604BFF">
        <w:br/>
      </w:r>
    </w:p>
    <w:p w14:paraId="324B50E7" w14:textId="5486D752" w:rsidR="009922F4" w:rsidRPr="00604BFF" w:rsidRDefault="009922F4" w:rsidP="009922F4">
      <w:pPr>
        <w:pStyle w:val="Listaconnmeros"/>
        <w:keepNext/>
        <w:widowControl w:val="0"/>
        <w:tabs>
          <w:tab w:val="left" w:pos="360"/>
        </w:tabs>
        <w:suppressAutoHyphens/>
        <w:overflowPunct w:val="0"/>
        <w:autoSpaceDE w:val="0"/>
        <w:autoSpaceDN w:val="0"/>
        <w:adjustRightInd w:val="0"/>
        <w:ind w:left="293" w:hanging="288"/>
        <w:contextualSpacing w:val="0"/>
        <w:textAlignment w:val="baseline"/>
      </w:pPr>
      <w:r w:rsidRPr="00604BFF">
        <w:t>Según Jesucristo en Mateo 18:15-1</w:t>
      </w:r>
      <w:r w:rsidR="008A4FF3">
        <w:t xml:space="preserve">7, </w:t>
      </w:r>
      <w:r w:rsidRPr="00604BFF">
        <w:t xml:space="preserve">¿cómo debemos tratar a las personas que profesan ser        </w:t>
      </w:r>
      <w:r w:rsidR="005350D1">
        <w:t xml:space="preserve">                      </w:t>
      </w:r>
      <w:r w:rsidR="005350D1">
        <w:tab/>
      </w:r>
      <w:r w:rsidR="00E75514">
        <w:t>cristiana</w:t>
      </w:r>
      <w:r w:rsidR="00E75514" w:rsidRPr="00604BFF">
        <w:t>s,</w:t>
      </w:r>
      <w:r w:rsidRPr="00604BFF">
        <w:t xml:space="preserve"> pero persisten en su pecado?</w:t>
      </w:r>
    </w:p>
    <w:p w14:paraId="0E6B72C8" w14:textId="77777777" w:rsidR="009922F4" w:rsidRPr="00604BFF" w:rsidRDefault="009922F4" w:rsidP="008C4BBC">
      <w:pPr>
        <w:pStyle w:val="respuesta"/>
      </w:pPr>
      <w:r w:rsidRPr="00604BFF">
        <w:t xml:space="preserve">Tratarles como </w:t>
      </w:r>
      <w:r w:rsidR="00575E86" w:rsidRPr="00575E86">
        <w:t>por gentil y publicano.</w:t>
      </w:r>
      <w:r w:rsidR="00575E86">
        <w:t xml:space="preserve"> Como</w:t>
      </w:r>
      <w:r w:rsidRPr="00604BFF">
        <w:t xml:space="preserve"> incrédulos o renegados. 1 Cor. 5:1-5 y 2 Cor. 2:5-11 </w:t>
      </w:r>
    </w:p>
    <w:p w14:paraId="4B1F135C" w14:textId="75016135" w:rsidR="009922F4" w:rsidRPr="00604BFF" w:rsidRDefault="009922F4" w:rsidP="009922F4">
      <w:r w:rsidRPr="00604BFF">
        <w:t xml:space="preserve">Nota: Si la persona realmente es creyente debe reconocer que su conducta le clasifica como </w:t>
      </w:r>
      <w:r>
        <w:t xml:space="preserve">un </w:t>
      </w:r>
      <w:r w:rsidRPr="00604BFF">
        <w:t>incrédulo</w:t>
      </w:r>
      <w:r>
        <w:t>. E</w:t>
      </w:r>
      <w:r w:rsidRPr="00604BFF">
        <w:t xml:space="preserve">so puede ayudarle ver </w:t>
      </w:r>
      <w:r w:rsidR="00DD37CB">
        <w:t xml:space="preserve">a </w:t>
      </w:r>
      <w:r w:rsidRPr="00604BFF">
        <w:t>su situación y arrepentirse para volver a tener buena comunión con Dios.  Si no es creyente entonces el necesita sabe</w:t>
      </w:r>
      <w:r>
        <w:t>rlo y necesitamos evangelizarle y no tratarlo como un hermano.</w:t>
      </w:r>
    </w:p>
    <w:p w14:paraId="02368CD0" w14:textId="77777777" w:rsidR="009922F4" w:rsidRPr="00604BFF" w:rsidRDefault="009922F4" w:rsidP="009922F4">
      <w:pPr>
        <w:pStyle w:val="Textopredeterminado"/>
      </w:pPr>
    </w:p>
    <w:p w14:paraId="01C4B99E" w14:textId="77777777" w:rsidR="009922F4" w:rsidRPr="00604BFF" w:rsidRDefault="009922F4" w:rsidP="009922F4">
      <w:pPr>
        <w:pStyle w:val="Listaconnmeros"/>
        <w:keepNext/>
        <w:widowControl w:val="0"/>
        <w:tabs>
          <w:tab w:val="left" w:pos="360"/>
        </w:tabs>
        <w:suppressAutoHyphens/>
        <w:overflowPunct w:val="0"/>
        <w:autoSpaceDE w:val="0"/>
        <w:autoSpaceDN w:val="0"/>
        <w:adjustRightInd w:val="0"/>
        <w:ind w:left="288" w:hanging="288"/>
        <w:contextualSpacing w:val="0"/>
        <w:textAlignment w:val="baseline"/>
      </w:pPr>
      <w:r w:rsidRPr="00604BFF">
        <w:t>Según Santiago 5:19-20,</w:t>
      </w:r>
      <w:r>
        <w:t xml:space="preserve"> </w:t>
      </w:r>
      <w:r w:rsidRPr="00604BFF">
        <w:t>¿qué debemos hacer</w:t>
      </w:r>
      <w:r>
        <w:t xml:space="preserve"> para los que se han extraviado de la </w:t>
      </w:r>
      <w:r w:rsidR="00C6041C">
        <w:t>verdad</w:t>
      </w:r>
      <w:r w:rsidRPr="00604BFF">
        <w:t>?</w:t>
      </w:r>
    </w:p>
    <w:p w14:paraId="7311A2C3" w14:textId="77777777" w:rsidR="009922F4" w:rsidRPr="00604BFF" w:rsidRDefault="009922F4" w:rsidP="008C4BBC">
      <w:pPr>
        <w:pStyle w:val="respuesta"/>
      </w:pPr>
      <w:r w:rsidRPr="00604BFF">
        <w:t xml:space="preserve"> Hacerles volver a la verdad y de su extravío.</w:t>
      </w:r>
      <w:r w:rsidRPr="00604BFF">
        <w:br/>
      </w:r>
    </w:p>
    <w:p w14:paraId="069E04CE" w14:textId="1B7F7A5A" w:rsidR="009922F4" w:rsidRPr="00604BFF" w:rsidRDefault="009922F4" w:rsidP="009922F4">
      <w:pPr>
        <w:pStyle w:val="Listaconnmeros"/>
        <w:keepNext/>
        <w:widowControl w:val="0"/>
        <w:tabs>
          <w:tab w:val="left" w:pos="360"/>
        </w:tabs>
        <w:suppressAutoHyphens/>
        <w:overflowPunct w:val="0"/>
        <w:autoSpaceDE w:val="0"/>
        <w:autoSpaceDN w:val="0"/>
        <w:adjustRightInd w:val="0"/>
        <w:ind w:left="288" w:hanging="288"/>
        <w:contextualSpacing w:val="0"/>
        <w:textAlignment w:val="baseline"/>
      </w:pPr>
      <w:r w:rsidRPr="00604BFF">
        <w:t xml:space="preserve">¿Qué podemos hacer en el evangelismo para evitar que haya personas que profesan ser </w:t>
      </w:r>
      <w:r w:rsidR="00E75514" w:rsidRPr="00604BFF">
        <w:t>creyentes,</w:t>
      </w:r>
      <w:r w:rsidRPr="00604BFF">
        <w:t xml:space="preserve"> pero en realidad no lo son?</w:t>
      </w:r>
    </w:p>
    <w:p w14:paraId="772B094E" w14:textId="77777777" w:rsidR="009922F4" w:rsidRPr="00604BFF" w:rsidRDefault="009922F4" w:rsidP="008C4BBC">
      <w:pPr>
        <w:pStyle w:val="respuesta"/>
      </w:pPr>
      <w:r w:rsidRPr="00604BFF">
        <w:t>Tener más cuidado en como evangelizamos. Hacer un buen evangelismo ayuda a elim</w:t>
      </w:r>
      <w:r>
        <w:t xml:space="preserve">inar a los que en realidad no </w:t>
      </w:r>
      <w:r w:rsidR="00C6041C">
        <w:t>cr</w:t>
      </w:r>
      <w:r w:rsidR="00C6041C" w:rsidRPr="00604BFF">
        <w:t>e</w:t>
      </w:r>
      <w:r w:rsidR="00C6041C">
        <w:t>e</w:t>
      </w:r>
      <w:r w:rsidRPr="00604BFF">
        <w:t>.</w:t>
      </w:r>
      <w:r w:rsidRPr="00604BFF">
        <w:br/>
      </w:r>
    </w:p>
    <w:p w14:paraId="4910F790" w14:textId="77777777" w:rsidR="009922F4" w:rsidRPr="00604BFF" w:rsidRDefault="009922F4" w:rsidP="009922F4">
      <w:pPr>
        <w:pStyle w:val="Listaconnmeros"/>
        <w:keepNext/>
        <w:widowControl w:val="0"/>
        <w:tabs>
          <w:tab w:val="left" w:pos="360"/>
        </w:tabs>
        <w:suppressAutoHyphens/>
        <w:overflowPunct w:val="0"/>
        <w:autoSpaceDE w:val="0"/>
        <w:autoSpaceDN w:val="0"/>
        <w:adjustRightInd w:val="0"/>
        <w:ind w:left="288" w:hanging="288"/>
        <w:contextualSpacing w:val="0"/>
        <w:textAlignment w:val="baseline"/>
      </w:pPr>
      <w:r w:rsidRPr="00604BFF">
        <w:t xml:space="preserve">¿Qué podemos hacer como iglesia y cómo padres de familia para </w:t>
      </w:r>
      <w:r>
        <w:t xml:space="preserve">evitar </w:t>
      </w:r>
      <w:r w:rsidRPr="00604BFF">
        <w:t xml:space="preserve">que nuestros hijos que </w:t>
      </w:r>
      <w:r>
        <w:t xml:space="preserve">hagan una </w:t>
      </w:r>
      <w:r w:rsidRPr="00604BFF">
        <w:t>profes</w:t>
      </w:r>
      <w:r w:rsidR="0056378C">
        <w:t>ión</w:t>
      </w:r>
      <w:r w:rsidRPr="00604BFF">
        <w:t xml:space="preserve"> </w:t>
      </w:r>
      <w:r>
        <w:t xml:space="preserve">de fe y creen ser cristianos por haber sido criados en la iglesia? </w:t>
      </w:r>
    </w:p>
    <w:p w14:paraId="2AF61D77" w14:textId="77777777" w:rsidR="009922F4" w:rsidRPr="00604BFF" w:rsidRDefault="009922F4" w:rsidP="008C4BBC">
      <w:pPr>
        <w:pStyle w:val="respuesta"/>
      </w:pPr>
      <w:r w:rsidRPr="00604BFF">
        <w:t>Como padres mostrar nuestra preocupación por la salvación de nuestros hijos. Tener buena comunicación con ellos para averiguar se condición espiritual. Cuando desean ser bautizados platicar y estudiar bien con ellos para evitar este problema.</w:t>
      </w:r>
    </w:p>
    <w:p w14:paraId="3ED52304" w14:textId="6B03BD6D" w:rsidR="009922F4" w:rsidRDefault="009922F4" w:rsidP="009922F4">
      <w:pPr>
        <w:pStyle w:val="Listaconnmeros"/>
        <w:keepNext/>
        <w:widowControl w:val="0"/>
        <w:tabs>
          <w:tab w:val="left" w:pos="360"/>
        </w:tabs>
        <w:suppressAutoHyphens/>
        <w:overflowPunct w:val="0"/>
        <w:autoSpaceDE w:val="0"/>
        <w:autoSpaceDN w:val="0"/>
        <w:adjustRightInd w:val="0"/>
        <w:ind w:left="288" w:hanging="288"/>
        <w:contextualSpacing w:val="0"/>
        <w:textAlignment w:val="baseline"/>
      </w:pPr>
      <w:r w:rsidRPr="00604BFF">
        <w:t xml:space="preserve">¿Conoces a algunas personas que </w:t>
      </w:r>
      <w:r w:rsidR="00DD37CB">
        <w:t xml:space="preserve">dicen </w:t>
      </w:r>
      <w:r w:rsidRPr="00604BFF">
        <w:t xml:space="preserve">ser creyentes pero su conducta contradice su </w:t>
      </w:r>
      <w:r w:rsidR="00DD37CB">
        <w:t>lo que dicen</w:t>
      </w:r>
      <w:r w:rsidRPr="00604BFF">
        <w:t>?  ¿Qué puedes hacer para ayudarles?</w:t>
      </w:r>
    </w:p>
    <w:p w14:paraId="11AD208E" w14:textId="77777777" w:rsidR="009922F4" w:rsidRPr="00456D82" w:rsidRDefault="009922F4" w:rsidP="008C4BBC">
      <w:pPr>
        <w:pStyle w:val="respuesta"/>
      </w:pPr>
    </w:p>
    <w:p w14:paraId="39C6A1BB" w14:textId="77777777" w:rsidR="009922F4" w:rsidRPr="00604BFF" w:rsidRDefault="009922F4" w:rsidP="009922F4"/>
    <w:p w14:paraId="14375AFA" w14:textId="36E90CFC" w:rsidR="009922F4" w:rsidRPr="00456D82" w:rsidRDefault="009922F4" w:rsidP="009922F4">
      <w:pPr>
        <w:pStyle w:val="Textopredeterminado"/>
        <w:pBdr>
          <w:top w:val="single" w:sz="12" w:space="0" w:color="auto"/>
          <w:left w:val="single" w:sz="12" w:space="0" w:color="auto"/>
          <w:bottom w:val="single" w:sz="12" w:space="0" w:color="auto"/>
          <w:right w:val="single" w:sz="12" w:space="0" w:color="auto"/>
        </w:pBdr>
        <w:rPr>
          <w:b/>
        </w:rPr>
      </w:pPr>
      <w:r w:rsidRPr="00604BFF">
        <w:t xml:space="preserve">Algunos pasajes que son útiles para usar con personas que han hecho </w:t>
      </w:r>
      <w:r w:rsidR="00E75514" w:rsidRPr="00604BFF">
        <w:t>profesión,</w:t>
      </w:r>
      <w:r w:rsidRPr="00604BFF">
        <w:t xml:space="preserve"> pero no hay fruto en </w:t>
      </w:r>
      <w:r w:rsidRPr="007B1D86">
        <w:t>sus vidas</w:t>
      </w:r>
      <w:r w:rsidRPr="00456D82">
        <w:rPr>
          <w:b/>
        </w:rPr>
        <w:t>.</w:t>
      </w:r>
    </w:p>
    <w:p w14:paraId="2AA9ECB5" w14:textId="39C651D3" w:rsidR="009922F4" w:rsidRPr="00604BFF" w:rsidRDefault="009922F4" w:rsidP="009922F4">
      <w:pPr>
        <w:pStyle w:val="Textopredeterminado"/>
        <w:pBdr>
          <w:top w:val="single" w:sz="12" w:space="0" w:color="auto"/>
          <w:left w:val="single" w:sz="12" w:space="0" w:color="auto"/>
          <w:bottom w:val="single" w:sz="12" w:space="0" w:color="auto"/>
          <w:right w:val="single" w:sz="12" w:space="0" w:color="auto"/>
        </w:pBdr>
        <w:rPr>
          <w:rFonts w:ascii="Timpani" w:hAnsi="Timpani"/>
        </w:rPr>
      </w:pPr>
      <w:r w:rsidRPr="00604BFF">
        <w:rPr>
          <w:rFonts w:ascii="Timpani" w:hAnsi="Timpani"/>
        </w:rPr>
        <w:t>1 Corintios 15:34; 2 Corintios 13:5</w:t>
      </w:r>
      <w:r w:rsidR="00E75514" w:rsidRPr="00604BFF">
        <w:rPr>
          <w:rFonts w:ascii="Timpani" w:hAnsi="Timpani"/>
        </w:rPr>
        <w:t>; Filipenses</w:t>
      </w:r>
      <w:r w:rsidRPr="00604BFF">
        <w:rPr>
          <w:rFonts w:ascii="Timpani" w:hAnsi="Timpani"/>
        </w:rPr>
        <w:t xml:space="preserve"> 3:18-19.  1 Timoteo 5:24-</w:t>
      </w:r>
      <w:r w:rsidR="00E75514" w:rsidRPr="00604BFF">
        <w:rPr>
          <w:rFonts w:ascii="Timpani" w:hAnsi="Timpani"/>
        </w:rPr>
        <w:t>25; 1</w:t>
      </w:r>
      <w:r w:rsidRPr="00604BFF">
        <w:rPr>
          <w:rFonts w:ascii="Timpani" w:hAnsi="Timpani"/>
        </w:rPr>
        <w:t xml:space="preserve"> Timoteo 6:9-10; </w:t>
      </w:r>
      <w:r>
        <w:rPr>
          <w:rFonts w:ascii="Timpani" w:hAnsi="Timpani"/>
        </w:rPr>
        <w:t>H</w:t>
      </w:r>
      <w:r w:rsidRPr="00604BFF">
        <w:rPr>
          <w:rFonts w:ascii="Timpani" w:hAnsi="Timpani"/>
        </w:rPr>
        <w:t>ebreos 2:1-3; Hebreos 10:16-</w:t>
      </w:r>
      <w:r w:rsidR="00D1154E" w:rsidRPr="00604BFF">
        <w:rPr>
          <w:rFonts w:ascii="Timpani" w:hAnsi="Timpani"/>
        </w:rPr>
        <w:t>31; Santiago</w:t>
      </w:r>
      <w:r w:rsidRPr="00604BFF">
        <w:rPr>
          <w:rFonts w:ascii="Timpani" w:hAnsi="Timpani"/>
        </w:rPr>
        <w:t xml:space="preserve"> 2:19-</w:t>
      </w:r>
      <w:r w:rsidR="00D1154E" w:rsidRPr="00604BFF">
        <w:rPr>
          <w:rFonts w:ascii="Timpani" w:hAnsi="Timpani"/>
        </w:rPr>
        <w:t>20; 2</w:t>
      </w:r>
      <w:r w:rsidRPr="00604BFF">
        <w:rPr>
          <w:rFonts w:ascii="Timpani" w:hAnsi="Timpani"/>
        </w:rPr>
        <w:t xml:space="preserve"> Pedro 2:1-3, 2:19-</w:t>
      </w:r>
      <w:proofErr w:type="gramStart"/>
      <w:r w:rsidRPr="00604BFF">
        <w:rPr>
          <w:rFonts w:ascii="Timpani" w:hAnsi="Timpani"/>
        </w:rPr>
        <w:t>22;  1</w:t>
      </w:r>
      <w:proofErr w:type="gramEnd"/>
      <w:r w:rsidRPr="00604BFF">
        <w:rPr>
          <w:rFonts w:ascii="Timpani" w:hAnsi="Timpani"/>
        </w:rPr>
        <w:t xml:space="preserve"> Juan 1:5-6, 2:18-29; 3:7-10.</w:t>
      </w:r>
    </w:p>
    <w:p w14:paraId="53EAA4F5" w14:textId="77777777" w:rsidR="009922F4" w:rsidRPr="00604BFF" w:rsidRDefault="009922F4" w:rsidP="008C4BBC">
      <w:pPr>
        <w:pStyle w:val="respuesta"/>
      </w:pPr>
    </w:p>
    <w:p w14:paraId="6BC73699" w14:textId="77777777" w:rsidR="009922F4" w:rsidRPr="00604BFF" w:rsidRDefault="009922F4" w:rsidP="009922F4">
      <w:pPr>
        <w:pStyle w:val="Textopredeterminado"/>
        <w:rPr>
          <w:b/>
          <w:i/>
        </w:rPr>
      </w:pPr>
    </w:p>
    <w:p w14:paraId="5486857D" w14:textId="77777777" w:rsidR="009922F4" w:rsidRPr="00604BFF" w:rsidRDefault="009922F4" w:rsidP="009922F4">
      <w:pPr>
        <w:pStyle w:val="Ttulo"/>
      </w:pPr>
    </w:p>
    <w:p w14:paraId="47BBFAA1" w14:textId="77777777" w:rsidR="009922F4" w:rsidRPr="00604BFF" w:rsidRDefault="009922F4" w:rsidP="009922F4">
      <w:pPr>
        <w:pStyle w:val="Ttulo"/>
      </w:pPr>
    </w:p>
    <w:p w14:paraId="118AD3C0" w14:textId="77777777" w:rsidR="009922F4" w:rsidRDefault="009922F4" w:rsidP="009922F4">
      <w:pPr>
        <w:pStyle w:val="Ttulo"/>
      </w:pPr>
      <w:bookmarkStart w:id="1" w:name="_Toc394315382"/>
      <w:r w:rsidRPr="00604BFF">
        <w:lastRenderedPageBreak/>
        <w:t xml:space="preserve">Lección 2 – </w:t>
      </w:r>
      <w:r>
        <w:t>El Temor de Dios</w:t>
      </w:r>
      <w:bookmarkEnd w:id="1"/>
    </w:p>
    <w:p w14:paraId="15EA1763" w14:textId="77777777" w:rsidR="009922F4" w:rsidRDefault="009922F4" w:rsidP="009922F4">
      <w:pPr>
        <w:rPr>
          <w:lang w:eastAsia="es-ES"/>
        </w:rPr>
      </w:pPr>
      <w:r>
        <w:rPr>
          <w:lang w:eastAsia="es-ES"/>
        </w:rPr>
        <w:t xml:space="preserve">Objetivo de la lección: comprender la importancia de tener temor de Dios. </w:t>
      </w:r>
    </w:p>
    <w:p w14:paraId="508FF200" w14:textId="04B239DD" w:rsidR="009922F4" w:rsidRDefault="009922F4" w:rsidP="00575E86">
      <w:pPr>
        <w:pStyle w:val="Listaconnmeros"/>
        <w:numPr>
          <w:ilvl w:val="0"/>
          <w:numId w:val="32"/>
        </w:numPr>
      </w:pPr>
      <w:r>
        <w:t>¿Por qué debemos tener temor del Señor? Proverbios 9:10</w:t>
      </w:r>
    </w:p>
    <w:p w14:paraId="3D43DD51" w14:textId="77777777" w:rsidR="009922F4" w:rsidRDefault="009922F4" w:rsidP="008C4BBC">
      <w:pPr>
        <w:pStyle w:val="respuesta"/>
      </w:pPr>
      <w:r>
        <w:t>Porque el temor del Señor es el comienzo de la sabiduría, al conocerle me da discernimiento.</w:t>
      </w:r>
      <w:r>
        <w:br/>
        <w:t>Voy a tomar decisiones sabías basadas en el temor de Dios.</w:t>
      </w:r>
      <w:r w:rsidR="008A4FF3">
        <w:t xml:space="preserve"> Heb. 5:11-14</w:t>
      </w:r>
    </w:p>
    <w:p w14:paraId="6F8E34CE" w14:textId="6BEE4EB3" w:rsidR="009922F4" w:rsidRDefault="009922F4" w:rsidP="00575E86">
      <w:pPr>
        <w:pStyle w:val="Listaconnmeros"/>
      </w:pPr>
      <w:r>
        <w:t xml:space="preserve">¿Qué pasa si no tenemos temor del Señor según Proverbios 1:28-29? </w:t>
      </w:r>
    </w:p>
    <w:p w14:paraId="3D8CAE82" w14:textId="438A73C6" w:rsidR="009922F4" w:rsidRDefault="009922F4" w:rsidP="008C4BBC">
      <w:pPr>
        <w:pStyle w:val="respuesta"/>
      </w:pPr>
      <w:r>
        <w:t xml:space="preserve">Podemos </w:t>
      </w:r>
      <w:r w:rsidR="00DD37CB">
        <w:t>llamarlo,</w:t>
      </w:r>
      <w:r>
        <w:t xml:space="preserve"> pero no nos responderá porque no quisimos tenerle temor.</w:t>
      </w:r>
    </w:p>
    <w:p w14:paraId="590F8BD0" w14:textId="77777777" w:rsidR="009922F4" w:rsidRPr="00830D49" w:rsidRDefault="009922F4" w:rsidP="00575E86">
      <w:pPr>
        <w:pStyle w:val="Listaconnmeros"/>
      </w:pPr>
      <w:r>
        <w:t xml:space="preserve">Antes de arrepentirnos y confiar en Cristo para nuestra salvación, ¿a qué debe motivarnos el tener temor de Dios? </w:t>
      </w:r>
    </w:p>
    <w:p w14:paraId="44739B8E" w14:textId="77777777" w:rsidR="009922F4" w:rsidRDefault="009922F4" w:rsidP="009922F4">
      <w:pPr>
        <w:pStyle w:val="10"/>
        <w:ind w:left="648"/>
      </w:pPr>
      <w:r>
        <w:t xml:space="preserve">Mateo 10:28  </w:t>
      </w:r>
    </w:p>
    <w:p w14:paraId="22236D21" w14:textId="77777777" w:rsidR="009922F4" w:rsidRDefault="009922F4" w:rsidP="008C4BBC">
      <w:pPr>
        <w:pStyle w:val="respuesta"/>
      </w:pPr>
      <w:r>
        <w:t>Q</w:t>
      </w:r>
      <w:r w:rsidRPr="008E62D0">
        <w:t xml:space="preserve">ue Dios es el dueño de nuestras almas, y tiene el poder de otorgarnos la salvación eterna o condenarnos a la destrucción. </w:t>
      </w:r>
    </w:p>
    <w:p w14:paraId="441E5CF6" w14:textId="77777777" w:rsidR="008C4BBC" w:rsidRDefault="008C4BBC" w:rsidP="008C4BBC">
      <w:pPr>
        <w:pStyle w:val="10"/>
        <w:ind w:left="648"/>
      </w:pPr>
      <w:r>
        <w:t>Hechos 16:27-31</w:t>
      </w:r>
    </w:p>
    <w:p w14:paraId="5BE11844" w14:textId="77777777" w:rsidR="009922F4" w:rsidRPr="005A7662" w:rsidRDefault="008C4BBC" w:rsidP="008C4BBC">
      <w:pPr>
        <w:pStyle w:val="respuesta"/>
      </w:pPr>
      <w:r>
        <w:t xml:space="preserve"> </w:t>
      </w:r>
      <w:r w:rsidR="008A4FF3">
        <w:t>El temor de la muerte</w:t>
      </w:r>
      <w:r>
        <w:t>.</w:t>
      </w:r>
    </w:p>
    <w:p w14:paraId="656CCCCE" w14:textId="77777777" w:rsidR="008C4BBC" w:rsidRDefault="008C4BBC" w:rsidP="008C4BBC">
      <w:pPr>
        <w:pStyle w:val="10"/>
      </w:pPr>
      <w:r>
        <w:t xml:space="preserve">Hebreos 2:3 </w:t>
      </w:r>
    </w:p>
    <w:p w14:paraId="19F9EE74" w14:textId="77777777" w:rsidR="009922F4" w:rsidRDefault="008C4BBC" w:rsidP="008C4BBC">
      <w:pPr>
        <w:pStyle w:val="respuesta"/>
      </w:pPr>
      <w:r>
        <w:t>No hay escape si se descuida la salvación tan grande de Dios</w:t>
      </w:r>
    </w:p>
    <w:p w14:paraId="243D9609" w14:textId="77777777" w:rsidR="009922F4" w:rsidRDefault="009922F4" w:rsidP="00575E86">
      <w:pPr>
        <w:pStyle w:val="Listaconnmeros"/>
      </w:pPr>
      <w:r>
        <w:t>Ya que llegamos a ser salvos por la gracia de Dios, (Hechos 16:32-34) ¿a qué debe motivarnos el temor de Dios?</w:t>
      </w:r>
    </w:p>
    <w:p w14:paraId="69B18C17" w14:textId="77777777" w:rsidR="009922F4" w:rsidRDefault="009922F4" w:rsidP="00557415">
      <w:pPr>
        <w:pStyle w:val="10"/>
        <w:numPr>
          <w:ilvl w:val="0"/>
          <w:numId w:val="22"/>
        </w:numPr>
      </w:pPr>
      <w:r>
        <w:t>Hebreos 4:13</w:t>
      </w:r>
    </w:p>
    <w:p w14:paraId="5B5850BB" w14:textId="28FA8906" w:rsidR="009922F4" w:rsidRDefault="005117EE" w:rsidP="008C4BBC">
      <w:pPr>
        <w:pStyle w:val="respuesta"/>
      </w:pPr>
      <w:r>
        <w:t>Hay que reconocer</w:t>
      </w:r>
      <w:r w:rsidR="009922F4">
        <w:t xml:space="preserve"> que todo lo que hago o pienso está descubierto ante Dios. Debo de reconocer que no puedo esconder nada de </w:t>
      </w:r>
      <w:r w:rsidR="00A40A0E">
        <w:t>Él</w:t>
      </w:r>
      <w:r w:rsidR="009922F4">
        <w:t xml:space="preserve"> y a Él voy a tener que rendir cuentas.</w:t>
      </w:r>
    </w:p>
    <w:p w14:paraId="1367EC46" w14:textId="77777777" w:rsidR="005117EE" w:rsidRPr="005117EE" w:rsidRDefault="005117EE" w:rsidP="005117EE"/>
    <w:p w14:paraId="661DF1DE" w14:textId="77777777" w:rsidR="009922F4" w:rsidRDefault="009922F4" w:rsidP="00557415">
      <w:pPr>
        <w:pStyle w:val="10"/>
        <w:numPr>
          <w:ilvl w:val="0"/>
          <w:numId w:val="22"/>
        </w:numPr>
      </w:pPr>
      <w:r>
        <w:t>2 Corintios 5:9-10</w:t>
      </w:r>
    </w:p>
    <w:p w14:paraId="5D4BF8D8" w14:textId="77777777" w:rsidR="005117EE" w:rsidRDefault="00087DDC" w:rsidP="008C4BBC">
      <w:pPr>
        <w:pStyle w:val="respuesta"/>
      </w:pPr>
      <w:r>
        <w:rPr>
          <w:noProof/>
          <w:lang w:eastAsia="es-MX"/>
        </w:rPr>
        <mc:AlternateContent>
          <mc:Choice Requires="wps">
            <w:drawing>
              <wp:anchor distT="0" distB="0" distL="114300" distR="114300" simplePos="0" relativeHeight="251662336" behindDoc="0" locked="0" layoutInCell="1" allowOverlap="1" wp14:anchorId="55211242" wp14:editId="70C652C1">
                <wp:simplePos x="0" y="0"/>
                <wp:positionH relativeFrom="column">
                  <wp:posOffset>64770</wp:posOffset>
                </wp:positionH>
                <wp:positionV relativeFrom="paragraph">
                  <wp:posOffset>751840</wp:posOffset>
                </wp:positionV>
                <wp:extent cx="6153785" cy="1885950"/>
                <wp:effectExtent l="0" t="0" r="18415" b="19050"/>
                <wp:wrapSquare wrapText="bothSides"/>
                <wp:docPr id="12" name="7 Cuadro de 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53785" cy="18859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A6954B8" w14:textId="3D073C40" w:rsidR="00575E86" w:rsidRDefault="00575E86" w:rsidP="009922F4">
                            <w:r w:rsidRPr="006668B5">
                              <w:rPr>
                                <w:shd w:val="clear" w:color="auto" w:fill="FFFFFF"/>
                              </w:rPr>
                              <w:t xml:space="preserve">Muchos tienen la tendencia de minimizar el temor de Dios de los creyentes, interpretándolo como “respetarlo”. Mientras que el respeto indiscutiblemente está incluido en el concepto del temor de Dios, es mucho más que eso. El temor bíblico de Dios para un </w:t>
                            </w:r>
                            <w:r w:rsidR="005117EE" w:rsidRPr="006668B5">
                              <w:rPr>
                                <w:shd w:val="clear" w:color="auto" w:fill="FFFFFF"/>
                              </w:rPr>
                              <w:t>creyente</w:t>
                            </w:r>
                            <w:r w:rsidRPr="006668B5">
                              <w:rPr>
                                <w:shd w:val="clear" w:color="auto" w:fill="FFFFFF"/>
                              </w:rPr>
                              <w:t xml:space="preserve"> incluye el entender lo mucho que Dios aborrece el pecado y temer Su juicio sobre éste – aún en la vida de un creyente. Hebreos 12:5-11</w:t>
                            </w:r>
                            <w:r>
                              <w:rPr>
                                <w:shd w:val="clear" w:color="auto" w:fill="FFFFFF"/>
                              </w:rPr>
                              <w:t xml:space="preserve"> </w:t>
                            </w:r>
                            <w:r w:rsidRPr="006668B5">
                              <w:rPr>
                                <w:shd w:val="clear" w:color="auto" w:fill="FFFFFF"/>
                              </w:rPr>
                              <w:t>describe la disciplina de Dios hacia el creyente. Aunque es hecha en amor (Hebreos 12:6), a</w:t>
                            </w:r>
                            <w:r>
                              <w:rPr>
                                <w:shd w:val="clear" w:color="auto" w:fill="FFFFFF"/>
                              </w:rPr>
                              <w:t>u</w:t>
                            </w:r>
                            <w:r w:rsidRPr="006668B5">
                              <w:rPr>
                                <w:shd w:val="clear" w:color="auto" w:fill="FFFFFF"/>
                              </w:rPr>
                              <w:t xml:space="preserve">n </w:t>
                            </w:r>
                            <w:r w:rsidR="00D1154E" w:rsidRPr="006668B5">
                              <w:rPr>
                                <w:shd w:val="clear" w:color="auto" w:fill="FFFFFF"/>
                              </w:rPr>
                              <w:t>así,</w:t>
                            </w:r>
                            <w:r w:rsidRPr="006668B5">
                              <w:rPr>
                                <w:shd w:val="clear" w:color="auto" w:fill="FFFFFF"/>
                              </w:rPr>
                              <w:t xml:space="preserve"> es algo para temerse. Como hijos, el temor a la disciplina de nuestros padres se espera que prevenga las malas acciones. Lo mismo debe ser verdad en nuestra relación con Dios. Debemos temer Su disciplina</w:t>
                            </w:r>
                            <w:r>
                              <w:rPr>
                                <w:shd w:val="clear" w:color="auto" w:fill="FFFFFF"/>
                              </w:rPr>
                              <w:t xml:space="preserve"> </w:t>
                            </w:r>
                            <w:r w:rsidR="00D1154E" w:rsidRPr="006668B5">
                              <w:rPr>
                                <w:shd w:val="clear" w:color="auto" w:fill="FFFFFF"/>
                              </w:rPr>
                              <w:t>y,</w:t>
                            </w:r>
                            <w:r w:rsidRPr="006668B5">
                              <w:rPr>
                                <w:shd w:val="clear" w:color="auto" w:fill="FFFFFF"/>
                              </w:rPr>
                              <w:t xml:space="preserve"> por lo tanto, buscar el vivir nuestras vidas de tal manera que lo agrademos. El temor de Dios es reverenciarlo, someternos a Su disciplina, y adorarlo con admiración.  </w:t>
                            </w:r>
                            <w:r w:rsidRPr="006668B5">
                              <w:rPr>
                                <w:sz w:val="20"/>
                                <w:shd w:val="clear" w:color="auto" w:fill="FFFFFF"/>
                              </w:rPr>
                              <w:t>(De http:///</w:t>
                            </w:r>
                            <w:r>
                              <w:rPr>
                                <w:sz w:val="20"/>
                                <w:shd w:val="clear" w:color="auto" w:fill="FFFFFF"/>
                              </w:rPr>
                              <w:t>WWW.gotquestions.org/Espanol/tem</w:t>
                            </w:r>
                            <w:r w:rsidRPr="006668B5">
                              <w:rPr>
                                <w:sz w:val="20"/>
                                <w:shd w:val="clear" w:color="auto" w:fill="FFFFFF"/>
                              </w:rPr>
                              <w:t>or-de-Dios</w:t>
                            </w:r>
                            <w:r>
                              <w:rPr>
                                <w:sz w:val="20"/>
                                <w:shd w:val="clear" w:color="auto" w:fil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5211242" id="_x0000_t202" coordsize="21600,21600" o:spt="202" path="m,l,21600r21600,l21600,xe">
                <v:stroke joinstyle="miter"/>
                <v:path gradientshapeok="t" o:connecttype="rect"/>
              </v:shapetype>
              <v:shape id="7 Cuadro de texto" o:spid="_x0000_s1026" type="#_x0000_t202" style="position:absolute;margin-left:5.1pt;margin-top:59.2pt;width:484.55pt;height:14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" fillcolor="white [3201]" strokeweight=".5pt">
                <v:path arrowok="t"/>
                <v:textbox>
                  <w:txbxContent>
                    <w:p w14:paraId="3A6954B8" w14:textId="3D073C40" w:rsidR="00575E86" w:rsidRDefault="00575E86" w:rsidP="009922F4">
                      <w:r w:rsidRPr="006668B5">
                        <w:rPr>
                          <w:shd w:val="clear" w:color="auto" w:fill="FFFFFF"/>
                        </w:rPr>
                        <w:t xml:space="preserve">Muchos tienen la tendencia de minimizar el temor de Dios de los creyentes, interpretándolo como “respetarlo”. Mientras que el respeto indiscutiblemente está incluido en el concepto del temor de Dios, es mucho más que eso. El temor bíblico de Dios para un </w:t>
                      </w:r>
                      <w:r w:rsidR="005117EE" w:rsidRPr="006668B5">
                        <w:rPr>
                          <w:shd w:val="clear" w:color="auto" w:fill="FFFFFF"/>
                        </w:rPr>
                        <w:t>creyente</w:t>
                      </w:r>
                      <w:r w:rsidRPr="006668B5">
                        <w:rPr>
                          <w:shd w:val="clear" w:color="auto" w:fill="FFFFFF"/>
                        </w:rPr>
                        <w:t xml:space="preserve"> incluye el entender lo mucho que Dios aborrece el pecado y temer Su juicio sobre éste – aún en la vida de un creyente. Hebreos 12:5-11</w:t>
                      </w:r>
                      <w:r>
                        <w:rPr>
                          <w:shd w:val="clear" w:color="auto" w:fill="FFFFFF"/>
                        </w:rPr>
                        <w:t xml:space="preserve"> </w:t>
                      </w:r>
                      <w:r w:rsidRPr="006668B5">
                        <w:rPr>
                          <w:shd w:val="clear" w:color="auto" w:fill="FFFFFF"/>
                        </w:rPr>
                        <w:t>describe la disciplina de Dios hacia el creyente. Aunque es hecha en amor (Hebreos 12:6), a</w:t>
                      </w:r>
                      <w:r>
                        <w:rPr>
                          <w:shd w:val="clear" w:color="auto" w:fill="FFFFFF"/>
                        </w:rPr>
                        <w:t>u</w:t>
                      </w:r>
                      <w:r w:rsidRPr="006668B5">
                        <w:rPr>
                          <w:shd w:val="clear" w:color="auto" w:fill="FFFFFF"/>
                        </w:rPr>
                        <w:t xml:space="preserve">n </w:t>
                      </w:r>
                      <w:r w:rsidR="00D1154E" w:rsidRPr="006668B5">
                        <w:rPr>
                          <w:shd w:val="clear" w:color="auto" w:fill="FFFFFF"/>
                        </w:rPr>
                        <w:t>así,</w:t>
                      </w:r>
                      <w:r w:rsidRPr="006668B5">
                        <w:rPr>
                          <w:shd w:val="clear" w:color="auto" w:fill="FFFFFF"/>
                        </w:rPr>
                        <w:t xml:space="preserve"> es algo para temerse. Como hijos, el temor a la disciplina de nuestros padres se espera que prevenga las malas acciones. Lo mismo debe ser verdad en nuestra relación con Dios. Debemos temer Su disciplina</w:t>
                      </w:r>
                      <w:r>
                        <w:rPr>
                          <w:shd w:val="clear" w:color="auto" w:fill="FFFFFF"/>
                        </w:rPr>
                        <w:t xml:space="preserve"> </w:t>
                      </w:r>
                      <w:r w:rsidR="00D1154E" w:rsidRPr="006668B5">
                        <w:rPr>
                          <w:shd w:val="clear" w:color="auto" w:fill="FFFFFF"/>
                        </w:rPr>
                        <w:t>y,</w:t>
                      </w:r>
                      <w:r w:rsidRPr="006668B5">
                        <w:rPr>
                          <w:shd w:val="clear" w:color="auto" w:fill="FFFFFF"/>
                        </w:rPr>
                        <w:t xml:space="preserve"> por lo tanto, buscar el vivir nuestras vidas de tal manera que lo agrademos. El temor de Dios es reverenciarlo, someternos a Su disciplina, y adorarlo con admiración.  </w:t>
                      </w:r>
                      <w:r w:rsidRPr="006668B5">
                        <w:rPr>
                          <w:sz w:val="20"/>
                          <w:shd w:val="clear" w:color="auto" w:fill="FFFFFF"/>
                        </w:rPr>
                        <w:t>(De http:///</w:t>
                      </w:r>
                      <w:r>
                        <w:rPr>
                          <w:sz w:val="20"/>
                          <w:shd w:val="clear" w:color="auto" w:fill="FFFFFF"/>
                        </w:rPr>
                        <w:t>WWW.gotquestions.org/Espanol/tem</w:t>
                      </w:r>
                      <w:r w:rsidRPr="006668B5">
                        <w:rPr>
                          <w:sz w:val="20"/>
                          <w:shd w:val="clear" w:color="auto" w:fill="FFFFFF"/>
                        </w:rPr>
                        <w:t>or-de-Dios</w:t>
                      </w:r>
                      <w:r>
                        <w:rPr>
                          <w:sz w:val="20"/>
                          <w:shd w:val="clear" w:color="auto" w:fill="FFFFFF"/>
                        </w:rPr>
                        <w:t>)</w:t>
                      </w:r>
                    </w:p>
                  </w:txbxContent>
                </v:textbox>
                <w10:wrap type="square"/>
              </v:shape>
            </w:pict>
          </mc:Fallback>
        </mc:AlternateContent>
      </w:r>
      <w:r w:rsidR="009922F4">
        <w:t xml:space="preserve">Nos motiva agradarle porque tenemos que comparecer ante el tribunal de Cristo, para que cada uno reciba lo que le corresponda, según lo bueno o malo que haya hechos mientras vivió en el cuerpo. </w:t>
      </w:r>
    </w:p>
    <w:p w14:paraId="25D4CCFB" w14:textId="1954346B" w:rsidR="009922F4" w:rsidRDefault="00087DDC" w:rsidP="008C4BBC">
      <w:pPr>
        <w:pStyle w:val="respuesta"/>
      </w:pPr>
      <w:r>
        <w:br/>
      </w:r>
    </w:p>
    <w:p w14:paraId="6FC89245" w14:textId="77777777" w:rsidR="009922F4" w:rsidRDefault="009922F4" w:rsidP="009922F4">
      <w:pPr>
        <w:pStyle w:val="10"/>
        <w:ind w:left="648"/>
      </w:pPr>
      <w:r>
        <w:lastRenderedPageBreak/>
        <w:t>2 Corintios 5:11 y 1</w:t>
      </w:r>
      <w:r w:rsidR="008C4BBC">
        <w:t>8</w:t>
      </w:r>
      <w:r>
        <w:t>-20</w:t>
      </w:r>
    </w:p>
    <w:p w14:paraId="7CA06024" w14:textId="4CA286B8" w:rsidR="009922F4" w:rsidRDefault="009922F4" w:rsidP="008C4BBC">
      <w:pPr>
        <w:pStyle w:val="respuesta"/>
      </w:pPr>
      <w:r>
        <w:t>Tratar de persuadir a todos a ser reconciliados con Dios porque somos embajadores de Cristo con el mensaje de reconciliación.</w:t>
      </w:r>
      <w:r w:rsidR="005117EE">
        <w:br/>
      </w:r>
    </w:p>
    <w:p w14:paraId="2F9547AE" w14:textId="77777777" w:rsidR="009922F4" w:rsidRDefault="009922F4" w:rsidP="009922F4">
      <w:pPr>
        <w:pStyle w:val="10"/>
        <w:ind w:left="648"/>
      </w:pPr>
      <w:r>
        <w:t>2 Corintios 7:1</w:t>
      </w:r>
    </w:p>
    <w:p w14:paraId="0CEBA8C5" w14:textId="77777777" w:rsidR="009922F4" w:rsidRDefault="00575E86" w:rsidP="008C4BBC">
      <w:pPr>
        <w:pStyle w:val="respuesta"/>
      </w:pPr>
      <w:r>
        <w:t>Limpiarnos de todo pecado</w:t>
      </w:r>
      <w:r w:rsidR="009922F4">
        <w:t xml:space="preserve"> para completar en el temor de Dios la obra de nuestra santificación.</w:t>
      </w:r>
    </w:p>
    <w:p w14:paraId="47B636C7" w14:textId="77777777" w:rsidR="009922F4" w:rsidRDefault="009922F4" w:rsidP="00575E86">
      <w:pPr>
        <w:pStyle w:val="Listaconnmeros"/>
      </w:pPr>
      <w:r>
        <w:t xml:space="preserve">¿Qué debemos hacer por temor de Dios? </w:t>
      </w:r>
    </w:p>
    <w:p w14:paraId="34604663" w14:textId="0A8B9E27" w:rsidR="009922F4" w:rsidRDefault="005117EE" w:rsidP="00557415">
      <w:pPr>
        <w:pStyle w:val="10"/>
        <w:numPr>
          <w:ilvl w:val="0"/>
          <w:numId w:val="24"/>
        </w:numPr>
      </w:pPr>
      <w:r>
        <w:t>Filipenses 2:12-13</w:t>
      </w:r>
      <w:r w:rsidR="009922F4">
        <w:t xml:space="preserve"> </w:t>
      </w:r>
    </w:p>
    <w:p w14:paraId="6C79127D" w14:textId="77777777" w:rsidR="009922F4" w:rsidRDefault="009922F4" w:rsidP="008C4BBC">
      <w:pPr>
        <w:pStyle w:val="respuesta"/>
      </w:pPr>
      <w:r>
        <w:t xml:space="preserve">Llevar a cabo nuestra salvación con temor y temblor. Porque Dios es quien produce en nosotros tanto el querer como el hacer para que se cumpla su buena voluntad. </w:t>
      </w:r>
    </w:p>
    <w:p w14:paraId="7BC72D08" w14:textId="77777777" w:rsidR="009922F4" w:rsidRDefault="009922F4" w:rsidP="009922F4">
      <w:pPr>
        <w:pStyle w:val="10"/>
        <w:ind w:left="648"/>
      </w:pPr>
      <w:r>
        <w:t>1 Pedro 1:13-17</w:t>
      </w:r>
    </w:p>
    <w:p w14:paraId="23179434" w14:textId="77777777" w:rsidR="009922F4" w:rsidRPr="003320FC" w:rsidRDefault="009922F4" w:rsidP="008C4BBC">
      <w:pPr>
        <w:pStyle w:val="respuesta"/>
      </w:pPr>
      <w:r>
        <w:t xml:space="preserve">Tener dominio propio, ser hijos obedientes, no nos amoldamos a los malos deseos que teníamos antes. Ser santos en todo lo que hacemos porque Él es santo. El Padre juzga con imparcialidad las obras de cada uno y por eso debemos vivir con temor reverente mientras somos peregrinos en este mundo. </w:t>
      </w:r>
      <w:r>
        <w:br/>
      </w:r>
    </w:p>
    <w:p w14:paraId="5A9D51F3" w14:textId="30628A75" w:rsidR="009922F4" w:rsidRDefault="009922F4" w:rsidP="00575E86">
      <w:pPr>
        <w:pStyle w:val="Listaconnmeros"/>
      </w:pPr>
      <w:r>
        <w:t xml:space="preserve">¿Cuándo </w:t>
      </w:r>
      <w:r w:rsidR="005117EE">
        <w:t>tenemos temor</w:t>
      </w:r>
      <w:r>
        <w:t xml:space="preserve"> del Señor, ¿cómo vamos a actuar según el Salmo 34:1</w:t>
      </w:r>
      <w:r w:rsidR="005117EE">
        <w:t>2-15</w:t>
      </w:r>
      <w:r w:rsidR="00A40A0E">
        <w:t xml:space="preserve">? </w:t>
      </w:r>
      <w:r>
        <w:t xml:space="preserve"> </w:t>
      </w:r>
    </w:p>
    <w:p w14:paraId="605DC6EB" w14:textId="14A9AEC5" w:rsidR="009922F4" w:rsidRDefault="009922F4" w:rsidP="008C4BBC">
      <w:pPr>
        <w:pStyle w:val="respuesta"/>
      </w:pPr>
      <w:r>
        <w:t>Refrenar la lengua de hablar y</w:t>
      </w:r>
      <w:r w:rsidR="0056378C">
        <w:t xml:space="preserve"> el mal y</w:t>
      </w:r>
      <w:r>
        <w:t xml:space="preserve"> de mentir. Apartarme del mal y hacer el bien. Buscar la paz y seguirla.</w:t>
      </w:r>
      <w:r w:rsidR="005117EE">
        <w:br/>
      </w:r>
    </w:p>
    <w:p w14:paraId="08A517F1" w14:textId="77777777" w:rsidR="009922F4" w:rsidRDefault="009922F4" w:rsidP="00575E86">
      <w:pPr>
        <w:pStyle w:val="Listaconnmeros"/>
      </w:pPr>
      <w:r>
        <w:t>¿Qué hace la persona que teme al Señor y por qué? Proverbios 3:7 (658)</w:t>
      </w:r>
    </w:p>
    <w:p w14:paraId="4094219D" w14:textId="0A4CEFF9" w:rsidR="009922F4" w:rsidRDefault="005117EE" w:rsidP="008C4BBC">
      <w:pPr>
        <w:pStyle w:val="respuesta"/>
      </w:pPr>
      <w:r>
        <w:t>Apartarse</w:t>
      </w:r>
      <w:r w:rsidR="009922F4">
        <w:t xml:space="preserve"> del mal.  Porque sabe que ofende a Dios. Reconoce que tendrá que rendir cuentas al Señor. Teme perder su comunión con Dios y su guía en su vida. Teme la disciplina.</w:t>
      </w:r>
      <w:r w:rsidR="0056378C">
        <w:br/>
      </w:r>
    </w:p>
    <w:p w14:paraId="0DDA4C32" w14:textId="118CDC52" w:rsidR="009922F4" w:rsidRDefault="009922F4" w:rsidP="009922F4">
      <w:pPr>
        <w:pStyle w:val="Ilust"/>
        <w:rPr>
          <w:b/>
          <w:u w:val="single"/>
        </w:rPr>
      </w:pPr>
      <w:r>
        <w:t xml:space="preserve">El emperador romano Arcadius y su esposa odiaron mucho al pastor de la iglesia </w:t>
      </w:r>
      <w:r w:rsidR="005117EE">
        <w:t>cristiana Juan</w:t>
      </w:r>
      <w:r>
        <w:t xml:space="preserve"> Crisóstomo.  Un día enojado el emperador dijo a uno de sus consejeros, "quisiera vengarme de este pastor</w:t>
      </w:r>
      <w:r w:rsidR="005117EE">
        <w:t>” Varios</w:t>
      </w:r>
      <w:r>
        <w:t xml:space="preserve"> de sus consejeros propusieron como se podría hacer eso.  "Exiliarlo al desierto," dijo uno.  "Hay que echarle en la cárcel" respondió otro.  "No mejor confiscar su propiedad "sugirió otro.  Un cuarto dijo mátalo.  Otro consejero dijo con malicia.  “</w:t>
      </w:r>
      <w:r w:rsidRPr="00E26EFB">
        <w:rPr>
          <w:b/>
          <w:u w:val="single"/>
        </w:rPr>
        <w:t>Todos están equivocados.  Nunca lo van a hacer sufrir con estos propuestos.</w:t>
      </w:r>
      <w:r>
        <w:rPr>
          <w:b/>
          <w:u w:val="single"/>
        </w:rPr>
        <w:t>”</w:t>
      </w:r>
    </w:p>
    <w:p w14:paraId="0AA9CA92" w14:textId="77777777" w:rsidR="009922F4" w:rsidRDefault="009922F4" w:rsidP="009922F4">
      <w:pPr>
        <w:pStyle w:val="Ilust"/>
        <w:rPr>
          <w:b/>
        </w:rPr>
      </w:pPr>
      <w:r>
        <w:t xml:space="preserve">Si lo exilian al desierto, el sentirá a Dios tan cerca en el desierto como aquí.  Si lo pone en la prisión y le cargan con cadenas </w:t>
      </w:r>
      <w:r w:rsidR="00C6041C">
        <w:t>él</w:t>
      </w:r>
      <w:r>
        <w:t xml:space="preserve"> todavía va a orar por los pobres y alabar a Dios en la cárcel.  Si le quita su propiedad está quitándole solamente sus bienes de los pobres y no de él.  </w:t>
      </w:r>
      <w:r w:rsidRPr="00E26EFB">
        <w:rPr>
          <w:i/>
        </w:rPr>
        <w:t>“</w:t>
      </w:r>
      <w:r>
        <w:rPr>
          <w:i/>
        </w:rPr>
        <w:t>Emperador</w:t>
      </w:r>
      <w:r w:rsidRPr="00E26EFB">
        <w:rPr>
          <w:i/>
        </w:rPr>
        <w:t xml:space="preserve">, si desea vengarse en </w:t>
      </w:r>
      <w:r>
        <w:rPr>
          <w:i/>
        </w:rPr>
        <w:t>é</w:t>
      </w:r>
      <w:r w:rsidRPr="00E26EFB">
        <w:rPr>
          <w:i/>
        </w:rPr>
        <w:t xml:space="preserve">l tiene que hacerle pecar.  Yo lo conozco.  Este hombre no tema a nada en este mundo sino el pecado.  </w:t>
      </w:r>
      <w:r w:rsidRPr="00E26EFB">
        <w:rPr>
          <w:b/>
          <w:i/>
          <w:u w:val="single"/>
        </w:rPr>
        <w:t>Su único temor e</w:t>
      </w:r>
      <w:r>
        <w:rPr>
          <w:b/>
          <w:i/>
          <w:u w:val="single"/>
        </w:rPr>
        <w:t>s</w:t>
      </w:r>
      <w:r w:rsidRPr="00E26EFB">
        <w:rPr>
          <w:b/>
          <w:i/>
          <w:u w:val="single"/>
        </w:rPr>
        <w:t xml:space="preserve"> de pecar contra Dios</w:t>
      </w:r>
      <w:r w:rsidRPr="00E26EFB">
        <w:rPr>
          <w:i/>
        </w:rPr>
        <w:t xml:space="preserve">.”  </w:t>
      </w:r>
    </w:p>
    <w:p w14:paraId="2ECD038E" w14:textId="77777777" w:rsidR="009922F4" w:rsidRPr="00396022" w:rsidRDefault="009922F4" w:rsidP="009922F4">
      <w:pPr>
        <w:pStyle w:val="numbering"/>
        <w:numPr>
          <w:ilvl w:val="0"/>
          <w:numId w:val="0"/>
        </w:numPr>
        <w:ind w:left="360"/>
      </w:pPr>
    </w:p>
    <w:p w14:paraId="0A0E2120" w14:textId="1660FD7A" w:rsidR="009922F4" w:rsidRDefault="005117EE" w:rsidP="00575E86">
      <w:pPr>
        <w:pStyle w:val="Listaconnmeros"/>
      </w:pPr>
      <w:r>
        <w:t>Si no</w:t>
      </w:r>
      <w:r w:rsidR="009922F4">
        <w:t xml:space="preserve"> practicamos el temor del Señor como creyentes, ¿qué nos pasará?</w:t>
      </w:r>
    </w:p>
    <w:p w14:paraId="5B19877D" w14:textId="77777777" w:rsidR="009922F4" w:rsidRDefault="009922F4" w:rsidP="00DD37CB">
      <w:pPr>
        <w:pStyle w:val="check"/>
      </w:pPr>
      <w:r>
        <w:t>Hebreos 12:4-11</w:t>
      </w:r>
    </w:p>
    <w:p w14:paraId="7D6FAF75" w14:textId="77777777" w:rsidR="009922F4" w:rsidRPr="00A55A17" w:rsidRDefault="009922F4" w:rsidP="008C4BBC">
      <w:pPr>
        <w:pStyle w:val="respuesta"/>
      </w:pPr>
      <w:r>
        <w:t>Recibiremos la disciplina del Señor.</w:t>
      </w:r>
      <w:r>
        <w:br/>
      </w:r>
    </w:p>
    <w:p w14:paraId="0F767685" w14:textId="77777777" w:rsidR="00DD37CB" w:rsidRDefault="00DD37CB" w:rsidP="00DD37CB">
      <w:pPr>
        <w:pStyle w:val="check"/>
      </w:pPr>
      <w:r>
        <w:lastRenderedPageBreak/>
        <w:t xml:space="preserve">1 Juan 2:28 </w:t>
      </w:r>
    </w:p>
    <w:p w14:paraId="4EAD80C4" w14:textId="77777777" w:rsidR="00DD37CB" w:rsidRDefault="00DD37CB" w:rsidP="00DD37CB">
      <w:pPr>
        <w:pStyle w:val="Respuesta0"/>
      </w:pPr>
      <w:r>
        <w:t>En lugar de presentarnos ante el con confianza tendremos vergüenza.</w:t>
      </w:r>
    </w:p>
    <w:p w14:paraId="7131BEBC" w14:textId="77777777" w:rsidR="00DD37CB" w:rsidRPr="008A4FF3" w:rsidRDefault="00DD37CB" w:rsidP="00DD37CB"/>
    <w:p w14:paraId="40AB0EAB" w14:textId="77777777" w:rsidR="009922F4" w:rsidRDefault="009922F4" w:rsidP="00DD37CB">
      <w:pPr>
        <w:pStyle w:val="check"/>
      </w:pPr>
      <w:r>
        <w:t>1 Corintios 3:1</w:t>
      </w:r>
      <w:r w:rsidR="008A4FF3">
        <w:t>0</w:t>
      </w:r>
      <w:r>
        <w:t>-15</w:t>
      </w:r>
    </w:p>
    <w:p w14:paraId="7D5E9700" w14:textId="77777777" w:rsidR="009922F4" w:rsidRDefault="009922F4" w:rsidP="008C4BBC">
      <w:pPr>
        <w:pStyle w:val="respuesta"/>
      </w:pPr>
      <w:r>
        <w:t>Sufriremos perdida de las recompensas que Dios tenía para nosotros.</w:t>
      </w:r>
    </w:p>
    <w:p w14:paraId="7F42E537" w14:textId="77777777" w:rsidR="009922F4" w:rsidRDefault="009922F4" w:rsidP="00CB596F">
      <w:pPr>
        <w:pStyle w:val="Ilust"/>
      </w:pPr>
      <w:r>
        <w:t xml:space="preserve">Proverbios 10:27 </w:t>
      </w:r>
      <w:r w:rsidR="00CB596F" w:rsidRPr="00CB596F">
        <w:t>El temor de Jehová aumentará los días; Mas los años de los impíos serán acortados.</w:t>
      </w:r>
    </w:p>
    <w:p w14:paraId="446074F4" w14:textId="609B9CE2" w:rsidR="009922F4" w:rsidRDefault="009922F4" w:rsidP="00CB596F">
      <w:pPr>
        <w:pStyle w:val="Ilust"/>
        <w:rPr>
          <w:sz w:val="22"/>
        </w:rPr>
      </w:pPr>
      <w:r>
        <w:rPr>
          <w:sz w:val="22"/>
        </w:rPr>
        <w:t xml:space="preserve">Proverbios 14:26 </w:t>
      </w:r>
      <w:r w:rsidR="00CB596F" w:rsidRPr="00CB596F">
        <w:t xml:space="preserve">En el temor de Jehová está la fuerte </w:t>
      </w:r>
      <w:r w:rsidR="005117EE" w:rsidRPr="00CB596F">
        <w:t>confianza; Y</w:t>
      </w:r>
      <w:r w:rsidR="00CB596F" w:rsidRPr="00CB596F">
        <w:t xml:space="preserve"> esperanza tendrán sus hijos.</w:t>
      </w:r>
      <w:r>
        <w:rPr>
          <w:sz w:val="22"/>
        </w:rPr>
        <w:t xml:space="preserve"> </w:t>
      </w:r>
    </w:p>
    <w:p w14:paraId="437385CA" w14:textId="55C9A419" w:rsidR="009922F4" w:rsidRDefault="009922F4" w:rsidP="00CB596F">
      <w:pPr>
        <w:pStyle w:val="Ilust"/>
        <w:rPr>
          <w:sz w:val="22"/>
        </w:rPr>
      </w:pPr>
      <w:r>
        <w:rPr>
          <w:sz w:val="22"/>
        </w:rPr>
        <w:t xml:space="preserve">Proverbios 14:27 </w:t>
      </w:r>
      <w:r w:rsidR="00CB596F" w:rsidRPr="00CB596F">
        <w:t xml:space="preserve">El temor de Jehová es manantial de </w:t>
      </w:r>
      <w:r w:rsidR="005117EE" w:rsidRPr="00CB596F">
        <w:t>vida Para</w:t>
      </w:r>
      <w:r w:rsidR="00CB596F" w:rsidRPr="00CB596F">
        <w:t xml:space="preserve"> apartarse de los lazos de la </w:t>
      </w:r>
      <w:r w:rsidR="005117EE" w:rsidRPr="00CB596F">
        <w:t>muerte.</w:t>
      </w:r>
      <w:r>
        <w:rPr>
          <w:sz w:val="22"/>
        </w:rPr>
        <w:t xml:space="preserve"> </w:t>
      </w:r>
    </w:p>
    <w:p w14:paraId="41E0655C" w14:textId="2825AE3B" w:rsidR="00CB596F" w:rsidRDefault="009922F4" w:rsidP="00CB596F">
      <w:pPr>
        <w:pStyle w:val="Ilust"/>
      </w:pPr>
      <w:r>
        <w:rPr>
          <w:sz w:val="22"/>
        </w:rPr>
        <w:t xml:space="preserve">Proverbios </w:t>
      </w:r>
      <w:r w:rsidR="005117EE">
        <w:rPr>
          <w:sz w:val="22"/>
        </w:rPr>
        <w:t xml:space="preserve">15:16 </w:t>
      </w:r>
      <w:r w:rsidR="005117EE" w:rsidRPr="00CB596F">
        <w:t>Mejor</w:t>
      </w:r>
      <w:r w:rsidR="00CB596F" w:rsidRPr="00CB596F">
        <w:t xml:space="preserve"> es lo poco con el temor de </w:t>
      </w:r>
      <w:r w:rsidR="008F4D92" w:rsidRPr="00CB596F">
        <w:t>Jehová, Que</w:t>
      </w:r>
      <w:r w:rsidR="00CB596F" w:rsidRPr="00CB596F">
        <w:t xml:space="preserve"> el gran tesoro donde hay turbación. </w:t>
      </w:r>
    </w:p>
    <w:p w14:paraId="589D3F21" w14:textId="2179E826" w:rsidR="009922F4" w:rsidRDefault="009922F4" w:rsidP="00CB596F">
      <w:pPr>
        <w:pStyle w:val="Ilust"/>
        <w:rPr>
          <w:sz w:val="22"/>
        </w:rPr>
      </w:pPr>
      <w:r>
        <w:rPr>
          <w:sz w:val="22"/>
        </w:rPr>
        <w:t xml:space="preserve">Proverbios 15:33 </w:t>
      </w:r>
      <w:r w:rsidR="00CB596F" w:rsidRPr="00CB596F">
        <w:t xml:space="preserve">El temor de Jehová es enseñanza de sabiduría; Y a la honra precede la </w:t>
      </w:r>
      <w:r w:rsidR="008F4D92" w:rsidRPr="00CB596F">
        <w:t>humildad.</w:t>
      </w:r>
      <w:r>
        <w:rPr>
          <w:sz w:val="22"/>
        </w:rPr>
        <w:t xml:space="preserve"> </w:t>
      </w:r>
    </w:p>
    <w:p w14:paraId="238BC47C" w14:textId="77777777" w:rsidR="00CB596F" w:rsidRDefault="009922F4" w:rsidP="00CB596F">
      <w:pPr>
        <w:pStyle w:val="Ilust"/>
      </w:pPr>
      <w:r>
        <w:t xml:space="preserve">Proverbios 16:6 </w:t>
      </w:r>
      <w:r w:rsidR="00CB596F" w:rsidRPr="00CB596F">
        <w:t xml:space="preserve">Con misericordia y verdad se corrige el pecado, Y con el temor de Jehová los hombres se apartan del mal. </w:t>
      </w:r>
    </w:p>
    <w:p w14:paraId="43FD8750" w14:textId="0FFF4F96" w:rsidR="009922F4" w:rsidRPr="00CB596F" w:rsidRDefault="009922F4" w:rsidP="00CB596F">
      <w:pPr>
        <w:pStyle w:val="Ilust"/>
      </w:pPr>
      <w:r>
        <w:t xml:space="preserve">Proverbios 19:23 </w:t>
      </w:r>
      <w:r w:rsidR="00CB596F" w:rsidRPr="00CB596F">
        <w:t xml:space="preserve">El temor de Jehová es para </w:t>
      </w:r>
      <w:r w:rsidR="008F4D92" w:rsidRPr="00CB596F">
        <w:t>vida, Y</w:t>
      </w:r>
      <w:r w:rsidR="00CB596F" w:rsidRPr="00CB596F">
        <w:t xml:space="preserve"> con él vivirá lleno de reposo el hombre; No será visitado de mal.</w:t>
      </w:r>
    </w:p>
    <w:p w14:paraId="703CDFBA" w14:textId="2DBA1868" w:rsidR="009922F4" w:rsidRDefault="009922F4" w:rsidP="00703DA8">
      <w:pPr>
        <w:pStyle w:val="Ilust"/>
        <w:rPr>
          <w:sz w:val="22"/>
        </w:rPr>
      </w:pPr>
      <w:r>
        <w:rPr>
          <w:sz w:val="22"/>
        </w:rPr>
        <w:t>Proverbios 22:4</w:t>
      </w:r>
      <w:r w:rsidR="00CB596F">
        <w:rPr>
          <w:sz w:val="22"/>
        </w:rPr>
        <w:t xml:space="preserve"> </w:t>
      </w:r>
      <w:r w:rsidR="00CB596F" w:rsidRPr="00CB596F">
        <w:t xml:space="preserve">Riquezas, honra y </w:t>
      </w:r>
      <w:r w:rsidR="008F4D92" w:rsidRPr="00CB596F">
        <w:t>vida Son</w:t>
      </w:r>
      <w:r w:rsidR="00CB596F" w:rsidRPr="00CB596F">
        <w:t xml:space="preserve"> la remuneración de la humildad y del temor de Jehová. </w:t>
      </w:r>
      <w:r>
        <w:rPr>
          <w:sz w:val="22"/>
        </w:rPr>
        <w:t xml:space="preserve"> </w:t>
      </w:r>
    </w:p>
    <w:p w14:paraId="6A5FD057" w14:textId="5B2785B7" w:rsidR="009922F4" w:rsidRPr="00CB596F" w:rsidRDefault="009922F4" w:rsidP="00703DA8">
      <w:pPr>
        <w:pStyle w:val="Ilust"/>
      </w:pPr>
      <w:r>
        <w:rPr>
          <w:sz w:val="22"/>
        </w:rPr>
        <w:t xml:space="preserve">Proverbios 23:17 </w:t>
      </w:r>
      <w:r w:rsidR="00CB596F" w:rsidRPr="00CB596F">
        <w:t xml:space="preserve">No tenga tu corazón envidia de los </w:t>
      </w:r>
      <w:r w:rsidR="008F4D92" w:rsidRPr="00CB596F">
        <w:t>pecadores, Antes</w:t>
      </w:r>
      <w:r w:rsidR="00CB596F" w:rsidRPr="00CB596F">
        <w:t xml:space="preserve"> persevera en el temor de Jehová todo el tiempo;</w:t>
      </w:r>
    </w:p>
    <w:p w14:paraId="78C8777D" w14:textId="362FB703" w:rsidR="009922F4" w:rsidRDefault="009922F4" w:rsidP="00575E86">
      <w:pPr>
        <w:pStyle w:val="Listaconnmeros"/>
      </w:pPr>
      <w:r>
        <w:rPr>
          <w:noProof/>
          <w:lang w:eastAsia="es-MX"/>
        </w:rPr>
        <mc:AlternateContent>
          <mc:Choice Requires="wps">
            <w:drawing>
              <wp:anchor distT="0" distB="0" distL="114300" distR="114300" simplePos="0" relativeHeight="251664384" behindDoc="0" locked="0" layoutInCell="1" allowOverlap="1" wp14:anchorId="03619BB8" wp14:editId="529FA102">
                <wp:simplePos x="0" y="0"/>
                <wp:positionH relativeFrom="column">
                  <wp:posOffset>3495675</wp:posOffset>
                </wp:positionH>
                <wp:positionV relativeFrom="paragraph">
                  <wp:posOffset>394335</wp:posOffset>
                </wp:positionV>
                <wp:extent cx="2876550" cy="714375"/>
                <wp:effectExtent l="0" t="0" r="19050" b="28575"/>
                <wp:wrapSquare wrapText="bothSides"/>
                <wp:docPr id="10" name="5 Cuadro de 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76550" cy="7143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5FF6AF3" w14:textId="77777777" w:rsidR="00575E86" w:rsidRDefault="00575E86" w:rsidP="009922F4">
                            <w:r>
                              <w:t>El altar en la Biblia representa el lugar donde el sacrificio por el pecado del hombre es presentado.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03619BB8" id="5 Cuadro de texto" o:spid="_x0000_s1027" type="#_x0000_t202" style="position:absolute;left:0;text-align:left;margin-left:275.25pt;margin-top:31.05pt;width:226.5pt;height:56.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" fillcolor="white [3201]" strokeweight=".5pt">
                <v:path arrowok="t"/>
                <v:textbox>
                  <w:txbxContent>
                    <w:p w14:paraId="45FF6AF3" w14:textId="77777777" w:rsidR="00575E86" w:rsidRDefault="00575E86" w:rsidP="009922F4">
                      <w:r>
                        <w:t>El altar en la Biblia representa el lugar donde el sacrificio por el pecado del hombre es presentado.</w:t>
                      </w:r>
                    </w:p>
                  </w:txbxContent>
                </v:textbox>
                <w10:wrap type="square"/>
              </v:shape>
            </w:pict>
          </mc:Fallback>
        </mc:AlternateContent>
      </w:r>
      <w:r>
        <w:t xml:space="preserve">Lea Isaías </w:t>
      </w:r>
      <w:r w:rsidR="008F4D92">
        <w:t>6:1-</w:t>
      </w:r>
      <w:r>
        <w:t xml:space="preserve">8 ¿Cómo reaccionó Isaías al ver la gloria y santidad del Señor en el versículo 5? </w:t>
      </w:r>
    </w:p>
    <w:p w14:paraId="3D9CE71A" w14:textId="77777777" w:rsidR="009922F4" w:rsidRDefault="009922F4" w:rsidP="008C4BBC">
      <w:pPr>
        <w:pStyle w:val="respuesta"/>
      </w:pPr>
      <w:r>
        <w:t>Gritó hay de mí, que estoy perdido</w:t>
      </w:r>
    </w:p>
    <w:p w14:paraId="475AB17A" w14:textId="77777777" w:rsidR="009922F4" w:rsidRDefault="009922F4" w:rsidP="00575E86">
      <w:pPr>
        <w:pStyle w:val="Listaconnmeros"/>
      </w:pPr>
      <w:r>
        <w:t xml:space="preserve">¿Por qué Isaías tuvo temor de Dios? </w:t>
      </w:r>
    </w:p>
    <w:p w14:paraId="7D5777C6" w14:textId="77777777" w:rsidR="009922F4" w:rsidRDefault="009922F4" w:rsidP="008C4BBC">
      <w:pPr>
        <w:pStyle w:val="respuesta"/>
      </w:pPr>
      <w:r>
        <w:t>Porque reconoció que había pecado y ofendido a Dios con sus palabras.</w:t>
      </w:r>
    </w:p>
    <w:p w14:paraId="1F9ADAB2" w14:textId="77777777" w:rsidR="009922F4" w:rsidRDefault="009922F4" w:rsidP="00575E86">
      <w:pPr>
        <w:pStyle w:val="Listaconnmeros"/>
      </w:pPr>
      <w:r>
        <w:t>¿Qué sucedió cuando Isaías confesó su pecado? V</w:t>
      </w:r>
      <w:r w:rsidR="008C4BBC">
        <w:t>v</w:t>
      </w:r>
      <w:r>
        <w:t>. 6</w:t>
      </w:r>
      <w:r w:rsidR="008C4BBC">
        <w:t>-7</w:t>
      </w:r>
    </w:p>
    <w:p w14:paraId="12C4AA92" w14:textId="77777777" w:rsidR="009922F4" w:rsidRDefault="009922F4" w:rsidP="008C4BBC">
      <w:pPr>
        <w:pStyle w:val="respuesta"/>
      </w:pPr>
      <w:r>
        <w:t>Uno de los serafines tomó en la mano una brasa que, con unas tenazas había tomado del altar. Tocó los labios de Isaías con la brasa y le dijo que su maldad había sido borrada.</w:t>
      </w:r>
      <w:r>
        <w:br/>
      </w:r>
    </w:p>
    <w:p w14:paraId="1DD05698" w14:textId="77777777" w:rsidR="009922F4" w:rsidRDefault="009922F4" w:rsidP="00575E86">
      <w:pPr>
        <w:pStyle w:val="Listaconnmeros"/>
      </w:pPr>
      <w:r>
        <w:t>¿Cuál fue la reacción de Isaías ya que había confesado su pecado y había recibido el perdón? V. 8</w:t>
      </w:r>
    </w:p>
    <w:p w14:paraId="5C96B77F" w14:textId="77777777" w:rsidR="009922F4" w:rsidRPr="006D2BA0" w:rsidRDefault="009922F4" w:rsidP="008C4BBC">
      <w:pPr>
        <w:pStyle w:val="respuesta"/>
      </w:pPr>
      <w:r>
        <w:t>Respondió al llamado del Señor de ir y servirle.</w:t>
      </w:r>
    </w:p>
    <w:p w14:paraId="1D0A5868" w14:textId="77777777" w:rsidR="009922F4" w:rsidRPr="006D2BA0" w:rsidRDefault="009922F4" w:rsidP="009922F4"/>
    <w:p w14:paraId="30EE5C62" w14:textId="6C65E095" w:rsidR="009922F4" w:rsidRPr="006D2BA0" w:rsidRDefault="009922F4" w:rsidP="009922F4">
      <w:r>
        <w:t xml:space="preserve">El temor de Dios es una característica que </w:t>
      </w:r>
      <w:r w:rsidR="008F4D92">
        <w:t>en muchos</w:t>
      </w:r>
      <w:r>
        <w:t xml:space="preserve"> de nosotros nos hace falta. Sin esta característica es seguro que nuestra vida cristiana será un fracaso. Ponemos énfasis en el amor, la gracia y la misericordia de Dios. Sin </w:t>
      </w:r>
      <w:r w:rsidR="008F4D92">
        <w:t>embargo,</w:t>
      </w:r>
      <w:r>
        <w:t xml:space="preserve"> es importante mantener el equilibrio en la vida cristiana. Encontramos que uno de los atributos de Dios es que Él es un </w:t>
      </w:r>
      <w:r w:rsidR="008F4D92">
        <w:t>Dios temible</w:t>
      </w:r>
      <w:r>
        <w:t xml:space="preserve">. Encontramos que los hombres santos eran hombres temerosos de Dios. </w:t>
      </w:r>
    </w:p>
    <w:p w14:paraId="435AE3D5" w14:textId="77777777" w:rsidR="009922F4" w:rsidRPr="006D2BA0" w:rsidRDefault="009922F4" w:rsidP="009922F4"/>
    <w:p w14:paraId="10E3401E" w14:textId="77777777" w:rsidR="009922F4" w:rsidRPr="00A55A17" w:rsidRDefault="009922F4" w:rsidP="00703DA8">
      <w:pPr>
        <w:rPr>
          <w:sz w:val="22"/>
        </w:rPr>
      </w:pPr>
      <w:r w:rsidRPr="00703DA8">
        <w:rPr>
          <w:b/>
          <w:i/>
        </w:rPr>
        <w:t xml:space="preserve">Texto clave: Hebreos 12:28-29: </w:t>
      </w:r>
      <w:r w:rsidR="00703DA8" w:rsidRPr="00703DA8">
        <w:rPr>
          <w:b/>
          <w:i/>
        </w:rPr>
        <w:t>Así que, recibiendo nosotros un reino inconmovible, tengamos gratitud, y mediante ella sirvamos a Dios agradándole con temor y reverencia; porque nuestro Dios es fuego consumidor</w:t>
      </w:r>
      <w:r w:rsidR="00703DA8" w:rsidRPr="00703DA8">
        <w:t>.</w:t>
      </w:r>
    </w:p>
    <w:p w14:paraId="791F7B4A" w14:textId="77777777" w:rsidR="00703DA8" w:rsidRDefault="00703DA8" w:rsidP="009922F4">
      <w:pPr>
        <w:pStyle w:val="Ttulo"/>
      </w:pPr>
      <w:bookmarkStart w:id="2" w:name="_Toc394315383"/>
    </w:p>
    <w:p w14:paraId="12C19F7A" w14:textId="77777777" w:rsidR="009922F4" w:rsidRPr="00604BFF" w:rsidRDefault="009922F4" w:rsidP="009922F4">
      <w:pPr>
        <w:pStyle w:val="Ttulo"/>
      </w:pPr>
      <w:r>
        <w:lastRenderedPageBreak/>
        <w:t xml:space="preserve">Lección 3 - </w:t>
      </w:r>
      <w:r w:rsidR="00087DDC">
        <w:t>El P</w:t>
      </w:r>
      <w:r w:rsidRPr="00604BFF">
        <w:t xml:space="preserve">rimer </w:t>
      </w:r>
      <w:r w:rsidR="00087DDC">
        <w:t>A</w:t>
      </w:r>
      <w:r w:rsidRPr="00604BFF">
        <w:t>mor</w:t>
      </w:r>
      <w:bookmarkEnd w:id="2"/>
    </w:p>
    <w:p w14:paraId="290FD5E0" w14:textId="77777777" w:rsidR="009922F4" w:rsidRPr="00604BFF" w:rsidRDefault="009922F4" w:rsidP="009922F4">
      <w:pPr>
        <w:rPr>
          <w:lang w:eastAsia="es-ES"/>
        </w:rPr>
      </w:pPr>
      <w:r w:rsidRPr="00604BFF">
        <w:rPr>
          <w:lang w:eastAsia="es-ES"/>
        </w:rPr>
        <w:t>Objetivo de la lección – poder reconocer si nuestro amor por Cristo se ha enfriado.</w:t>
      </w:r>
    </w:p>
    <w:p w14:paraId="5F8CC1F2" w14:textId="77777777" w:rsidR="009922F4" w:rsidRPr="00604BFF" w:rsidRDefault="009922F4" w:rsidP="009922F4">
      <w:pPr>
        <w:rPr>
          <w:lang w:eastAsia="es-ES"/>
        </w:rPr>
      </w:pPr>
    </w:p>
    <w:p w14:paraId="35F95D5F" w14:textId="77777777" w:rsidR="009922F4" w:rsidRPr="004D4D1A" w:rsidRDefault="009922F4" w:rsidP="00F866FA">
      <w:pPr>
        <w:pStyle w:val="Listaconnmeros"/>
        <w:numPr>
          <w:ilvl w:val="0"/>
          <w:numId w:val="34"/>
        </w:numPr>
      </w:pPr>
      <w:r w:rsidRPr="004D4D1A">
        <w:t>Lea Apocalipsis 2:1-5. Este es un mensaje a la iglesia de Éfeso, el primer mensaje de Cristo a las 7 iglesias de Asia. ¿Cómo se había comportado esta iglesia según los versículos 2-3?</w:t>
      </w:r>
    </w:p>
    <w:p w14:paraId="3A7FD40A" w14:textId="4BDBF14C" w:rsidR="00703DA8" w:rsidRDefault="009922F4" w:rsidP="00703DA8">
      <w:pPr>
        <w:pStyle w:val="respuesta"/>
      </w:pPr>
      <w:r w:rsidRPr="00604BFF">
        <w:t xml:space="preserve">Habían trabajado duro </w:t>
      </w:r>
      <w:r w:rsidR="00703DA8">
        <w:t>con paciencia</w:t>
      </w:r>
      <w:r w:rsidRPr="00604BFF">
        <w:t>. No soportaron a los ma</w:t>
      </w:r>
      <w:r w:rsidR="00703DA8">
        <w:t>l</w:t>
      </w:r>
      <w:r w:rsidRPr="00604BFF">
        <w:t xml:space="preserve">os y habían probado a los que </w:t>
      </w:r>
      <w:r w:rsidR="00703DA8">
        <w:t xml:space="preserve">dicen ser </w:t>
      </w:r>
      <w:r w:rsidR="008F4D92">
        <w:t>apóstoles,</w:t>
      </w:r>
      <w:r w:rsidR="00703DA8">
        <w:t xml:space="preserve"> pero no lo eran</w:t>
      </w:r>
      <w:r w:rsidRPr="00604BFF">
        <w:t xml:space="preserve">. Habían perseverado y sufrido por el nombre de Cristo sin </w:t>
      </w:r>
      <w:r w:rsidR="00703DA8">
        <w:t>desmayar</w:t>
      </w:r>
      <w:r w:rsidRPr="00604BFF">
        <w:t>se.</w:t>
      </w:r>
    </w:p>
    <w:p w14:paraId="54F644E5" w14:textId="77777777" w:rsidR="009922F4" w:rsidRPr="00604BFF" w:rsidRDefault="009922F4" w:rsidP="00F866FA">
      <w:pPr>
        <w:pStyle w:val="Listaconnmeros"/>
      </w:pPr>
      <w:r w:rsidRPr="00604BFF">
        <w:t>¿Qué era lo que Cristo tenía en contra de ellos en el versículo 4?</w:t>
      </w:r>
    </w:p>
    <w:p w14:paraId="06BDE70D" w14:textId="77777777" w:rsidR="009922F4" w:rsidRPr="00604BFF" w:rsidRDefault="009922F4" w:rsidP="008C4BBC">
      <w:pPr>
        <w:pStyle w:val="respuesta"/>
      </w:pPr>
      <w:r w:rsidRPr="00604BFF">
        <w:t xml:space="preserve">Que habían </w:t>
      </w:r>
      <w:r w:rsidR="00703DA8">
        <w:t>dejado</w:t>
      </w:r>
      <w:r w:rsidRPr="00604BFF">
        <w:t xml:space="preserve"> su primer amor.</w:t>
      </w:r>
      <w:r>
        <w:br/>
      </w:r>
    </w:p>
    <w:p w14:paraId="3E5599BE" w14:textId="77777777" w:rsidR="009922F4" w:rsidRPr="00604BFF" w:rsidRDefault="009922F4" w:rsidP="00F866FA">
      <w:pPr>
        <w:pStyle w:val="Listaconnmeros"/>
      </w:pPr>
      <w:r w:rsidRPr="00604BFF">
        <w:t>¿Qué les exhorta hacer Cristo en el versículo 5?</w:t>
      </w:r>
    </w:p>
    <w:p w14:paraId="74F7D474" w14:textId="4FC4DF81" w:rsidR="009922F4" w:rsidRPr="00604BFF" w:rsidRDefault="00703DA8" w:rsidP="00703DA8">
      <w:pPr>
        <w:pStyle w:val="respuesta"/>
      </w:pPr>
      <w:r w:rsidRPr="00703DA8">
        <w:t>Recuerda, por tanto, de dónde has caído, y arrepiéntete, y haz las primeras obras;</w:t>
      </w:r>
      <w:r w:rsidRPr="00604BFF">
        <w:t xml:space="preserve"> </w:t>
      </w:r>
      <w:r w:rsidR="008F4D92">
        <w:br/>
      </w:r>
    </w:p>
    <w:p w14:paraId="629E5C73" w14:textId="77777777" w:rsidR="009922F4" w:rsidRPr="00604BFF" w:rsidRDefault="009922F4" w:rsidP="00575E86">
      <w:pPr>
        <w:pStyle w:val="Listaconnmeros"/>
      </w:pPr>
      <w:r w:rsidRPr="00604BFF">
        <w:t>Si no se volvían a su primero amor, ¿qué iba a hacer Cristo? 5b</w:t>
      </w:r>
    </w:p>
    <w:p w14:paraId="704DA0C9" w14:textId="77777777" w:rsidR="009922F4" w:rsidRPr="00604BFF" w:rsidRDefault="009922F4" w:rsidP="008C4BBC">
      <w:pPr>
        <w:pStyle w:val="respuesta"/>
      </w:pPr>
      <w:r w:rsidRPr="00604BFF">
        <w:t xml:space="preserve">Que Cristo iba a quitar </w:t>
      </w:r>
      <w:r w:rsidR="008A4FF3">
        <w:t xml:space="preserve">de </w:t>
      </w:r>
      <w:r w:rsidRPr="00604BFF">
        <w:t xml:space="preserve">su lugar su </w:t>
      </w:r>
      <w:r w:rsidR="00703DA8">
        <w:t>candelero.</w:t>
      </w:r>
      <w:r w:rsidRPr="00604BFF">
        <w:t xml:space="preserve"> </w:t>
      </w:r>
      <w:r w:rsidRPr="00604BFF">
        <w:br/>
      </w:r>
    </w:p>
    <w:p w14:paraId="6D1E2645" w14:textId="77777777" w:rsidR="009922F4" w:rsidRPr="00604BFF" w:rsidRDefault="009922F4" w:rsidP="00575E86">
      <w:pPr>
        <w:pStyle w:val="Listaconnmeros"/>
      </w:pPr>
      <w:r w:rsidRPr="00604BFF">
        <w:t>Según Apocalipsis 1:20, ¿qué son l</w:t>
      </w:r>
      <w:r w:rsidR="008A4FF3">
        <w:t>o</w:t>
      </w:r>
      <w:r w:rsidR="00703DA8">
        <w:t>s 7 candele</w:t>
      </w:r>
      <w:r w:rsidRPr="00604BFF">
        <w:t>ros?</w:t>
      </w:r>
    </w:p>
    <w:p w14:paraId="38AF0A98" w14:textId="77777777" w:rsidR="009922F4" w:rsidRPr="00604BFF" w:rsidRDefault="009922F4" w:rsidP="008C4BBC">
      <w:pPr>
        <w:pStyle w:val="respuesta"/>
      </w:pPr>
      <w:r w:rsidRPr="00604BFF">
        <w:t>Son las siete iglesias.</w:t>
      </w:r>
      <w:r w:rsidRPr="00604BFF">
        <w:br/>
      </w:r>
    </w:p>
    <w:p w14:paraId="2E3647DB" w14:textId="77777777" w:rsidR="009922F4" w:rsidRPr="00604BFF" w:rsidRDefault="009922F4" w:rsidP="00575E86">
      <w:pPr>
        <w:pStyle w:val="Listaconnmeros"/>
      </w:pPr>
      <w:r w:rsidRPr="00604BFF">
        <w:t>¿Para qué sirve un candel</w:t>
      </w:r>
      <w:r w:rsidR="00703DA8">
        <w:t>er</w:t>
      </w:r>
      <w:r w:rsidRPr="00604BFF">
        <w:t>o y por qué Jesús llama a las iglesias candel</w:t>
      </w:r>
      <w:r w:rsidR="00703DA8">
        <w:t>e</w:t>
      </w:r>
      <w:r w:rsidRPr="00604BFF">
        <w:t>ros?</w:t>
      </w:r>
    </w:p>
    <w:p w14:paraId="736F5FD7" w14:textId="242C17BA" w:rsidR="009922F4" w:rsidRPr="00604BFF" w:rsidRDefault="009922F4" w:rsidP="008C4BBC">
      <w:pPr>
        <w:pStyle w:val="respuesta"/>
      </w:pPr>
      <w:r w:rsidRPr="00604BFF">
        <w:t>Un candel</w:t>
      </w:r>
      <w:r w:rsidR="00703DA8">
        <w:t>e</w:t>
      </w:r>
      <w:r w:rsidRPr="00604BFF">
        <w:t>ro sostiene por su pie o sujeto en la pared y mantiene derechas las velas o candelas para dar luz.  La iglesia debe brillar y dar luz a un mundo de tinieblas. Mateo 5:14-16</w:t>
      </w:r>
      <w:r w:rsidR="008A4FF3">
        <w:t xml:space="preserve">, </w:t>
      </w:r>
      <w:r w:rsidRPr="00604BFF">
        <w:br/>
      </w:r>
      <w:r w:rsidR="0056378C">
        <w:t>Hechos 4:13</w:t>
      </w:r>
      <w:r w:rsidR="008F4D92">
        <w:br/>
      </w:r>
    </w:p>
    <w:p w14:paraId="2934CE6F" w14:textId="5AE61D0E" w:rsidR="009922F4" w:rsidRPr="00604BFF" w:rsidRDefault="009922F4" w:rsidP="00575E86">
      <w:pPr>
        <w:pStyle w:val="Listaconnmeros"/>
      </w:pPr>
      <w:r w:rsidRPr="00604BFF">
        <w:t xml:space="preserve">Cristo dice en el versículo 4 que habían </w:t>
      </w:r>
      <w:r w:rsidR="00703DA8">
        <w:t>dejado</w:t>
      </w:r>
      <w:r w:rsidRPr="00604BFF">
        <w:t xml:space="preserve"> su primer amor por él. Sin </w:t>
      </w:r>
      <w:r w:rsidR="008F4D92" w:rsidRPr="00604BFF">
        <w:t>embargo,</w:t>
      </w:r>
      <w:r w:rsidRPr="00604BFF">
        <w:t xml:space="preserve"> en los versículos 2-3 encontramos que estaban trabajando duramente y </w:t>
      </w:r>
      <w:r w:rsidR="00703DA8">
        <w:t>con paciencia</w:t>
      </w:r>
      <w:r w:rsidRPr="00604BFF">
        <w:t xml:space="preserve">. ¿Cómo puede ser esto si habían </w:t>
      </w:r>
      <w:r w:rsidR="00703DA8">
        <w:t>dejado</w:t>
      </w:r>
      <w:r w:rsidRPr="00604BFF">
        <w:t xml:space="preserve"> su primer amor?</w:t>
      </w:r>
    </w:p>
    <w:p w14:paraId="69E031CB" w14:textId="2C27DAB9" w:rsidR="009922F4" w:rsidRPr="00604BFF" w:rsidRDefault="009922F4" w:rsidP="008C4BBC">
      <w:pPr>
        <w:pStyle w:val="respuesta"/>
      </w:pPr>
      <w:r w:rsidRPr="00604BFF">
        <w:t xml:space="preserve">Seguían haciendo cosas </w:t>
      </w:r>
      <w:r w:rsidR="008F4D92" w:rsidRPr="00604BFF">
        <w:t>buenas,</w:t>
      </w:r>
      <w:r w:rsidRPr="00604BFF">
        <w:t xml:space="preserve"> pero ya no con la motivación del amor. Quizás por obligación, para ser admirados por otros o por </w:t>
      </w:r>
      <w:r w:rsidR="008F4D92" w:rsidRPr="00604BFF">
        <w:t>costumbre,</w:t>
      </w:r>
      <w:r w:rsidRPr="00604BFF">
        <w:t xml:space="preserve"> </w:t>
      </w:r>
      <w:r w:rsidR="008F4D92" w:rsidRPr="00604BFF">
        <w:t>pero no</w:t>
      </w:r>
      <w:r w:rsidRPr="00604BFF">
        <w:t xml:space="preserve"> por amor a Cristo.  </w:t>
      </w:r>
      <w:r w:rsidR="0056378C">
        <w:t>1 Cor. 4:</w:t>
      </w:r>
      <w:r w:rsidR="005350D1">
        <w:t>1</w:t>
      </w:r>
      <w:r w:rsidR="0056378C">
        <w:t>-5</w:t>
      </w:r>
      <w:r w:rsidR="00D8007B">
        <w:br/>
      </w:r>
      <w:r w:rsidR="00087DDC">
        <w:br/>
      </w:r>
    </w:p>
    <w:p w14:paraId="58E31ECC" w14:textId="6D956974" w:rsidR="009922F4" w:rsidRPr="00604BFF" w:rsidRDefault="009922F4" w:rsidP="009922F4">
      <w:pPr>
        <w:pStyle w:val="Ilust"/>
        <w:jc w:val="center"/>
      </w:pPr>
      <w:r w:rsidRPr="00604BFF">
        <w:t xml:space="preserve">Podemos seguir haciendo cosas </w:t>
      </w:r>
      <w:r w:rsidR="008F4D92" w:rsidRPr="00604BFF">
        <w:t>buenas,</w:t>
      </w:r>
      <w:r w:rsidRPr="00604BFF">
        <w:t xml:space="preserve"> pero no ser motivados por amor.</w:t>
      </w:r>
    </w:p>
    <w:p w14:paraId="1C216116" w14:textId="77777777" w:rsidR="009922F4" w:rsidRPr="00604BFF" w:rsidRDefault="009922F4" w:rsidP="00575E86">
      <w:pPr>
        <w:pStyle w:val="Listaconnmeros"/>
      </w:pPr>
      <w:r w:rsidRPr="00604BFF">
        <w:t>Leamos 1 Corintios 13:1-3. ¿Qué le llama la atención en este pasaje?</w:t>
      </w:r>
    </w:p>
    <w:p w14:paraId="47964ED3" w14:textId="0FFEA4C2" w:rsidR="00703DA8" w:rsidRPr="00703DA8" w:rsidRDefault="009922F4" w:rsidP="00F866FA">
      <w:pPr>
        <w:pStyle w:val="respuesta"/>
      </w:pPr>
      <w:r w:rsidRPr="00604BFF">
        <w:t xml:space="preserve">Que uno puede hacer sacrificios muy </w:t>
      </w:r>
      <w:r w:rsidR="008F4D92" w:rsidRPr="00604BFF">
        <w:t>grandes,</w:t>
      </w:r>
      <w:r w:rsidRPr="00604BFF">
        <w:t xml:space="preserve"> pero si no es motivado por amor no vale nada para con Dios.</w:t>
      </w:r>
      <w:r w:rsidR="00D8007B">
        <w:br/>
      </w:r>
    </w:p>
    <w:p w14:paraId="6C5AD994" w14:textId="77777777" w:rsidR="009922F4" w:rsidRPr="00604BFF" w:rsidRDefault="009922F4" w:rsidP="00575E86">
      <w:pPr>
        <w:pStyle w:val="Listaconnmeros"/>
      </w:pPr>
      <w:r w:rsidRPr="00604BFF">
        <w:t xml:space="preserve">¿Cuál es una motivación </w:t>
      </w:r>
      <w:r w:rsidR="0056378C" w:rsidRPr="00604BFF">
        <w:t xml:space="preserve">equivocada </w:t>
      </w:r>
      <w:r w:rsidRPr="00604BFF">
        <w:t>de hacer buenas obras y cuál es el resultado? Mateo 6:1</w:t>
      </w:r>
    </w:p>
    <w:p w14:paraId="7459F64D" w14:textId="77777777" w:rsidR="009922F4" w:rsidRPr="00604BFF" w:rsidRDefault="009922F4" w:rsidP="008C4BBC">
      <w:pPr>
        <w:pStyle w:val="respuesta"/>
      </w:pPr>
      <w:r w:rsidRPr="00604BFF">
        <w:t xml:space="preserve">Hacer buenas obras delante de la gente para llamar la atención. No recibiremos ninguna recompensa de Dios. </w:t>
      </w:r>
      <w:r w:rsidR="0056378C">
        <w:t>Para compensar – aliviar sentimientos de culpa.</w:t>
      </w:r>
      <w:r w:rsidR="0056378C">
        <w:br/>
      </w:r>
    </w:p>
    <w:p w14:paraId="3A4AEBC6" w14:textId="77777777" w:rsidR="009922F4" w:rsidRPr="00604BFF" w:rsidRDefault="009922F4" w:rsidP="00575E86">
      <w:pPr>
        <w:pStyle w:val="Listaconnmeros"/>
      </w:pPr>
      <w:r w:rsidRPr="00604BFF">
        <w:lastRenderedPageBreak/>
        <w:t xml:space="preserve">En </w:t>
      </w:r>
      <w:r w:rsidR="00A40A0E">
        <w:t>Apocalipsis 2:5 C</w:t>
      </w:r>
      <w:r w:rsidRPr="00604BFF">
        <w:t xml:space="preserve">risto les dice cómo pueden volver a tener su primer amor por él. ¿Cuáles tres cosas debían hacer?  </w:t>
      </w:r>
    </w:p>
    <w:p w14:paraId="6743D1E2" w14:textId="77777777" w:rsidR="009922F4" w:rsidRPr="00604BFF" w:rsidRDefault="009922F4" w:rsidP="00557415">
      <w:pPr>
        <w:pStyle w:val="10"/>
        <w:numPr>
          <w:ilvl w:val="0"/>
          <w:numId w:val="28"/>
        </w:numPr>
      </w:pPr>
      <w:r w:rsidRPr="00604BFF">
        <w:t xml:space="preserve"> </w:t>
      </w:r>
    </w:p>
    <w:p w14:paraId="2FD7CBD4" w14:textId="77777777" w:rsidR="009922F4" w:rsidRPr="00604BFF" w:rsidRDefault="009922F4" w:rsidP="008C4BBC">
      <w:pPr>
        <w:pStyle w:val="respuesta"/>
      </w:pPr>
      <w:r w:rsidRPr="00604BFF">
        <w:t>Recordar de donde habían caído.</w:t>
      </w:r>
    </w:p>
    <w:p w14:paraId="04B3601B" w14:textId="77777777" w:rsidR="009922F4" w:rsidRPr="00604BFF" w:rsidRDefault="009922F4" w:rsidP="009922F4">
      <w:pPr>
        <w:pStyle w:val="10"/>
        <w:ind w:left="648"/>
      </w:pPr>
    </w:p>
    <w:p w14:paraId="707AA859" w14:textId="77777777" w:rsidR="009922F4" w:rsidRPr="00604BFF" w:rsidRDefault="009922F4" w:rsidP="008C4BBC">
      <w:pPr>
        <w:pStyle w:val="respuesta"/>
      </w:pPr>
      <w:r w:rsidRPr="00604BFF">
        <w:t>Arrepentirse</w:t>
      </w:r>
    </w:p>
    <w:p w14:paraId="2C99558B" w14:textId="77777777" w:rsidR="009922F4" w:rsidRPr="00604BFF" w:rsidRDefault="009922F4" w:rsidP="009922F4">
      <w:pPr>
        <w:pStyle w:val="10"/>
        <w:ind w:left="648"/>
      </w:pPr>
    </w:p>
    <w:p w14:paraId="11738F0A" w14:textId="77777777" w:rsidR="009922F4" w:rsidRPr="00604BFF" w:rsidRDefault="009922F4" w:rsidP="008C4BBC">
      <w:pPr>
        <w:pStyle w:val="respuesta"/>
      </w:pPr>
      <w:r w:rsidRPr="00604BFF">
        <w:t>Volver a practicar las obras que hacían al principio.</w:t>
      </w:r>
      <w:r w:rsidRPr="00604BFF">
        <w:br/>
      </w:r>
    </w:p>
    <w:p w14:paraId="1943286F" w14:textId="77777777" w:rsidR="009922F4" w:rsidRPr="00604BFF" w:rsidRDefault="009922F4" w:rsidP="00575E86">
      <w:pPr>
        <w:pStyle w:val="Listaconnmeros"/>
      </w:pPr>
      <w:r w:rsidRPr="00604BFF">
        <w:t>La primera cosa que Cristo les manda hacer es “¡</w:t>
      </w:r>
      <w:r w:rsidR="00703DA8" w:rsidRPr="00703DA8">
        <w:t>Recuerda, por tanto, de dónde has caído</w:t>
      </w:r>
      <w:r w:rsidR="00703DA8">
        <w:t xml:space="preserve">!” </w:t>
      </w:r>
      <w:r w:rsidRPr="00604BFF">
        <w:t>En 2 Pedro 1:5-8, Pedro exhorta a los creyentes a esforzarse para añadir a su fe varias características. ¿Cuáles son?</w:t>
      </w:r>
    </w:p>
    <w:p w14:paraId="4072EDD6" w14:textId="4D10DE16" w:rsidR="00F866FA" w:rsidRDefault="00F866FA" w:rsidP="00F866FA">
      <w:pPr>
        <w:pStyle w:val="respuesta"/>
      </w:pPr>
      <w:r>
        <w:t>V</w:t>
      </w:r>
      <w:r w:rsidRPr="00F866FA">
        <w:t xml:space="preserve">irtud; </w:t>
      </w:r>
      <w:r>
        <w:t>conocimiento, dominio propio, paciencia, piedad, afecto fraternal y amor.</w:t>
      </w:r>
      <w:r w:rsidR="008F4D92">
        <w:br/>
      </w:r>
    </w:p>
    <w:p w14:paraId="141AF779" w14:textId="03DE4247" w:rsidR="009922F4" w:rsidRPr="00604BFF" w:rsidRDefault="009922F4" w:rsidP="00575E86">
      <w:pPr>
        <w:pStyle w:val="Listaconnmeros"/>
      </w:pPr>
      <w:r w:rsidRPr="00604BFF">
        <w:t xml:space="preserve">¿Qué dice Pedro en el versículo </w:t>
      </w:r>
      <w:r w:rsidR="008F4D92">
        <w:t>9 qué</w:t>
      </w:r>
      <w:r w:rsidR="0056378C">
        <w:t xml:space="preserve"> </w:t>
      </w:r>
      <w:r w:rsidRPr="00604BFF">
        <w:t>es la razón que algunos no se esfuerzan para tener estas características?</w:t>
      </w:r>
    </w:p>
    <w:p w14:paraId="6994906E" w14:textId="10C819AA" w:rsidR="009922F4" w:rsidRPr="00604BFF" w:rsidRDefault="00F866FA" w:rsidP="00F866FA">
      <w:pPr>
        <w:pStyle w:val="respuesta"/>
      </w:pPr>
      <w:r>
        <w:t>E</w:t>
      </w:r>
      <w:r w:rsidRPr="00F866FA">
        <w:t xml:space="preserve">s ciego, habiendo olvidado la purificación de sus antiguos pecados. </w:t>
      </w:r>
      <w:r w:rsidR="00403BF9">
        <w:br/>
      </w:r>
      <w:r w:rsidR="008F4D92">
        <w:br/>
      </w:r>
    </w:p>
    <w:p w14:paraId="0375C400" w14:textId="77777777" w:rsidR="009922F4" w:rsidRPr="00604BFF" w:rsidRDefault="009922F4" w:rsidP="00575E86">
      <w:pPr>
        <w:pStyle w:val="Listaconnmeros"/>
      </w:pPr>
      <w:r w:rsidRPr="00604BFF">
        <w:t>¿Qué hace Pedro en 2 Pedro 1:12-15 y por qué?</w:t>
      </w:r>
    </w:p>
    <w:p w14:paraId="57ECE706" w14:textId="678D5603" w:rsidR="00581B45" w:rsidRPr="00581B45" w:rsidRDefault="009922F4" w:rsidP="00F866FA">
      <w:pPr>
        <w:pStyle w:val="respuesta"/>
      </w:pPr>
      <w:r w:rsidRPr="00604BFF">
        <w:t xml:space="preserve">Se siente obligado de estar refrescándoles la memoria con el fin de que las recordaran en todo tiempo después de su partida. </w:t>
      </w:r>
      <w:r w:rsidR="00403BF9">
        <w:br/>
      </w:r>
      <w:r w:rsidR="008F4D92">
        <w:br/>
      </w:r>
    </w:p>
    <w:p w14:paraId="3667C5C5" w14:textId="77777777" w:rsidR="009922F4" w:rsidRPr="00604BFF" w:rsidRDefault="009922F4" w:rsidP="00575E86">
      <w:pPr>
        <w:pStyle w:val="Listaconnmeros"/>
      </w:pPr>
      <w:r w:rsidRPr="00604BFF">
        <w:t>Para refrescarnos la memoria, para apreciar y amar más a Cristo apunte lo siguiente.</w:t>
      </w:r>
    </w:p>
    <w:p w14:paraId="461AE252" w14:textId="59B86310" w:rsidR="009922F4" w:rsidRPr="00604BFF" w:rsidRDefault="009922F4" w:rsidP="00557415">
      <w:pPr>
        <w:pStyle w:val="10"/>
        <w:numPr>
          <w:ilvl w:val="0"/>
          <w:numId w:val="30"/>
        </w:numPr>
      </w:pPr>
      <w:r w:rsidRPr="00604BFF">
        <w:t xml:space="preserve">Lo que Cristo </w:t>
      </w:r>
      <w:r w:rsidRPr="008C4BBC">
        <w:rPr>
          <w:b/>
          <w:u w:val="single"/>
        </w:rPr>
        <w:t>ya ha hecho</w:t>
      </w:r>
      <w:r w:rsidRPr="00604BFF">
        <w:t xml:space="preserve"> por usted.</w:t>
      </w:r>
      <w:r w:rsidR="00403BF9">
        <w:br/>
      </w:r>
    </w:p>
    <w:p w14:paraId="10692FC5" w14:textId="77777777" w:rsidR="009922F4" w:rsidRPr="00604BFF" w:rsidRDefault="009922F4" w:rsidP="009922F4"/>
    <w:p w14:paraId="2E5A5316" w14:textId="77777777" w:rsidR="009922F4" w:rsidRPr="00604BFF" w:rsidRDefault="009922F4" w:rsidP="009922F4">
      <w:r w:rsidRPr="00604BFF">
        <w:br/>
      </w:r>
    </w:p>
    <w:p w14:paraId="55EE423B" w14:textId="7A064C0F" w:rsidR="009922F4" w:rsidRPr="00604BFF" w:rsidRDefault="009922F4" w:rsidP="008C4BBC">
      <w:pPr>
        <w:pStyle w:val="10"/>
        <w:ind w:left="648"/>
      </w:pPr>
      <w:r w:rsidRPr="00604BFF">
        <w:t xml:space="preserve">Lo que </w:t>
      </w:r>
      <w:r w:rsidR="008F4D92" w:rsidRPr="00604BFF">
        <w:t>Cristo hará</w:t>
      </w:r>
      <w:r w:rsidRPr="00604BFF">
        <w:t xml:space="preserve"> por usted en el futuro según sus promesas.</w:t>
      </w:r>
    </w:p>
    <w:p w14:paraId="306FC2E0" w14:textId="77777777" w:rsidR="00581B45" w:rsidRDefault="00581B45" w:rsidP="00581B45"/>
    <w:p w14:paraId="4A93E55D" w14:textId="77777777" w:rsidR="00581B45" w:rsidRDefault="00581B45" w:rsidP="00581B45"/>
    <w:p w14:paraId="26D30065" w14:textId="77777777" w:rsidR="00581B45" w:rsidRDefault="00581B45" w:rsidP="00581B45"/>
    <w:p w14:paraId="07C2F3D8" w14:textId="77777777" w:rsidR="00581B45" w:rsidRDefault="00581B45" w:rsidP="00581B45"/>
    <w:p w14:paraId="5D114E14" w14:textId="77777777" w:rsidR="009922F4" w:rsidRPr="00604BFF" w:rsidRDefault="009922F4" w:rsidP="00575E86">
      <w:pPr>
        <w:pStyle w:val="Listaconnmeros"/>
      </w:pPr>
      <w:r w:rsidRPr="00604BFF">
        <w:t>Seleccione la respuesta correcta en su relación y amor por Cristo.</w:t>
      </w:r>
    </w:p>
    <w:p w14:paraId="7BED4056" w14:textId="77777777" w:rsidR="009922F4" w:rsidRPr="00604BFF" w:rsidRDefault="009922F4" w:rsidP="00557415">
      <w:pPr>
        <w:pStyle w:val="check"/>
        <w:numPr>
          <w:ilvl w:val="0"/>
          <w:numId w:val="1"/>
        </w:numPr>
        <w:ind w:left="648"/>
      </w:pPr>
      <w:r w:rsidRPr="00604BFF">
        <w:t>Amo a Cristo ahora más que antes. ______</w:t>
      </w:r>
    </w:p>
    <w:p w14:paraId="57CA12BC" w14:textId="77777777" w:rsidR="009922F4" w:rsidRPr="00604BFF" w:rsidRDefault="009922F4" w:rsidP="00557415">
      <w:pPr>
        <w:pStyle w:val="check"/>
        <w:numPr>
          <w:ilvl w:val="0"/>
          <w:numId w:val="1"/>
        </w:numPr>
        <w:ind w:left="648"/>
      </w:pPr>
      <w:r w:rsidRPr="00604BFF">
        <w:t>Mi amor por Cristo se ha estancado. ______</w:t>
      </w:r>
    </w:p>
    <w:p w14:paraId="7E3D9AEC" w14:textId="77777777" w:rsidR="009922F4" w:rsidRPr="00604BFF" w:rsidRDefault="009922F4" w:rsidP="00557415">
      <w:pPr>
        <w:pStyle w:val="check"/>
        <w:numPr>
          <w:ilvl w:val="0"/>
          <w:numId w:val="1"/>
        </w:numPr>
        <w:ind w:left="648"/>
      </w:pPr>
      <w:r w:rsidRPr="00604BFF">
        <w:t>Mi amor por Cristo se ha disminuido. _______</w:t>
      </w:r>
    </w:p>
    <w:p w14:paraId="1C6D4DC4" w14:textId="77777777" w:rsidR="009922F4" w:rsidRPr="00604BFF" w:rsidRDefault="009922F4" w:rsidP="00557415">
      <w:pPr>
        <w:pStyle w:val="check"/>
        <w:numPr>
          <w:ilvl w:val="0"/>
          <w:numId w:val="1"/>
        </w:numPr>
        <w:ind w:left="648"/>
      </w:pPr>
      <w:r w:rsidRPr="00604BFF">
        <w:t>Otro __________________________________________________</w:t>
      </w:r>
    </w:p>
    <w:p w14:paraId="284D1FC3" w14:textId="77777777" w:rsidR="009922F4" w:rsidRPr="00604BFF" w:rsidRDefault="009922F4" w:rsidP="00575E86">
      <w:pPr>
        <w:pStyle w:val="Listaconnmeros"/>
      </w:pPr>
      <w:r w:rsidRPr="00604BFF">
        <w:lastRenderedPageBreak/>
        <w:t>Ya vimos en 2 Pedro que los que no se esfuerzan por añadir a su fe es porque se han olvidado de que Cristo los ha limpiado de sus antiguos pecados. ¿Cómo puede uno saber si realmente ama a Cristo o no?  Juan 14:15</w:t>
      </w:r>
    </w:p>
    <w:p w14:paraId="31C8413A" w14:textId="77777777" w:rsidR="009922F4" w:rsidRPr="00604BFF" w:rsidRDefault="009922F4" w:rsidP="008C4BBC">
      <w:pPr>
        <w:pStyle w:val="respuesta"/>
      </w:pPr>
      <w:r w:rsidRPr="00604BFF">
        <w:t>Si lo estoy obedeciendo.</w:t>
      </w:r>
      <w:r>
        <w:br/>
      </w:r>
    </w:p>
    <w:p w14:paraId="6A7B0930" w14:textId="77777777" w:rsidR="009922F4" w:rsidRPr="00604BFF" w:rsidRDefault="009922F4" w:rsidP="00575E86">
      <w:pPr>
        <w:pStyle w:val="Listaconnmeros"/>
      </w:pPr>
      <w:r w:rsidRPr="00604BFF">
        <w:t>¿Cuáles son algunos de los mandamientos de Jesús que obedeceremos si lo amamos?</w:t>
      </w:r>
    </w:p>
    <w:p w14:paraId="0D1C5C58" w14:textId="77777777" w:rsidR="009922F4" w:rsidRPr="00604BFF" w:rsidRDefault="0056378C" w:rsidP="00557415">
      <w:pPr>
        <w:pStyle w:val="check"/>
        <w:numPr>
          <w:ilvl w:val="0"/>
          <w:numId w:val="1"/>
        </w:numPr>
        <w:ind w:left="648"/>
      </w:pPr>
      <w:r>
        <w:t>Juan 15:12</w:t>
      </w:r>
    </w:p>
    <w:p w14:paraId="140F50A5" w14:textId="77777777" w:rsidR="009922F4" w:rsidRPr="00604BFF" w:rsidRDefault="009922F4" w:rsidP="008C4BBC">
      <w:pPr>
        <w:pStyle w:val="respuesta"/>
      </w:pPr>
      <w:r w:rsidRPr="00604BFF">
        <w:t xml:space="preserve">Amarnos los unos a los otros como Cristo nos ha amado. </w:t>
      </w:r>
      <w:r w:rsidR="005350D1">
        <w:t xml:space="preserve">Romanos 5:5 </w:t>
      </w:r>
      <w:r w:rsidRPr="00604BFF">
        <w:br/>
      </w:r>
    </w:p>
    <w:p w14:paraId="2A959805" w14:textId="77777777" w:rsidR="009922F4" w:rsidRPr="00604BFF" w:rsidRDefault="009922F4" w:rsidP="00557415">
      <w:pPr>
        <w:pStyle w:val="check"/>
        <w:numPr>
          <w:ilvl w:val="0"/>
          <w:numId w:val="1"/>
        </w:numPr>
        <w:ind w:left="648"/>
      </w:pPr>
      <w:r w:rsidRPr="00604BFF">
        <w:t>Mat. 28:18-20. (1039)</w:t>
      </w:r>
    </w:p>
    <w:p w14:paraId="47F5B5A2" w14:textId="77777777" w:rsidR="009922F4" w:rsidRPr="00604BFF" w:rsidRDefault="009922F4" w:rsidP="008C4BBC">
      <w:pPr>
        <w:pStyle w:val="respuesta"/>
      </w:pPr>
      <w:r w:rsidRPr="00604BFF">
        <w:t xml:space="preserve">Dar testimonio de Cristo y hacer discípulos. </w:t>
      </w:r>
      <w:r w:rsidRPr="00604BFF">
        <w:br/>
      </w:r>
    </w:p>
    <w:p w14:paraId="3845DC12" w14:textId="77777777" w:rsidR="009922F4" w:rsidRPr="00604BFF" w:rsidRDefault="009922F4" w:rsidP="00557415">
      <w:pPr>
        <w:pStyle w:val="check"/>
        <w:numPr>
          <w:ilvl w:val="0"/>
          <w:numId w:val="1"/>
        </w:numPr>
        <w:ind w:left="648"/>
      </w:pPr>
      <w:r w:rsidRPr="00604BFF">
        <w:t>Mateo 5:43-45.</w:t>
      </w:r>
    </w:p>
    <w:p w14:paraId="6B187EAB" w14:textId="77777777" w:rsidR="009922F4" w:rsidRPr="00604BFF" w:rsidRDefault="009922F4" w:rsidP="008C4BBC">
      <w:pPr>
        <w:pStyle w:val="respuesta"/>
      </w:pPr>
      <w:r w:rsidRPr="00604BFF">
        <w:t>Amar a nuestros enemigos.</w:t>
      </w:r>
      <w:r w:rsidRPr="00604BFF">
        <w:br/>
      </w:r>
    </w:p>
    <w:p w14:paraId="25C0680C" w14:textId="77777777" w:rsidR="009922F4" w:rsidRPr="00604BFF" w:rsidRDefault="009922F4" w:rsidP="00557415">
      <w:pPr>
        <w:pStyle w:val="check"/>
        <w:numPr>
          <w:ilvl w:val="0"/>
          <w:numId w:val="1"/>
        </w:numPr>
        <w:ind w:left="648"/>
      </w:pPr>
      <w:r w:rsidRPr="00604BFF">
        <w:t>Mateo 5:48</w:t>
      </w:r>
    </w:p>
    <w:p w14:paraId="61646CFF" w14:textId="7971D323" w:rsidR="009922F4" w:rsidRPr="00604BFF" w:rsidRDefault="009922F4" w:rsidP="008C4BBC">
      <w:pPr>
        <w:pStyle w:val="respuesta"/>
      </w:pPr>
      <w:r w:rsidRPr="00604BFF">
        <w:t xml:space="preserve">Ser </w:t>
      </w:r>
      <w:r w:rsidR="00D8007B" w:rsidRPr="00604BFF">
        <w:t>perfecto,</w:t>
      </w:r>
      <w:r w:rsidRPr="00604BFF">
        <w:t xml:space="preserve"> así como es nuestro Padre celestial.</w:t>
      </w:r>
      <w:r w:rsidRPr="00604BFF">
        <w:br/>
      </w:r>
    </w:p>
    <w:p w14:paraId="64B66E44" w14:textId="77777777" w:rsidR="009922F4" w:rsidRPr="00604BFF" w:rsidRDefault="009922F4" w:rsidP="00557415">
      <w:pPr>
        <w:pStyle w:val="check"/>
        <w:numPr>
          <w:ilvl w:val="0"/>
          <w:numId w:val="1"/>
        </w:numPr>
        <w:ind w:left="648"/>
      </w:pPr>
      <w:r w:rsidRPr="00604BFF">
        <w:t>Mateo 5:16.</w:t>
      </w:r>
    </w:p>
    <w:p w14:paraId="45B11BAB" w14:textId="77777777" w:rsidR="009922F4" w:rsidRPr="00604BFF" w:rsidRDefault="009922F4" w:rsidP="008C4BBC">
      <w:pPr>
        <w:pStyle w:val="respuesta"/>
      </w:pPr>
      <w:r w:rsidRPr="00604BFF">
        <w:t>Hacer buenas obras para que el Padre sea glorificado.</w:t>
      </w:r>
      <w:r w:rsidRPr="00604BFF">
        <w:br/>
      </w:r>
    </w:p>
    <w:p w14:paraId="367F375A" w14:textId="77777777" w:rsidR="009922F4" w:rsidRPr="00604BFF" w:rsidRDefault="009922F4" w:rsidP="00557415">
      <w:pPr>
        <w:pStyle w:val="check"/>
        <w:numPr>
          <w:ilvl w:val="0"/>
          <w:numId w:val="1"/>
        </w:numPr>
        <w:ind w:left="648"/>
      </w:pPr>
      <w:r w:rsidRPr="00604BFF">
        <w:t>Mateo 6:19-21 y 33.</w:t>
      </w:r>
    </w:p>
    <w:p w14:paraId="497B556E" w14:textId="77777777" w:rsidR="009922F4" w:rsidRPr="00604BFF" w:rsidRDefault="009922F4" w:rsidP="008C4BBC">
      <w:pPr>
        <w:pStyle w:val="respuesta"/>
      </w:pPr>
      <w:r w:rsidRPr="00604BFF">
        <w:t>En lugar de acumular tesoros en la tierra procurar tener tesoros en el cielo. En lugar de buscar la prosperidad material buscar el reino de Dios y su justicia.</w:t>
      </w:r>
      <w:r w:rsidRPr="00604BFF">
        <w:br/>
      </w:r>
      <w:r w:rsidRPr="00604BFF">
        <w:br/>
      </w:r>
    </w:p>
    <w:p w14:paraId="1B893FB8" w14:textId="77777777" w:rsidR="009922F4" w:rsidRPr="00604BFF" w:rsidRDefault="009922F4" w:rsidP="00575E86">
      <w:pPr>
        <w:pStyle w:val="Listaconnmeros"/>
      </w:pPr>
      <w:r w:rsidRPr="00604BFF">
        <w:t>De los pasajes en la pregunta anterior, ¿cuáles le impactan más y por qué?</w:t>
      </w:r>
    </w:p>
    <w:p w14:paraId="7B5E38C0" w14:textId="77777777" w:rsidR="009922F4" w:rsidRPr="00604BFF" w:rsidRDefault="009922F4" w:rsidP="009922F4"/>
    <w:p w14:paraId="68B425D1" w14:textId="77777777" w:rsidR="009922F4" w:rsidRPr="00604BFF" w:rsidRDefault="009922F4" w:rsidP="009922F4"/>
    <w:p w14:paraId="621BBDBB" w14:textId="77777777" w:rsidR="009922F4" w:rsidRDefault="009922F4" w:rsidP="009922F4">
      <w:pPr>
        <w:pStyle w:val="Ttulo"/>
      </w:pPr>
    </w:p>
    <w:p w14:paraId="5D4AA3F8" w14:textId="77777777" w:rsidR="009922F4" w:rsidRDefault="009922F4" w:rsidP="009922F4">
      <w:pPr>
        <w:pStyle w:val="Ttulo"/>
      </w:pPr>
    </w:p>
    <w:p w14:paraId="138156A9" w14:textId="77777777" w:rsidR="009922F4" w:rsidRDefault="009922F4" w:rsidP="009922F4">
      <w:pPr>
        <w:pStyle w:val="Ttulo"/>
      </w:pPr>
    </w:p>
    <w:p w14:paraId="63E644A5" w14:textId="0DA1401A" w:rsidR="009922F4" w:rsidRDefault="009922F4" w:rsidP="009922F4">
      <w:pPr>
        <w:pStyle w:val="Ttulo"/>
      </w:pPr>
    </w:p>
    <w:p w14:paraId="7E24D15A" w14:textId="65805477" w:rsidR="00D8007B" w:rsidRDefault="00D8007B" w:rsidP="00D8007B"/>
    <w:p w14:paraId="0735534B" w14:textId="04220225" w:rsidR="00D8007B" w:rsidRDefault="00D8007B" w:rsidP="00D8007B"/>
    <w:p w14:paraId="27B8FF37" w14:textId="61FD014C" w:rsidR="00D8007B" w:rsidRDefault="00D8007B" w:rsidP="00D8007B"/>
    <w:p w14:paraId="42279E6B" w14:textId="7132B297" w:rsidR="00D8007B" w:rsidRDefault="00D8007B" w:rsidP="00D8007B"/>
    <w:p w14:paraId="40FA4224" w14:textId="2E9822C4" w:rsidR="00D8007B" w:rsidRDefault="00D8007B" w:rsidP="00D8007B"/>
    <w:p w14:paraId="1D7A8209" w14:textId="77777777" w:rsidR="00D8007B" w:rsidRPr="00D8007B" w:rsidRDefault="00D8007B" w:rsidP="00D8007B"/>
    <w:p w14:paraId="13E45113" w14:textId="77777777" w:rsidR="00F866FA" w:rsidRDefault="00F866FA" w:rsidP="009922F4">
      <w:pPr>
        <w:pStyle w:val="Ttulo"/>
      </w:pPr>
      <w:bookmarkStart w:id="3" w:name="_Toc394315384"/>
    </w:p>
    <w:p w14:paraId="0B7842D2" w14:textId="77777777" w:rsidR="009922F4" w:rsidRDefault="009922F4" w:rsidP="009922F4">
      <w:pPr>
        <w:pStyle w:val="Ttulo"/>
      </w:pPr>
      <w:r w:rsidRPr="00604BFF">
        <w:lastRenderedPageBreak/>
        <w:t xml:space="preserve">Lección </w:t>
      </w:r>
      <w:r>
        <w:t>4</w:t>
      </w:r>
      <w:r w:rsidRPr="00604BFF">
        <w:t xml:space="preserve"> –</w:t>
      </w:r>
      <w:r>
        <w:t xml:space="preserve"> Porque </w:t>
      </w:r>
      <w:r w:rsidR="00087DDC">
        <w:t>D</w:t>
      </w:r>
      <w:r>
        <w:t xml:space="preserve">ebemos </w:t>
      </w:r>
      <w:r w:rsidR="00087DDC">
        <w:t>A</w:t>
      </w:r>
      <w:r>
        <w:t>mar a Cristo</w:t>
      </w:r>
      <w:bookmarkEnd w:id="3"/>
    </w:p>
    <w:p w14:paraId="1FA82099" w14:textId="77777777" w:rsidR="009922F4" w:rsidRDefault="009922F4" w:rsidP="009922F4">
      <w:pPr>
        <w:rPr>
          <w:lang w:eastAsia="es-ES"/>
        </w:rPr>
      </w:pPr>
      <w:r>
        <w:rPr>
          <w:lang w:eastAsia="es-ES"/>
        </w:rPr>
        <w:t>Objetivo de esta lección: amar a Cristo de todo corazón.</w:t>
      </w:r>
    </w:p>
    <w:p w14:paraId="0FF74ACD" w14:textId="77777777" w:rsidR="009922F4" w:rsidRDefault="009922F4" w:rsidP="00403BF9">
      <w:pPr>
        <w:pStyle w:val="Listaconnmeros"/>
        <w:numPr>
          <w:ilvl w:val="0"/>
          <w:numId w:val="37"/>
        </w:numPr>
      </w:pPr>
      <w:r>
        <w:t>¿Por qué debemos amar a Cristo según los siguientes pasajes?</w:t>
      </w:r>
    </w:p>
    <w:p w14:paraId="1CFD5D50" w14:textId="77777777" w:rsidR="009922F4" w:rsidRDefault="009922F4" w:rsidP="00557415">
      <w:pPr>
        <w:pStyle w:val="check"/>
        <w:numPr>
          <w:ilvl w:val="0"/>
          <w:numId w:val="1"/>
        </w:numPr>
        <w:ind w:left="648"/>
      </w:pPr>
      <w:r>
        <w:t>Mateo 6:24</w:t>
      </w:r>
    </w:p>
    <w:p w14:paraId="3EF17A70" w14:textId="7772150F" w:rsidR="009922F4" w:rsidRDefault="009922F4" w:rsidP="008C4BBC">
      <w:pPr>
        <w:pStyle w:val="respuesta"/>
      </w:pPr>
      <w:r>
        <w:t>Porque no puedo amar a Dios y a las riquezas o cualquier otra cosa.</w:t>
      </w:r>
      <w:r w:rsidR="0041610F">
        <w:t xml:space="preserve"> Santiago 4:4-5</w:t>
      </w:r>
    </w:p>
    <w:p w14:paraId="50F2F341" w14:textId="77777777" w:rsidR="009922F4" w:rsidRDefault="009922F4" w:rsidP="00557415">
      <w:pPr>
        <w:pStyle w:val="check"/>
        <w:numPr>
          <w:ilvl w:val="0"/>
          <w:numId w:val="1"/>
        </w:numPr>
        <w:ind w:left="648"/>
      </w:pPr>
      <w:r>
        <w:t>Romanos 5:5</w:t>
      </w:r>
    </w:p>
    <w:p w14:paraId="136AD2EB" w14:textId="77777777" w:rsidR="009922F4" w:rsidRDefault="0056378C" w:rsidP="008C4BBC">
      <w:pPr>
        <w:pStyle w:val="respuesta"/>
      </w:pPr>
      <w:r>
        <w:t xml:space="preserve">Lea 5:1-5. </w:t>
      </w:r>
      <w:r w:rsidR="009922F4">
        <w:t>Porque Dios ha derramado su amor en nuestro corazón por el Espíritu Santo que nos ha dado.</w:t>
      </w:r>
    </w:p>
    <w:p w14:paraId="042A2DBC" w14:textId="77777777" w:rsidR="009922F4" w:rsidRDefault="009922F4" w:rsidP="00557415">
      <w:pPr>
        <w:pStyle w:val="check"/>
        <w:numPr>
          <w:ilvl w:val="0"/>
          <w:numId w:val="1"/>
        </w:numPr>
        <w:ind w:left="648"/>
      </w:pPr>
      <w:r>
        <w:t>Romanos 5:8</w:t>
      </w:r>
    </w:p>
    <w:p w14:paraId="612926CA" w14:textId="7431482A" w:rsidR="009922F4" w:rsidRDefault="009922F4" w:rsidP="008C4BBC">
      <w:pPr>
        <w:pStyle w:val="respuesta"/>
      </w:pPr>
      <w:r>
        <w:t xml:space="preserve">Porque </w:t>
      </w:r>
      <w:r w:rsidR="00D1154E">
        <w:t>Dios ha</w:t>
      </w:r>
      <w:r>
        <w:t xml:space="preserve"> demostrado su amor por nosotros cuando éramos todavía pecadores Cristo murió por nosotros.</w:t>
      </w:r>
      <w:r>
        <w:br/>
      </w:r>
    </w:p>
    <w:p w14:paraId="02C1F4A5" w14:textId="77777777" w:rsidR="009922F4" w:rsidRDefault="009922F4" w:rsidP="00557415">
      <w:pPr>
        <w:pStyle w:val="check"/>
        <w:numPr>
          <w:ilvl w:val="0"/>
          <w:numId w:val="1"/>
        </w:numPr>
        <w:ind w:left="648"/>
      </w:pPr>
      <w:r>
        <w:t>Romanos 8:35 y 39</w:t>
      </w:r>
    </w:p>
    <w:p w14:paraId="65D30893" w14:textId="77777777" w:rsidR="009922F4" w:rsidRDefault="009922F4" w:rsidP="008C4BBC">
      <w:pPr>
        <w:pStyle w:val="respuesta"/>
      </w:pPr>
      <w:r>
        <w:t>Nadie ni nada nos puede separar de amor de Cristo.</w:t>
      </w:r>
      <w:r>
        <w:br/>
      </w:r>
    </w:p>
    <w:p w14:paraId="6BFCD6CE" w14:textId="77777777" w:rsidR="009922F4" w:rsidRDefault="009922F4" w:rsidP="00557415">
      <w:pPr>
        <w:pStyle w:val="check"/>
        <w:numPr>
          <w:ilvl w:val="0"/>
          <w:numId w:val="1"/>
        </w:numPr>
        <w:ind w:left="648"/>
      </w:pPr>
      <w:r>
        <w:t>1 Corintios 16:22</w:t>
      </w:r>
    </w:p>
    <w:p w14:paraId="5DC980CA" w14:textId="77777777" w:rsidR="009922F4" w:rsidRPr="008E14CF" w:rsidRDefault="009922F4" w:rsidP="008C4BBC">
      <w:pPr>
        <w:pStyle w:val="respuesta"/>
      </w:pPr>
      <w:r>
        <w:t>El que no ama al Señor queda bajo maldición.</w:t>
      </w:r>
      <w:r>
        <w:br/>
      </w:r>
    </w:p>
    <w:p w14:paraId="165EAB37" w14:textId="77777777" w:rsidR="009922F4" w:rsidRDefault="00581B45" w:rsidP="00557415">
      <w:pPr>
        <w:pStyle w:val="check"/>
        <w:numPr>
          <w:ilvl w:val="0"/>
          <w:numId w:val="1"/>
        </w:numPr>
        <w:ind w:left="648"/>
      </w:pPr>
      <w:r>
        <w:t xml:space="preserve">2 Corintios 8:9 </w:t>
      </w:r>
    </w:p>
    <w:p w14:paraId="48DB0AB0" w14:textId="77777777" w:rsidR="009922F4" w:rsidRPr="008E14CF" w:rsidRDefault="009922F4" w:rsidP="008C4BBC">
      <w:pPr>
        <w:pStyle w:val="respuesta"/>
      </w:pPr>
      <w:r>
        <w:t>Porque por la gracia de Cristo, el siendo rico se hizo pobre para que nosotros lleg</w:t>
      </w:r>
      <w:r w:rsidR="00DB3E51">
        <w:t>á</w:t>
      </w:r>
      <w:r w:rsidR="008C4BBC">
        <w:t>ram</w:t>
      </w:r>
      <w:r>
        <w:t>os a ser ricos.</w:t>
      </w:r>
    </w:p>
    <w:p w14:paraId="1635D423" w14:textId="77777777" w:rsidR="009922F4" w:rsidRDefault="009922F4" w:rsidP="00557415">
      <w:pPr>
        <w:pStyle w:val="check"/>
        <w:numPr>
          <w:ilvl w:val="0"/>
          <w:numId w:val="1"/>
        </w:numPr>
        <w:ind w:left="648"/>
      </w:pPr>
      <w:r>
        <w:t>Efesios 2:3-5</w:t>
      </w:r>
    </w:p>
    <w:p w14:paraId="2A180028" w14:textId="77777777" w:rsidR="009922F4" w:rsidRDefault="00F866FA" w:rsidP="008C4BBC">
      <w:pPr>
        <w:pStyle w:val="respuesta"/>
      </w:pPr>
      <w:r w:rsidRPr="00F866FA">
        <w:t xml:space="preserve">Vivimos en otro tiempo en los deseos de nuestra carne, haciendo la voluntad de la carne y de los pensamientos, y éramos por naturaleza hijos de ira, lo mismo que los demás.  Pero </w:t>
      </w:r>
      <w:r w:rsidR="0056378C" w:rsidRPr="00F866FA">
        <w:t>Dios</w:t>
      </w:r>
      <w:r w:rsidR="009922F4" w:rsidRPr="00F866FA">
        <w:t xml:space="preserve"> en su</w:t>
      </w:r>
      <w:r w:rsidR="009922F4">
        <w:t xml:space="preserve"> rico misericordia por su gran amor por nosotros nos dio vida con Cristo.</w:t>
      </w:r>
      <w:r w:rsidR="009922F4">
        <w:br/>
      </w:r>
    </w:p>
    <w:p w14:paraId="75CAD645" w14:textId="77777777" w:rsidR="009922F4" w:rsidRDefault="009922F4" w:rsidP="00557415">
      <w:pPr>
        <w:pStyle w:val="check"/>
        <w:numPr>
          <w:ilvl w:val="0"/>
          <w:numId w:val="1"/>
        </w:numPr>
        <w:ind w:left="648"/>
      </w:pPr>
      <w:r>
        <w:t>1 Juan 3:1 (1278)</w:t>
      </w:r>
    </w:p>
    <w:p w14:paraId="018B09CF" w14:textId="77777777" w:rsidR="009922F4" w:rsidRDefault="009922F4" w:rsidP="008C4BBC">
      <w:pPr>
        <w:pStyle w:val="respuesta"/>
      </w:pPr>
      <w:r>
        <w:t>Al considerar e</w:t>
      </w:r>
      <w:r w:rsidR="0056378C">
        <w:t>l</w:t>
      </w:r>
      <w:r>
        <w:t xml:space="preserve"> gran amor que nos ha dado el Padre, que se nos llame hijos de Dios.</w:t>
      </w:r>
      <w:r>
        <w:br/>
      </w:r>
    </w:p>
    <w:p w14:paraId="4E03FDAD" w14:textId="77777777" w:rsidR="009922F4" w:rsidRDefault="009922F4" w:rsidP="00557415">
      <w:pPr>
        <w:pStyle w:val="check"/>
        <w:numPr>
          <w:ilvl w:val="0"/>
          <w:numId w:val="1"/>
        </w:numPr>
        <w:ind w:left="648"/>
      </w:pPr>
      <w:r>
        <w:t>1 Juan 4:10</w:t>
      </w:r>
    </w:p>
    <w:p w14:paraId="0A27A786" w14:textId="77777777" w:rsidR="009922F4" w:rsidRDefault="009922F4" w:rsidP="008C4BBC">
      <w:pPr>
        <w:pStyle w:val="respuesta"/>
      </w:pPr>
      <w:r>
        <w:t>No es que nosotros hayamos amado a Él, sino que él nos amó y envió a su Hijo para ser ofrecido como sacrificio por el perdón de nuestros pecados.</w:t>
      </w:r>
    </w:p>
    <w:p w14:paraId="2E527E2C" w14:textId="77777777" w:rsidR="009922F4" w:rsidRDefault="009922F4" w:rsidP="00403BF9">
      <w:pPr>
        <w:pStyle w:val="Listaconnmeros"/>
      </w:pPr>
      <w:r>
        <w:t>Queda muy claro que debemos responder en amor a Cristo porque él nos amó tanto y por su sacrificio nos ha salvado. Si no respondemos a Cristo con amor, ¿qué quiere decir de nosotros?</w:t>
      </w:r>
    </w:p>
    <w:p w14:paraId="2DBF2432" w14:textId="77777777" w:rsidR="009922F4" w:rsidRDefault="009922F4" w:rsidP="008C4BBC">
      <w:pPr>
        <w:pStyle w:val="respuesta"/>
      </w:pPr>
      <w:r>
        <w:t>No apreciamos lo que él ha hechos por nosotros. Somos muy egoístas, dame, dame, dame es todo lo que sabemos. También puede ser que se nos olvida, no tenemos presente lo que él ha hecho por nosotros.</w:t>
      </w:r>
      <w:r>
        <w:br/>
      </w:r>
    </w:p>
    <w:p w14:paraId="18DC4D36" w14:textId="77777777" w:rsidR="009922F4" w:rsidRDefault="009922F4" w:rsidP="00575E86">
      <w:pPr>
        <w:pStyle w:val="Listaconnmeros"/>
      </w:pPr>
      <w:r>
        <w:lastRenderedPageBreak/>
        <w:t>Lea Efesios 3:14-19.</w:t>
      </w:r>
      <w:r w:rsidR="00583E8D">
        <w:t xml:space="preserve"> </w:t>
      </w:r>
      <w:r>
        <w:t>¿Qué es lo que Pablo pide por los creyentes que puedan comprender</w:t>
      </w:r>
      <w:r w:rsidR="00581B45">
        <w:t xml:space="preserve"> en el versículo 18</w:t>
      </w:r>
      <w:r>
        <w:t>?</w:t>
      </w:r>
    </w:p>
    <w:p w14:paraId="568AC930" w14:textId="77777777" w:rsidR="009922F4" w:rsidRDefault="009922F4" w:rsidP="008C4BBC">
      <w:pPr>
        <w:pStyle w:val="respuesta"/>
      </w:pPr>
      <w:r>
        <w:t>Que comprendamos</w:t>
      </w:r>
      <w:r w:rsidR="00F866FA">
        <w:t xml:space="preserve"> la</w:t>
      </w:r>
      <w:r>
        <w:t xml:space="preserve"> </w:t>
      </w:r>
      <w:r w:rsidR="00F866FA" w:rsidRPr="00F866FA">
        <w:t>anchura, la longitud, la profundidad y la altura,</w:t>
      </w:r>
      <w:r w:rsidR="00F866FA" w:rsidRPr="00F866FA">
        <w:rPr>
          <w:rFonts w:ascii="Georgia" w:hAnsi="Georgia" w:cs="Georgia"/>
          <w:color w:val="292F33"/>
          <w:sz w:val="28"/>
          <w:szCs w:val="28"/>
        </w:rPr>
        <w:t xml:space="preserve"> </w:t>
      </w:r>
      <w:r w:rsidR="00F866FA" w:rsidRPr="006B2336">
        <w:t>del amor de Cristo.</w:t>
      </w:r>
      <w:r w:rsidRPr="006B2336">
        <w:br/>
      </w:r>
    </w:p>
    <w:p w14:paraId="25551599" w14:textId="77777777" w:rsidR="009922F4" w:rsidRDefault="009922F4" w:rsidP="00575E86">
      <w:pPr>
        <w:pStyle w:val="Listaconnmeros"/>
      </w:pPr>
      <w:r>
        <w:t>¿Cuál es el resultado de comprender el gran amor de Cristo según el versículo 19?</w:t>
      </w:r>
    </w:p>
    <w:p w14:paraId="4C2A5C48" w14:textId="77777777" w:rsidR="009922F4" w:rsidRDefault="009922F4" w:rsidP="008C4BBC">
      <w:pPr>
        <w:pStyle w:val="respuesta"/>
      </w:pPr>
      <w:r>
        <w:t>Para que seamos llenos de la plenitud de Dios.</w:t>
      </w:r>
      <w:r w:rsidR="0056378C">
        <w:t xml:space="preserve"> ¿Por qué?</w:t>
      </w:r>
      <w:r>
        <w:br/>
      </w:r>
    </w:p>
    <w:p w14:paraId="10231DDC" w14:textId="77777777" w:rsidR="009922F4" w:rsidRDefault="009922F4" w:rsidP="00575E86">
      <w:pPr>
        <w:pStyle w:val="Listaconnmeros"/>
      </w:pPr>
      <w:r>
        <w:t>¿Cómo debe ser nuestro amor por Jesucristo según Efesios 6:24?</w:t>
      </w:r>
    </w:p>
    <w:p w14:paraId="2E3D4362" w14:textId="77777777" w:rsidR="009922F4" w:rsidRDefault="009922F4" w:rsidP="008C4BBC">
      <w:pPr>
        <w:pStyle w:val="respuesta"/>
      </w:pPr>
      <w:r>
        <w:t xml:space="preserve">Un amor </w:t>
      </w:r>
      <w:r w:rsidR="006B2336" w:rsidRPr="006B2336">
        <w:t>inalterable.</w:t>
      </w:r>
      <w:r w:rsidRPr="006B2336">
        <w:t xml:space="preserve"> </w:t>
      </w:r>
      <w:r>
        <w:t>– que nunca</w:t>
      </w:r>
      <w:r w:rsidR="006B2336">
        <w:t xml:space="preserve"> cambia ni </w:t>
      </w:r>
      <w:r>
        <w:t>se acaba.</w:t>
      </w:r>
      <w:r>
        <w:br/>
      </w:r>
    </w:p>
    <w:p w14:paraId="7F4EE4DC" w14:textId="77777777" w:rsidR="009922F4" w:rsidRDefault="009922F4" w:rsidP="00575E86">
      <w:pPr>
        <w:pStyle w:val="Listaconnmeros"/>
      </w:pPr>
      <w:r>
        <w:t>Lea 1 Pedro 1:3-9 ¿Por qué Pedro alaba a Dios en los versículos 3-5?</w:t>
      </w:r>
    </w:p>
    <w:p w14:paraId="10AEB918" w14:textId="77777777" w:rsidR="009922F4" w:rsidRDefault="006B2336" w:rsidP="006B2336">
      <w:pPr>
        <w:pStyle w:val="respuesta"/>
      </w:pPr>
      <w:r>
        <w:t xml:space="preserve">Porque </w:t>
      </w:r>
      <w:r w:rsidRPr="006B2336">
        <w:t xml:space="preserve">nos hizo renacer para una esperanza viva, por la resurrección de Jesucristo de los muertos, para una herencia incorruptible, incontaminada e inmarcesible, reservada en los cielos para </w:t>
      </w:r>
      <w:r>
        <w:t>n</w:t>
      </w:r>
      <w:r w:rsidRPr="006B2336">
        <w:t>osotros</w:t>
      </w:r>
      <w:r w:rsidRPr="006B2336">
        <w:rPr>
          <w:rFonts w:ascii="Georgia" w:hAnsi="Georgia" w:cs="Georgia"/>
          <w:color w:val="292F33"/>
          <w:sz w:val="28"/>
          <w:szCs w:val="28"/>
        </w:rPr>
        <w:t>,</w:t>
      </w:r>
      <w:r>
        <w:t xml:space="preserve"> </w:t>
      </w:r>
      <w:r w:rsidR="009922F4">
        <w:t>Somos protegidos mediante la fe hasta que llegue la salvación que se ha de revelar en los últimos tiempos.</w:t>
      </w:r>
      <w:r w:rsidR="009922F4">
        <w:br/>
      </w:r>
    </w:p>
    <w:p w14:paraId="19FF9A39" w14:textId="77777777" w:rsidR="009922F4" w:rsidRDefault="009922F4" w:rsidP="00575E86">
      <w:pPr>
        <w:pStyle w:val="Listaconnmeros"/>
      </w:pPr>
      <w:r>
        <w:t xml:space="preserve">Aunque tuvieron que </w:t>
      </w:r>
      <w:r w:rsidR="006B2336">
        <w:t xml:space="preserve">fueron afligidos en </w:t>
      </w:r>
      <w:r>
        <w:t xml:space="preserve">diversas pruebas, ¿cuál era su actitud y qué hacían en los versículos </w:t>
      </w:r>
      <w:r>
        <w:br/>
        <w:t>8-9?</w:t>
      </w:r>
    </w:p>
    <w:p w14:paraId="7DCC41A3" w14:textId="77777777" w:rsidR="009922F4" w:rsidRPr="00AE34CF" w:rsidRDefault="009922F4" w:rsidP="008C4BBC">
      <w:pPr>
        <w:pStyle w:val="respuesta"/>
      </w:pPr>
      <w:r>
        <w:t>Lo amaron a Jesucristo a pesar de no haberlo visto. Se alegraban con un gozo indescriptible y glorioso porque estaban obteniendo la meta de su fe, que es su salvación.</w:t>
      </w:r>
      <w:r w:rsidR="0056378C">
        <w:t xml:space="preserve"> Las pruebas pueden crear dudas o la fe que produce el amor. La fe produce amor y el amor aumenta la fe.</w:t>
      </w:r>
      <w:r>
        <w:br/>
      </w:r>
    </w:p>
    <w:p w14:paraId="1FFF0E9E" w14:textId="77777777" w:rsidR="009922F4" w:rsidRDefault="009922F4" w:rsidP="00575E86">
      <w:pPr>
        <w:pStyle w:val="Listaconnmeros"/>
      </w:pPr>
      <w:r>
        <w:t>Lea Lucas 7:36-48. ¿Qué hizo la mujer que tenía fama de pecadora cuando se enteró de que Jesús estaba comiendo en casa del fariseo</w:t>
      </w:r>
      <w:r w:rsidR="00581B45">
        <w:t xml:space="preserve"> en los versículos 36-38</w:t>
      </w:r>
      <w:r>
        <w:t>?</w:t>
      </w:r>
    </w:p>
    <w:p w14:paraId="16E07561" w14:textId="12E04187" w:rsidR="009922F4" w:rsidRDefault="009922F4" w:rsidP="008C4BBC">
      <w:pPr>
        <w:pStyle w:val="respuesta"/>
      </w:pPr>
      <w:r>
        <w:t>Se presentó con un frasco de alabastro lleno de perfume. Llorando, se arrojó a los pies de Jesús, bañaba sus pies con sus lágrimas.  Luego los secó con los cabellos, también se los besaba y se los ungía con el perfume.</w:t>
      </w:r>
      <w:r w:rsidR="0041610F">
        <w:t xml:space="preserve"> 36-38</w:t>
      </w:r>
      <w:r w:rsidR="006B2336">
        <w:br/>
      </w:r>
      <w:r>
        <w:br/>
      </w:r>
    </w:p>
    <w:p w14:paraId="3C03C3A2" w14:textId="77777777" w:rsidR="009922F4" w:rsidRDefault="009922F4" w:rsidP="00575E86">
      <w:pPr>
        <w:pStyle w:val="Listaconnmeros"/>
      </w:pPr>
      <w:r>
        <w:t>¿Por qué le pareció mal al fariseo lo que Jesús permitía que la mujer lo hacía? V. 39</w:t>
      </w:r>
    </w:p>
    <w:p w14:paraId="7774FCEF" w14:textId="7ED62B42" w:rsidR="009922F4" w:rsidRDefault="009922F4" w:rsidP="008C4BBC">
      <w:pPr>
        <w:pStyle w:val="respuesta"/>
      </w:pPr>
      <w:r>
        <w:t xml:space="preserve">Dijo para sí, </w:t>
      </w:r>
      <w:r w:rsidR="00D1154E">
        <w:t>que,</w:t>
      </w:r>
      <w:r>
        <w:t xml:space="preserve"> si este hombre fuera profeta, sabría quién es la que lo está tocando, y qué clase de mujer es una pecadora. No debía haberle dejado tocarle siendo mujer de mala fama.</w:t>
      </w:r>
      <w:r>
        <w:br/>
      </w:r>
    </w:p>
    <w:p w14:paraId="5E1849EB" w14:textId="77777777" w:rsidR="009922F4" w:rsidRDefault="009922F4" w:rsidP="00575E86">
      <w:pPr>
        <w:pStyle w:val="Listaconnmeros"/>
      </w:pPr>
      <w:r>
        <w:t>¿Cuál fue la ilustración que usó Jesús para enseñarle al fariseo sobre el amor? 40-43</w:t>
      </w:r>
    </w:p>
    <w:p w14:paraId="64D8A831" w14:textId="77777777" w:rsidR="009922F4" w:rsidRDefault="009922F4" w:rsidP="008C4BBC">
      <w:pPr>
        <w:pStyle w:val="respuesta"/>
      </w:pPr>
      <w:r>
        <w:t xml:space="preserve">Dos hombres que debían dinero a un prestamista. No tenían que pagarle y uno debía 500 monedas de plata y el otro 50. El prestamista perdonó a los 2. </w:t>
      </w:r>
      <w:r w:rsidR="006B2336">
        <w:br/>
      </w:r>
    </w:p>
    <w:p w14:paraId="66B94840" w14:textId="77777777" w:rsidR="009922F4" w:rsidRDefault="009922F4" w:rsidP="00575E86">
      <w:pPr>
        <w:pStyle w:val="Listaconnmeros"/>
      </w:pPr>
      <w:r>
        <w:t>¿Cuál fue la pregunta de Jesús y la respuesta del fariseo? 42-43</w:t>
      </w:r>
    </w:p>
    <w:p w14:paraId="6D15A107" w14:textId="77777777" w:rsidR="009922F4" w:rsidRDefault="009922F4" w:rsidP="008C4BBC">
      <w:pPr>
        <w:pStyle w:val="respuesta"/>
      </w:pPr>
      <w:r>
        <w:t xml:space="preserve">¿Cuál de los dos </w:t>
      </w:r>
      <w:r w:rsidR="006B2336">
        <w:t xml:space="preserve">lo amará más? El fariseo dijo </w:t>
      </w:r>
      <w:r w:rsidR="006B2336" w:rsidRPr="006B2336">
        <w:t>“Pienso que aquel a quien perdonó más.</w:t>
      </w:r>
      <w:r w:rsidR="006B2336">
        <w:t>”</w:t>
      </w:r>
      <w:r w:rsidR="006B2336" w:rsidRPr="006B2336">
        <w:t xml:space="preserve"> </w:t>
      </w:r>
      <w:r w:rsidR="006B2336">
        <w:br/>
      </w:r>
      <w:r w:rsidRPr="006B2336">
        <w:br/>
      </w:r>
    </w:p>
    <w:p w14:paraId="71CF8B51" w14:textId="77777777" w:rsidR="009922F4" w:rsidRDefault="009922F4" w:rsidP="00575E86">
      <w:pPr>
        <w:pStyle w:val="Listaconnmeros"/>
      </w:pPr>
      <w:r>
        <w:lastRenderedPageBreak/>
        <w:t>¿Cuál fue la diferencia entre la mujer pecadora y el fariseo en cuanto a su trato de Jesús? 44-46</w:t>
      </w:r>
      <w:r w:rsidR="006B2336">
        <w:br/>
      </w:r>
    </w:p>
    <w:tbl>
      <w:tblPr>
        <w:tblStyle w:val="Tablaconcuadrcula"/>
        <w:tblW w:w="0" w:type="auto"/>
        <w:tblLook w:val="04A0" w:firstRow="1" w:lastRow="0" w:firstColumn="1" w:lastColumn="0" w:noHBand="0" w:noVBand="1"/>
      </w:tblPr>
      <w:tblGrid>
        <w:gridCol w:w="5038"/>
        <w:gridCol w:w="5038"/>
      </w:tblGrid>
      <w:tr w:rsidR="009922F4" w14:paraId="748A9875" w14:textId="77777777" w:rsidTr="00A40A0E">
        <w:tc>
          <w:tcPr>
            <w:tcW w:w="5038" w:type="dxa"/>
          </w:tcPr>
          <w:p w14:paraId="42209358" w14:textId="77777777" w:rsidR="009922F4" w:rsidRPr="00766E43" w:rsidRDefault="009922F4" w:rsidP="00A40A0E">
            <w:pPr>
              <w:jc w:val="center"/>
            </w:pPr>
            <w:r w:rsidRPr="00766E43">
              <w:t>Simón el fariseo</w:t>
            </w:r>
          </w:p>
        </w:tc>
        <w:tc>
          <w:tcPr>
            <w:tcW w:w="5038" w:type="dxa"/>
          </w:tcPr>
          <w:p w14:paraId="76C1669D" w14:textId="77777777" w:rsidR="009922F4" w:rsidRPr="00766E43" w:rsidRDefault="009922F4" w:rsidP="00A40A0E">
            <w:pPr>
              <w:jc w:val="center"/>
            </w:pPr>
            <w:r w:rsidRPr="00766E43">
              <w:t xml:space="preserve">La mujer de mala fama </w:t>
            </w:r>
            <w:r w:rsidR="00581B45">
              <w:t>de pecadora</w:t>
            </w:r>
          </w:p>
        </w:tc>
      </w:tr>
      <w:tr w:rsidR="009922F4" w14:paraId="1521CB19" w14:textId="77777777" w:rsidTr="00A40A0E">
        <w:trPr>
          <w:trHeight w:val="1799"/>
        </w:trPr>
        <w:tc>
          <w:tcPr>
            <w:tcW w:w="5038" w:type="dxa"/>
          </w:tcPr>
          <w:p w14:paraId="0407B16D" w14:textId="77777777" w:rsidR="009922F4" w:rsidRDefault="009922F4" w:rsidP="008C4BBC">
            <w:pPr>
              <w:pStyle w:val="respuesta"/>
            </w:pPr>
            <w:r>
              <w:t>No le dio agua para sus pies.</w:t>
            </w:r>
            <w:r>
              <w:br/>
            </w:r>
          </w:p>
          <w:p w14:paraId="362E4BE2" w14:textId="1F5D21E5" w:rsidR="009922F4" w:rsidRDefault="009922F4" w:rsidP="008C4BBC">
            <w:pPr>
              <w:pStyle w:val="respuesta"/>
            </w:pPr>
            <w:r>
              <w:t xml:space="preserve">No </w:t>
            </w:r>
            <w:r w:rsidR="00D1154E">
              <w:t>lo besó</w:t>
            </w:r>
            <w:r>
              <w:t xml:space="preserve"> a Jesús</w:t>
            </w:r>
          </w:p>
          <w:p w14:paraId="2921FA2A" w14:textId="77777777" w:rsidR="009922F4" w:rsidRPr="00766E43" w:rsidRDefault="009922F4" w:rsidP="008C4BBC">
            <w:pPr>
              <w:pStyle w:val="respuesta"/>
            </w:pPr>
            <w:r>
              <w:t>No lo ungió la cabeza con aceite.</w:t>
            </w:r>
          </w:p>
          <w:p w14:paraId="1786E7AA" w14:textId="77777777" w:rsidR="009922F4" w:rsidRPr="00766E43" w:rsidRDefault="009922F4" w:rsidP="008C4BBC">
            <w:pPr>
              <w:pStyle w:val="respuesta"/>
            </w:pPr>
          </w:p>
        </w:tc>
        <w:tc>
          <w:tcPr>
            <w:tcW w:w="5038" w:type="dxa"/>
          </w:tcPr>
          <w:p w14:paraId="2D722665" w14:textId="77777777" w:rsidR="009922F4" w:rsidRDefault="009922F4" w:rsidP="008C4BBC">
            <w:pPr>
              <w:pStyle w:val="respuesta"/>
            </w:pPr>
            <w:r>
              <w:t>Ella le había bañado los pies en lágrimas y los secó con sus cabellos.</w:t>
            </w:r>
          </w:p>
          <w:p w14:paraId="0F37CF08" w14:textId="77777777" w:rsidR="009922F4" w:rsidRDefault="009922F4" w:rsidP="008C4BBC">
            <w:pPr>
              <w:pStyle w:val="respuesta"/>
            </w:pPr>
            <w:r>
              <w:t>Ella no dejó de besarle los pies.</w:t>
            </w:r>
          </w:p>
          <w:p w14:paraId="6B0E0D51" w14:textId="77777777" w:rsidR="009922F4" w:rsidRPr="00766E43" w:rsidRDefault="009922F4" w:rsidP="008C4BBC">
            <w:pPr>
              <w:pStyle w:val="respuesta"/>
            </w:pPr>
            <w:r>
              <w:t>Ella le ungió los pies con perfume.</w:t>
            </w:r>
          </w:p>
        </w:tc>
      </w:tr>
    </w:tbl>
    <w:p w14:paraId="4C793C7F" w14:textId="77777777" w:rsidR="009922F4" w:rsidRDefault="009922F4" w:rsidP="008C4BBC">
      <w:pPr>
        <w:pStyle w:val="respuesta"/>
      </w:pPr>
    </w:p>
    <w:p w14:paraId="6212B9BD" w14:textId="77777777" w:rsidR="009922F4" w:rsidRDefault="009922F4" w:rsidP="009922F4">
      <w:pPr>
        <w:pStyle w:val="Ilust"/>
      </w:pPr>
      <w:r>
        <w:t>Un buen anfitrión le daría agua al invitado para lavarse los pies. Siempre daba la bienvenida al invitado con un beso y proveerle aceite de oliva para ungir su cabeza.</w:t>
      </w:r>
    </w:p>
    <w:p w14:paraId="036C6D31" w14:textId="77777777" w:rsidR="009922F4" w:rsidRDefault="009922F4" w:rsidP="009922F4"/>
    <w:p w14:paraId="71A5A8FF" w14:textId="77777777" w:rsidR="009922F4" w:rsidRDefault="009922F4" w:rsidP="00575E86">
      <w:pPr>
        <w:pStyle w:val="Listaconnmeros"/>
      </w:pPr>
      <w:r>
        <w:t>¿Cuál fue la razón por la diferencia entre ellos? V. 47</w:t>
      </w:r>
    </w:p>
    <w:p w14:paraId="7B512150" w14:textId="126B4287" w:rsidR="009922F4" w:rsidRDefault="009922F4" w:rsidP="008C4BBC">
      <w:pPr>
        <w:pStyle w:val="respuesta"/>
      </w:pPr>
      <w:r>
        <w:t xml:space="preserve">El que ha sido perdonado </w:t>
      </w:r>
      <w:r w:rsidR="0041610F">
        <w:t>mucha ama</w:t>
      </w:r>
      <w:r>
        <w:t xml:space="preserve"> mucho, a quien poco se le perdona, poco ama.</w:t>
      </w:r>
      <w:r>
        <w:br/>
      </w:r>
      <w:r>
        <w:br/>
      </w:r>
    </w:p>
    <w:p w14:paraId="727802CE" w14:textId="77777777" w:rsidR="009922F4" w:rsidRDefault="009922F4" w:rsidP="00575E86">
      <w:pPr>
        <w:pStyle w:val="Listaconnmeros"/>
      </w:pPr>
      <w:r>
        <w:t>Nosotros podemos ser como el fariseo o podemos ser como la mujer. Ya viene un ejemplo, termine la tabla.</w:t>
      </w:r>
      <w:r>
        <w:br/>
      </w:r>
    </w:p>
    <w:tbl>
      <w:tblPr>
        <w:tblStyle w:val="Tablaconcuadrcula"/>
        <w:tblW w:w="0" w:type="auto"/>
        <w:tblLook w:val="04A0" w:firstRow="1" w:lastRow="0" w:firstColumn="1" w:lastColumn="0" w:noHBand="0" w:noVBand="1"/>
      </w:tblPr>
      <w:tblGrid>
        <w:gridCol w:w="5038"/>
        <w:gridCol w:w="5038"/>
      </w:tblGrid>
      <w:tr w:rsidR="009922F4" w14:paraId="2A5B3FCF" w14:textId="77777777" w:rsidTr="00A40A0E">
        <w:tc>
          <w:tcPr>
            <w:tcW w:w="5038" w:type="dxa"/>
          </w:tcPr>
          <w:p w14:paraId="011085B6" w14:textId="77777777" w:rsidR="009922F4" w:rsidRDefault="009922F4" w:rsidP="00A40A0E">
            <w:pPr>
              <w:jc w:val="center"/>
            </w:pPr>
            <w:r>
              <w:t>Lo que hago cuando soy como el fariseo.</w:t>
            </w:r>
          </w:p>
        </w:tc>
        <w:tc>
          <w:tcPr>
            <w:tcW w:w="5038" w:type="dxa"/>
          </w:tcPr>
          <w:p w14:paraId="71E647BE" w14:textId="77777777" w:rsidR="009922F4" w:rsidRPr="00B11BEC" w:rsidRDefault="009922F4" w:rsidP="00A40A0E">
            <w:pPr>
              <w:jc w:val="center"/>
            </w:pPr>
            <w:r>
              <w:t>Lo que hago cuando soy como la mujer.</w:t>
            </w:r>
          </w:p>
        </w:tc>
      </w:tr>
      <w:tr w:rsidR="009922F4" w14:paraId="2B2F0070" w14:textId="77777777" w:rsidTr="00A40A0E">
        <w:tc>
          <w:tcPr>
            <w:tcW w:w="5038" w:type="dxa"/>
          </w:tcPr>
          <w:p w14:paraId="09ABA9EA" w14:textId="77777777" w:rsidR="009922F4" w:rsidRDefault="009922F4" w:rsidP="00A40A0E">
            <w:r>
              <w:t xml:space="preserve">Cumplo con mis deberes de la vida cristiana. </w:t>
            </w:r>
          </w:p>
          <w:p w14:paraId="19A234F3" w14:textId="77777777" w:rsidR="009922F4" w:rsidRDefault="009922F4" w:rsidP="00A40A0E"/>
          <w:p w14:paraId="7ED617EE" w14:textId="77777777" w:rsidR="009922F4" w:rsidRDefault="009922F4" w:rsidP="008C4BBC">
            <w:pPr>
              <w:pStyle w:val="respuesta"/>
            </w:pPr>
            <w:r>
              <w:t>Tengo la tendencia de compararme con otros.</w:t>
            </w:r>
            <w:r>
              <w:br/>
            </w:r>
          </w:p>
          <w:p w14:paraId="7660F480" w14:textId="77777777" w:rsidR="009922F4" w:rsidRDefault="009922F4" w:rsidP="008C4BBC">
            <w:pPr>
              <w:pStyle w:val="respuesta"/>
            </w:pPr>
            <w:r>
              <w:t>Se me hace algo aburrido orar y leer la Biblia.</w:t>
            </w:r>
            <w:r>
              <w:br/>
            </w:r>
          </w:p>
          <w:p w14:paraId="0090DA33" w14:textId="77777777" w:rsidR="009922F4" w:rsidRDefault="009922F4" w:rsidP="008C4BBC">
            <w:pPr>
              <w:pStyle w:val="respuesta"/>
            </w:pPr>
            <w:r>
              <w:t>Me quejo y a veces pregunto, ¿por qué Dios permite que tenga yo tantos problemas?</w:t>
            </w:r>
            <w:r>
              <w:br/>
            </w:r>
          </w:p>
          <w:p w14:paraId="500F8834" w14:textId="77777777" w:rsidR="009922F4" w:rsidRDefault="009922F4" w:rsidP="008C4BBC">
            <w:pPr>
              <w:pStyle w:val="respuesta"/>
            </w:pPr>
            <w:r>
              <w:t>A veces me da vergüenza identificarme como creyente en Cristo.</w:t>
            </w:r>
          </w:p>
          <w:p w14:paraId="7EE91D23" w14:textId="28BAB70C" w:rsidR="009922F4" w:rsidRDefault="009922F4" w:rsidP="008C4BBC">
            <w:pPr>
              <w:pStyle w:val="respuesta"/>
            </w:pPr>
            <w:r>
              <w:t xml:space="preserve">Yo sé que tengo mis </w:t>
            </w:r>
            <w:r w:rsidR="00D1154E">
              <w:t>fallas,</w:t>
            </w:r>
            <w:r>
              <w:t xml:space="preserve"> pero soy humano.</w:t>
            </w:r>
          </w:p>
          <w:p w14:paraId="500FC2BF" w14:textId="77777777" w:rsidR="009922F4" w:rsidRDefault="009922F4" w:rsidP="008C4BBC">
            <w:pPr>
              <w:pStyle w:val="respuesta"/>
            </w:pPr>
            <w:r>
              <w:t>Siento que no tengo con que ayudar económicamente a otros con sus necesidades.</w:t>
            </w:r>
          </w:p>
          <w:p w14:paraId="07AEFD1F" w14:textId="77777777" w:rsidR="009922F4" w:rsidRPr="0030224A" w:rsidRDefault="009922F4" w:rsidP="008C4BBC">
            <w:pPr>
              <w:pStyle w:val="respuesta"/>
            </w:pPr>
          </w:p>
          <w:p w14:paraId="5F3138AB" w14:textId="77777777" w:rsidR="009922F4" w:rsidRPr="00162AA7" w:rsidRDefault="009922F4" w:rsidP="008C4BBC">
            <w:pPr>
              <w:pStyle w:val="respuesta"/>
            </w:pPr>
          </w:p>
          <w:p w14:paraId="7E57F0FA" w14:textId="77777777" w:rsidR="009922F4" w:rsidRPr="00162AA7" w:rsidRDefault="009922F4" w:rsidP="00A40A0E"/>
        </w:tc>
        <w:tc>
          <w:tcPr>
            <w:tcW w:w="5038" w:type="dxa"/>
          </w:tcPr>
          <w:p w14:paraId="0EC4A680" w14:textId="77777777" w:rsidR="009922F4" w:rsidRDefault="009922F4" w:rsidP="00A40A0E">
            <w:r>
              <w:t>Vivo la vida cristiana con entusiasmo porque me motiva mucho mi amor por Cristo.</w:t>
            </w:r>
          </w:p>
          <w:p w14:paraId="293443C2" w14:textId="77777777" w:rsidR="009922F4" w:rsidRDefault="009922F4" w:rsidP="008C4BBC">
            <w:pPr>
              <w:pStyle w:val="respuesta"/>
            </w:pPr>
            <w:r>
              <w:t>Trato de no juzg</w:t>
            </w:r>
            <w:r w:rsidR="0056378C">
              <w:t>ar</w:t>
            </w:r>
            <w:r>
              <w:t xml:space="preserve"> a otros sino quiero edificarlos.</w:t>
            </w:r>
          </w:p>
          <w:p w14:paraId="55183959" w14:textId="77777777" w:rsidR="009922F4" w:rsidRDefault="009922F4" w:rsidP="008C4BBC">
            <w:pPr>
              <w:pStyle w:val="respuesta"/>
            </w:pPr>
            <w:r>
              <w:t>Me es un deleite leer la Biblia y hablar con Dios.</w:t>
            </w:r>
          </w:p>
          <w:p w14:paraId="1D5CFD4D" w14:textId="77777777" w:rsidR="009922F4" w:rsidRDefault="009922F4" w:rsidP="008C4BBC">
            <w:pPr>
              <w:pStyle w:val="respuesta"/>
            </w:pPr>
            <w:r>
              <w:t>Aunque mis pruebas son difíciles me da paz y alegría al saber que Dios las está usando para mi bien.</w:t>
            </w:r>
          </w:p>
          <w:p w14:paraId="136E3104" w14:textId="77777777" w:rsidR="009922F4" w:rsidRDefault="009922F4" w:rsidP="008C4BBC">
            <w:pPr>
              <w:pStyle w:val="respuesta"/>
            </w:pPr>
            <w:r>
              <w:t>Me gusta mucho poder tener oportunidades de compartir mi esperanza en Cristo con otros.</w:t>
            </w:r>
          </w:p>
          <w:p w14:paraId="055B2938" w14:textId="77777777" w:rsidR="009922F4" w:rsidRDefault="009922F4" w:rsidP="008C4BBC">
            <w:pPr>
              <w:pStyle w:val="respuesta"/>
            </w:pPr>
            <w:r>
              <w:t>Mi anhelo es no ofender a mi Señor.</w:t>
            </w:r>
          </w:p>
          <w:p w14:paraId="1548F6C1" w14:textId="77777777" w:rsidR="009922F4" w:rsidRPr="0030224A" w:rsidRDefault="009922F4" w:rsidP="008C4BBC">
            <w:pPr>
              <w:pStyle w:val="respuesta"/>
            </w:pPr>
            <w:r>
              <w:t>Doy gracias a Dios por las oportunidades que me da de ayudar a otros con sus necesidades.</w:t>
            </w:r>
          </w:p>
        </w:tc>
      </w:tr>
    </w:tbl>
    <w:p w14:paraId="4530969D" w14:textId="77777777" w:rsidR="009922F4" w:rsidRPr="00B11BEC" w:rsidRDefault="009922F4" w:rsidP="009922F4"/>
    <w:p w14:paraId="740EDB46" w14:textId="0F6DD9AF" w:rsidR="009922F4" w:rsidRPr="00604BFF" w:rsidRDefault="009922F4" w:rsidP="00087DDC">
      <w:pPr>
        <w:pStyle w:val="Ttulo"/>
      </w:pPr>
      <w:bookmarkStart w:id="4" w:name="_Toc394315385"/>
      <w:r>
        <w:lastRenderedPageBreak/>
        <w:t xml:space="preserve">Lección 5 </w:t>
      </w:r>
      <w:r w:rsidR="00403BF9">
        <w:t xml:space="preserve">- </w:t>
      </w:r>
      <w:r w:rsidR="00403BF9" w:rsidRPr="00604BFF">
        <w:t>LAS</w:t>
      </w:r>
      <w:r w:rsidR="001C3531" w:rsidRPr="001C3531">
        <w:t xml:space="preserve"> Causas De Perder Nuestro Primer Amor</w:t>
      </w:r>
      <w:r>
        <w:t>.</w:t>
      </w:r>
      <w:bookmarkEnd w:id="4"/>
    </w:p>
    <w:p w14:paraId="78FF0F40" w14:textId="77777777" w:rsidR="009922F4" w:rsidRPr="00604BFF" w:rsidRDefault="009922F4" w:rsidP="009922F4">
      <w:pPr>
        <w:rPr>
          <w:lang w:eastAsia="es-ES"/>
        </w:rPr>
      </w:pPr>
      <w:r w:rsidRPr="00604BFF">
        <w:rPr>
          <w:lang w:eastAsia="es-ES"/>
        </w:rPr>
        <w:t xml:space="preserve">Objetivo de esta lección: entender las causas de abandonar </w:t>
      </w:r>
      <w:r>
        <w:rPr>
          <w:lang w:eastAsia="es-ES"/>
        </w:rPr>
        <w:t>nuestro primer amor por Cristo y como resistirlas.</w:t>
      </w:r>
    </w:p>
    <w:p w14:paraId="6BF91025" w14:textId="77777777" w:rsidR="009922F4" w:rsidRDefault="009922F4" w:rsidP="00557415">
      <w:pPr>
        <w:pStyle w:val="Listaconnmeros"/>
        <w:numPr>
          <w:ilvl w:val="0"/>
          <w:numId w:val="29"/>
        </w:numPr>
      </w:pPr>
      <w:r w:rsidRPr="006A161D">
        <w:t xml:space="preserve">Lea Apocalipsis 2:1-6. Ya vimos en la lección </w:t>
      </w:r>
      <w:r>
        <w:t xml:space="preserve">cuatro </w:t>
      </w:r>
      <w:r w:rsidRPr="006A161D">
        <w:t>que Cristo llamó a los que habían abandonado su primer amor a recordar de dónde se habían caído (v. 5). En Apocalipsis 2:2-3 Jesús los declara que no podrían soportar a los malvados y que habían perseverado y sufrido por su nombre</w:t>
      </w:r>
      <w:r w:rsidR="003527C3">
        <w:t xml:space="preserve"> con paciencia</w:t>
      </w:r>
      <w:r w:rsidRPr="006A161D">
        <w:t xml:space="preserve">.  ¿Por qué cree que habían hecho cosas buenas a pesar de haber </w:t>
      </w:r>
      <w:r w:rsidR="003527C3">
        <w:t>deja</w:t>
      </w:r>
      <w:r w:rsidRPr="006A161D">
        <w:t xml:space="preserve">do su primer amor por Él? </w:t>
      </w:r>
    </w:p>
    <w:p w14:paraId="4CED4C0F" w14:textId="299B78AE" w:rsidR="009922F4" w:rsidRPr="006A161D" w:rsidRDefault="009922F4" w:rsidP="008C4BBC">
      <w:pPr>
        <w:pStyle w:val="respuesta"/>
      </w:pPr>
      <w:r w:rsidRPr="006A161D">
        <w:t xml:space="preserve">Seguir haciendo cosas </w:t>
      </w:r>
      <w:r w:rsidR="00403BF9" w:rsidRPr="006A161D">
        <w:t>buenas,</w:t>
      </w:r>
      <w:r w:rsidRPr="006A161D">
        <w:t xml:space="preserve"> pero no somos motivados por amor.</w:t>
      </w:r>
    </w:p>
    <w:p w14:paraId="468BB596" w14:textId="77777777" w:rsidR="009922F4" w:rsidRDefault="009922F4" w:rsidP="008C4BBC">
      <w:pPr>
        <w:pStyle w:val="respuesta"/>
      </w:pPr>
      <w:r w:rsidRPr="00604BFF">
        <w:t>Ser motivados para quedarnos bien con otros o para ser reconocidos por los hombres.</w:t>
      </w:r>
      <w:r>
        <w:br/>
      </w:r>
    </w:p>
    <w:p w14:paraId="78C22909" w14:textId="77777777" w:rsidR="009922F4" w:rsidRDefault="009922F4" w:rsidP="009922F4">
      <w:pPr>
        <w:pStyle w:val="Ilust"/>
      </w:pPr>
      <w:r>
        <w:t>El ser muy activo y trabajar duro por el Señor no es necesariamente prueba de nuestro amor hacia él.</w:t>
      </w:r>
    </w:p>
    <w:p w14:paraId="4BAD2D8A" w14:textId="77777777" w:rsidR="009922F4" w:rsidRDefault="009922F4" w:rsidP="001B6254">
      <w:pPr>
        <w:pStyle w:val="Listaconnmeros"/>
      </w:pPr>
      <w:r>
        <w:t>¿Qué cree que son algunas cosas que nos pueden hacer perder nuestro amor por Cristo?</w:t>
      </w:r>
    </w:p>
    <w:p w14:paraId="4DB8D6EE" w14:textId="77777777" w:rsidR="009922F4" w:rsidRDefault="0056378C" w:rsidP="008C4BBC">
      <w:pPr>
        <w:pStyle w:val="respuesta"/>
      </w:pPr>
      <w:r>
        <w:rPr>
          <w:lang w:eastAsia="es-ES"/>
        </w:rPr>
        <w:t xml:space="preserve">La apatía, el sueño espiritual. </w:t>
      </w:r>
    </w:p>
    <w:p w14:paraId="471A5375" w14:textId="77777777" w:rsidR="009922F4" w:rsidRPr="003B3388" w:rsidRDefault="009922F4" w:rsidP="009922F4"/>
    <w:p w14:paraId="58009807" w14:textId="77777777" w:rsidR="009922F4" w:rsidRPr="00604BFF" w:rsidRDefault="009922F4" w:rsidP="009922F4">
      <w:pPr>
        <w:pStyle w:val="cabezera"/>
      </w:pPr>
      <w:r w:rsidRPr="00604BFF">
        <w:t>El materialismo</w:t>
      </w:r>
      <w:r>
        <w:t xml:space="preserve"> nos hace perder nuestro amor por Cristo.</w:t>
      </w:r>
    </w:p>
    <w:p w14:paraId="29D52D4B" w14:textId="77777777" w:rsidR="009922F4" w:rsidRPr="00604BFF" w:rsidRDefault="009922F4" w:rsidP="001B6254">
      <w:pPr>
        <w:pStyle w:val="Listaconnmeros"/>
      </w:pPr>
      <w:r w:rsidRPr="00604BFF">
        <w:t xml:space="preserve">¿Cómo puede el </w:t>
      </w:r>
      <w:r>
        <w:t xml:space="preserve">deseo por los bienes materiales </w:t>
      </w:r>
      <w:r w:rsidRPr="00604BFF">
        <w:t>afectar nuestro amor a Cristo según Mateo 6:24?</w:t>
      </w:r>
    </w:p>
    <w:p w14:paraId="72376D89" w14:textId="77777777" w:rsidR="009922F4" w:rsidRPr="00604BFF" w:rsidRDefault="009922F4" w:rsidP="008C4BBC">
      <w:pPr>
        <w:pStyle w:val="respuesta"/>
      </w:pPr>
      <w:r w:rsidRPr="00604BFF">
        <w:t>Intentar servir a dos señores. A Dios y a las riquezas. No podemos, uno va a tener la prioridad.</w:t>
      </w:r>
      <w:r w:rsidRPr="00604BFF">
        <w:br/>
      </w:r>
    </w:p>
    <w:p w14:paraId="5372120F" w14:textId="77777777" w:rsidR="00581B45" w:rsidRDefault="009922F4" w:rsidP="008C4BBC">
      <w:pPr>
        <w:pStyle w:val="Listaconnmeros"/>
      </w:pPr>
      <w:r w:rsidRPr="00604BFF">
        <w:t>¿Cómo puede el materialismo estancar nuestro am</w:t>
      </w:r>
      <w:r w:rsidR="00581B45">
        <w:t xml:space="preserve">or a Cristo según Mateo 13:22? </w:t>
      </w:r>
    </w:p>
    <w:p w14:paraId="5A2BBBDD" w14:textId="15CF1B45" w:rsidR="009922F4" w:rsidRPr="00604BFF" w:rsidRDefault="009922F4" w:rsidP="00581B45">
      <w:pPr>
        <w:pStyle w:val="Respuesta0"/>
      </w:pPr>
      <w:r w:rsidRPr="00604BFF">
        <w:t>El engaño de las riquezas y las preocupaciones de la vida ahogan la obra de Dios en mi vida. No permitan que Jesús realmente me controle la vida y hacer su obra en mí.</w:t>
      </w:r>
      <w:r w:rsidR="00F04150">
        <w:br/>
      </w:r>
      <w:r>
        <w:br/>
      </w:r>
    </w:p>
    <w:p w14:paraId="5AD2F522" w14:textId="77777777" w:rsidR="009922F4" w:rsidRPr="00604BFF" w:rsidRDefault="009922F4" w:rsidP="001B6254">
      <w:pPr>
        <w:pStyle w:val="Listaconnmeros"/>
      </w:pPr>
      <w:r w:rsidRPr="00604BFF">
        <w:t>Lea 1 Timoteo 6:6-10</w:t>
      </w:r>
    </w:p>
    <w:p w14:paraId="6A13101C" w14:textId="77777777" w:rsidR="009922F4" w:rsidRPr="00604BFF" w:rsidRDefault="009922F4" w:rsidP="00557415">
      <w:pPr>
        <w:pStyle w:val="10"/>
        <w:numPr>
          <w:ilvl w:val="0"/>
          <w:numId w:val="11"/>
        </w:numPr>
      </w:pPr>
      <w:r w:rsidRPr="00604BFF">
        <w:t>¿Por qué debemos estar satisfechos con lo que tenemos? Vv. 6-7</w:t>
      </w:r>
    </w:p>
    <w:p w14:paraId="785DFE8D" w14:textId="3CC96908" w:rsidR="009922F4" w:rsidRPr="00604BFF" w:rsidRDefault="009922F4" w:rsidP="008C4BBC">
      <w:pPr>
        <w:pStyle w:val="respuesta"/>
      </w:pPr>
      <w:r>
        <w:rPr>
          <w:noProof/>
          <w:shd w:val="clear" w:color="auto" w:fill="auto"/>
          <w:lang w:eastAsia="es-MX"/>
        </w:rPr>
        <mc:AlternateContent>
          <mc:Choice Requires="wps">
            <w:drawing>
              <wp:anchor distT="0" distB="0" distL="114300" distR="114300" simplePos="0" relativeHeight="251659264" behindDoc="0" locked="0" layoutInCell="1" allowOverlap="1" wp14:anchorId="50F0A849" wp14:editId="3B74DB33">
                <wp:simplePos x="0" y="0"/>
                <wp:positionH relativeFrom="column">
                  <wp:posOffset>3667125</wp:posOffset>
                </wp:positionH>
                <wp:positionV relativeFrom="paragraph">
                  <wp:posOffset>51435</wp:posOffset>
                </wp:positionV>
                <wp:extent cx="2962275" cy="923925"/>
                <wp:effectExtent l="0" t="0" r="28575" b="28575"/>
                <wp:wrapSquare wrapText="bothSides"/>
                <wp:docPr id="9" name="1 Cuadro de 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62275" cy="9239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B762090" w14:textId="0B251E56" w:rsidR="00575E86" w:rsidRDefault="00575E86" w:rsidP="009922F4">
                            <w:r>
                              <w:t xml:space="preserve">No solo son los ricos que son tentados por el materialismo sino también los no ricos. El problema no es cuanto uno </w:t>
                            </w:r>
                            <w:r w:rsidR="00403BF9">
                              <w:t>posee,</w:t>
                            </w:r>
                            <w:r>
                              <w:t xml:space="preserve"> pero el DESEO de enriquecerse es el problema.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F0A849" id="1 Cuadro de texto" o:spid="_x0000_s1028" type="#_x0000_t202" style="position:absolute;margin-left:288.75pt;margin-top:4.05pt;width:233.25pt;height:72.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" fillcolor="white [3201]" strokeweight=".5pt">
                <v:path arrowok="t"/>
                <v:textbox>
                  <w:txbxContent>
                    <w:p w14:paraId="6B762090" w14:textId="0B251E56" w:rsidR="00575E86" w:rsidRDefault="00575E86" w:rsidP="009922F4">
                      <w:r>
                        <w:t xml:space="preserve">No solo son los ricos que son tentados por el materialismo sino también los no ricos. El problema no es cuanto uno </w:t>
                      </w:r>
                      <w:r w:rsidR="00403BF9">
                        <w:t>posee,</w:t>
                      </w:r>
                      <w:r>
                        <w:t xml:space="preserve"> pero el DESEO de enriquecerse es el problema.</w:t>
                      </w:r>
                    </w:p>
                  </w:txbxContent>
                </v:textbox>
                <w10:wrap type="square"/>
              </v:shape>
            </w:pict>
          </mc:Fallback>
        </mc:AlternateContent>
      </w:r>
      <w:r w:rsidRPr="00604BFF">
        <w:t>Porque nada trajimos a este mundo y nada podemos llevarnos.</w:t>
      </w:r>
      <w:r w:rsidR="008C4BBC">
        <w:t xml:space="preserve"> Hebreos 13:5-6</w:t>
      </w:r>
      <w:r w:rsidR="00F04150">
        <w:br/>
      </w:r>
    </w:p>
    <w:p w14:paraId="48FB5524" w14:textId="77777777" w:rsidR="009922F4" w:rsidRPr="00604BFF" w:rsidRDefault="009922F4" w:rsidP="009922F4">
      <w:pPr>
        <w:pStyle w:val="10"/>
        <w:ind w:left="648"/>
      </w:pPr>
      <w:r w:rsidRPr="00604BFF">
        <w:t xml:space="preserve">¿Qué pasa a los que </w:t>
      </w:r>
      <w:r w:rsidRPr="00604BFF">
        <w:rPr>
          <w:b/>
          <w:u w:val="single"/>
        </w:rPr>
        <w:t>quieren</w:t>
      </w:r>
      <w:r w:rsidRPr="00604BFF">
        <w:t xml:space="preserve"> enriquecerse? V. 9</w:t>
      </w:r>
    </w:p>
    <w:p w14:paraId="6CFE31E6" w14:textId="11D89499" w:rsidR="003527C3" w:rsidRPr="003527C3" w:rsidRDefault="003527C3" w:rsidP="003527C3">
      <w:pPr>
        <w:pStyle w:val="respuesta"/>
      </w:pPr>
      <w:r>
        <w:t>C</w:t>
      </w:r>
      <w:r w:rsidRPr="003527C3">
        <w:t xml:space="preserve">aen en tentación y lazo, y en muchas codicias necias y dañosas, que hunden a los hombres en destrucción y perdición; </w:t>
      </w:r>
      <w:r w:rsidR="00F04150">
        <w:br/>
      </w:r>
    </w:p>
    <w:p w14:paraId="5044614B" w14:textId="085DCEF0" w:rsidR="009922F4" w:rsidRDefault="00F04150" w:rsidP="00F04150">
      <w:pPr>
        <w:pStyle w:val="10"/>
      </w:pPr>
      <w:r>
        <w:t>¿</w:t>
      </w:r>
      <w:r w:rsidR="009922F4" w:rsidRPr="00604BFF">
        <w:t xml:space="preserve">¿Qué pasa al creyente que </w:t>
      </w:r>
      <w:r w:rsidR="009922F4">
        <w:t>ama</w:t>
      </w:r>
      <w:r w:rsidR="009922F4" w:rsidRPr="00604BFF">
        <w:t xml:space="preserve"> al dinero? V. 10</w:t>
      </w:r>
    </w:p>
    <w:p w14:paraId="6A5563AB" w14:textId="77777777" w:rsidR="009922F4" w:rsidRDefault="003527C3" w:rsidP="003527C3">
      <w:pPr>
        <w:pStyle w:val="Respuesta0"/>
      </w:pPr>
      <w:r>
        <w:t>S</w:t>
      </w:r>
      <w:r w:rsidRPr="003527C3">
        <w:t>e extrav</w:t>
      </w:r>
      <w:r>
        <w:t>í</w:t>
      </w:r>
      <w:r w:rsidRPr="003527C3">
        <w:t xml:space="preserve">a de la fe, y </w:t>
      </w:r>
      <w:r>
        <w:t>será</w:t>
      </w:r>
      <w:r w:rsidRPr="003527C3">
        <w:t xml:space="preserve"> traspasado de muchos dolores.</w:t>
      </w:r>
      <w:r>
        <w:t xml:space="preserve"> </w:t>
      </w:r>
      <w:r w:rsidR="009922F4" w:rsidRPr="00604BFF">
        <w:t xml:space="preserve">No puede amar a Cristo porque ama su dinero y toma sus decisiones según cree que le conviene más económicamente en lugar de lo que sería la voluntad de Dios. </w:t>
      </w:r>
      <w:r w:rsidR="009922F4">
        <w:br/>
      </w:r>
    </w:p>
    <w:p w14:paraId="68DD86C3" w14:textId="77777777" w:rsidR="009922F4" w:rsidRPr="00EC27A4" w:rsidRDefault="009922F4" w:rsidP="001B6254">
      <w:pPr>
        <w:pStyle w:val="Listaconnmeros"/>
      </w:pPr>
      <w:r>
        <w:lastRenderedPageBreak/>
        <w:t>¿Cómo ha sido tentado usted por el materialismo y qué ha sido su respuesta?</w:t>
      </w:r>
      <w:r>
        <w:br/>
      </w:r>
      <w:r>
        <w:br/>
      </w:r>
    </w:p>
    <w:p w14:paraId="1587D968" w14:textId="77777777" w:rsidR="009922F4" w:rsidRPr="00604BFF" w:rsidRDefault="00C6041C" w:rsidP="001B6254">
      <w:pPr>
        <w:pStyle w:val="Listaconnmeros"/>
      </w:pPr>
      <w:r w:rsidRPr="00604BFF">
        <w:t xml:space="preserve">¿Cuál es la solución para ser libre del engaño del materialismo para </w:t>
      </w:r>
      <w:r w:rsidR="0056378C">
        <w:t xml:space="preserve">poder </w:t>
      </w:r>
      <w:r w:rsidRPr="00604BFF">
        <w:t>amar</w:t>
      </w:r>
      <w:r>
        <w:t xml:space="preserve"> a Cristo?</w:t>
      </w:r>
    </w:p>
    <w:p w14:paraId="17AC3A35" w14:textId="77777777" w:rsidR="009922F4" w:rsidRPr="00604BFF" w:rsidRDefault="009922F4" w:rsidP="00557415">
      <w:pPr>
        <w:pStyle w:val="10"/>
        <w:numPr>
          <w:ilvl w:val="0"/>
          <w:numId w:val="14"/>
        </w:numPr>
      </w:pPr>
      <w:r w:rsidRPr="00604BFF">
        <w:t>Isaías 55:1-2?</w:t>
      </w:r>
    </w:p>
    <w:p w14:paraId="4541CB69" w14:textId="77777777" w:rsidR="009922F4" w:rsidRPr="00604BFF" w:rsidRDefault="009922F4" w:rsidP="008C4BBC">
      <w:pPr>
        <w:pStyle w:val="respuesta"/>
      </w:pPr>
      <w:r>
        <w:t>Buscar l</w:t>
      </w:r>
      <w:r w:rsidRPr="00604BFF">
        <w:t>o que realmente nos satisface.</w:t>
      </w:r>
      <w:r>
        <w:br/>
      </w:r>
    </w:p>
    <w:p w14:paraId="082551EA" w14:textId="77777777" w:rsidR="009922F4" w:rsidRPr="00604BFF" w:rsidRDefault="009922F4" w:rsidP="009922F4">
      <w:pPr>
        <w:pStyle w:val="10"/>
        <w:ind w:left="648"/>
      </w:pPr>
      <w:r w:rsidRPr="00604BFF">
        <w:t>Mateo 6:33</w:t>
      </w:r>
    </w:p>
    <w:p w14:paraId="1AC43E86" w14:textId="77777777" w:rsidR="009922F4" w:rsidRPr="00604BFF" w:rsidRDefault="009922F4" w:rsidP="008C4BBC">
      <w:pPr>
        <w:pStyle w:val="respuesta"/>
      </w:pPr>
      <w:r w:rsidRPr="00604BFF">
        <w:t>Buscar primeramente el reino de Dios y su justicia.</w:t>
      </w:r>
      <w:r>
        <w:br/>
      </w:r>
    </w:p>
    <w:p w14:paraId="759F5D37" w14:textId="77777777" w:rsidR="009922F4" w:rsidRPr="00604BFF" w:rsidRDefault="009922F4" w:rsidP="009922F4">
      <w:pPr>
        <w:pStyle w:val="10"/>
        <w:ind w:left="648"/>
      </w:pPr>
      <w:r w:rsidRPr="00604BFF">
        <w:t xml:space="preserve">Mateo 6:19-21 </w:t>
      </w:r>
    </w:p>
    <w:p w14:paraId="7DC7EC35" w14:textId="77777777" w:rsidR="009922F4" w:rsidRPr="00604BFF" w:rsidRDefault="009922F4" w:rsidP="008C4BBC">
      <w:pPr>
        <w:pStyle w:val="respuesta"/>
      </w:pPr>
      <w:r w:rsidRPr="00604BFF">
        <w:t>Acumular tesoros en el cielo que van a perdurar. Porque allí estará mi corazón.</w:t>
      </w:r>
      <w:r>
        <w:br/>
      </w:r>
    </w:p>
    <w:p w14:paraId="79BD9660" w14:textId="77777777" w:rsidR="009922F4" w:rsidRPr="00604BFF" w:rsidRDefault="009922F4" w:rsidP="001B6254">
      <w:pPr>
        <w:pStyle w:val="Listaconnmeros"/>
      </w:pPr>
      <w:r w:rsidRPr="00604BFF">
        <w:t>¿Qué tiene que ver Mateo 6:21 con nuestro amor por Cristo?</w:t>
      </w:r>
    </w:p>
    <w:p w14:paraId="793EDB14" w14:textId="77777777" w:rsidR="009922F4" w:rsidRDefault="009922F4" w:rsidP="008C4BBC">
      <w:pPr>
        <w:pStyle w:val="respuesta"/>
      </w:pPr>
      <w:r w:rsidRPr="00604BFF">
        <w:t xml:space="preserve">Si lo amamos </w:t>
      </w:r>
      <w:r w:rsidR="00581B45">
        <w:t>é</w:t>
      </w:r>
      <w:r w:rsidR="005350D1">
        <w:t>l</w:t>
      </w:r>
      <w:r w:rsidRPr="00604BFF">
        <w:t xml:space="preserve"> es nuestro tesoro. Si amamos el dinero, el dinero es nuestro tesoro y ponemos a Cristo en segundo lugar.</w:t>
      </w:r>
      <w:r w:rsidR="008C4BBC">
        <w:t xml:space="preserve"> Salmo 4:2 Amar a ídolos, ir en pos de lo ilusorio.</w:t>
      </w:r>
    </w:p>
    <w:p w14:paraId="7B67985B" w14:textId="77777777" w:rsidR="009922F4" w:rsidRPr="009D4456" w:rsidRDefault="009922F4" w:rsidP="009922F4"/>
    <w:p w14:paraId="504CD245" w14:textId="77777777" w:rsidR="009922F4" w:rsidRPr="003B3388" w:rsidRDefault="009922F4" w:rsidP="009922F4">
      <w:pPr>
        <w:pStyle w:val="cabezera"/>
      </w:pPr>
      <w:r>
        <w:t>La</w:t>
      </w:r>
      <w:r w:rsidRPr="003B3388">
        <w:t xml:space="preserve"> </w:t>
      </w:r>
      <w:r>
        <w:t>influencia del mundo nos hace perder</w:t>
      </w:r>
      <w:r w:rsidRPr="003B3388">
        <w:t xml:space="preserve"> nues</w:t>
      </w:r>
      <w:r>
        <w:t>t</w:t>
      </w:r>
      <w:r w:rsidRPr="003B3388">
        <w:t>ro amor por Cristo.</w:t>
      </w:r>
    </w:p>
    <w:p w14:paraId="2E2B7A9B" w14:textId="77777777" w:rsidR="009922F4" w:rsidRPr="00604BFF" w:rsidRDefault="009922F4" w:rsidP="001B6254">
      <w:pPr>
        <w:pStyle w:val="Listaconnmeros"/>
      </w:pPr>
      <w:r w:rsidRPr="00604BFF">
        <w:t xml:space="preserve">Según Mateo 24:12, </w:t>
      </w:r>
      <w:r>
        <w:t>¿</w:t>
      </w:r>
      <w:r w:rsidRPr="00604BFF">
        <w:t xml:space="preserve">qué nos puede quitar nuestro amor </w:t>
      </w:r>
      <w:r>
        <w:t>por</w:t>
      </w:r>
      <w:r w:rsidRPr="00604BFF">
        <w:t xml:space="preserve"> Cristo?</w:t>
      </w:r>
    </w:p>
    <w:p w14:paraId="550B6878" w14:textId="77777777" w:rsidR="009922F4" w:rsidRPr="00604BFF" w:rsidRDefault="003527C3" w:rsidP="008C4BBC">
      <w:pPr>
        <w:pStyle w:val="respuesta"/>
      </w:pPr>
      <w:r>
        <w:t>Por la multiplicación de</w:t>
      </w:r>
      <w:r w:rsidR="009922F4" w:rsidRPr="00604BFF">
        <w:t xml:space="preserve"> la maldad que nos arrastra.</w:t>
      </w:r>
    </w:p>
    <w:p w14:paraId="31B3AD78" w14:textId="77777777" w:rsidR="009922F4" w:rsidRPr="009A1730" w:rsidRDefault="009922F4" w:rsidP="001B6254">
      <w:pPr>
        <w:pStyle w:val="Listaconnmeros"/>
      </w:pPr>
      <w:r>
        <w:t>¿Cómo vamos a responder a los deseos del mundo</w:t>
      </w:r>
      <w:r w:rsidRPr="00604BFF">
        <w:t xml:space="preserve"> cuando amamos a Cristo? </w:t>
      </w:r>
      <w:r w:rsidR="00583E8D">
        <w:t xml:space="preserve"> </w:t>
      </w:r>
      <w:r w:rsidRPr="00604BFF">
        <w:t>1 Juan 2:15-17</w:t>
      </w:r>
    </w:p>
    <w:p w14:paraId="5512A152" w14:textId="71C55D54" w:rsidR="009922F4" w:rsidRPr="00604BFF" w:rsidRDefault="009922F4" w:rsidP="008C4BBC">
      <w:pPr>
        <w:pStyle w:val="respuesta"/>
      </w:pPr>
      <w:r w:rsidRPr="00604BFF">
        <w:t xml:space="preserve">Rechazar ser atraídos por los deseos que están en el mundo y así enamorarnos con el mundo y sus deseos. </w:t>
      </w:r>
      <w:r w:rsidR="00F04150">
        <w:t xml:space="preserve"> 2 Corintios 11:2-3</w:t>
      </w:r>
      <w:r w:rsidR="00F04150">
        <w:br/>
      </w:r>
    </w:p>
    <w:p w14:paraId="46C3A0A1" w14:textId="77777777" w:rsidR="009922F4" w:rsidRDefault="009922F4" w:rsidP="001B6254">
      <w:pPr>
        <w:pStyle w:val="Listaconnmeros"/>
      </w:pPr>
      <w:r w:rsidRPr="00604BFF">
        <w:t xml:space="preserve"> </w:t>
      </w:r>
      <w:r>
        <w:t>¿Por qué Demas abandonó al apóstol Pablo? 2 Timoteo 4:9-10</w:t>
      </w:r>
    </w:p>
    <w:p w14:paraId="59F61229" w14:textId="77777777" w:rsidR="009922F4" w:rsidRDefault="009922F4" w:rsidP="008C4BBC">
      <w:pPr>
        <w:pStyle w:val="respuesta"/>
      </w:pPr>
      <w:r>
        <w:t>Por amor a este mundo.</w:t>
      </w:r>
      <w:r w:rsidR="001B6254">
        <w:br/>
      </w:r>
    </w:p>
    <w:p w14:paraId="50238849" w14:textId="77777777" w:rsidR="009922F4" w:rsidRPr="00EC27A4" w:rsidRDefault="009922F4" w:rsidP="001B6254">
      <w:pPr>
        <w:pStyle w:val="Listaconnmeros"/>
      </w:pPr>
      <w:r>
        <w:t xml:space="preserve">¿En cuáles áreas está siendo usted más tentado por el mundo y los deseos del mundo?  ¿Qué hace </w:t>
      </w:r>
      <w:r w:rsidR="008C4BBC">
        <w:t xml:space="preserve">usted </w:t>
      </w:r>
      <w:r>
        <w:t>para resistir?</w:t>
      </w:r>
      <w:r>
        <w:br/>
      </w:r>
      <w:r>
        <w:br/>
      </w:r>
    </w:p>
    <w:p w14:paraId="7E3026BE" w14:textId="2DB0DEE6" w:rsidR="009922F4" w:rsidRDefault="009922F4" w:rsidP="001B6254">
      <w:pPr>
        <w:pStyle w:val="Listaconnmeros"/>
      </w:pPr>
      <w:r>
        <w:t xml:space="preserve">¿Cómo podemos evitar que nuestro amor por Cristo no sea </w:t>
      </w:r>
      <w:r w:rsidR="00F04150">
        <w:t>apagado por</w:t>
      </w:r>
      <w:r>
        <w:t xml:space="preserve"> la influencia del mundo?</w:t>
      </w:r>
    </w:p>
    <w:p w14:paraId="184B3924" w14:textId="77777777" w:rsidR="009922F4" w:rsidRDefault="009922F4" w:rsidP="00557415">
      <w:pPr>
        <w:pStyle w:val="10"/>
        <w:numPr>
          <w:ilvl w:val="0"/>
          <w:numId w:val="13"/>
        </w:numPr>
      </w:pPr>
      <w:r>
        <w:t>Romanos 12:2</w:t>
      </w:r>
    </w:p>
    <w:p w14:paraId="18DBE622" w14:textId="77777777" w:rsidR="009922F4" w:rsidRDefault="003527C3" w:rsidP="003527C3">
      <w:pPr>
        <w:pStyle w:val="respuesta"/>
      </w:pPr>
      <w:r w:rsidRPr="003527C3">
        <w:t xml:space="preserve">No </w:t>
      </w:r>
      <w:r>
        <w:t>conformarnos</w:t>
      </w:r>
      <w:r w:rsidRPr="003527C3">
        <w:t xml:space="preserve"> a este siglo, sino </w:t>
      </w:r>
      <w:r>
        <w:t>ser transformados por medio de la renovación de n</w:t>
      </w:r>
      <w:r w:rsidRPr="003527C3">
        <w:t>uestro entendimiento</w:t>
      </w:r>
      <w:r>
        <w:t>, así haremos la voluntad de nuestro Padre. Por eso necesitamos saturar nuestra mente con la Palabra de Dios.</w:t>
      </w:r>
    </w:p>
    <w:p w14:paraId="471867D7" w14:textId="77777777" w:rsidR="00581B45" w:rsidRDefault="00581B45" w:rsidP="008C4BBC">
      <w:pPr>
        <w:pStyle w:val="10"/>
        <w:ind w:left="648"/>
      </w:pPr>
      <w:r>
        <w:t xml:space="preserve">Colosenses 3:1-4 </w:t>
      </w:r>
    </w:p>
    <w:p w14:paraId="0E547382" w14:textId="77777777" w:rsidR="009922F4" w:rsidRDefault="009922F4" w:rsidP="00581B45">
      <w:pPr>
        <w:pStyle w:val="Respuesta0"/>
      </w:pPr>
      <w:r>
        <w:t>Buscar las cosas de arriba. Poner mi atención en las cosas de arriba y no en las de la tierra.</w:t>
      </w:r>
    </w:p>
    <w:p w14:paraId="58DFF1E1" w14:textId="77777777" w:rsidR="00581B45" w:rsidRDefault="00581B45" w:rsidP="00581B45"/>
    <w:p w14:paraId="224F32A9" w14:textId="77777777" w:rsidR="00581B45" w:rsidRDefault="00581B45" w:rsidP="00581B45"/>
    <w:p w14:paraId="535742C7" w14:textId="77777777" w:rsidR="009922F4" w:rsidRDefault="009922F4" w:rsidP="009922F4">
      <w:pPr>
        <w:pStyle w:val="10"/>
        <w:ind w:left="648"/>
      </w:pPr>
      <w:r>
        <w:lastRenderedPageBreak/>
        <w:t>Santiago 4:4-10</w:t>
      </w:r>
    </w:p>
    <w:p w14:paraId="55A9ADC6" w14:textId="07F0F312" w:rsidR="009922F4" w:rsidRDefault="00F04150" w:rsidP="008C4BBC">
      <w:pPr>
        <w:pStyle w:val="respuesta"/>
      </w:pPr>
      <w:r>
        <w:t>Hay que reconocer</w:t>
      </w:r>
      <w:r w:rsidR="009922F4">
        <w:t xml:space="preserve"> que la amistad con el mundo me pone en enemistad con Dios. Someterme a Dios, Acercarme a Dios – limpiar mis manos del pecado y no tener un corazón doble, tratar de amar a </w:t>
      </w:r>
      <w:r>
        <w:t>Dios,</w:t>
      </w:r>
      <w:r w:rsidR="009922F4">
        <w:t xml:space="preserve"> pero a la vez amar al mundo. </w:t>
      </w:r>
    </w:p>
    <w:p w14:paraId="697C6AD4" w14:textId="77777777" w:rsidR="009922F4" w:rsidRDefault="009922F4" w:rsidP="001B6254">
      <w:pPr>
        <w:pStyle w:val="Listaconnmeros"/>
      </w:pPr>
      <w:r>
        <w:t>Vamos a ver en el salmo 73 como el salmista fue influido y tentado a aba</w:t>
      </w:r>
      <w:r w:rsidR="001B6254">
        <w:t>ndonar a Dios por considerar los hombres</w:t>
      </w:r>
      <w:r>
        <w:t xml:space="preserve"> del mundo y su prosperidad. Luego como fue liberado del amor al mundo y renovó su amor por el Señor.</w:t>
      </w:r>
    </w:p>
    <w:p w14:paraId="651B486A" w14:textId="77777777" w:rsidR="009922F4" w:rsidRDefault="009922F4" w:rsidP="00557415">
      <w:pPr>
        <w:pStyle w:val="10"/>
        <w:numPr>
          <w:ilvl w:val="0"/>
          <w:numId w:val="15"/>
        </w:numPr>
      </w:pPr>
      <w:r>
        <w:t xml:space="preserve">Según el Salmo 73:2, ¿cuál fue la condición del salmista? </w:t>
      </w:r>
    </w:p>
    <w:p w14:paraId="62B5FEF2" w14:textId="77777777" w:rsidR="003527C3" w:rsidRPr="003527C3" w:rsidRDefault="009922F4" w:rsidP="000C51C7">
      <w:pPr>
        <w:pStyle w:val="respuesta"/>
      </w:pPr>
      <w:r>
        <w:t xml:space="preserve">Estaba al punto </w:t>
      </w:r>
      <w:r w:rsidR="000C51C7">
        <w:t>resbalar sus pasos y caerse. Se estaba flaqueando en su relación y confianza en Dios.</w:t>
      </w:r>
    </w:p>
    <w:p w14:paraId="7B026E17" w14:textId="77777777" w:rsidR="009922F4" w:rsidRDefault="009922F4" w:rsidP="009922F4">
      <w:pPr>
        <w:pStyle w:val="10"/>
        <w:ind w:left="648"/>
      </w:pPr>
      <w:r>
        <w:t>¿Por qué se sentía así? Salmos 73:3-12</w:t>
      </w:r>
    </w:p>
    <w:p w14:paraId="274662F1" w14:textId="77777777" w:rsidR="009922F4" w:rsidRDefault="005350D1" w:rsidP="008C4BBC">
      <w:pPr>
        <w:pStyle w:val="respuesta"/>
      </w:pPr>
      <w:r>
        <w:t>Tenía envidia de los arrogantes, p</w:t>
      </w:r>
      <w:r w:rsidR="009922F4">
        <w:t>or ver la prosperidad de los malos, sin problemas y pura prosperidad.</w:t>
      </w:r>
    </w:p>
    <w:p w14:paraId="524E7152" w14:textId="77777777" w:rsidR="009922F4" w:rsidRDefault="009922F4" w:rsidP="009922F4">
      <w:pPr>
        <w:pStyle w:val="10"/>
        <w:ind w:left="648"/>
      </w:pPr>
      <w:r>
        <w:t>¿Cuál era su duda en los versículos 13-16?</w:t>
      </w:r>
    </w:p>
    <w:p w14:paraId="265E325A" w14:textId="77777777" w:rsidR="009922F4" w:rsidRPr="001114B7" w:rsidRDefault="009922F4" w:rsidP="008C4BBC">
      <w:pPr>
        <w:pStyle w:val="respuesta"/>
      </w:pPr>
      <w:r>
        <w:t xml:space="preserve">¿De </w:t>
      </w:r>
      <w:r w:rsidR="00C6041C">
        <w:t>qué</w:t>
      </w:r>
      <w:r>
        <w:t xml:space="preserve"> le servía su fe en Dios y por vivir una vida santa?</w:t>
      </w:r>
      <w:r>
        <w:br/>
      </w:r>
    </w:p>
    <w:p w14:paraId="06BE7F30" w14:textId="77777777" w:rsidR="009922F4" w:rsidRDefault="009922F4" w:rsidP="009922F4">
      <w:pPr>
        <w:pStyle w:val="10"/>
        <w:ind w:left="648"/>
      </w:pPr>
      <w:r>
        <w:t>¿Cuándo encontró la respuesta a sus dudas?  17-20</w:t>
      </w:r>
    </w:p>
    <w:p w14:paraId="55221BC5" w14:textId="6F7C7EFF" w:rsidR="009922F4" w:rsidRDefault="009922F4" w:rsidP="008C4BBC">
      <w:pPr>
        <w:pStyle w:val="respuesta"/>
      </w:pPr>
      <w:r>
        <w:t xml:space="preserve">Cuando entró en el santuario. Cuando tomó en cuenta </w:t>
      </w:r>
      <w:r w:rsidR="002A7A1F">
        <w:t>a Dios</w:t>
      </w:r>
      <w:r>
        <w:t xml:space="preserve"> y el futuro. </w:t>
      </w:r>
    </w:p>
    <w:p w14:paraId="18902B69" w14:textId="77777777" w:rsidR="009922F4" w:rsidRDefault="009922F4" w:rsidP="009922F4">
      <w:pPr>
        <w:pStyle w:val="10"/>
        <w:ind w:left="648"/>
      </w:pPr>
      <w:r>
        <w:t>¿Por qué ya no tuvo envidia de los malos?</w:t>
      </w:r>
    </w:p>
    <w:p w14:paraId="6DDE22A0" w14:textId="2871EE12" w:rsidR="009922F4" w:rsidRDefault="009922F4" w:rsidP="008C4BBC">
      <w:pPr>
        <w:pStyle w:val="respuesta"/>
      </w:pPr>
      <w:r>
        <w:t xml:space="preserve">Porque reconoció el fin de ellos, que su prosperidad es </w:t>
      </w:r>
      <w:r w:rsidR="002A7A1F">
        <w:t>temporal,</w:t>
      </w:r>
      <w:r>
        <w:t xml:space="preserve"> pero serán destruidos.</w:t>
      </w:r>
      <w:r>
        <w:br/>
      </w:r>
    </w:p>
    <w:p w14:paraId="7DE338E6" w14:textId="77777777" w:rsidR="009922F4" w:rsidRDefault="009922F4" w:rsidP="009922F4">
      <w:pPr>
        <w:pStyle w:val="10"/>
        <w:ind w:left="648"/>
      </w:pPr>
      <w:r>
        <w:t>¿Por qué se sentía tan mal después con su corazón afligido? 21-22</w:t>
      </w:r>
    </w:p>
    <w:p w14:paraId="110ADB99" w14:textId="77777777" w:rsidR="009922F4" w:rsidRDefault="009922F4" w:rsidP="008C4BBC">
      <w:pPr>
        <w:pStyle w:val="respuesta"/>
      </w:pPr>
      <w:r>
        <w:t>Porque se había actuado como una bestia, un ignorante por su necedad e ignorancia.</w:t>
      </w:r>
    </w:p>
    <w:p w14:paraId="689742CA" w14:textId="77777777" w:rsidR="009922F4" w:rsidRDefault="009922F4" w:rsidP="009922F4">
      <w:pPr>
        <w:pStyle w:val="10"/>
        <w:ind w:left="648"/>
      </w:pPr>
      <w:r>
        <w:t>¿De que disfrutaba el salmista por su relación con Dios? 23-26</w:t>
      </w:r>
    </w:p>
    <w:p w14:paraId="0DEA20CB" w14:textId="77777777" w:rsidR="009922F4" w:rsidRDefault="009922F4" w:rsidP="008C4BBC">
      <w:pPr>
        <w:pStyle w:val="respuesta"/>
      </w:pPr>
      <w:r>
        <w:t>Siempre estaba con el Señor y le sostenía de la mano derecha. Le guiaba el Señor con su sabio consejo en esta vida y después lo acogería en gloria. Aunque su cuerpo desfallecerá y su espíritu Dios le fortalecía su corazón, es su herencia eterna.</w:t>
      </w:r>
      <w:r>
        <w:br/>
      </w:r>
    </w:p>
    <w:p w14:paraId="69F8C451" w14:textId="2C37D17E" w:rsidR="009922F4" w:rsidRDefault="009922F4" w:rsidP="00575E86">
      <w:pPr>
        <w:pStyle w:val="Listaconnmeros"/>
      </w:pPr>
      <w:r>
        <w:t xml:space="preserve">¿Por qué Moisés prefirió ser maltratado con el pueblo de Dios </w:t>
      </w:r>
      <w:r w:rsidR="00581B45">
        <w:t>que</w:t>
      </w:r>
      <w:r>
        <w:t xml:space="preserve"> disfrutar a los breves y </w:t>
      </w:r>
      <w:r w:rsidR="002A7A1F">
        <w:t>pasajeros placeres</w:t>
      </w:r>
      <w:r>
        <w:t xml:space="preserve"> del pecado? Hebreos 11:24-26</w:t>
      </w:r>
    </w:p>
    <w:p w14:paraId="07903697" w14:textId="77777777" w:rsidR="009922F4" w:rsidRDefault="000C51C7" w:rsidP="000C51C7">
      <w:pPr>
        <w:pStyle w:val="respuesta"/>
      </w:pPr>
      <w:r>
        <w:t xml:space="preserve">Él </w:t>
      </w:r>
      <w:r w:rsidRPr="000C51C7">
        <w:t>escogi</w:t>
      </w:r>
      <w:r>
        <w:t>ó</w:t>
      </w:r>
      <w:r w:rsidRPr="000C51C7">
        <w:t xml:space="preserve"> antes ser maltratado con el pueblo de Dios, que gozar de los deleites temporales del pecado, teniendo por mayores riquezas el vituperio de Cristo que los tesoros de los egipcios; porque tenía puesta la mirada en el galardón. </w:t>
      </w:r>
      <w:r w:rsidR="009922F4">
        <w:t xml:space="preserve">Porque consideró que el oprobio por causa del Mesías era una mayor riqueza que los tesoros de Egipto, tenía su mirada puesta en la recompensa de Dios. </w:t>
      </w:r>
    </w:p>
    <w:p w14:paraId="428AE631" w14:textId="16210216" w:rsidR="009922F4" w:rsidRDefault="009922F4" w:rsidP="00575E86">
      <w:pPr>
        <w:pStyle w:val="Listaconnmeros"/>
      </w:pPr>
      <w:r>
        <w:t xml:space="preserve">¿Qué ha </w:t>
      </w:r>
      <w:r w:rsidR="001C3531">
        <w:t>aprendido en esta lección que le</w:t>
      </w:r>
      <w:r>
        <w:t xml:space="preserve"> ha ayudado más? </w:t>
      </w:r>
    </w:p>
    <w:p w14:paraId="0B59CCCE" w14:textId="77777777" w:rsidR="00A26FD2" w:rsidRPr="00A26FD2" w:rsidRDefault="00A26FD2" w:rsidP="00A26FD2">
      <w:pPr>
        <w:pStyle w:val="Respuesta0"/>
      </w:pPr>
    </w:p>
    <w:p w14:paraId="65ADCD80" w14:textId="77777777" w:rsidR="001B6254" w:rsidRDefault="001B6254" w:rsidP="008C4BBC">
      <w:pPr>
        <w:pStyle w:val="respuesta"/>
        <w:rPr>
          <w:lang w:eastAsia="es-ES"/>
        </w:rPr>
      </w:pPr>
    </w:p>
    <w:p w14:paraId="57B19053" w14:textId="77777777" w:rsidR="009922F4" w:rsidRDefault="009922F4" w:rsidP="009922F4">
      <w:pPr>
        <w:pStyle w:val="Ttulo"/>
      </w:pPr>
      <w:bookmarkStart w:id="5" w:name="_Toc394315386"/>
      <w:r w:rsidRPr="00604BFF">
        <w:lastRenderedPageBreak/>
        <w:t xml:space="preserve">Lección </w:t>
      </w:r>
      <w:r>
        <w:t>6</w:t>
      </w:r>
      <w:r w:rsidRPr="00604BFF">
        <w:t xml:space="preserve"> – </w:t>
      </w:r>
      <w:r w:rsidR="001C3531" w:rsidRPr="001C3531">
        <w:t>Más Causas De Perder Nuestro Primer Amor</w:t>
      </w:r>
      <w:r>
        <w:t>.</w:t>
      </w:r>
      <w:bookmarkEnd w:id="5"/>
    </w:p>
    <w:p w14:paraId="51FA9E69" w14:textId="77777777" w:rsidR="009922F4" w:rsidRDefault="009922F4" w:rsidP="009922F4">
      <w:pPr>
        <w:rPr>
          <w:lang w:eastAsia="es-ES"/>
        </w:rPr>
      </w:pPr>
      <w:r>
        <w:rPr>
          <w:lang w:eastAsia="es-ES"/>
        </w:rPr>
        <w:t>Ya vimos en la última lección que el materialismo y la influencia del mundo pueden disminuir nuestro amor por Cristo. Pero hay más cosas que compiten por nuestro amor.</w:t>
      </w:r>
    </w:p>
    <w:p w14:paraId="169C0F51" w14:textId="77777777" w:rsidR="009922F4" w:rsidRDefault="009922F4" w:rsidP="009922F4">
      <w:r>
        <w:rPr>
          <w:lang w:eastAsia="es-ES"/>
        </w:rPr>
        <w:t>__________________________________________________________________________________</w:t>
      </w:r>
    </w:p>
    <w:p w14:paraId="7C0462D9" w14:textId="77777777" w:rsidR="009922F4" w:rsidRPr="003D403A" w:rsidRDefault="009922F4" w:rsidP="009922F4">
      <w:pPr>
        <w:pStyle w:val="cabezera"/>
        <w:jc w:val="left"/>
      </w:pPr>
      <w:r w:rsidRPr="003D403A">
        <w:t xml:space="preserve">Nuestra relación con otras personas y su influencia puede </w:t>
      </w:r>
      <w:r>
        <w:t>hacernos perder</w:t>
      </w:r>
      <w:r w:rsidRPr="003D403A">
        <w:t xml:space="preserve"> nuestro amor por Cristo.</w:t>
      </w:r>
    </w:p>
    <w:p w14:paraId="4F512986" w14:textId="77777777" w:rsidR="009922F4" w:rsidRDefault="009922F4" w:rsidP="002A7A1F">
      <w:pPr>
        <w:pStyle w:val="Listaconnmeros"/>
        <w:numPr>
          <w:ilvl w:val="0"/>
          <w:numId w:val="38"/>
        </w:numPr>
      </w:pPr>
      <w:r>
        <w:t>¿Qué dijo Jesús acerca de nuestro amor por él en relación con otras personas? Lucas 14.</w:t>
      </w:r>
      <w:r w:rsidR="00EF0F05">
        <w:t>25-</w:t>
      </w:r>
      <w:r>
        <w:t>26</w:t>
      </w:r>
    </w:p>
    <w:p w14:paraId="77B2DBE8" w14:textId="77777777" w:rsidR="009922F4" w:rsidRDefault="009922F4" w:rsidP="008C4BBC">
      <w:pPr>
        <w:pStyle w:val="respuesta"/>
      </w:pPr>
      <w:r>
        <w:t xml:space="preserve">Que debemos estar dispuestos de sacrificar nuestro amor a familiares y a otros y aun a nuestra propia vida para ser su discípulo. Amarle a él más que cualquier otra. </w:t>
      </w:r>
      <w:r>
        <w:br/>
      </w:r>
      <w:r>
        <w:br/>
      </w:r>
    </w:p>
    <w:p w14:paraId="23AB5881" w14:textId="77777777" w:rsidR="009922F4" w:rsidRDefault="009922F4" w:rsidP="00575E86">
      <w:pPr>
        <w:pStyle w:val="Listaconnmeros"/>
      </w:pPr>
      <w:r>
        <w:t>Todo</w:t>
      </w:r>
      <w:r w:rsidR="001B6254">
        <w:t>s</w:t>
      </w:r>
      <w:r>
        <w:t xml:space="preserve"> queremos tener el apoyo y la aprobación de otros. ¿Qué hicieron las siguientes personas por las influencias de otros?</w:t>
      </w:r>
    </w:p>
    <w:p w14:paraId="7F6F2533" w14:textId="77777777" w:rsidR="009922F4" w:rsidRDefault="009922F4" w:rsidP="00557415">
      <w:pPr>
        <w:pStyle w:val="10"/>
        <w:numPr>
          <w:ilvl w:val="0"/>
          <w:numId w:val="17"/>
        </w:numPr>
      </w:pPr>
      <w:r>
        <w:t xml:space="preserve">Aarón, Éxodo 32:1-4 </w:t>
      </w:r>
    </w:p>
    <w:p w14:paraId="65F31BA6" w14:textId="77777777" w:rsidR="009922F4" w:rsidRDefault="009922F4" w:rsidP="008C4BBC">
      <w:pPr>
        <w:pStyle w:val="respuesta"/>
      </w:pPr>
      <w:r>
        <w:t>Hizo el becerro de oro que adoró el pueblo de Israel.</w:t>
      </w:r>
      <w:r>
        <w:br/>
      </w:r>
    </w:p>
    <w:p w14:paraId="3A788E8A" w14:textId="77777777" w:rsidR="009922F4" w:rsidRDefault="009922F4" w:rsidP="009922F4">
      <w:pPr>
        <w:pStyle w:val="10"/>
        <w:ind w:left="648"/>
      </w:pPr>
      <w:r>
        <w:t>Sansón, Jueces 16:16-19</w:t>
      </w:r>
    </w:p>
    <w:p w14:paraId="3E0118CD" w14:textId="77777777" w:rsidR="009922F4" w:rsidRDefault="009922F4" w:rsidP="008C4BBC">
      <w:pPr>
        <w:pStyle w:val="respuesta"/>
      </w:pPr>
      <w:r>
        <w:t>Compartió el secreto de sus fuerzas con Dalila.</w:t>
      </w:r>
      <w:r>
        <w:br/>
      </w:r>
    </w:p>
    <w:p w14:paraId="4B21540D" w14:textId="77777777" w:rsidR="009922F4" w:rsidRDefault="009922F4" w:rsidP="00583E8D">
      <w:pPr>
        <w:pStyle w:val="10"/>
      </w:pPr>
      <w:r>
        <w:t>Saúl, 1 Samuel 15:24.</w:t>
      </w:r>
    </w:p>
    <w:p w14:paraId="58A25FEC" w14:textId="77777777" w:rsidR="009922F4" w:rsidRDefault="009922F4" w:rsidP="008C4BBC">
      <w:pPr>
        <w:pStyle w:val="respuesta"/>
      </w:pPr>
      <w:r>
        <w:t>Hizo caso a sus soldados y no obedeció al Señor al dejar con vida el Rey y lo mejor del ganado.</w:t>
      </w:r>
      <w:r>
        <w:br/>
      </w:r>
      <w:r>
        <w:br/>
      </w:r>
    </w:p>
    <w:p w14:paraId="6846BB78" w14:textId="77777777" w:rsidR="009922F4" w:rsidRDefault="009922F4" w:rsidP="00575E86">
      <w:pPr>
        <w:pStyle w:val="Listaconnmeros"/>
      </w:pPr>
      <w:r>
        <w:rPr>
          <w:noProof/>
          <w:lang w:eastAsia="es-MX"/>
        </w:rPr>
        <mc:AlternateContent>
          <mc:Choice Requires="wps">
            <w:drawing>
              <wp:anchor distT="0" distB="0" distL="114300" distR="114300" simplePos="0" relativeHeight="251660288" behindDoc="0" locked="0" layoutInCell="1" allowOverlap="1" wp14:anchorId="0D0A15D6" wp14:editId="56F47235">
                <wp:simplePos x="0" y="0"/>
                <wp:positionH relativeFrom="column">
                  <wp:posOffset>4981575</wp:posOffset>
                </wp:positionH>
                <wp:positionV relativeFrom="paragraph">
                  <wp:posOffset>351155</wp:posOffset>
                </wp:positionV>
                <wp:extent cx="1276350" cy="1704975"/>
                <wp:effectExtent l="0" t="0" r="19050" b="28575"/>
                <wp:wrapSquare wrapText="bothSides"/>
                <wp:docPr id="6" name="2 Cuadro de 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76350" cy="17049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E6EF90C" w14:textId="77777777" w:rsidR="00575E86" w:rsidRDefault="00575E86" w:rsidP="009922F4">
                            <w:r>
                              <w:t xml:space="preserve">Podemos ser mal influidos por compañeros del trabajo o de la escuela. Por nuestros familiares o amistades.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0A15D6" id="2 Cuadro de texto" o:spid="_x0000_s1029" type="#_x0000_t202" style="position:absolute;left:0;text-align:left;margin-left:392.25pt;margin-top:27.65pt;width:100.5pt;height:13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" fillcolor="white [3201]" strokeweight=".5pt">
                <v:path arrowok="t"/>
                <v:textbox>
                  <w:txbxContent>
                    <w:p w14:paraId="0E6EF90C" w14:textId="77777777" w:rsidR="00575E86" w:rsidRDefault="00575E86" w:rsidP="009922F4">
                      <w:r>
                        <w:t xml:space="preserve">Podemos ser mal influidos por compañeros del trabajo o de la escuela. Por nuestros familiares o amistades. </w:t>
                      </w:r>
                    </w:p>
                  </w:txbxContent>
                </v:textbox>
                <w10:wrap type="square"/>
              </v:shape>
            </w:pict>
          </mc:Fallback>
        </mc:AlternateContent>
      </w:r>
      <w:r>
        <w:t xml:space="preserve">¿Cuál es la advertencia de Pedro en cuánto a no seguir las malas influencias de los incrédulos? </w:t>
      </w:r>
      <w:r>
        <w:br/>
      </w:r>
      <w:r w:rsidR="00EF0F05">
        <w:t xml:space="preserve">1 Pedro 4:3-5 </w:t>
      </w:r>
    </w:p>
    <w:p w14:paraId="7C92E985" w14:textId="77777777" w:rsidR="009922F4" w:rsidRDefault="009D2B6D" w:rsidP="009D2B6D">
      <w:pPr>
        <w:pStyle w:val="respuesta"/>
      </w:pPr>
      <w:r w:rsidRPr="009D2B6D">
        <w:t xml:space="preserve">Baste ya el tiempo pasado para haber hecho lo que agrada a los gentiles, andando en lascivias, concupiscencias, embriagueces, orgías, disipación y abominables idolatrías. </w:t>
      </w:r>
      <w:r w:rsidRPr="009D2B6D">
        <w:rPr>
          <w:color w:val="292F33"/>
        </w:rPr>
        <w:t xml:space="preserve">A éstos les parece cosa extraña que vosotros no corráis con ellos en el mismo desenfreno de disolución, y os ultrajan; </w:t>
      </w:r>
    </w:p>
    <w:p w14:paraId="2B1587FB" w14:textId="77777777" w:rsidR="009922F4" w:rsidRDefault="009922F4" w:rsidP="00575E86">
      <w:pPr>
        <w:pStyle w:val="Listaconnmeros"/>
      </w:pPr>
      <w:r>
        <w:t>¿Hay algunas personas que le están influyendo para alejarse del amor a Cristo? ¿Cómo le están influyendo? ¡Aún pueden ser otros creyentes que han perdido su primero amor por Cristo!</w:t>
      </w:r>
      <w:r>
        <w:br/>
      </w:r>
      <w:r>
        <w:br/>
      </w:r>
      <w:r>
        <w:br/>
      </w:r>
    </w:p>
    <w:p w14:paraId="740E7AFA" w14:textId="77777777" w:rsidR="009922F4" w:rsidRDefault="009922F4" w:rsidP="00575E86">
      <w:pPr>
        <w:pStyle w:val="Listaconnmeros"/>
      </w:pPr>
      <w:r>
        <w:t>¿Qué tipos de amistades debemos procurar para no ser mal influidos y alejados de Cristo?</w:t>
      </w:r>
    </w:p>
    <w:p w14:paraId="6A90BE02" w14:textId="77777777" w:rsidR="009922F4" w:rsidRDefault="009922F4" w:rsidP="00557415">
      <w:pPr>
        <w:pStyle w:val="10"/>
        <w:numPr>
          <w:ilvl w:val="0"/>
          <w:numId w:val="18"/>
        </w:numPr>
      </w:pPr>
      <w:r>
        <w:t>2 Timoteo 2:22</w:t>
      </w:r>
    </w:p>
    <w:p w14:paraId="4DD62FDD" w14:textId="77777777" w:rsidR="009D2B6D" w:rsidRDefault="009D2B6D" w:rsidP="009D2B6D">
      <w:pPr>
        <w:pStyle w:val="respuesta"/>
      </w:pPr>
      <w:r>
        <w:t>C</w:t>
      </w:r>
      <w:r w:rsidRPr="009D2B6D">
        <w:t>on los que de corazón limpio invocan al Señor.</w:t>
      </w:r>
    </w:p>
    <w:p w14:paraId="2CF702A9" w14:textId="77777777" w:rsidR="009D2B6D" w:rsidRDefault="009D2B6D" w:rsidP="009D2B6D">
      <w:pPr>
        <w:pStyle w:val="numbering"/>
        <w:rPr>
          <w:color w:val="000000" w:themeColor="text1"/>
          <w:shd w:val="clear" w:color="auto" w:fill="FFFFFF"/>
        </w:rPr>
      </w:pPr>
      <w:r>
        <w:br w:type="page"/>
      </w:r>
    </w:p>
    <w:p w14:paraId="1B2DCAEA" w14:textId="77777777" w:rsidR="009922F4" w:rsidRDefault="009922F4" w:rsidP="009922F4">
      <w:pPr>
        <w:pStyle w:val="10"/>
        <w:ind w:left="648"/>
      </w:pPr>
      <w:r>
        <w:lastRenderedPageBreak/>
        <w:t>Hebreos 10:24-25</w:t>
      </w:r>
    </w:p>
    <w:p w14:paraId="46CE2B5B" w14:textId="77777777" w:rsidR="009922F4" w:rsidRPr="00172718" w:rsidRDefault="009922F4" w:rsidP="008C4BBC">
      <w:pPr>
        <w:pStyle w:val="respuesta"/>
      </w:pPr>
      <w:r>
        <w:t xml:space="preserve">Los que se preocupen de mi relación con Cristo y me estimulan al amor y a las buenas obras. </w:t>
      </w:r>
      <w:r>
        <w:br/>
      </w:r>
      <w:r>
        <w:br/>
      </w:r>
    </w:p>
    <w:p w14:paraId="6E620C4F" w14:textId="77777777" w:rsidR="009922F4" w:rsidRDefault="009922F4" w:rsidP="009922F4">
      <w:pPr>
        <w:pStyle w:val="cabezera"/>
        <w:jc w:val="left"/>
      </w:pPr>
      <w:r w:rsidRPr="00970110">
        <w:t>Las dificultades y las pruebas de la vida pueden</w:t>
      </w:r>
      <w:r>
        <w:t xml:space="preserve"> hacernos perder nuestro</w:t>
      </w:r>
      <w:r w:rsidRPr="00970110">
        <w:t xml:space="preserve"> amor por Cristo.</w:t>
      </w:r>
      <w:r>
        <w:br/>
      </w:r>
    </w:p>
    <w:p w14:paraId="427F3320" w14:textId="77777777" w:rsidR="009922F4" w:rsidRDefault="009922F4" w:rsidP="00575E86">
      <w:pPr>
        <w:pStyle w:val="Listaconnmeros"/>
      </w:pPr>
      <w:r>
        <w:t>¿Cuál fue la advertencia de Pablo y Bernabé a los nuevos creyentes? Hechos 14:21-22</w:t>
      </w:r>
    </w:p>
    <w:p w14:paraId="24D9395B" w14:textId="77D45344" w:rsidR="009922F4" w:rsidRDefault="002A7A1F" w:rsidP="008C4BBC">
      <w:pPr>
        <w:pStyle w:val="respuesta"/>
      </w:pPr>
      <w:r>
        <w:t>Los</w:t>
      </w:r>
      <w:r w:rsidR="009922F4">
        <w:t xml:space="preserve"> animaron a perseverar en la fe y que era necesario pasar por muchas dificultades para entrar en el reino de Dios.</w:t>
      </w:r>
      <w:r w:rsidR="009922F4">
        <w:br/>
      </w:r>
    </w:p>
    <w:p w14:paraId="3C7A0CA9" w14:textId="77777777" w:rsidR="009922F4" w:rsidRDefault="009922F4" w:rsidP="00575E86">
      <w:pPr>
        <w:pStyle w:val="Listaconnmeros"/>
      </w:pPr>
      <w:r>
        <w:t>¿Cuál fue la preocupación de Pablo por los tesalonicenses? 1 Tesalonicenses 3:1-5</w:t>
      </w:r>
    </w:p>
    <w:p w14:paraId="31447681" w14:textId="77777777" w:rsidR="009922F4" w:rsidRDefault="009922F4" w:rsidP="008C4BBC">
      <w:pPr>
        <w:pStyle w:val="respuesta"/>
      </w:pPr>
      <w:r>
        <w:t>Que por sus sufrimientos fueran inducidos por el tentador a hacer lo malo que su trabajo hubiera sido en vano.</w:t>
      </w:r>
      <w:r>
        <w:br/>
      </w:r>
      <w:r>
        <w:br/>
      </w:r>
    </w:p>
    <w:p w14:paraId="2A82F4CD" w14:textId="77777777" w:rsidR="009922F4" w:rsidRDefault="009922F4" w:rsidP="00575E86">
      <w:pPr>
        <w:pStyle w:val="Listaconnmeros"/>
      </w:pPr>
      <w:r>
        <w:t>¿Cómo debemos responder a las pruebas y por qué?  Santiago 1:2-4</w:t>
      </w:r>
    </w:p>
    <w:p w14:paraId="7CF63050" w14:textId="3F9F81B7" w:rsidR="009922F4" w:rsidRDefault="009D2B6D" w:rsidP="008C4BBC">
      <w:pPr>
        <w:pStyle w:val="respuesta"/>
      </w:pPr>
      <w:r>
        <w:t xml:space="preserve">Tenerlo por sumo gozo </w:t>
      </w:r>
      <w:r w:rsidR="009922F4">
        <w:t xml:space="preserve">cuando enfrentamos diversas pruebas. Es porque la prueba </w:t>
      </w:r>
      <w:r w:rsidR="002A7A1F">
        <w:t>de nuestra</w:t>
      </w:r>
      <w:r w:rsidR="009922F4">
        <w:t xml:space="preserve"> fe produce </w:t>
      </w:r>
      <w:r>
        <w:t>paciencia</w:t>
      </w:r>
      <w:r w:rsidR="009922F4">
        <w:t xml:space="preserve">. </w:t>
      </w:r>
      <w:r>
        <w:t>La paciencia</w:t>
      </w:r>
      <w:r w:rsidR="009922F4">
        <w:t xml:space="preserve"> debe hacernos perfectos e íntegros para que no nos falte nada en nuestro carácter.</w:t>
      </w:r>
      <w:r w:rsidR="001B6254">
        <w:t xml:space="preserve"> Las pruebas producen constancia o pueden producir un corazón endurecido, alejado, desánimo. </w:t>
      </w:r>
      <w:r w:rsidR="00F67939">
        <w:t>(Job y su esposa, Job 2:9-10)</w:t>
      </w:r>
      <w:r w:rsidR="009922F4">
        <w:br/>
      </w:r>
    </w:p>
    <w:p w14:paraId="0BA87715" w14:textId="77777777" w:rsidR="009922F4" w:rsidRPr="00A13242" w:rsidRDefault="009922F4" w:rsidP="009922F4"/>
    <w:p w14:paraId="58ED2A95" w14:textId="77777777" w:rsidR="009922F4" w:rsidRDefault="009922F4" w:rsidP="00575E86">
      <w:pPr>
        <w:pStyle w:val="Listaconnmeros"/>
      </w:pPr>
      <w:r>
        <w:t>Lea 1 Pedro 1:3-9. ¿Por qué los creyentes tenían gran alegría a pesar de sus diversas pruebas por un tiempo? 3-6</w:t>
      </w:r>
    </w:p>
    <w:p w14:paraId="1D877AAF" w14:textId="77777777" w:rsidR="009922F4" w:rsidRDefault="009922F4" w:rsidP="008C4BBC">
      <w:pPr>
        <w:pStyle w:val="respuesta"/>
      </w:pPr>
      <w:r>
        <w:t>Porque el poder de Dios los protegía hasta que llegara la salvación que se ha de revelar en los últimos tiempos.</w:t>
      </w:r>
      <w:r>
        <w:br/>
      </w:r>
      <w:r>
        <w:br/>
      </w:r>
    </w:p>
    <w:p w14:paraId="717A5C45" w14:textId="77777777" w:rsidR="009922F4" w:rsidRDefault="009922F4" w:rsidP="00575E86">
      <w:pPr>
        <w:pStyle w:val="Listaconnmeros"/>
      </w:pPr>
      <w:r>
        <w:t>¿Cuál era el propósito de las pruebas según el versículo 7?</w:t>
      </w:r>
    </w:p>
    <w:p w14:paraId="7E32B4F4" w14:textId="77777777" w:rsidR="009922F4" w:rsidRDefault="009922F4" w:rsidP="008C4BBC">
      <w:pPr>
        <w:pStyle w:val="respuesta"/>
      </w:pPr>
      <w:r>
        <w:t xml:space="preserve">Que nuestra </w:t>
      </w:r>
      <w:r w:rsidR="005350D1">
        <w:t>fe se purificada y se demostrará</w:t>
      </w:r>
      <w:r>
        <w:t xml:space="preserve"> que es digna de aprobación, gloria y honor cuando Jesucristo se revele. </w:t>
      </w:r>
      <w:r>
        <w:br/>
      </w:r>
      <w:r>
        <w:br/>
      </w:r>
      <w:r>
        <w:br/>
      </w:r>
    </w:p>
    <w:p w14:paraId="7A54F870" w14:textId="39AA1543" w:rsidR="009922F4" w:rsidRDefault="009922F4" w:rsidP="00575E86">
      <w:pPr>
        <w:pStyle w:val="Listaconnmeros"/>
      </w:pPr>
      <w:r>
        <w:t>En lugar de abandonar su amor por Cristo</w:t>
      </w:r>
      <w:r w:rsidR="001B6254">
        <w:t xml:space="preserve">, </w:t>
      </w:r>
      <w:r w:rsidR="002A7A1F">
        <w:t>¿qué</w:t>
      </w:r>
      <w:r>
        <w:t xml:space="preserve"> hicieron? V</w:t>
      </w:r>
      <w:r w:rsidR="00EF0F05">
        <w:t>v</w:t>
      </w:r>
      <w:r>
        <w:t>. 8-9</w:t>
      </w:r>
    </w:p>
    <w:p w14:paraId="28CBCE02" w14:textId="77777777" w:rsidR="009922F4" w:rsidRPr="00490894" w:rsidRDefault="009922F4" w:rsidP="008C4BBC">
      <w:pPr>
        <w:pStyle w:val="respuesta"/>
      </w:pPr>
      <w:r>
        <w:t>Lo amaron a pesar de no haberlo visto, se alegraron con un gozo indescriptible y glorioso porque estaban obteniendo la meta de su fe, que es la salvación.</w:t>
      </w:r>
    </w:p>
    <w:p w14:paraId="2DAAFD2B" w14:textId="77777777" w:rsidR="009922F4" w:rsidRDefault="009922F4" w:rsidP="009922F4">
      <w:pPr>
        <w:rPr>
          <w:b/>
          <w:u w:val="single"/>
        </w:rPr>
      </w:pPr>
    </w:p>
    <w:p w14:paraId="13BF1751" w14:textId="77777777" w:rsidR="009922F4" w:rsidRDefault="009922F4" w:rsidP="009922F4">
      <w:pPr>
        <w:rPr>
          <w:b/>
          <w:u w:val="single"/>
        </w:rPr>
      </w:pPr>
    </w:p>
    <w:p w14:paraId="24EE36D9" w14:textId="77777777" w:rsidR="009922F4" w:rsidRPr="001C3531" w:rsidRDefault="009922F4" w:rsidP="001C3531">
      <w:pPr>
        <w:rPr>
          <w:rFonts w:eastAsia="Times New Roman" w:cs="Times New Roman"/>
          <w:b/>
          <w:smallCaps/>
          <w:color w:val="000000" w:themeColor="text1"/>
          <w:spacing w:val="5"/>
          <w:kern w:val="28"/>
          <w:sz w:val="28"/>
          <w:szCs w:val="52"/>
          <w:lang w:eastAsia="es-ES"/>
        </w:rPr>
      </w:pPr>
      <w:r w:rsidRPr="001C3531">
        <w:rPr>
          <w:rFonts w:eastAsia="Times New Roman" w:cs="Times New Roman"/>
          <w:b/>
          <w:smallCaps/>
          <w:color w:val="000000" w:themeColor="text1"/>
          <w:spacing w:val="5"/>
          <w:kern w:val="28"/>
          <w:sz w:val="28"/>
          <w:szCs w:val="52"/>
          <w:lang w:eastAsia="es-ES"/>
        </w:rPr>
        <w:lastRenderedPageBreak/>
        <w:t>Con el paso del tiempo el descuido espiritual puede disminuir nuestro amor por Cristo.</w:t>
      </w:r>
      <w:r w:rsidR="00583E8D">
        <w:rPr>
          <w:rFonts w:eastAsia="Times New Roman" w:cs="Times New Roman"/>
          <w:b/>
          <w:smallCaps/>
          <w:color w:val="000000" w:themeColor="text1"/>
          <w:spacing w:val="5"/>
          <w:kern w:val="28"/>
          <w:sz w:val="28"/>
          <w:szCs w:val="52"/>
          <w:lang w:eastAsia="es-ES"/>
        </w:rPr>
        <w:br/>
      </w:r>
    </w:p>
    <w:p w14:paraId="61BAF40D" w14:textId="6248D547" w:rsidR="009922F4" w:rsidRPr="00604BFF" w:rsidRDefault="009922F4" w:rsidP="00575E86">
      <w:pPr>
        <w:pStyle w:val="Listaconnmeros"/>
      </w:pPr>
      <w:r>
        <w:t xml:space="preserve">La carta a los hebreos está escrita a creyentes que ya tenían muchos años en la fe. Sin </w:t>
      </w:r>
      <w:r w:rsidR="00D1154E">
        <w:t>embargo,</w:t>
      </w:r>
      <w:r>
        <w:t xml:space="preserve"> con el paso de los años su amor por Cristo estaba flaqueando. Si no nos esforzamos para mantener y mejorar nuestra relación con Cristo con el tiempo vamos poco a poco alejándonos de él. ¿Qué debían hacer los hebreos para volver a su primer amor por Cristo? </w:t>
      </w:r>
      <w:r>
        <w:br/>
      </w:r>
    </w:p>
    <w:p w14:paraId="5C319307" w14:textId="77777777" w:rsidR="009922F4" w:rsidRPr="00604BFF" w:rsidRDefault="009922F4" w:rsidP="00557415">
      <w:pPr>
        <w:pStyle w:val="10"/>
        <w:numPr>
          <w:ilvl w:val="0"/>
          <w:numId w:val="12"/>
        </w:numPr>
      </w:pPr>
      <w:r>
        <w:t>Hebreos 3:12-14</w:t>
      </w:r>
    </w:p>
    <w:p w14:paraId="74E25A7E" w14:textId="77777777" w:rsidR="009922F4" w:rsidRPr="00604BFF" w:rsidRDefault="009922F4" w:rsidP="008C4BBC">
      <w:pPr>
        <w:pStyle w:val="respuesta"/>
      </w:pPr>
      <w:r w:rsidRPr="00604BFF">
        <w:t>Tener cuidado de no apartarse del Señor. No endurecerse por el engaño del pecado.</w:t>
      </w:r>
      <w:r>
        <w:t xml:space="preserve"> Retener firme hasta el fin la confianza que tuvieron al principio.</w:t>
      </w:r>
      <w:r>
        <w:br/>
      </w:r>
      <w:r>
        <w:br/>
      </w:r>
    </w:p>
    <w:p w14:paraId="2AB683A5" w14:textId="77777777" w:rsidR="009922F4" w:rsidRPr="00604BFF" w:rsidRDefault="009922F4" w:rsidP="009922F4">
      <w:pPr>
        <w:pStyle w:val="10"/>
        <w:ind w:left="648"/>
      </w:pPr>
      <w:r>
        <w:t xml:space="preserve">Hebreos </w:t>
      </w:r>
      <w:r w:rsidRPr="00604BFF">
        <w:t>4:13</w:t>
      </w:r>
    </w:p>
    <w:p w14:paraId="36E50BC3" w14:textId="0C4D3E62" w:rsidR="009922F4" w:rsidRPr="00604BFF" w:rsidRDefault="002A7A1F" w:rsidP="008C4BBC">
      <w:pPr>
        <w:pStyle w:val="respuesta"/>
      </w:pPr>
      <w:r>
        <w:t>Hay que recordar</w:t>
      </w:r>
      <w:r w:rsidR="009922F4">
        <w:t xml:space="preserve"> que n</w:t>
      </w:r>
      <w:r w:rsidR="009922F4" w:rsidRPr="00604BFF">
        <w:t>inguna cosa creada escapa de la vista de Dios y tendremos que rendirle cuentas.</w:t>
      </w:r>
      <w:r w:rsidR="009922F4">
        <w:br/>
      </w:r>
    </w:p>
    <w:p w14:paraId="0C0101DF" w14:textId="77777777" w:rsidR="009922F4" w:rsidRPr="00604BFF" w:rsidRDefault="009922F4" w:rsidP="009922F4">
      <w:pPr>
        <w:pStyle w:val="10"/>
        <w:ind w:left="648"/>
      </w:pPr>
      <w:r>
        <w:t>Hebreos</w:t>
      </w:r>
      <w:r w:rsidRPr="00604BFF">
        <w:t xml:space="preserve"> 5:11-14</w:t>
      </w:r>
    </w:p>
    <w:p w14:paraId="1DB18D2C" w14:textId="73F5BB72" w:rsidR="009922F4" w:rsidRPr="00604BFF" w:rsidRDefault="009922F4" w:rsidP="008C4BBC">
      <w:pPr>
        <w:pStyle w:val="respuesta"/>
      </w:pPr>
      <w:r w:rsidRPr="00604BFF">
        <w:t xml:space="preserve">Algunos eran todavía en su infancia espiritual. Ya debían de ser </w:t>
      </w:r>
      <w:r w:rsidR="002A7A1F" w:rsidRPr="00604BFF">
        <w:t>maestros,</w:t>
      </w:r>
      <w:r w:rsidRPr="00604BFF">
        <w:t xml:space="preserve"> pero necesitaban que alguien volviera a enseñarles las verdades más elementales de la Palabra de Dios.</w:t>
      </w:r>
      <w:r>
        <w:t xml:space="preserve"> Debían buscar la madurez espiritual para distinguir entre lo bueno y lo malo.</w:t>
      </w:r>
      <w:r>
        <w:br/>
      </w:r>
    </w:p>
    <w:p w14:paraId="3F819D90" w14:textId="77777777" w:rsidR="009922F4" w:rsidRDefault="009922F4" w:rsidP="009922F4">
      <w:pPr>
        <w:pStyle w:val="10"/>
        <w:ind w:left="648"/>
      </w:pPr>
      <w:r>
        <w:t>Hebreos 6:11-12</w:t>
      </w:r>
    </w:p>
    <w:p w14:paraId="6A866936" w14:textId="77777777" w:rsidR="009922F4" w:rsidRPr="00FB7F6C" w:rsidRDefault="009922F4" w:rsidP="008C4BBC">
      <w:pPr>
        <w:pStyle w:val="respuesta"/>
      </w:pPr>
      <w:r>
        <w:t>Que siguieran mostrando ese mismo empeño hasta la realización final y completa de su esperanza. Que no fueran perezosos sino imitadores a quienes por su fe y paciencia heredan las promesas.</w:t>
      </w:r>
    </w:p>
    <w:p w14:paraId="417F3CE5" w14:textId="77777777" w:rsidR="009922F4" w:rsidRPr="00604BFF" w:rsidRDefault="009922F4" w:rsidP="009922F4">
      <w:pPr>
        <w:pStyle w:val="10"/>
        <w:ind w:left="648"/>
      </w:pPr>
      <w:r>
        <w:t>Hebreos</w:t>
      </w:r>
      <w:r w:rsidRPr="00604BFF">
        <w:t xml:space="preserve"> 10:23-25</w:t>
      </w:r>
    </w:p>
    <w:p w14:paraId="494FF5D5" w14:textId="77777777" w:rsidR="009922F4" w:rsidRPr="00604BFF" w:rsidRDefault="009922F4" w:rsidP="008C4BBC">
      <w:pPr>
        <w:pStyle w:val="respuesta"/>
      </w:pPr>
      <w:r w:rsidRPr="00604BFF">
        <w:t>No debían de dejar de congregarse como acostumbraban algunos. Más bien debían preocuparse y animarse los unos a los otros.</w:t>
      </w:r>
    </w:p>
    <w:p w14:paraId="1B96C1A6" w14:textId="77777777" w:rsidR="009922F4" w:rsidRPr="00604BFF" w:rsidRDefault="009922F4" w:rsidP="009922F4">
      <w:pPr>
        <w:pStyle w:val="10"/>
        <w:ind w:left="648"/>
      </w:pPr>
      <w:r>
        <w:t>Hebreos</w:t>
      </w:r>
      <w:r w:rsidRPr="00604BFF">
        <w:t xml:space="preserve"> 10:32-38</w:t>
      </w:r>
    </w:p>
    <w:p w14:paraId="018FCBE9" w14:textId="77777777" w:rsidR="009922F4" w:rsidRPr="00604BFF" w:rsidRDefault="009922F4" w:rsidP="008C4BBC">
      <w:pPr>
        <w:pStyle w:val="respuesta"/>
      </w:pPr>
      <w:r w:rsidRPr="00604BFF">
        <w:t>Que en el pasado habían sido fieles y sufrieron mucho por amor a Cristo. Que no perdieran la confianza porque será grande la recompensa. Si uno se vuelve atrás no será del agrado de Dios.</w:t>
      </w:r>
      <w:r w:rsidR="00EF0F05">
        <w:br/>
      </w:r>
    </w:p>
    <w:p w14:paraId="048E4B84" w14:textId="77777777" w:rsidR="009922F4" w:rsidRPr="00604BFF" w:rsidRDefault="009922F4" w:rsidP="009922F4">
      <w:pPr>
        <w:pStyle w:val="10"/>
        <w:ind w:left="648"/>
      </w:pPr>
      <w:r>
        <w:t>Hebreos</w:t>
      </w:r>
      <w:r w:rsidRPr="00604BFF">
        <w:t xml:space="preserve"> 12:1-3</w:t>
      </w:r>
    </w:p>
    <w:p w14:paraId="61F3BE53" w14:textId="77777777" w:rsidR="009922F4" w:rsidRDefault="009922F4" w:rsidP="008C4BBC">
      <w:pPr>
        <w:pStyle w:val="respuesta"/>
      </w:pPr>
      <w:r w:rsidRPr="00604BFF">
        <w:t>Debían despojarse del lastre que les estorbaba, en especial el pecado. Fijar la mirada en Jesús para no cansarse y perder el ánimo.</w:t>
      </w:r>
      <w:r w:rsidR="00EF0F05">
        <w:br/>
      </w:r>
    </w:p>
    <w:p w14:paraId="5ED96467" w14:textId="77777777" w:rsidR="009922F4" w:rsidRDefault="009922F4" w:rsidP="00575E86">
      <w:pPr>
        <w:pStyle w:val="Listaconnmeros"/>
      </w:pPr>
      <w:r>
        <w:t>Las malas influencias de otros, las pruebas y dificultades de la vida y el descuido espiritual pued</w:t>
      </w:r>
      <w:r w:rsidR="00512013">
        <w:t>a</w:t>
      </w:r>
      <w:r>
        <w:t xml:space="preserve">n afectar nuestro amor por Cristo. ¿Cuál de las tres es más peligro para usted? </w:t>
      </w:r>
    </w:p>
    <w:p w14:paraId="54EDB3BC" w14:textId="77777777" w:rsidR="009922F4" w:rsidRDefault="009922F4" w:rsidP="009922F4"/>
    <w:p w14:paraId="4A40D6E5" w14:textId="77777777" w:rsidR="009922F4" w:rsidRDefault="009922F4" w:rsidP="009922F4">
      <w:pPr>
        <w:pStyle w:val="Ttulo"/>
      </w:pPr>
      <w:bookmarkStart w:id="6" w:name="_Toc394315387"/>
      <w:r>
        <w:lastRenderedPageBreak/>
        <w:t xml:space="preserve">Lección 7 – </w:t>
      </w:r>
      <w:r w:rsidR="001C3531" w:rsidRPr="001C3531">
        <w:t xml:space="preserve">Como Volver A </w:t>
      </w:r>
      <w:r w:rsidR="000C21B3">
        <w:t>Su</w:t>
      </w:r>
      <w:r w:rsidR="001C3531" w:rsidRPr="001C3531">
        <w:t xml:space="preserve"> Primer Amor Por Cristo</w:t>
      </w:r>
      <w:r>
        <w:t>.</w:t>
      </w:r>
      <w:bookmarkEnd w:id="6"/>
    </w:p>
    <w:p w14:paraId="3480DAB8" w14:textId="77777777" w:rsidR="009922F4" w:rsidRDefault="009922F4" w:rsidP="009922F4">
      <w:pPr>
        <w:rPr>
          <w:lang w:eastAsia="es-ES"/>
        </w:rPr>
      </w:pPr>
      <w:r>
        <w:rPr>
          <w:lang w:eastAsia="es-ES"/>
        </w:rPr>
        <w:t>Objetivo de esta lección: arrepentirnos de haber dejado nuestro primer amor por Cristo y comenzar desde ahora a amarle como él lo merece.</w:t>
      </w:r>
    </w:p>
    <w:p w14:paraId="4E53A247" w14:textId="77777777" w:rsidR="009922F4" w:rsidRPr="00F96D13" w:rsidRDefault="009922F4" w:rsidP="009922F4">
      <w:pPr>
        <w:rPr>
          <w:lang w:eastAsia="es-ES"/>
        </w:rPr>
      </w:pPr>
    </w:p>
    <w:p w14:paraId="79856B09" w14:textId="68D114DE" w:rsidR="009922F4" w:rsidRDefault="009922F4" w:rsidP="009922F4">
      <w:r>
        <w:t xml:space="preserve">El materialismo, el amor del mundo, las malas influencias de otros, las pruebas y dificultades de la vida y el descuido espiritual pueden afectar nuestro amor por Cristo. Hay un sin número de otras cosas que también nos pueden alejar de nuestro primer amor </w:t>
      </w:r>
      <w:r w:rsidR="001B6254">
        <w:t>por</w:t>
      </w:r>
      <w:r>
        <w:t xml:space="preserve"> Cristo. Ahora queremos ver lo que debemos hacer para volver a nuestro primer amor por él. Sin </w:t>
      </w:r>
      <w:r w:rsidR="002A7A1F">
        <w:t>embargo,</w:t>
      </w:r>
      <w:r>
        <w:t xml:space="preserve"> antes de que podemos volver a nuestro primer amor por Cristo necesitamos reconocer que hay otra cosa importante que también puede disminuir este amor. Es tan sutil que muchas veces ni nos damos cuenta de ella.</w:t>
      </w:r>
    </w:p>
    <w:p w14:paraId="0E683208" w14:textId="77777777" w:rsidR="009922F4" w:rsidRDefault="009922F4" w:rsidP="009922F4">
      <w:pPr>
        <w:pStyle w:val="cabezera"/>
      </w:pPr>
      <w:r w:rsidRPr="00604BFF">
        <w:t xml:space="preserve">Como creyentes </w:t>
      </w:r>
      <w:r>
        <w:t>debemos despertarnos</w:t>
      </w:r>
      <w:r w:rsidRPr="00604BFF">
        <w:t xml:space="preserve"> espiritualmente.</w:t>
      </w:r>
    </w:p>
    <w:p w14:paraId="4E5416D3" w14:textId="77777777" w:rsidR="009922F4" w:rsidRPr="00604BFF" w:rsidRDefault="009922F4" w:rsidP="009D2B6D">
      <w:pPr>
        <w:pStyle w:val="Listaconnmeros"/>
        <w:numPr>
          <w:ilvl w:val="0"/>
          <w:numId w:val="35"/>
        </w:numPr>
      </w:pPr>
      <w:r>
        <w:t xml:space="preserve">Este peligro es tan grande que la Biblia habla mucho sobre el tema. </w:t>
      </w:r>
      <w:r w:rsidRPr="00604BFF">
        <w:t>¿Qué es lo que debemos hacer según los siguientes pasajes?</w:t>
      </w:r>
    </w:p>
    <w:p w14:paraId="0AFC8628" w14:textId="77777777" w:rsidR="009922F4" w:rsidRPr="00604BFF" w:rsidRDefault="009922F4" w:rsidP="004451E9">
      <w:pPr>
        <w:pStyle w:val="A"/>
      </w:pPr>
      <w:r w:rsidRPr="00604BFF">
        <w:t>Romanos 13:11-14</w:t>
      </w:r>
    </w:p>
    <w:p w14:paraId="14B3566B" w14:textId="77777777" w:rsidR="009922F4" w:rsidRDefault="009922F4" w:rsidP="008C4BBC">
      <w:pPr>
        <w:pStyle w:val="respuesta"/>
      </w:pPr>
      <w:r w:rsidRPr="00604BFF">
        <w:t>Estar consciente</w:t>
      </w:r>
      <w:r>
        <w:t>s</w:t>
      </w:r>
      <w:r w:rsidRPr="00604BFF">
        <w:t xml:space="preserve"> de</w:t>
      </w:r>
      <w:r>
        <w:t>l</w:t>
      </w:r>
      <w:r w:rsidRPr="00604BFF">
        <w:t xml:space="preserve"> tiempo en que vivimos </w:t>
      </w:r>
      <w:r w:rsidR="008C18DA">
        <w:t xml:space="preserve">y </w:t>
      </w:r>
      <w:r w:rsidR="009D2B6D" w:rsidRPr="009D2B6D">
        <w:t>levantarnos del sueño; porque ahora está más cerca de nosotros nuestra salvación que cuando creímos.</w:t>
      </w:r>
      <w:r w:rsidR="009D2B6D">
        <w:t xml:space="preserve"> Vestirnos del Señor Jesucristo y no proveer por los deseos de la carne.</w:t>
      </w:r>
    </w:p>
    <w:p w14:paraId="3F070EF4" w14:textId="77777777" w:rsidR="009922F4" w:rsidRPr="00604BFF" w:rsidRDefault="009922F4" w:rsidP="004451E9">
      <w:pPr>
        <w:pStyle w:val="A"/>
      </w:pPr>
      <w:r w:rsidRPr="00604BFF">
        <w:t xml:space="preserve">1 Corintios 16:13 </w:t>
      </w:r>
    </w:p>
    <w:p w14:paraId="0CD57671" w14:textId="77777777" w:rsidR="009D2B6D" w:rsidRDefault="009D2B6D" w:rsidP="009D2B6D">
      <w:pPr>
        <w:pStyle w:val="respuesta"/>
      </w:pPr>
      <w:r>
        <w:t>Velar y estar firmes</w:t>
      </w:r>
      <w:r w:rsidRPr="009D2B6D">
        <w:t xml:space="preserve"> en la fe; port</w:t>
      </w:r>
      <w:r>
        <w:t>arnos</w:t>
      </w:r>
      <w:r w:rsidRPr="009D2B6D">
        <w:t xml:space="preserve"> varonilmente, y esforz</w:t>
      </w:r>
      <w:r>
        <w:t>arnos.</w:t>
      </w:r>
    </w:p>
    <w:p w14:paraId="742D91AF" w14:textId="77777777" w:rsidR="009922F4" w:rsidRPr="00604BFF" w:rsidRDefault="009922F4" w:rsidP="004451E9">
      <w:pPr>
        <w:pStyle w:val="A"/>
      </w:pPr>
      <w:r w:rsidRPr="00604BFF">
        <w:t xml:space="preserve">Efesios 5:8-17 </w:t>
      </w:r>
    </w:p>
    <w:p w14:paraId="133ACF1A" w14:textId="77777777" w:rsidR="009922F4" w:rsidRPr="00604BFF" w:rsidRDefault="009922F4" w:rsidP="008C4BBC">
      <w:pPr>
        <w:pStyle w:val="respuesta"/>
      </w:pPr>
      <w:r w:rsidRPr="00604BFF">
        <w:t>Somos luz en el Señor y debemos vivir como hijos de luz. En lugar de estar involucrados en las obras de la oscuridad debemos despertarnos.</w:t>
      </w:r>
    </w:p>
    <w:p w14:paraId="5227DAE8" w14:textId="77777777" w:rsidR="009922F4" w:rsidRPr="00604BFF" w:rsidRDefault="009922F4" w:rsidP="004451E9">
      <w:pPr>
        <w:pStyle w:val="A"/>
      </w:pPr>
      <w:r w:rsidRPr="00604BFF">
        <w:t xml:space="preserve">1 Tesalonicenses 5:4-11 </w:t>
      </w:r>
    </w:p>
    <w:p w14:paraId="5E05D48A" w14:textId="77777777" w:rsidR="009922F4" w:rsidRPr="00604BFF" w:rsidRDefault="009922F4" w:rsidP="008C4BBC">
      <w:pPr>
        <w:pStyle w:val="respuesta"/>
      </w:pPr>
      <w:r w:rsidRPr="00604BFF">
        <w:t xml:space="preserve">Somos hijos de la luz y del día. No debemos dormirnos como los demás sino mantenernos alerta y en nuestro sano juicio. Somos protegidos por la coraza de la fe y del amor, y por el casco de la esperanza de salvación. Anímense y edifíquense unos a otros. </w:t>
      </w:r>
    </w:p>
    <w:p w14:paraId="20B79F4E" w14:textId="77777777" w:rsidR="009922F4" w:rsidRPr="00604BFF" w:rsidRDefault="009922F4" w:rsidP="004451E9">
      <w:pPr>
        <w:pStyle w:val="A"/>
      </w:pPr>
      <w:r w:rsidRPr="00604BFF">
        <w:t>1 Pedro 5:8</w:t>
      </w:r>
    </w:p>
    <w:p w14:paraId="3F673FC3" w14:textId="77777777" w:rsidR="009922F4" w:rsidRPr="00604BFF" w:rsidRDefault="009922F4" w:rsidP="008C4BBC">
      <w:pPr>
        <w:pStyle w:val="respuesta"/>
      </w:pPr>
      <w:r w:rsidRPr="00604BFF">
        <w:t>Hay que tener dominio propio y mantenernos alertas porque el diablo nos está cazando como león rugiente.</w:t>
      </w:r>
    </w:p>
    <w:p w14:paraId="7706002A" w14:textId="77777777" w:rsidR="009922F4" w:rsidRDefault="009922F4" w:rsidP="00575E86">
      <w:pPr>
        <w:pStyle w:val="Listaconnmeros"/>
      </w:pPr>
      <w:r w:rsidRPr="007A54C1">
        <w:t>Cuando</w:t>
      </w:r>
      <w:r>
        <w:t xml:space="preserve"> los creyentes de</w:t>
      </w:r>
      <w:r w:rsidRPr="007A54C1">
        <w:t xml:space="preserve"> la Iglesia de Éfeso había</w:t>
      </w:r>
      <w:r>
        <w:t>n</w:t>
      </w:r>
      <w:r w:rsidRPr="007A54C1">
        <w:t xml:space="preserve"> abandonado su primer </w:t>
      </w:r>
      <w:r>
        <w:t xml:space="preserve">amor </w:t>
      </w:r>
      <w:r w:rsidRPr="007A54C1">
        <w:t xml:space="preserve">por Cristo, </w:t>
      </w:r>
      <w:r>
        <w:t>Jesús les dijo lo que debían hacer para volver a su primer amor. ¿Cuáles tres cosas son? Apocalipsis 2:5 (1286)</w:t>
      </w:r>
    </w:p>
    <w:p w14:paraId="3C4153C7" w14:textId="77777777" w:rsidR="009922F4" w:rsidRDefault="009922F4" w:rsidP="004451E9">
      <w:pPr>
        <w:pStyle w:val="A"/>
        <w:numPr>
          <w:ilvl w:val="0"/>
          <w:numId w:val="36"/>
        </w:numPr>
      </w:pPr>
    </w:p>
    <w:p w14:paraId="3137D156" w14:textId="77777777" w:rsidR="009922F4" w:rsidRDefault="004451E9" w:rsidP="004451E9">
      <w:pPr>
        <w:pStyle w:val="respuesta"/>
      </w:pPr>
      <w:r w:rsidRPr="004451E9">
        <w:t xml:space="preserve">Recuerda, por tanto, de dónde has caído. </w:t>
      </w:r>
      <w:r w:rsidR="009922F4">
        <w:t xml:space="preserve">  </w:t>
      </w:r>
    </w:p>
    <w:p w14:paraId="45669421" w14:textId="77777777" w:rsidR="009922F4" w:rsidRDefault="009922F4" w:rsidP="004451E9">
      <w:pPr>
        <w:pStyle w:val="A"/>
      </w:pPr>
    </w:p>
    <w:p w14:paraId="0B4D7F32" w14:textId="77777777" w:rsidR="009922F4" w:rsidRDefault="009922F4" w:rsidP="008C4BBC">
      <w:pPr>
        <w:pStyle w:val="respuesta"/>
      </w:pPr>
      <w:r>
        <w:t xml:space="preserve">Arrepiéntete. </w:t>
      </w:r>
    </w:p>
    <w:p w14:paraId="37156666" w14:textId="77777777" w:rsidR="004451E9" w:rsidRPr="004451E9" w:rsidRDefault="004451E9" w:rsidP="004451E9">
      <w:pPr>
        <w:pStyle w:val="A"/>
      </w:pPr>
    </w:p>
    <w:p w14:paraId="4B062A99" w14:textId="77777777" w:rsidR="009922F4" w:rsidRPr="00604BFF" w:rsidRDefault="004451E9" w:rsidP="004451E9">
      <w:pPr>
        <w:pStyle w:val="respuesta"/>
      </w:pPr>
      <w:r>
        <w:t>H</w:t>
      </w:r>
      <w:r w:rsidRPr="004451E9">
        <w:t>az las primeras obras</w:t>
      </w:r>
      <w:r>
        <w:t>.</w:t>
      </w:r>
    </w:p>
    <w:p w14:paraId="469D1DBA" w14:textId="77777777" w:rsidR="009922F4" w:rsidRDefault="009922F4" w:rsidP="00575E86">
      <w:pPr>
        <w:pStyle w:val="Listaconnmeros"/>
      </w:pPr>
      <w:r>
        <w:rPr>
          <w:noProof/>
          <w:lang w:eastAsia="es-MX"/>
        </w:rPr>
        <w:lastRenderedPageBreak/>
        <mc:AlternateContent>
          <mc:Choice Requires="wps">
            <w:drawing>
              <wp:anchor distT="0" distB="0" distL="114300" distR="114300" simplePos="0" relativeHeight="251661312" behindDoc="0" locked="0" layoutInCell="1" allowOverlap="1" wp14:anchorId="7ACE2F52" wp14:editId="52FA5559">
                <wp:simplePos x="0" y="0"/>
                <wp:positionH relativeFrom="column">
                  <wp:posOffset>4514850</wp:posOffset>
                </wp:positionH>
                <wp:positionV relativeFrom="paragraph">
                  <wp:posOffset>613410</wp:posOffset>
                </wp:positionV>
                <wp:extent cx="1838325" cy="866775"/>
                <wp:effectExtent l="0" t="0" r="28575" b="28575"/>
                <wp:wrapSquare wrapText="bothSides"/>
                <wp:docPr id="4" name="3 Cuadro de 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38325" cy="8667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1FF135F" w14:textId="77777777" w:rsidR="00575E86" w:rsidRDefault="00575E86" w:rsidP="009922F4">
                            <w:r>
                              <w:t>Arrepentimiento es reconocer mi error y tomar las acciones necesarias para corregirlo.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CE2F52" id="3 Cuadro de texto" o:spid="_x0000_s1030" type="#_x0000_t202" style="position:absolute;left:0;text-align:left;margin-left:355.5pt;margin-top:48.3pt;width:144.75pt;height:68.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" fillcolor="white [3201]" strokeweight=".5pt">
                <v:path arrowok="t"/>
                <v:textbox>
                  <w:txbxContent>
                    <w:p w14:paraId="21FF135F" w14:textId="77777777" w:rsidR="00575E86" w:rsidRDefault="00575E86" w:rsidP="009922F4">
                      <w:r>
                        <w:t>Arrepentimiento es reconocer mi error y tomar las acciones necesarias para corregirlo.</w:t>
                      </w:r>
                    </w:p>
                  </w:txbxContent>
                </v:textbox>
                <w10:wrap type="square"/>
              </v:shape>
            </w:pict>
          </mc:Fallback>
        </mc:AlternateContent>
      </w:r>
      <w:r>
        <w:t xml:space="preserve">En la </w:t>
      </w:r>
      <w:r w:rsidR="00512013">
        <w:t>tercer</w:t>
      </w:r>
      <w:r>
        <w:t>a lección vimos la importancia de recordar todo lo que Cristo ha hecho por nosotros. Nuestra tendencia</w:t>
      </w:r>
      <w:r w:rsidR="00AA60E1">
        <w:t xml:space="preserve"> </w:t>
      </w:r>
      <w:r>
        <w:t>es</w:t>
      </w:r>
      <w:r w:rsidR="00AA60E1">
        <w:t xml:space="preserve"> no</w:t>
      </w:r>
      <w:r>
        <w:t xml:space="preserve"> tener presente todo lo que Cristo ha hecho por nosotros y por consecuencia se va apagando nuestro amor por él. ¿Por qué es necesario arrepentirnos para volver a nuestro primer amor?</w:t>
      </w:r>
    </w:p>
    <w:p w14:paraId="148A42DD" w14:textId="77777777" w:rsidR="009922F4" w:rsidRDefault="009922F4" w:rsidP="008C4BBC">
      <w:pPr>
        <w:pStyle w:val="respuesta"/>
      </w:pPr>
      <w:r>
        <w:t xml:space="preserve">Primero tengo que reconocer que ando mal. No amo a Cristo cómo debo hacerlo. Luego el arrepentimiento me motiva a tomar acciones para renovar mi amor por Él. </w:t>
      </w:r>
    </w:p>
    <w:p w14:paraId="1733C70B" w14:textId="207508FB" w:rsidR="009922F4" w:rsidRDefault="009922F4" w:rsidP="009922F4">
      <w:r>
        <w:t xml:space="preserve">¿Reconoce que le falta amar </w:t>
      </w:r>
      <w:r w:rsidR="00EF0F05">
        <w:t xml:space="preserve">más </w:t>
      </w:r>
      <w:r>
        <w:t xml:space="preserve">a Cristo? Si es así, entonces es </w:t>
      </w:r>
      <w:r w:rsidR="002A7A1F">
        <w:t>tiempo para hacer</w:t>
      </w:r>
      <w:r>
        <w:t xml:space="preserve"> las cosas que hacía al principio.</w:t>
      </w:r>
    </w:p>
    <w:p w14:paraId="3867B1A9" w14:textId="77777777" w:rsidR="009922F4" w:rsidRDefault="009922F4" w:rsidP="009922F4"/>
    <w:p w14:paraId="7D1770DD" w14:textId="77777777" w:rsidR="009922F4" w:rsidRPr="009D2B6D" w:rsidRDefault="009D2B6D" w:rsidP="009922F4">
      <w:pPr>
        <w:pStyle w:val="cabezera"/>
        <w:jc w:val="left"/>
      </w:pPr>
      <w:r w:rsidRPr="009D2B6D">
        <w:rPr>
          <w:rFonts w:ascii="Georgia" w:hAnsi="Georgia" w:cs="Georgia"/>
          <w:szCs w:val="28"/>
          <w:lang w:eastAsia="en-US"/>
        </w:rPr>
        <w:t>ha</w:t>
      </w:r>
      <w:r w:rsidR="004451E9">
        <w:rPr>
          <w:rFonts w:ascii="Georgia" w:hAnsi="Georgia" w:cs="Georgia"/>
          <w:szCs w:val="28"/>
          <w:lang w:eastAsia="en-US"/>
        </w:rPr>
        <w:t>z</w:t>
      </w:r>
      <w:r w:rsidRPr="009D2B6D">
        <w:rPr>
          <w:rFonts w:ascii="Georgia" w:hAnsi="Georgia" w:cs="Georgia"/>
          <w:szCs w:val="28"/>
          <w:lang w:eastAsia="en-US"/>
        </w:rPr>
        <w:t xml:space="preserve"> las primeras obras</w:t>
      </w:r>
      <w:r w:rsidR="009922F4" w:rsidRPr="009D2B6D">
        <w:t>.</w:t>
      </w:r>
    </w:p>
    <w:p w14:paraId="0751D1A3" w14:textId="2E6C3A04" w:rsidR="009922F4" w:rsidRDefault="009922F4" w:rsidP="00575E86">
      <w:pPr>
        <w:pStyle w:val="Listaconnmeros"/>
      </w:pPr>
      <w:r>
        <w:t xml:space="preserve">Al principio a pesar de no tener mucha </w:t>
      </w:r>
      <w:r w:rsidR="00ED1DE7">
        <w:t>experiencia intentamos</w:t>
      </w:r>
      <w:r>
        <w:t xml:space="preserve"> servir a Cristo con fervor, amor y diligencia. Quisimos agradarle por todo lo que Él había hecho por nosotros. </w:t>
      </w:r>
      <w:r w:rsidRPr="002131D9">
        <w:t xml:space="preserve">Encontramos en las Escrituras varias exhortaciones para ser fervientes en nuestra relación con Cristo. ¿Qué </w:t>
      </w:r>
      <w:r>
        <w:t xml:space="preserve">nos exhortan hacer </w:t>
      </w:r>
      <w:r w:rsidRPr="002131D9">
        <w:t>los siguientes pasajes?</w:t>
      </w:r>
    </w:p>
    <w:p w14:paraId="68E41DB9" w14:textId="77777777" w:rsidR="009922F4" w:rsidRPr="00EF0F05" w:rsidRDefault="009922F4" w:rsidP="00557415">
      <w:pPr>
        <w:pStyle w:val="10"/>
        <w:numPr>
          <w:ilvl w:val="0"/>
          <w:numId w:val="31"/>
        </w:numPr>
        <w:rPr>
          <w:rFonts w:ascii="Georgia" w:hAnsi="Georgia"/>
          <w:color w:val="625B5B"/>
          <w:sz w:val="23"/>
          <w:szCs w:val="23"/>
        </w:rPr>
      </w:pPr>
      <w:r>
        <w:t xml:space="preserve">Romanos 12:11, </w:t>
      </w:r>
    </w:p>
    <w:p w14:paraId="1255354D" w14:textId="77777777" w:rsidR="009922F4" w:rsidRPr="00E0318A" w:rsidRDefault="009922F4" w:rsidP="008C4BBC">
      <w:pPr>
        <w:pStyle w:val="respuesta"/>
      </w:pPr>
      <w:r>
        <w:t>Ser diligentes, con el fervor que da el Espíritu, Fervor es hervirse en su espíritu. Entusiasmo, ardor, eficacia con que se hace algo. No darle las sobras o sin mucho entusiasmo.</w:t>
      </w:r>
      <w:r>
        <w:br/>
      </w:r>
    </w:p>
    <w:p w14:paraId="69EA7E72" w14:textId="77777777" w:rsidR="00EF0F05" w:rsidRDefault="00EF0F05" w:rsidP="00EF0F05">
      <w:pPr>
        <w:pStyle w:val="10"/>
      </w:pPr>
      <w:r>
        <w:t>1 Corintios 15:58</w:t>
      </w:r>
    </w:p>
    <w:p w14:paraId="6401D373" w14:textId="77777777" w:rsidR="00EF0F05" w:rsidRPr="00EC046F" w:rsidRDefault="00EF0F05" w:rsidP="00EF0F05">
      <w:pPr>
        <w:pStyle w:val="respuesta"/>
      </w:pPr>
      <w:r>
        <w:t>Mantenernos firmes e inconmovibles, progresando siempre en la obra del Señor, conscientes de que su trabajo en el Señor no es en vano.</w:t>
      </w:r>
      <w:r>
        <w:br/>
      </w:r>
    </w:p>
    <w:p w14:paraId="3519BC2B" w14:textId="77777777" w:rsidR="009922F4" w:rsidRDefault="009922F4" w:rsidP="009922F4">
      <w:pPr>
        <w:pStyle w:val="10"/>
        <w:ind w:left="648"/>
      </w:pPr>
      <w:r>
        <w:t>Gálatas 6:9</w:t>
      </w:r>
    </w:p>
    <w:p w14:paraId="37548BD9" w14:textId="77777777" w:rsidR="009922F4" w:rsidRDefault="009922F4" w:rsidP="008C4BBC">
      <w:pPr>
        <w:pStyle w:val="respuesta"/>
      </w:pPr>
      <w:r>
        <w:t xml:space="preserve">No </w:t>
      </w:r>
      <w:r w:rsidR="008C18DA">
        <w:t>cansarse</w:t>
      </w:r>
      <w:r>
        <w:t xml:space="preserve"> de hacer el bien</w:t>
      </w:r>
      <w:r>
        <w:br/>
      </w:r>
    </w:p>
    <w:p w14:paraId="4185CF96" w14:textId="77777777" w:rsidR="009922F4" w:rsidRDefault="009922F4" w:rsidP="009922F4">
      <w:pPr>
        <w:pStyle w:val="10"/>
        <w:ind w:left="648"/>
      </w:pPr>
      <w:r>
        <w:t>Col. 3:23</w:t>
      </w:r>
      <w:r w:rsidR="00512013">
        <w:t>-24</w:t>
      </w:r>
    </w:p>
    <w:p w14:paraId="45797978" w14:textId="77777777" w:rsidR="009922F4" w:rsidRDefault="009922F4" w:rsidP="008C4BBC">
      <w:pPr>
        <w:pStyle w:val="respuesta"/>
      </w:pPr>
      <w:r>
        <w:t>Trabajar de buena gana.</w:t>
      </w:r>
      <w:r>
        <w:br/>
      </w:r>
    </w:p>
    <w:p w14:paraId="6035D179" w14:textId="77777777" w:rsidR="009922F4" w:rsidRPr="00604BFF" w:rsidRDefault="009922F4" w:rsidP="009922F4">
      <w:pPr>
        <w:pStyle w:val="10"/>
        <w:ind w:left="648"/>
      </w:pPr>
      <w:r w:rsidRPr="00604BFF">
        <w:t>1 Timoteo 4:15</w:t>
      </w:r>
    </w:p>
    <w:p w14:paraId="0BB209D8" w14:textId="77777777" w:rsidR="009922F4" w:rsidRPr="00604BFF" w:rsidRDefault="009922F4" w:rsidP="008C4BBC">
      <w:pPr>
        <w:pStyle w:val="respuesta"/>
      </w:pPr>
      <w:r w:rsidRPr="00604BFF">
        <w:t>S</w:t>
      </w:r>
      <w:r>
        <w:t>er diligente</w:t>
      </w:r>
      <w:r w:rsidRPr="00604BFF">
        <w:t xml:space="preserve"> en estos asuntos; entrégate de lleno a ellos, de modo que todos puedan ver que estás progresando.</w:t>
      </w:r>
      <w:r>
        <w:br/>
      </w:r>
    </w:p>
    <w:p w14:paraId="483052C0" w14:textId="77777777" w:rsidR="009922F4" w:rsidRPr="00604BFF" w:rsidRDefault="009922F4" w:rsidP="009922F4">
      <w:pPr>
        <w:pStyle w:val="10"/>
        <w:ind w:left="648"/>
      </w:pPr>
      <w:r w:rsidRPr="00604BFF">
        <w:t>2 Timoteo 1:6</w:t>
      </w:r>
    </w:p>
    <w:p w14:paraId="00E35AD5" w14:textId="77777777" w:rsidR="009922F4" w:rsidRPr="0035650C" w:rsidRDefault="009922F4" w:rsidP="008C4BBC">
      <w:pPr>
        <w:pStyle w:val="respuesta"/>
      </w:pPr>
      <w:r w:rsidRPr="00604BFF">
        <w:t>Avivar la llama del don de Dios.</w:t>
      </w:r>
      <w:r>
        <w:br/>
      </w:r>
    </w:p>
    <w:p w14:paraId="2D205102" w14:textId="77777777" w:rsidR="009922F4" w:rsidRDefault="009922F4" w:rsidP="009922F4">
      <w:pPr>
        <w:pStyle w:val="10"/>
        <w:ind w:left="648"/>
      </w:pPr>
      <w:r>
        <w:t>Hebreos 6:10</w:t>
      </w:r>
    </w:p>
    <w:p w14:paraId="4BD072F9" w14:textId="77777777" w:rsidR="009922F4" w:rsidRDefault="009922F4" w:rsidP="008C4BBC">
      <w:pPr>
        <w:pStyle w:val="respuesta"/>
      </w:pPr>
      <w:r>
        <w:t>Obras de amor sirviendo a los santos.</w:t>
      </w:r>
      <w:r>
        <w:br/>
      </w:r>
    </w:p>
    <w:p w14:paraId="16D7971C" w14:textId="77777777" w:rsidR="009922F4" w:rsidRDefault="009922F4" w:rsidP="009922F4">
      <w:pPr>
        <w:pStyle w:val="10"/>
        <w:ind w:left="648"/>
      </w:pPr>
      <w:r>
        <w:lastRenderedPageBreak/>
        <w:t>Santiago 5:17-18</w:t>
      </w:r>
    </w:p>
    <w:p w14:paraId="67CCC478" w14:textId="77777777" w:rsidR="009922F4" w:rsidRPr="00604BFF" w:rsidRDefault="009922F4" w:rsidP="008C4BBC">
      <w:pPr>
        <w:pStyle w:val="respuesta"/>
      </w:pPr>
      <w:r>
        <w:t>Orar con fervor.</w:t>
      </w:r>
    </w:p>
    <w:p w14:paraId="359A0B62" w14:textId="77777777" w:rsidR="009922F4" w:rsidRDefault="009922F4" w:rsidP="009922F4">
      <w:pPr>
        <w:pStyle w:val="10"/>
        <w:ind w:left="648"/>
      </w:pPr>
      <w:r w:rsidRPr="00604BFF">
        <w:t>1</w:t>
      </w:r>
      <w:r w:rsidR="00EF0F05">
        <w:t xml:space="preserve"> Pedro 2:1-2 </w:t>
      </w:r>
    </w:p>
    <w:p w14:paraId="71B375A2" w14:textId="77777777" w:rsidR="009922F4" w:rsidRPr="00604BFF" w:rsidRDefault="009922F4" w:rsidP="008C4BBC">
      <w:pPr>
        <w:pStyle w:val="respuesta"/>
      </w:pPr>
      <w:r>
        <w:t xml:space="preserve">Desear con ansias la leche </w:t>
      </w:r>
      <w:r w:rsidR="004451E9">
        <w:t>no adulterada</w:t>
      </w:r>
      <w:r>
        <w:t xml:space="preserve"> de la Palabra.</w:t>
      </w:r>
    </w:p>
    <w:p w14:paraId="0CB4A930" w14:textId="77777777" w:rsidR="009922F4" w:rsidRPr="00604BFF" w:rsidRDefault="009922F4" w:rsidP="009922F4">
      <w:pPr>
        <w:pStyle w:val="10"/>
        <w:ind w:left="648"/>
      </w:pPr>
      <w:r w:rsidRPr="00604BFF">
        <w:t>2 Pedro 1:5-11</w:t>
      </w:r>
    </w:p>
    <w:p w14:paraId="09CB481E" w14:textId="77777777" w:rsidR="009922F4" w:rsidRDefault="009922F4" w:rsidP="008C4BBC">
      <w:pPr>
        <w:pStyle w:val="respuesta"/>
      </w:pPr>
      <w:r w:rsidRPr="00604BFF">
        <w:t>Esforzarnos para añadir a nuestra fe virtud y otras cualidades.</w:t>
      </w:r>
      <w:r>
        <w:br/>
      </w:r>
    </w:p>
    <w:p w14:paraId="569A6AC8" w14:textId="77777777" w:rsidR="009922F4" w:rsidRPr="00D9585E" w:rsidRDefault="009922F4" w:rsidP="00575E86">
      <w:pPr>
        <w:pStyle w:val="Listaconnmeros"/>
        <w:rPr>
          <w:b/>
        </w:rPr>
      </w:pPr>
      <w:r>
        <w:t>Lea el salmo 63:1-8.  En este salmo el salmista David expresa su amor por Dios y las razones porque lo ama tanto. Termine la tabla.</w:t>
      </w:r>
      <w:r>
        <w:br/>
      </w:r>
    </w:p>
    <w:tbl>
      <w:tblPr>
        <w:tblStyle w:val="Tablaconcuadrcula"/>
        <w:tblW w:w="0" w:type="auto"/>
        <w:tblInd w:w="360" w:type="dxa"/>
        <w:tblLook w:val="04A0" w:firstRow="1" w:lastRow="0" w:firstColumn="1" w:lastColumn="0" w:noHBand="0" w:noVBand="1"/>
      </w:tblPr>
      <w:tblGrid>
        <w:gridCol w:w="4897"/>
        <w:gridCol w:w="4895"/>
      </w:tblGrid>
      <w:tr w:rsidR="009922F4" w:rsidRPr="00D9585E" w14:paraId="6D349BE1" w14:textId="77777777" w:rsidTr="00A40A0E">
        <w:tc>
          <w:tcPr>
            <w:tcW w:w="5038" w:type="dxa"/>
          </w:tcPr>
          <w:p w14:paraId="7CFF6A39" w14:textId="6EBDEF90" w:rsidR="009922F4" w:rsidRPr="00D9585E" w:rsidRDefault="009922F4" w:rsidP="00A40A0E">
            <w:pPr>
              <w:jc w:val="center"/>
              <w:rPr>
                <w:b/>
              </w:rPr>
            </w:pPr>
            <w:r w:rsidRPr="00D9585E">
              <w:rPr>
                <w:b/>
              </w:rPr>
              <w:t xml:space="preserve">Como </w:t>
            </w:r>
            <w:r w:rsidR="00F67939" w:rsidRPr="00D9585E">
              <w:rPr>
                <w:b/>
              </w:rPr>
              <w:t>David expresó</w:t>
            </w:r>
            <w:r w:rsidRPr="00D9585E">
              <w:rPr>
                <w:b/>
              </w:rPr>
              <w:t xml:space="preserve"> su amor.</w:t>
            </w:r>
          </w:p>
        </w:tc>
        <w:tc>
          <w:tcPr>
            <w:tcW w:w="5038" w:type="dxa"/>
          </w:tcPr>
          <w:p w14:paraId="6D9AF84D" w14:textId="77777777" w:rsidR="009922F4" w:rsidRPr="00D9585E" w:rsidRDefault="009922F4" w:rsidP="00A40A0E">
            <w:pPr>
              <w:jc w:val="center"/>
              <w:rPr>
                <w:b/>
              </w:rPr>
            </w:pPr>
            <w:r w:rsidRPr="00D9585E">
              <w:rPr>
                <w:b/>
              </w:rPr>
              <w:t>Porque</w:t>
            </w:r>
            <w:r>
              <w:rPr>
                <w:b/>
              </w:rPr>
              <w:t xml:space="preserve"> David</w:t>
            </w:r>
            <w:r w:rsidRPr="00D9585E">
              <w:rPr>
                <w:b/>
              </w:rPr>
              <w:t xml:space="preserve"> amaba a Dios</w:t>
            </w:r>
            <w:r>
              <w:rPr>
                <w:b/>
              </w:rPr>
              <w:t>.</w:t>
            </w:r>
          </w:p>
        </w:tc>
      </w:tr>
      <w:tr w:rsidR="009922F4" w14:paraId="32EAC155" w14:textId="77777777" w:rsidTr="00A40A0E">
        <w:trPr>
          <w:trHeight w:val="296"/>
        </w:trPr>
        <w:tc>
          <w:tcPr>
            <w:tcW w:w="5038" w:type="dxa"/>
          </w:tcPr>
          <w:p w14:paraId="164CF4F6" w14:textId="77777777" w:rsidR="009922F4" w:rsidRDefault="009922F4" w:rsidP="008C4BBC">
            <w:pPr>
              <w:pStyle w:val="respuesta"/>
            </w:pPr>
            <w:r>
              <w:t>v. 1 Buscaba a Dios intensamente porque su alma tuvo sed de Él. Todo su ser lo anhela.</w:t>
            </w:r>
          </w:p>
          <w:p w14:paraId="215E3C57" w14:textId="77777777" w:rsidR="009922F4" w:rsidRDefault="009922F4" w:rsidP="008C4BBC">
            <w:pPr>
              <w:pStyle w:val="respuesta"/>
            </w:pPr>
            <w:r>
              <w:t>v. 3 Lo expresa su amor con las alabanzas de sus labios.</w:t>
            </w:r>
          </w:p>
          <w:p w14:paraId="373D8735" w14:textId="77777777" w:rsidR="009922F4" w:rsidRDefault="009922F4" w:rsidP="008C4BBC">
            <w:pPr>
              <w:pStyle w:val="respuesta"/>
            </w:pPr>
            <w:r>
              <w:t>v. 4 Lo bendice mientras viva y lo invoca alzando sus manos.</w:t>
            </w:r>
          </w:p>
          <w:p w14:paraId="4E78DF89" w14:textId="77777777" w:rsidR="009922F4" w:rsidRDefault="009922F4" w:rsidP="008C4BBC">
            <w:pPr>
              <w:pStyle w:val="respuesta"/>
            </w:pPr>
            <w:r>
              <w:t xml:space="preserve">v. 5 </w:t>
            </w:r>
            <w:r w:rsidR="008C4BBC">
              <w:t>L</w:t>
            </w:r>
            <w:r>
              <w:t>o alaba con labios jubilosos.</w:t>
            </w:r>
          </w:p>
          <w:p w14:paraId="0E245819" w14:textId="77777777" w:rsidR="009922F4" w:rsidRDefault="009922F4" w:rsidP="008C4BBC">
            <w:pPr>
              <w:pStyle w:val="respuesta"/>
            </w:pPr>
            <w:r>
              <w:t>v. 6 En su lecho de dormir se acuerda del Señor y piensa en él toda la noche.</w:t>
            </w:r>
          </w:p>
          <w:p w14:paraId="23547BF1" w14:textId="77777777" w:rsidR="009922F4" w:rsidRDefault="009922F4" w:rsidP="008C4BBC">
            <w:pPr>
              <w:pStyle w:val="respuesta"/>
            </w:pPr>
            <w:r>
              <w:t>v. 7 Canta a la sombra (protección) de sus alas.</w:t>
            </w:r>
          </w:p>
          <w:p w14:paraId="7B23A39D" w14:textId="269CBC6F" w:rsidR="009922F4" w:rsidRPr="00D9585E" w:rsidRDefault="009922F4" w:rsidP="008C4BBC">
            <w:pPr>
              <w:pStyle w:val="respuesta"/>
            </w:pPr>
            <w:r>
              <w:t>v. 8 S</w:t>
            </w:r>
            <w:r w:rsidR="00AA60E1">
              <w:t xml:space="preserve">u alma se aferra </w:t>
            </w:r>
            <w:r w:rsidR="00F67939">
              <w:t>a</w:t>
            </w:r>
            <w:r w:rsidR="00AA60E1">
              <w:t xml:space="preserve">l Señor. </w:t>
            </w:r>
            <w:r w:rsidR="00AA60E1">
              <w:br/>
            </w:r>
            <w:r w:rsidR="00AA60E1">
              <w:br/>
            </w:r>
          </w:p>
        </w:tc>
        <w:tc>
          <w:tcPr>
            <w:tcW w:w="5038" w:type="dxa"/>
          </w:tcPr>
          <w:p w14:paraId="2148C0CA" w14:textId="77777777" w:rsidR="009922F4" w:rsidRDefault="009922F4" w:rsidP="008C4BBC">
            <w:pPr>
              <w:pStyle w:val="respuesta"/>
            </w:pPr>
            <w:r>
              <w:t>v. 2 Por haber contemplado su poder y gloria.</w:t>
            </w:r>
          </w:p>
          <w:p w14:paraId="7F18B782" w14:textId="77777777" w:rsidR="009922F4" w:rsidRDefault="009922F4" w:rsidP="008C4BBC">
            <w:pPr>
              <w:pStyle w:val="respuesta"/>
            </w:pPr>
            <w:r>
              <w:t>v. 3 Porque su amor es mejor que la vida.</w:t>
            </w:r>
          </w:p>
          <w:p w14:paraId="7244E3EB" w14:textId="77777777" w:rsidR="008C18DA" w:rsidRDefault="008C18DA" w:rsidP="008C4BBC">
            <w:pPr>
              <w:pStyle w:val="respuesta"/>
            </w:pPr>
          </w:p>
          <w:p w14:paraId="57E8AB93" w14:textId="77777777" w:rsidR="008C18DA" w:rsidRDefault="008C18DA" w:rsidP="008C4BBC">
            <w:pPr>
              <w:pStyle w:val="respuesta"/>
            </w:pPr>
          </w:p>
          <w:p w14:paraId="140B1453" w14:textId="77777777" w:rsidR="008C18DA" w:rsidRDefault="008C4BBC" w:rsidP="008C4BBC">
            <w:pPr>
              <w:pStyle w:val="respuesta"/>
            </w:pPr>
            <w:r>
              <w:t>v. 5 Su alma satisfech</w:t>
            </w:r>
            <w:r w:rsidR="00512013">
              <w:t>a</w:t>
            </w:r>
            <w:r>
              <w:t>.</w:t>
            </w:r>
          </w:p>
          <w:p w14:paraId="0817798A" w14:textId="77777777" w:rsidR="008C18DA" w:rsidRDefault="008C18DA" w:rsidP="008C4BBC">
            <w:pPr>
              <w:pStyle w:val="respuesta"/>
            </w:pPr>
          </w:p>
          <w:p w14:paraId="079E5E41" w14:textId="77777777" w:rsidR="008C18DA" w:rsidRDefault="008C18DA" w:rsidP="008C4BBC">
            <w:pPr>
              <w:pStyle w:val="respuesta"/>
            </w:pPr>
          </w:p>
          <w:p w14:paraId="6192A327" w14:textId="77777777" w:rsidR="009922F4" w:rsidRDefault="009922F4" w:rsidP="008C4BBC">
            <w:pPr>
              <w:pStyle w:val="respuesta"/>
            </w:pPr>
            <w:r>
              <w:t>v. 7 Porque El Señor es su ayuda.</w:t>
            </w:r>
          </w:p>
          <w:p w14:paraId="5189EA35" w14:textId="77777777" w:rsidR="009922F4" w:rsidRPr="00D9585E" w:rsidRDefault="009922F4" w:rsidP="008C4BBC">
            <w:pPr>
              <w:pStyle w:val="respuesta"/>
            </w:pPr>
            <w:r>
              <w:t>v. 8 Porque su mano derecha lo sostiene.</w:t>
            </w:r>
          </w:p>
        </w:tc>
      </w:tr>
    </w:tbl>
    <w:p w14:paraId="730797B1" w14:textId="77777777" w:rsidR="009922F4" w:rsidRDefault="009922F4" w:rsidP="009922F4"/>
    <w:p w14:paraId="05535BE3" w14:textId="77777777" w:rsidR="009922F4" w:rsidRDefault="009922F4" w:rsidP="00575E86">
      <w:pPr>
        <w:pStyle w:val="Listaconnmeros"/>
      </w:pPr>
      <w:r>
        <w:t>El salmista expresó algunas razones porque amaba al Señor. ¿Cuáles son algunas razones porque usted ama a Cristo?</w:t>
      </w:r>
    </w:p>
    <w:p w14:paraId="69F8CD3B" w14:textId="77777777" w:rsidR="009922F4" w:rsidRDefault="009922F4" w:rsidP="008C4BBC">
      <w:pPr>
        <w:pStyle w:val="respuesta"/>
      </w:pPr>
      <w:r>
        <w:t>Por su gran amor por mí al escogerme para salvación.</w:t>
      </w:r>
    </w:p>
    <w:p w14:paraId="08E6525D" w14:textId="77777777" w:rsidR="009922F4" w:rsidRDefault="009922F4" w:rsidP="008C4BBC">
      <w:pPr>
        <w:pStyle w:val="respuesta"/>
      </w:pPr>
      <w:r>
        <w:t xml:space="preserve">Por su sacrificio por mí que no tiene medida. </w:t>
      </w:r>
    </w:p>
    <w:p w14:paraId="06F26BEA" w14:textId="77777777" w:rsidR="009922F4" w:rsidRDefault="009922F4" w:rsidP="008C4BBC">
      <w:pPr>
        <w:pStyle w:val="respuesta"/>
      </w:pPr>
      <w:r>
        <w:t>Porque obra todas las cosas para mí bien.</w:t>
      </w:r>
    </w:p>
    <w:p w14:paraId="1D22B758" w14:textId="77777777" w:rsidR="009922F4" w:rsidRDefault="009922F4" w:rsidP="008C4BBC">
      <w:pPr>
        <w:pStyle w:val="respuesta"/>
      </w:pPr>
      <w:r>
        <w:t>Por lo que Él es, omnipotente, omnisciente y omnipresente.</w:t>
      </w:r>
    </w:p>
    <w:p w14:paraId="57E05B72" w14:textId="2F874D8D" w:rsidR="00B43FA9" w:rsidRDefault="009922F4" w:rsidP="008C4BBC">
      <w:pPr>
        <w:pStyle w:val="respuesta"/>
      </w:pPr>
      <w:r>
        <w:t>Por su justicia y santidad y como es perfecto nunca puede cambiar.</w:t>
      </w:r>
      <w:r w:rsidR="00512013">
        <w:br/>
        <w:t>Porque ha sido paciente conmigo y me da un buen propósito para vivir.</w:t>
      </w:r>
    </w:p>
    <w:p w14:paraId="29F758E6" w14:textId="77777777" w:rsidR="00C04B16" w:rsidRPr="001F0F3E" w:rsidRDefault="00C04B16" w:rsidP="00C04B16">
      <w:pPr>
        <w:pStyle w:val="respuesta"/>
        <w:numPr>
          <w:ilvl w:val="0"/>
          <w:numId w:val="39"/>
        </w:numPr>
      </w:pPr>
      <w:r>
        <w:t>Terminar leyendo Salmo 103:1-5</w:t>
      </w:r>
    </w:p>
    <w:p w14:paraId="74B6F58F" w14:textId="77777777" w:rsidR="00C04B16" w:rsidRPr="00C04B16" w:rsidRDefault="00C04B16" w:rsidP="00C04B16">
      <w:pPr>
        <w:pStyle w:val="respuesta"/>
      </w:pPr>
    </w:p>
    <w:sectPr w:rsidR="00C04B16" w:rsidRPr="00C04B16" w:rsidSect="00A40A0E">
      <w:footerReference w:type="default" r:id="rId10"/>
      <w:pgSz w:w="12240" w:h="15840"/>
      <w:pgMar w:top="864" w:right="864" w:bottom="864"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273879" w14:textId="77777777" w:rsidR="008F1B37" w:rsidRDefault="008F1B37" w:rsidP="009475C8">
      <w:r>
        <w:separator/>
      </w:r>
    </w:p>
  </w:endnote>
  <w:endnote w:type="continuationSeparator" w:id="0">
    <w:p w14:paraId="71B6FDE7" w14:textId="77777777" w:rsidR="008F1B37" w:rsidRDefault="008F1B37" w:rsidP="009475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pani">
    <w:altName w:val="Cambria"/>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27149668"/>
      <w:docPartObj>
        <w:docPartGallery w:val="Page Numbers (Bottom of Page)"/>
        <w:docPartUnique/>
      </w:docPartObj>
    </w:sdtPr>
    <w:sdtEndPr/>
    <w:sdtContent>
      <w:p w14:paraId="1F99BE1E" w14:textId="77777777" w:rsidR="00575E86" w:rsidRDefault="00575E86">
        <w:pPr>
          <w:pStyle w:val="Piedepgina"/>
          <w:jc w:val="center"/>
        </w:pPr>
        <w:r>
          <w:fldChar w:fldCharType="begin"/>
        </w:r>
        <w:r>
          <w:instrText>PAGE   \* MERGEFORMAT</w:instrText>
        </w:r>
        <w:r>
          <w:fldChar w:fldCharType="separate"/>
        </w:r>
        <w:r w:rsidR="004451E9" w:rsidRPr="004451E9">
          <w:rPr>
            <w:noProof/>
            <w:lang w:val="es-ES"/>
          </w:rPr>
          <w:t>22</w:t>
        </w:r>
        <w:r>
          <w:fldChar w:fldCharType="end"/>
        </w:r>
      </w:p>
    </w:sdtContent>
  </w:sdt>
  <w:p w14:paraId="681F49D5" w14:textId="77777777" w:rsidR="00575E86" w:rsidRDefault="00575E8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B5D743" w14:textId="77777777" w:rsidR="008F1B37" w:rsidRDefault="008F1B37" w:rsidP="009475C8">
      <w:r>
        <w:separator/>
      </w:r>
    </w:p>
  </w:footnote>
  <w:footnote w:type="continuationSeparator" w:id="0">
    <w:p w14:paraId="2B058D2C" w14:textId="77777777" w:rsidR="008F1B37" w:rsidRDefault="008F1B37" w:rsidP="009475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C7FA01" w14:textId="77777777" w:rsidR="00575E86" w:rsidRDefault="00575E86">
    <w:pPr>
      <w:pStyle w:val="Encabezado"/>
      <w:jc w:val="center"/>
    </w:pPr>
  </w:p>
  <w:p w14:paraId="59CEDEDD" w14:textId="77777777" w:rsidR="00575E86" w:rsidRPr="00C97C99" w:rsidRDefault="00575E86" w:rsidP="002E6987">
    <w:pPr>
      <w:pStyle w:val="Encabezado"/>
      <w:jc w:val="center"/>
      <w:rPr>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538475"/>
      <w:docPartObj>
        <w:docPartGallery w:val="Page Numbers (Top of Page)"/>
        <w:docPartUnique/>
      </w:docPartObj>
    </w:sdtPr>
    <w:sdtEndPr/>
    <w:sdtContent>
      <w:p w14:paraId="2FAFE33A" w14:textId="77777777" w:rsidR="00575E86" w:rsidRDefault="008F1B37">
        <w:pPr>
          <w:pStyle w:val="Encabezado"/>
        </w:pPr>
      </w:p>
    </w:sdtContent>
  </w:sdt>
  <w:p w14:paraId="09ACE909" w14:textId="77777777" w:rsidR="00575E86" w:rsidRDefault="00575E86" w:rsidP="00C97C99">
    <w:pPr>
      <w:pStyle w:val="Encabezad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E1E25832"/>
    <w:lvl w:ilvl="0">
      <w:start w:val="1"/>
      <w:numFmt w:val="decimal"/>
      <w:pStyle w:val="Listaconnmeros"/>
      <w:lvlText w:val="%1."/>
      <w:lvlJc w:val="left"/>
      <w:pPr>
        <w:tabs>
          <w:tab w:val="num" w:pos="360"/>
        </w:tabs>
        <w:ind w:left="360" w:hanging="360"/>
      </w:pPr>
      <w:rPr>
        <w:rFonts w:ascii="Times New Roman" w:hAnsi="Times New Roman" w:cs="Times New Roman" w:hint="default"/>
        <w:sz w:val="24"/>
        <w:szCs w:val="24"/>
      </w:rPr>
    </w:lvl>
  </w:abstractNum>
  <w:abstractNum w:abstractNumId="1" w15:restartNumberingAfterBreak="0">
    <w:nsid w:val="05967EA2"/>
    <w:multiLevelType w:val="hybridMultilevel"/>
    <w:tmpl w:val="1F3831FA"/>
    <w:lvl w:ilvl="0" w:tplc="B87AC578">
      <w:start w:val="1"/>
      <w:numFmt w:val="bullet"/>
      <w:pStyle w:val="check"/>
      <w:lvlText w:val=""/>
      <w:lvlJc w:val="left"/>
      <w:pPr>
        <w:ind w:left="504" w:hanging="360"/>
      </w:pPr>
      <w:rPr>
        <w:rFonts w:ascii="Symbol" w:hAnsi="Symbol" w:hint="default"/>
      </w:rPr>
    </w:lvl>
    <w:lvl w:ilvl="1" w:tplc="04090003">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2" w15:restartNumberingAfterBreak="0">
    <w:nsid w:val="0DB74DDB"/>
    <w:multiLevelType w:val="hybridMultilevel"/>
    <w:tmpl w:val="280CC642"/>
    <w:lvl w:ilvl="0" w:tplc="50F408E2">
      <w:start w:val="1"/>
      <w:numFmt w:val="upperRoman"/>
      <w:pStyle w:val="I"/>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88D68E7"/>
    <w:multiLevelType w:val="hybridMultilevel"/>
    <w:tmpl w:val="7A322C96"/>
    <w:lvl w:ilvl="0" w:tplc="063EED68">
      <w:start w:val="1"/>
      <w:numFmt w:val="decimal"/>
      <w:pStyle w:val="1"/>
      <w:lvlText w:val="%1)"/>
      <w:lvlJc w:val="left"/>
      <w:pPr>
        <w:ind w:left="1584" w:hanging="360"/>
      </w:pPr>
    </w:lvl>
    <w:lvl w:ilvl="1" w:tplc="080A0019" w:tentative="1">
      <w:start w:val="1"/>
      <w:numFmt w:val="lowerLetter"/>
      <w:lvlText w:val="%2."/>
      <w:lvlJc w:val="left"/>
      <w:pPr>
        <w:ind w:left="2304" w:hanging="360"/>
      </w:pPr>
    </w:lvl>
    <w:lvl w:ilvl="2" w:tplc="080A001B" w:tentative="1">
      <w:start w:val="1"/>
      <w:numFmt w:val="lowerRoman"/>
      <w:lvlText w:val="%3."/>
      <w:lvlJc w:val="right"/>
      <w:pPr>
        <w:ind w:left="3024" w:hanging="180"/>
      </w:pPr>
    </w:lvl>
    <w:lvl w:ilvl="3" w:tplc="080A000F" w:tentative="1">
      <w:start w:val="1"/>
      <w:numFmt w:val="decimal"/>
      <w:lvlText w:val="%4."/>
      <w:lvlJc w:val="left"/>
      <w:pPr>
        <w:ind w:left="3744" w:hanging="360"/>
      </w:pPr>
    </w:lvl>
    <w:lvl w:ilvl="4" w:tplc="080A0019" w:tentative="1">
      <w:start w:val="1"/>
      <w:numFmt w:val="lowerLetter"/>
      <w:lvlText w:val="%5."/>
      <w:lvlJc w:val="left"/>
      <w:pPr>
        <w:ind w:left="4464" w:hanging="360"/>
      </w:pPr>
    </w:lvl>
    <w:lvl w:ilvl="5" w:tplc="080A001B" w:tentative="1">
      <w:start w:val="1"/>
      <w:numFmt w:val="lowerRoman"/>
      <w:lvlText w:val="%6."/>
      <w:lvlJc w:val="right"/>
      <w:pPr>
        <w:ind w:left="5184" w:hanging="180"/>
      </w:pPr>
    </w:lvl>
    <w:lvl w:ilvl="6" w:tplc="080A000F" w:tentative="1">
      <w:start w:val="1"/>
      <w:numFmt w:val="decimal"/>
      <w:lvlText w:val="%7."/>
      <w:lvlJc w:val="left"/>
      <w:pPr>
        <w:ind w:left="5904" w:hanging="360"/>
      </w:pPr>
    </w:lvl>
    <w:lvl w:ilvl="7" w:tplc="080A0019" w:tentative="1">
      <w:start w:val="1"/>
      <w:numFmt w:val="lowerLetter"/>
      <w:lvlText w:val="%8."/>
      <w:lvlJc w:val="left"/>
      <w:pPr>
        <w:ind w:left="6624" w:hanging="360"/>
      </w:pPr>
    </w:lvl>
    <w:lvl w:ilvl="8" w:tplc="080A001B" w:tentative="1">
      <w:start w:val="1"/>
      <w:numFmt w:val="lowerRoman"/>
      <w:lvlText w:val="%9."/>
      <w:lvlJc w:val="right"/>
      <w:pPr>
        <w:ind w:left="7344" w:hanging="180"/>
      </w:pPr>
    </w:lvl>
  </w:abstractNum>
  <w:abstractNum w:abstractNumId="4" w15:restartNumberingAfterBreak="0">
    <w:nsid w:val="3EA17558"/>
    <w:multiLevelType w:val="hybridMultilevel"/>
    <w:tmpl w:val="8286EA26"/>
    <w:lvl w:ilvl="0" w:tplc="FF3A0A32">
      <w:start w:val="1"/>
      <w:numFmt w:val="decimal"/>
      <w:pStyle w:val="numbering"/>
      <w:lvlText w:val="%1."/>
      <w:lvlJc w:val="left"/>
      <w:pPr>
        <w:ind w:left="360" w:hanging="360"/>
      </w:pPr>
      <w:rPr>
        <w:rFonts w:ascii="Times New Roman" w:hAnsi="Times New Roman" w:hint="default"/>
        <w:b w:val="0"/>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4D01313"/>
    <w:multiLevelType w:val="hybridMultilevel"/>
    <w:tmpl w:val="D95AD002"/>
    <w:lvl w:ilvl="0" w:tplc="4A147758">
      <w:start w:val="1"/>
      <w:numFmt w:val="upperLetter"/>
      <w:pStyle w:val="10"/>
      <w:lvlText w:val="%1."/>
      <w:lvlJc w:val="left"/>
      <w:pPr>
        <w:ind w:left="720" w:hanging="360"/>
      </w:pPr>
    </w:lvl>
    <w:lvl w:ilvl="1" w:tplc="080A0019">
      <w:start w:val="1"/>
      <w:numFmt w:val="lowerLetter"/>
      <w:lvlText w:val="%2."/>
      <w:lvlJc w:val="left"/>
      <w:pPr>
        <w:ind w:left="2268" w:hanging="360"/>
      </w:pPr>
    </w:lvl>
    <w:lvl w:ilvl="2" w:tplc="080A001B" w:tentative="1">
      <w:start w:val="1"/>
      <w:numFmt w:val="lowerRoman"/>
      <w:lvlText w:val="%3."/>
      <w:lvlJc w:val="right"/>
      <w:pPr>
        <w:ind w:left="2988" w:hanging="180"/>
      </w:pPr>
    </w:lvl>
    <w:lvl w:ilvl="3" w:tplc="080A000F" w:tentative="1">
      <w:start w:val="1"/>
      <w:numFmt w:val="decimal"/>
      <w:lvlText w:val="%4."/>
      <w:lvlJc w:val="left"/>
      <w:pPr>
        <w:ind w:left="3708" w:hanging="360"/>
      </w:pPr>
    </w:lvl>
    <w:lvl w:ilvl="4" w:tplc="080A0019" w:tentative="1">
      <w:start w:val="1"/>
      <w:numFmt w:val="lowerLetter"/>
      <w:lvlText w:val="%5."/>
      <w:lvlJc w:val="left"/>
      <w:pPr>
        <w:ind w:left="4428" w:hanging="360"/>
      </w:pPr>
    </w:lvl>
    <w:lvl w:ilvl="5" w:tplc="080A001B" w:tentative="1">
      <w:start w:val="1"/>
      <w:numFmt w:val="lowerRoman"/>
      <w:lvlText w:val="%6."/>
      <w:lvlJc w:val="right"/>
      <w:pPr>
        <w:ind w:left="5148" w:hanging="180"/>
      </w:pPr>
    </w:lvl>
    <w:lvl w:ilvl="6" w:tplc="080A000F" w:tentative="1">
      <w:start w:val="1"/>
      <w:numFmt w:val="decimal"/>
      <w:lvlText w:val="%7."/>
      <w:lvlJc w:val="left"/>
      <w:pPr>
        <w:ind w:left="5868" w:hanging="360"/>
      </w:pPr>
    </w:lvl>
    <w:lvl w:ilvl="7" w:tplc="080A0019" w:tentative="1">
      <w:start w:val="1"/>
      <w:numFmt w:val="lowerLetter"/>
      <w:lvlText w:val="%8."/>
      <w:lvlJc w:val="left"/>
      <w:pPr>
        <w:ind w:left="6588" w:hanging="360"/>
      </w:pPr>
    </w:lvl>
    <w:lvl w:ilvl="8" w:tplc="080A001B" w:tentative="1">
      <w:start w:val="1"/>
      <w:numFmt w:val="lowerRoman"/>
      <w:lvlText w:val="%9."/>
      <w:lvlJc w:val="right"/>
      <w:pPr>
        <w:ind w:left="7308" w:hanging="180"/>
      </w:pPr>
    </w:lvl>
  </w:abstractNum>
  <w:abstractNum w:abstractNumId="6" w15:restartNumberingAfterBreak="0">
    <w:nsid w:val="475E27FE"/>
    <w:multiLevelType w:val="hybridMultilevel"/>
    <w:tmpl w:val="CC2C4B86"/>
    <w:lvl w:ilvl="0" w:tplc="225C71FE">
      <w:start w:val="1"/>
      <w:numFmt w:val="bullet"/>
      <w:lvlText w:val=""/>
      <w:lvlJc w:val="left"/>
      <w:pPr>
        <w:tabs>
          <w:tab w:val="num" w:pos="576"/>
        </w:tabs>
        <w:ind w:left="576" w:hanging="288"/>
      </w:pPr>
      <w:rPr>
        <w:rFonts w:ascii="Wingdings" w:hAnsi="Wingdings" w:hint="default"/>
      </w:rPr>
    </w:lvl>
    <w:lvl w:ilvl="1" w:tplc="080A0019">
      <w:start w:val="1"/>
      <w:numFmt w:val="bullet"/>
      <w:lvlText w:val="o"/>
      <w:lvlJc w:val="left"/>
      <w:pPr>
        <w:tabs>
          <w:tab w:val="num" w:pos="1440"/>
        </w:tabs>
        <w:ind w:left="1440" w:hanging="360"/>
      </w:pPr>
      <w:rPr>
        <w:rFonts w:ascii="Courier New" w:hAnsi="Courier New" w:cs="Courier New" w:hint="default"/>
      </w:rPr>
    </w:lvl>
    <w:lvl w:ilvl="2" w:tplc="080A001B" w:tentative="1">
      <w:start w:val="1"/>
      <w:numFmt w:val="bullet"/>
      <w:lvlText w:val=""/>
      <w:lvlJc w:val="left"/>
      <w:pPr>
        <w:tabs>
          <w:tab w:val="num" w:pos="2160"/>
        </w:tabs>
        <w:ind w:left="2160" w:hanging="360"/>
      </w:pPr>
      <w:rPr>
        <w:rFonts w:ascii="Wingdings" w:hAnsi="Wingdings" w:hint="default"/>
      </w:rPr>
    </w:lvl>
    <w:lvl w:ilvl="3" w:tplc="080A000F" w:tentative="1">
      <w:start w:val="1"/>
      <w:numFmt w:val="bullet"/>
      <w:lvlText w:val=""/>
      <w:lvlJc w:val="left"/>
      <w:pPr>
        <w:tabs>
          <w:tab w:val="num" w:pos="2880"/>
        </w:tabs>
        <w:ind w:left="2880" w:hanging="360"/>
      </w:pPr>
      <w:rPr>
        <w:rFonts w:ascii="Symbol" w:hAnsi="Symbol" w:hint="default"/>
      </w:rPr>
    </w:lvl>
    <w:lvl w:ilvl="4" w:tplc="080A0019" w:tentative="1">
      <w:start w:val="1"/>
      <w:numFmt w:val="bullet"/>
      <w:lvlText w:val="o"/>
      <w:lvlJc w:val="left"/>
      <w:pPr>
        <w:tabs>
          <w:tab w:val="num" w:pos="3600"/>
        </w:tabs>
        <w:ind w:left="3600" w:hanging="360"/>
      </w:pPr>
      <w:rPr>
        <w:rFonts w:ascii="Courier New" w:hAnsi="Courier New" w:cs="Courier New" w:hint="default"/>
      </w:rPr>
    </w:lvl>
    <w:lvl w:ilvl="5" w:tplc="080A001B" w:tentative="1">
      <w:start w:val="1"/>
      <w:numFmt w:val="bullet"/>
      <w:lvlText w:val=""/>
      <w:lvlJc w:val="left"/>
      <w:pPr>
        <w:tabs>
          <w:tab w:val="num" w:pos="4320"/>
        </w:tabs>
        <w:ind w:left="4320" w:hanging="360"/>
      </w:pPr>
      <w:rPr>
        <w:rFonts w:ascii="Wingdings" w:hAnsi="Wingdings" w:hint="default"/>
      </w:rPr>
    </w:lvl>
    <w:lvl w:ilvl="6" w:tplc="080A000F" w:tentative="1">
      <w:start w:val="1"/>
      <w:numFmt w:val="bullet"/>
      <w:lvlText w:val=""/>
      <w:lvlJc w:val="left"/>
      <w:pPr>
        <w:tabs>
          <w:tab w:val="num" w:pos="5040"/>
        </w:tabs>
        <w:ind w:left="5040" w:hanging="360"/>
      </w:pPr>
      <w:rPr>
        <w:rFonts w:ascii="Symbol" w:hAnsi="Symbol" w:hint="default"/>
      </w:rPr>
    </w:lvl>
    <w:lvl w:ilvl="7" w:tplc="080A0019" w:tentative="1">
      <w:start w:val="1"/>
      <w:numFmt w:val="bullet"/>
      <w:lvlText w:val="o"/>
      <w:lvlJc w:val="left"/>
      <w:pPr>
        <w:tabs>
          <w:tab w:val="num" w:pos="5760"/>
        </w:tabs>
        <w:ind w:left="5760" w:hanging="360"/>
      </w:pPr>
      <w:rPr>
        <w:rFonts w:ascii="Courier New" w:hAnsi="Courier New" w:cs="Courier New" w:hint="default"/>
      </w:rPr>
    </w:lvl>
    <w:lvl w:ilvl="8" w:tplc="080A001B"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6B014E4"/>
    <w:multiLevelType w:val="hybridMultilevel"/>
    <w:tmpl w:val="5D480A0A"/>
    <w:lvl w:ilvl="0" w:tplc="CE646A4C">
      <w:start w:val="5"/>
      <w:numFmt w:val="bullet"/>
      <w:lvlText w:val="-"/>
      <w:lvlJc w:val="left"/>
      <w:pPr>
        <w:ind w:left="720" w:hanging="360"/>
      </w:pPr>
      <w:rPr>
        <w:rFonts w:ascii="Times New Roman" w:eastAsia="Times New Roman"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78CF6B59"/>
    <w:multiLevelType w:val="hybridMultilevel"/>
    <w:tmpl w:val="4D320D32"/>
    <w:lvl w:ilvl="0" w:tplc="434E7C32">
      <w:start w:val="1"/>
      <w:numFmt w:val="upperLetter"/>
      <w:pStyle w:val="A"/>
      <w:lvlText w:val="%1."/>
      <w:lvlJc w:val="left"/>
      <w:pPr>
        <w:ind w:left="1060" w:hanging="360"/>
      </w:pPr>
    </w:lvl>
    <w:lvl w:ilvl="1" w:tplc="080A0019" w:tentative="1">
      <w:start w:val="1"/>
      <w:numFmt w:val="lowerLetter"/>
      <w:lvlText w:val="%2."/>
      <w:lvlJc w:val="left"/>
      <w:pPr>
        <w:ind w:left="1780" w:hanging="360"/>
      </w:pPr>
    </w:lvl>
    <w:lvl w:ilvl="2" w:tplc="080A001B" w:tentative="1">
      <w:start w:val="1"/>
      <w:numFmt w:val="lowerRoman"/>
      <w:lvlText w:val="%3."/>
      <w:lvlJc w:val="right"/>
      <w:pPr>
        <w:ind w:left="2500" w:hanging="180"/>
      </w:pPr>
    </w:lvl>
    <w:lvl w:ilvl="3" w:tplc="080A000F" w:tentative="1">
      <w:start w:val="1"/>
      <w:numFmt w:val="decimal"/>
      <w:lvlText w:val="%4."/>
      <w:lvlJc w:val="left"/>
      <w:pPr>
        <w:ind w:left="3220" w:hanging="360"/>
      </w:pPr>
    </w:lvl>
    <w:lvl w:ilvl="4" w:tplc="080A0019" w:tentative="1">
      <w:start w:val="1"/>
      <w:numFmt w:val="lowerLetter"/>
      <w:lvlText w:val="%5."/>
      <w:lvlJc w:val="left"/>
      <w:pPr>
        <w:ind w:left="3940" w:hanging="360"/>
      </w:pPr>
    </w:lvl>
    <w:lvl w:ilvl="5" w:tplc="080A001B" w:tentative="1">
      <w:start w:val="1"/>
      <w:numFmt w:val="lowerRoman"/>
      <w:lvlText w:val="%6."/>
      <w:lvlJc w:val="right"/>
      <w:pPr>
        <w:ind w:left="4660" w:hanging="180"/>
      </w:pPr>
    </w:lvl>
    <w:lvl w:ilvl="6" w:tplc="080A000F" w:tentative="1">
      <w:start w:val="1"/>
      <w:numFmt w:val="decimal"/>
      <w:lvlText w:val="%7."/>
      <w:lvlJc w:val="left"/>
      <w:pPr>
        <w:ind w:left="5380" w:hanging="360"/>
      </w:pPr>
    </w:lvl>
    <w:lvl w:ilvl="7" w:tplc="080A0019" w:tentative="1">
      <w:start w:val="1"/>
      <w:numFmt w:val="lowerLetter"/>
      <w:lvlText w:val="%8."/>
      <w:lvlJc w:val="left"/>
      <w:pPr>
        <w:ind w:left="6100" w:hanging="360"/>
      </w:pPr>
    </w:lvl>
    <w:lvl w:ilvl="8" w:tplc="080A001B" w:tentative="1">
      <w:start w:val="1"/>
      <w:numFmt w:val="lowerRoman"/>
      <w:lvlText w:val="%9."/>
      <w:lvlJc w:val="right"/>
      <w:pPr>
        <w:ind w:left="6820" w:hanging="180"/>
      </w:pPr>
    </w:lvl>
  </w:abstractNum>
  <w:abstractNum w:abstractNumId="9" w15:restartNumberingAfterBreak="0">
    <w:nsid w:val="7B2B05FB"/>
    <w:multiLevelType w:val="hybridMultilevel"/>
    <w:tmpl w:val="59A220DE"/>
    <w:lvl w:ilvl="0" w:tplc="93CC7766">
      <w:start w:val="1"/>
      <w:numFmt w:val="bullet"/>
      <w:pStyle w:val="doublecheck"/>
      <w:lvlText w:val=""/>
      <w:lvlJc w:val="left"/>
      <w:pPr>
        <w:ind w:left="2448" w:hanging="360"/>
      </w:pPr>
      <w:rPr>
        <w:rFonts w:ascii="Wingdings" w:hAnsi="Wingdings" w:hint="default"/>
      </w:rPr>
    </w:lvl>
    <w:lvl w:ilvl="1" w:tplc="080A0003" w:tentative="1">
      <w:start w:val="1"/>
      <w:numFmt w:val="bullet"/>
      <w:lvlText w:val="o"/>
      <w:lvlJc w:val="left"/>
      <w:pPr>
        <w:ind w:left="3168" w:hanging="360"/>
      </w:pPr>
      <w:rPr>
        <w:rFonts w:ascii="Courier New" w:hAnsi="Courier New" w:cs="Courier New" w:hint="default"/>
      </w:rPr>
    </w:lvl>
    <w:lvl w:ilvl="2" w:tplc="080A0005" w:tentative="1">
      <w:start w:val="1"/>
      <w:numFmt w:val="bullet"/>
      <w:lvlText w:val=""/>
      <w:lvlJc w:val="left"/>
      <w:pPr>
        <w:ind w:left="3888" w:hanging="360"/>
      </w:pPr>
      <w:rPr>
        <w:rFonts w:ascii="Wingdings" w:hAnsi="Wingdings" w:hint="default"/>
      </w:rPr>
    </w:lvl>
    <w:lvl w:ilvl="3" w:tplc="080A0001" w:tentative="1">
      <w:start w:val="1"/>
      <w:numFmt w:val="bullet"/>
      <w:lvlText w:val=""/>
      <w:lvlJc w:val="left"/>
      <w:pPr>
        <w:ind w:left="4608" w:hanging="360"/>
      </w:pPr>
      <w:rPr>
        <w:rFonts w:ascii="Symbol" w:hAnsi="Symbol" w:hint="default"/>
      </w:rPr>
    </w:lvl>
    <w:lvl w:ilvl="4" w:tplc="080A0003" w:tentative="1">
      <w:start w:val="1"/>
      <w:numFmt w:val="bullet"/>
      <w:lvlText w:val="o"/>
      <w:lvlJc w:val="left"/>
      <w:pPr>
        <w:ind w:left="5328" w:hanging="360"/>
      </w:pPr>
      <w:rPr>
        <w:rFonts w:ascii="Courier New" w:hAnsi="Courier New" w:cs="Courier New" w:hint="default"/>
      </w:rPr>
    </w:lvl>
    <w:lvl w:ilvl="5" w:tplc="080A0005" w:tentative="1">
      <w:start w:val="1"/>
      <w:numFmt w:val="bullet"/>
      <w:lvlText w:val=""/>
      <w:lvlJc w:val="left"/>
      <w:pPr>
        <w:ind w:left="6048" w:hanging="360"/>
      </w:pPr>
      <w:rPr>
        <w:rFonts w:ascii="Wingdings" w:hAnsi="Wingdings" w:hint="default"/>
      </w:rPr>
    </w:lvl>
    <w:lvl w:ilvl="6" w:tplc="080A0001" w:tentative="1">
      <w:start w:val="1"/>
      <w:numFmt w:val="bullet"/>
      <w:lvlText w:val=""/>
      <w:lvlJc w:val="left"/>
      <w:pPr>
        <w:ind w:left="6768" w:hanging="360"/>
      </w:pPr>
      <w:rPr>
        <w:rFonts w:ascii="Symbol" w:hAnsi="Symbol" w:hint="default"/>
      </w:rPr>
    </w:lvl>
    <w:lvl w:ilvl="7" w:tplc="080A0003" w:tentative="1">
      <w:start w:val="1"/>
      <w:numFmt w:val="bullet"/>
      <w:lvlText w:val="o"/>
      <w:lvlJc w:val="left"/>
      <w:pPr>
        <w:ind w:left="7488" w:hanging="360"/>
      </w:pPr>
      <w:rPr>
        <w:rFonts w:ascii="Courier New" w:hAnsi="Courier New" w:cs="Courier New" w:hint="default"/>
      </w:rPr>
    </w:lvl>
    <w:lvl w:ilvl="8" w:tplc="080A0005" w:tentative="1">
      <w:start w:val="1"/>
      <w:numFmt w:val="bullet"/>
      <w:lvlText w:val=""/>
      <w:lvlJc w:val="left"/>
      <w:pPr>
        <w:ind w:left="8208" w:hanging="360"/>
      </w:pPr>
      <w:rPr>
        <w:rFonts w:ascii="Wingdings" w:hAnsi="Wingdings" w:hint="default"/>
      </w:rPr>
    </w:lvl>
  </w:abstractNum>
  <w:num w:numId="1">
    <w:abstractNumId w:val="1"/>
  </w:num>
  <w:num w:numId="2">
    <w:abstractNumId w:val="0"/>
  </w:num>
  <w:num w:numId="3">
    <w:abstractNumId w:val="4"/>
  </w:num>
  <w:num w:numId="4">
    <w:abstractNumId w:val="2"/>
  </w:num>
  <w:num w:numId="5">
    <w:abstractNumId w:val="8"/>
  </w:num>
  <w:num w:numId="6">
    <w:abstractNumId w:val="3"/>
  </w:num>
  <w:num w:numId="7">
    <w:abstractNumId w:val="9"/>
  </w:num>
  <w:num w:numId="8">
    <w:abstractNumId w:val="1"/>
  </w:num>
  <w:num w:numId="9">
    <w:abstractNumId w:val="6"/>
  </w:num>
  <w:num w:numId="10">
    <w:abstractNumId w:val="0"/>
    <w:lvlOverride w:ilvl="0">
      <w:startOverride w:val="1"/>
    </w:lvlOverride>
  </w:num>
  <w:num w:numId="11">
    <w:abstractNumId w:val="5"/>
    <w:lvlOverride w:ilvl="0">
      <w:startOverride w:val="1"/>
    </w:lvlOverride>
  </w:num>
  <w:num w:numId="12">
    <w:abstractNumId w:val="5"/>
    <w:lvlOverride w:ilvl="0">
      <w:startOverride w:val="1"/>
    </w:lvlOverride>
  </w:num>
  <w:num w:numId="13">
    <w:abstractNumId w:val="5"/>
    <w:lvlOverride w:ilvl="0">
      <w:startOverride w:val="1"/>
    </w:lvlOverride>
  </w:num>
  <w:num w:numId="14">
    <w:abstractNumId w:val="5"/>
    <w:lvlOverride w:ilvl="0">
      <w:startOverride w:val="1"/>
    </w:lvlOverride>
  </w:num>
  <w:num w:numId="15">
    <w:abstractNumId w:val="5"/>
    <w:lvlOverride w:ilvl="0">
      <w:startOverride w:val="1"/>
    </w:lvlOverride>
  </w:num>
  <w:num w:numId="16">
    <w:abstractNumId w:val="4"/>
    <w:lvlOverride w:ilvl="0">
      <w:startOverride w:val="1"/>
    </w:lvlOverride>
  </w:num>
  <w:num w:numId="17">
    <w:abstractNumId w:val="5"/>
    <w:lvlOverride w:ilvl="0">
      <w:startOverride w:val="1"/>
    </w:lvlOverride>
  </w:num>
  <w:num w:numId="18">
    <w:abstractNumId w:val="5"/>
    <w:lvlOverride w:ilvl="0">
      <w:startOverride w:val="1"/>
    </w:lvlOverride>
  </w:num>
  <w:num w:numId="19">
    <w:abstractNumId w:val="4"/>
    <w:lvlOverride w:ilvl="0">
      <w:startOverride w:val="1"/>
    </w:lvlOverride>
  </w:num>
  <w:num w:numId="20">
    <w:abstractNumId w:val="5"/>
  </w:num>
  <w:num w:numId="21">
    <w:abstractNumId w:val="4"/>
    <w:lvlOverride w:ilvl="0">
      <w:startOverride w:val="1"/>
    </w:lvlOverride>
  </w:num>
  <w:num w:numId="22">
    <w:abstractNumId w:val="5"/>
    <w:lvlOverride w:ilvl="0">
      <w:startOverride w:val="1"/>
    </w:lvlOverride>
  </w:num>
  <w:num w:numId="23">
    <w:abstractNumId w:val="5"/>
    <w:lvlOverride w:ilvl="0">
      <w:startOverride w:val="1"/>
    </w:lvlOverride>
  </w:num>
  <w:num w:numId="24">
    <w:abstractNumId w:val="5"/>
    <w:lvlOverride w:ilvl="0">
      <w:startOverride w:val="1"/>
    </w:lvlOverride>
  </w:num>
  <w:num w:numId="25">
    <w:abstractNumId w:val="4"/>
    <w:lvlOverride w:ilvl="0">
      <w:startOverride w:val="1"/>
    </w:lvlOverride>
  </w:num>
  <w:num w:numId="26">
    <w:abstractNumId w:val="5"/>
    <w:lvlOverride w:ilvl="0">
      <w:startOverride w:val="1"/>
    </w:lvlOverride>
  </w:num>
  <w:num w:numId="27">
    <w:abstractNumId w:val="5"/>
    <w:lvlOverride w:ilvl="0">
      <w:startOverride w:val="1"/>
    </w:lvlOverride>
  </w:num>
  <w:num w:numId="28">
    <w:abstractNumId w:val="5"/>
    <w:lvlOverride w:ilvl="0">
      <w:startOverride w:val="1"/>
    </w:lvlOverride>
  </w:num>
  <w:num w:numId="29">
    <w:abstractNumId w:val="0"/>
    <w:lvlOverride w:ilvl="0">
      <w:startOverride w:val="1"/>
    </w:lvlOverride>
  </w:num>
  <w:num w:numId="30">
    <w:abstractNumId w:val="5"/>
    <w:lvlOverride w:ilvl="0">
      <w:startOverride w:val="1"/>
    </w:lvlOverride>
  </w:num>
  <w:num w:numId="31">
    <w:abstractNumId w:val="5"/>
    <w:lvlOverride w:ilvl="0">
      <w:startOverride w:val="1"/>
    </w:lvlOverride>
  </w:num>
  <w:num w:numId="32">
    <w:abstractNumId w:val="0"/>
    <w:lvlOverride w:ilvl="0">
      <w:startOverride w:val="1"/>
    </w:lvlOverride>
  </w:num>
  <w:num w:numId="33">
    <w:abstractNumId w:val="0"/>
    <w:lvlOverride w:ilvl="0">
      <w:startOverride w:val="1"/>
    </w:lvlOverride>
  </w:num>
  <w:num w:numId="34">
    <w:abstractNumId w:val="0"/>
    <w:lvlOverride w:ilvl="0">
      <w:startOverride w:val="1"/>
    </w:lvlOverride>
  </w:num>
  <w:num w:numId="35">
    <w:abstractNumId w:val="0"/>
    <w:lvlOverride w:ilvl="0">
      <w:startOverride w:val="1"/>
    </w:lvlOverride>
  </w:num>
  <w:num w:numId="36">
    <w:abstractNumId w:val="8"/>
    <w:lvlOverride w:ilvl="0">
      <w:startOverride w:val="1"/>
    </w:lvlOverride>
  </w:num>
  <w:num w:numId="37">
    <w:abstractNumId w:val="0"/>
    <w:lvlOverride w:ilvl="0">
      <w:startOverride w:val="1"/>
    </w:lvlOverride>
  </w:num>
  <w:num w:numId="38">
    <w:abstractNumId w:val="0"/>
    <w:lvlOverride w:ilvl="0">
      <w:startOverride w:val="1"/>
    </w:lvlOverride>
  </w:num>
  <w:num w:numId="39">
    <w:abstractNumId w:val="7"/>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6"/>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922F4"/>
    <w:rsid w:val="00005F55"/>
    <w:rsid w:val="0002485D"/>
    <w:rsid w:val="00026957"/>
    <w:rsid w:val="000363EA"/>
    <w:rsid w:val="000438C9"/>
    <w:rsid w:val="00046342"/>
    <w:rsid w:val="00046B42"/>
    <w:rsid w:val="00050113"/>
    <w:rsid w:val="00087DDC"/>
    <w:rsid w:val="000B7E80"/>
    <w:rsid w:val="000C21B3"/>
    <w:rsid w:val="000C4548"/>
    <w:rsid w:val="000C51C7"/>
    <w:rsid w:val="0012059D"/>
    <w:rsid w:val="001560AF"/>
    <w:rsid w:val="001718D7"/>
    <w:rsid w:val="0017200C"/>
    <w:rsid w:val="001761FD"/>
    <w:rsid w:val="00180BE0"/>
    <w:rsid w:val="00193536"/>
    <w:rsid w:val="00196B7C"/>
    <w:rsid w:val="00196C79"/>
    <w:rsid w:val="001B6254"/>
    <w:rsid w:val="001C3531"/>
    <w:rsid w:val="001C6D7C"/>
    <w:rsid w:val="001E0357"/>
    <w:rsid w:val="00202CC1"/>
    <w:rsid w:val="00211E7B"/>
    <w:rsid w:val="00231D77"/>
    <w:rsid w:val="00244B82"/>
    <w:rsid w:val="00251380"/>
    <w:rsid w:val="00273F05"/>
    <w:rsid w:val="0027732D"/>
    <w:rsid w:val="00281930"/>
    <w:rsid w:val="002A03E4"/>
    <w:rsid w:val="002A6BB0"/>
    <w:rsid w:val="002A7A1F"/>
    <w:rsid w:val="002B06F5"/>
    <w:rsid w:val="002C6686"/>
    <w:rsid w:val="002D63FE"/>
    <w:rsid w:val="002D793C"/>
    <w:rsid w:val="002E0C4F"/>
    <w:rsid w:val="002E616B"/>
    <w:rsid w:val="002E6987"/>
    <w:rsid w:val="00301710"/>
    <w:rsid w:val="0031624A"/>
    <w:rsid w:val="0032779E"/>
    <w:rsid w:val="00333CF5"/>
    <w:rsid w:val="00334EC1"/>
    <w:rsid w:val="00350F7D"/>
    <w:rsid w:val="003527C3"/>
    <w:rsid w:val="003624F8"/>
    <w:rsid w:val="00387837"/>
    <w:rsid w:val="00396920"/>
    <w:rsid w:val="003B533C"/>
    <w:rsid w:val="003C0ACC"/>
    <w:rsid w:val="003C49FD"/>
    <w:rsid w:val="003D6E04"/>
    <w:rsid w:val="003F5D3F"/>
    <w:rsid w:val="00403BF9"/>
    <w:rsid w:val="00403E8C"/>
    <w:rsid w:val="00414F6C"/>
    <w:rsid w:val="0041610F"/>
    <w:rsid w:val="00420F29"/>
    <w:rsid w:val="0042321C"/>
    <w:rsid w:val="00427597"/>
    <w:rsid w:val="00433A2F"/>
    <w:rsid w:val="00436462"/>
    <w:rsid w:val="004451E9"/>
    <w:rsid w:val="0047440F"/>
    <w:rsid w:val="004C2B8F"/>
    <w:rsid w:val="004F50E3"/>
    <w:rsid w:val="00507732"/>
    <w:rsid w:val="005117EE"/>
    <w:rsid w:val="00512013"/>
    <w:rsid w:val="00514D96"/>
    <w:rsid w:val="005350D1"/>
    <w:rsid w:val="00536954"/>
    <w:rsid w:val="00557415"/>
    <w:rsid w:val="0056378C"/>
    <w:rsid w:val="005645AC"/>
    <w:rsid w:val="00572DBF"/>
    <w:rsid w:val="005755F1"/>
    <w:rsid w:val="00575C40"/>
    <w:rsid w:val="00575E86"/>
    <w:rsid w:val="00581B45"/>
    <w:rsid w:val="00583E8D"/>
    <w:rsid w:val="005926D3"/>
    <w:rsid w:val="005A124C"/>
    <w:rsid w:val="005A36C2"/>
    <w:rsid w:val="005B5433"/>
    <w:rsid w:val="005B5ABE"/>
    <w:rsid w:val="005E1B00"/>
    <w:rsid w:val="005F2021"/>
    <w:rsid w:val="00642A48"/>
    <w:rsid w:val="00644012"/>
    <w:rsid w:val="00644810"/>
    <w:rsid w:val="00654F89"/>
    <w:rsid w:val="006672E5"/>
    <w:rsid w:val="006722DD"/>
    <w:rsid w:val="00681C47"/>
    <w:rsid w:val="00686590"/>
    <w:rsid w:val="006919B5"/>
    <w:rsid w:val="006B0CDB"/>
    <w:rsid w:val="006B2336"/>
    <w:rsid w:val="006B5D94"/>
    <w:rsid w:val="006E1425"/>
    <w:rsid w:val="00703DA8"/>
    <w:rsid w:val="00704209"/>
    <w:rsid w:val="00712C5C"/>
    <w:rsid w:val="007242CD"/>
    <w:rsid w:val="00726758"/>
    <w:rsid w:val="00754C20"/>
    <w:rsid w:val="00757D33"/>
    <w:rsid w:val="0079444B"/>
    <w:rsid w:val="007A672D"/>
    <w:rsid w:val="007C01DB"/>
    <w:rsid w:val="007C2940"/>
    <w:rsid w:val="007D1FB5"/>
    <w:rsid w:val="007E25FC"/>
    <w:rsid w:val="007F265B"/>
    <w:rsid w:val="007F3A5C"/>
    <w:rsid w:val="007F3C7B"/>
    <w:rsid w:val="00801407"/>
    <w:rsid w:val="00801C35"/>
    <w:rsid w:val="008102D2"/>
    <w:rsid w:val="0082111C"/>
    <w:rsid w:val="00826A1D"/>
    <w:rsid w:val="00835E3F"/>
    <w:rsid w:val="0084365A"/>
    <w:rsid w:val="00851017"/>
    <w:rsid w:val="008641D7"/>
    <w:rsid w:val="008704A2"/>
    <w:rsid w:val="008800EC"/>
    <w:rsid w:val="00887E6C"/>
    <w:rsid w:val="0089093C"/>
    <w:rsid w:val="00892139"/>
    <w:rsid w:val="008A3F5A"/>
    <w:rsid w:val="008A4FF3"/>
    <w:rsid w:val="008A705D"/>
    <w:rsid w:val="008B1981"/>
    <w:rsid w:val="008B4E16"/>
    <w:rsid w:val="008B77A8"/>
    <w:rsid w:val="008C095B"/>
    <w:rsid w:val="008C18DA"/>
    <w:rsid w:val="008C4BBC"/>
    <w:rsid w:val="008C7601"/>
    <w:rsid w:val="008D21C1"/>
    <w:rsid w:val="008D5AAE"/>
    <w:rsid w:val="008E21C8"/>
    <w:rsid w:val="008F1B37"/>
    <w:rsid w:val="008F4D92"/>
    <w:rsid w:val="00907DA9"/>
    <w:rsid w:val="00910B68"/>
    <w:rsid w:val="009406E3"/>
    <w:rsid w:val="00947412"/>
    <w:rsid w:val="009475C8"/>
    <w:rsid w:val="00951C83"/>
    <w:rsid w:val="00952244"/>
    <w:rsid w:val="00970B46"/>
    <w:rsid w:val="00971BA5"/>
    <w:rsid w:val="009766BE"/>
    <w:rsid w:val="00987071"/>
    <w:rsid w:val="009922F4"/>
    <w:rsid w:val="009A4C2C"/>
    <w:rsid w:val="009B486A"/>
    <w:rsid w:val="009D0F69"/>
    <w:rsid w:val="009D2B6D"/>
    <w:rsid w:val="009D49F6"/>
    <w:rsid w:val="009E7E37"/>
    <w:rsid w:val="009F30C4"/>
    <w:rsid w:val="00A06AD4"/>
    <w:rsid w:val="00A13794"/>
    <w:rsid w:val="00A14763"/>
    <w:rsid w:val="00A26FD2"/>
    <w:rsid w:val="00A334DC"/>
    <w:rsid w:val="00A33B9C"/>
    <w:rsid w:val="00A40A0E"/>
    <w:rsid w:val="00A707BD"/>
    <w:rsid w:val="00A7507E"/>
    <w:rsid w:val="00A80574"/>
    <w:rsid w:val="00A842EE"/>
    <w:rsid w:val="00A84DC8"/>
    <w:rsid w:val="00AA46ED"/>
    <w:rsid w:val="00AA60E1"/>
    <w:rsid w:val="00AC24F3"/>
    <w:rsid w:val="00B023C0"/>
    <w:rsid w:val="00B03D6C"/>
    <w:rsid w:val="00B03FD4"/>
    <w:rsid w:val="00B0468C"/>
    <w:rsid w:val="00B1106F"/>
    <w:rsid w:val="00B20A5C"/>
    <w:rsid w:val="00B43FA9"/>
    <w:rsid w:val="00B67BF1"/>
    <w:rsid w:val="00B94980"/>
    <w:rsid w:val="00BA12D5"/>
    <w:rsid w:val="00BA2CF7"/>
    <w:rsid w:val="00BB424D"/>
    <w:rsid w:val="00BC46E6"/>
    <w:rsid w:val="00BC5DE3"/>
    <w:rsid w:val="00BF35F9"/>
    <w:rsid w:val="00C04B16"/>
    <w:rsid w:val="00C1009D"/>
    <w:rsid w:val="00C178A3"/>
    <w:rsid w:val="00C2688A"/>
    <w:rsid w:val="00C32F5C"/>
    <w:rsid w:val="00C547B2"/>
    <w:rsid w:val="00C56F47"/>
    <w:rsid w:val="00C6041C"/>
    <w:rsid w:val="00C91DE1"/>
    <w:rsid w:val="00C97C99"/>
    <w:rsid w:val="00CB596F"/>
    <w:rsid w:val="00D01B94"/>
    <w:rsid w:val="00D1154E"/>
    <w:rsid w:val="00D1269C"/>
    <w:rsid w:val="00D1587A"/>
    <w:rsid w:val="00D23902"/>
    <w:rsid w:val="00D47CA8"/>
    <w:rsid w:val="00D75D10"/>
    <w:rsid w:val="00D8007B"/>
    <w:rsid w:val="00DA3592"/>
    <w:rsid w:val="00DB09A7"/>
    <w:rsid w:val="00DB3E51"/>
    <w:rsid w:val="00DD211A"/>
    <w:rsid w:val="00DD37CB"/>
    <w:rsid w:val="00DD5DED"/>
    <w:rsid w:val="00DE35DB"/>
    <w:rsid w:val="00E077FE"/>
    <w:rsid w:val="00E179D4"/>
    <w:rsid w:val="00E23338"/>
    <w:rsid w:val="00E27AF8"/>
    <w:rsid w:val="00E75514"/>
    <w:rsid w:val="00E930ED"/>
    <w:rsid w:val="00EA3314"/>
    <w:rsid w:val="00EA4AE9"/>
    <w:rsid w:val="00EB5AFC"/>
    <w:rsid w:val="00EC0F86"/>
    <w:rsid w:val="00ED1DE7"/>
    <w:rsid w:val="00EE55AF"/>
    <w:rsid w:val="00EF0F05"/>
    <w:rsid w:val="00EF3451"/>
    <w:rsid w:val="00F0080C"/>
    <w:rsid w:val="00F04150"/>
    <w:rsid w:val="00F1587D"/>
    <w:rsid w:val="00F25FAE"/>
    <w:rsid w:val="00F26C26"/>
    <w:rsid w:val="00F31519"/>
    <w:rsid w:val="00F33655"/>
    <w:rsid w:val="00F379EF"/>
    <w:rsid w:val="00F41689"/>
    <w:rsid w:val="00F5635F"/>
    <w:rsid w:val="00F67939"/>
    <w:rsid w:val="00F731B8"/>
    <w:rsid w:val="00F866FA"/>
    <w:rsid w:val="00F93FD4"/>
    <w:rsid w:val="00FB05F5"/>
    <w:rsid w:val="00FB6CA5"/>
    <w:rsid w:val="00FB7AA1"/>
    <w:rsid w:val="00FF7DB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2E49A0"/>
  <w15:docId w15:val="{E593C89D-CDDA-4AA1-B7B6-A1D569BF7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1C47"/>
    <w:rPr>
      <w:rFonts w:ascii="Times New Roman" w:hAnsi="Times New Roman" w:cstheme="minorBidi"/>
      <w:sz w:val="24"/>
      <w:szCs w:val="22"/>
      <w:lang w:eastAsia="en-US"/>
    </w:rPr>
  </w:style>
  <w:style w:type="paragraph" w:styleId="Ttulo1">
    <w:name w:val="heading 1"/>
    <w:aliases w:val="Heading 1 Lección"/>
    <w:basedOn w:val="Normal"/>
    <w:next w:val="Listaconnmeros"/>
    <w:link w:val="Ttulo1Car"/>
    <w:uiPriority w:val="9"/>
    <w:qFormat/>
    <w:rsid w:val="003B533C"/>
    <w:pPr>
      <w:keepNext/>
      <w:keepLines/>
      <w:spacing w:after="120"/>
      <w:jc w:val="center"/>
      <w:outlineLvl w:val="0"/>
    </w:pPr>
    <w:rPr>
      <w:rFonts w:ascii="Arial Black" w:eastAsiaTheme="majorEastAsia" w:hAnsi="Arial Black" w:cstheme="majorBidi"/>
      <w:b/>
      <w:bCs/>
      <w:color w:val="000000" w:themeColor="text1"/>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umbering">
    <w:name w:val="numbering"/>
    <w:basedOn w:val="Listaconnmeros"/>
    <w:next w:val="respuesta"/>
    <w:uiPriority w:val="99"/>
    <w:qFormat/>
    <w:rsid w:val="00835E3F"/>
    <w:pPr>
      <w:numPr>
        <w:numId w:val="3"/>
      </w:numPr>
      <w:overflowPunct w:val="0"/>
      <w:autoSpaceDE w:val="0"/>
      <w:autoSpaceDN w:val="0"/>
      <w:adjustRightInd w:val="0"/>
      <w:spacing w:after="80"/>
      <w:contextualSpacing w:val="0"/>
      <w:textAlignment w:val="baseline"/>
    </w:pPr>
    <w:rPr>
      <w:rFonts w:eastAsia="Times New Roman"/>
      <w:bCs/>
      <w:szCs w:val="20"/>
      <w:lang w:val="es-ES_tradnl" w:eastAsia="es-ES"/>
    </w:rPr>
  </w:style>
  <w:style w:type="paragraph" w:styleId="Listaconnmeros">
    <w:name w:val="List Number"/>
    <w:basedOn w:val="Normal"/>
    <w:next w:val="Respuesta0"/>
    <w:unhideWhenUsed/>
    <w:qFormat/>
    <w:rsid w:val="00712C5C"/>
    <w:pPr>
      <w:numPr>
        <w:numId w:val="2"/>
      </w:numPr>
      <w:contextualSpacing/>
    </w:pPr>
    <w:rPr>
      <w:rFonts w:eastAsia="Calibri" w:cs="Times New Roman"/>
    </w:rPr>
  </w:style>
  <w:style w:type="paragraph" w:customStyle="1" w:styleId="respuesta">
    <w:name w:val="respuesta"/>
    <w:basedOn w:val="Normal"/>
    <w:next w:val="numbering"/>
    <w:autoRedefine/>
    <w:qFormat/>
    <w:rsid w:val="008A4FF3"/>
    <w:pPr>
      <w:suppressAutoHyphens/>
      <w:overflowPunct w:val="0"/>
      <w:autoSpaceDE w:val="0"/>
      <w:autoSpaceDN w:val="0"/>
      <w:adjustRightInd w:val="0"/>
      <w:spacing w:after="180"/>
      <w:textAlignment w:val="baseline"/>
    </w:pPr>
    <w:rPr>
      <w:rFonts w:eastAsia="Times New Roman" w:cs="Times New Roman"/>
      <w:b/>
      <w:color w:val="000000" w:themeColor="text1"/>
      <w:szCs w:val="20"/>
      <w:shd w:val="clear" w:color="auto" w:fill="FFFFFF"/>
    </w:rPr>
  </w:style>
  <w:style w:type="paragraph" w:styleId="Ttulo">
    <w:name w:val="Title"/>
    <w:basedOn w:val="Normal"/>
    <w:next w:val="Normal"/>
    <w:link w:val="TtuloCar"/>
    <w:qFormat/>
    <w:rsid w:val="00970B46"/>
    <w:pPr>
      <w:spacing w:after="120"/>
      <w:contextualSpacing/>
      <w:jc w:val="center"/>
      <w:outlineLvl w:val="0"/>
    </w:pPr>
    <w:rPr>
      <w:rFonts w:eastAsia="Times New Roman" w:cs="Times New Roman"/>
      <w:b/>
      <w:caps/>
      <w:color w:val="000000" w:themeColor="text1"/>
      <w:spacing w:val="5"/>
      <w:kern w:val="28"/>
      <w:sz w:val="28"/>
      <w:szCs w:val="52"/>
    </w:rPr>
  </w:style>
  <w:style w:type="character" w:customStyle="1" w:styleId="TtuloCar">
    <w:name w:val="Título Car"/>
    <w:basedOn w:val="Fuentedeprrafopredeter"/>
    <w:link w:val="Ttulo"/>
    <w:rsid w:val="00970B46"/>
    <w:rPr>
      <w:rFonts w:ascii="Times New Roman" w:eastAsia="Times New Roman" w:hAnsi="Times New Roman"/>
      <w:b/>
      <w:caps/>
      <w:color w:val="000000" w:themeColor="text1"/>
      <w:spacing w:val="5"/>
      <w:kern w:val="28"/>
      <w:sz w:val="28"/>
      <w:szCs w:val="52"/>
      <w:lang w:eastAsia="en-US"/>
    </w:rPr>
  </w:style>
  <w:style w:type="paragraph" w:customStyle="1" w:styleId="Ilust">
    <w:name w:val="Ilust"/>
    <w:basedOn w:val="Normal"/>
    <w:qFormat/>
    <w:rsid w:val="00686590"/>
    <w:pPr>
      <w:pBdr>
        <w:top w:val="single" w:sz="8" w:space="1" w:color="4F81BD"/>
        <w:left w:val="single" w:sz="8" w:space="4" w:color="4F81BD"/>
        <w:bottom w:val="single" w:sz="8" w:space="1" w:color="4F81BD"/>
        <w:right w:val="single" w:sz="8" w:space="4" w:color="4F81BD"/>
      </w:pBdr>
      <w:shd w:val="clear" w:color="auto" w:fill="EEECE1"/>
      <w:spacing w:after="120"/>
    </w:pPr>
  </w:style>
  <w:style w:type="paragraph" w:customStyle="1" w:styleId="check">
    <w:name w:val="check"/>
    <w:basedOn w:val="Normal"/>
    <w:qFormat/>
    <w:rsid w:val="003B533C"/>
    <w:pPr>
      <w:numPr>
        <w:numId w:val="8"/>
      </w:numPr>
      <w:overflowPunct w:val="0"/>
      <w:autoSpaceDE w:val="0"/>
      <w:autoSpaceDN w:val="0"/>
      <w:adjustRightInd w:val="0"/>
      <w:spacing w:after="60"/>
      <w:textAlignment w:val="baseline"/>
    </w:pPr>
    <w:rPr>
      <w:rFonts w:eastAsia="Times New Roman"/>
      <w:szCs w:val="20"/>
      <w:lang w:eastAsia="es-ES"/>
    </w:rPr>
  </w:style>
  <w:style w:type="paragraph" w:customStyle="1" w:styleId="Respuesta0">
    <w:name w:val="Respuesta"/>
    <w:basedOn w:val="Normal"/>
    <w:next w:val="Normal"/>
    <w:qFormat/>
    <w:rsid w:val="00A33B9C"/>
    <w:rPr>
      <w:b/>
    </w:rPr>
  </w:style>
  <w:style w:type="paragraph" w:customStyle="1" w:styleId="A">
    <w:name w:val="A"/>
    <w:basedOn w:val="Normal"/>
    <w:qFormat/>
    <w:rsid w:val="002B06F5"/>
    <w:pPr>
      <w:numPr>
        <w:numId w:val="5"/>
      </w:numPr>
      <w:overflowPunct w:val="0"/>
      <w:autoSpaceDE w:val="0"/>
      <w:autoSpaceDN w:val="0"/>
      <w:adjustRightInd w:val="0"/>
      <w:spacing w:after="120"/>
      <w:textAlignment w:val="baseline"/>
    </w:pPr>
    <w:rPr>
      <w:rFonts w:eastAsia="Times New Roman"/>
      <w:color w:val="000000" w:themeColor="text1"/>
      <w:szCs w:val="20"/>
      <w:lang w:eastAsia="es-ES"/>
    </w:rPr>
  </w:style>
  <w:style w:type="paragraph" w:customStyle="1" w:styleId="1">
    <w:name w:val="1"/>
    <w:basedOn w:val="Normal"/>
    <w:qFormat/>
    <w:rsid w:val="002B06F5"/>
    <w:pPr>
      <w:numPr>
        <w:numId w:val="6"/>
      </w:numPr>
      <w:overflowPunct w:val="0"/>
      <w:autoSpaceDE w:val="0"/>
      <w:autoSpaceDN w:val="0"/>
      <w:adjustRightInd w:val="0"/>
      <w:spacing w:after="80"/>
      <w:textAlignment w:val="baseline"/>
    </w:pPr>
    <w:rPr>
      <w:rFonts w:eastAsia="Times New Roman"/>
      <w:color w:val="000000" w:themeColor="text1"/>
      <w:szCs w:val="20"/>
      <w:lang w:eastAsia="es-ES"/>
    </w:rPr>
  </w:style>
  <w:style w:type="paragraph" w:customStyle="1" w:styleId="I">
    <w:name w:val="I"/>
    <w:basedOn w:val="numbering"/>
    <w:next w:val="A"/>
    <w:qFormat/>
    <w:rsid w:val="002B06F5"/>
    <w:pPr>
      <w:numPr>
        <w:numId w:val="4"/>
      </w:numPr>
      <w:spacing w:after="120"/>
    </w:pPr>
    <w:rPr>
      <w:rFonts w:ascii="Arial Black" w:hAnsi="Arial Black"/>
      <w:color w:val="000000" w:themeColor="text1"/>
      <w:lang w:val="en-US"/>
    </w:rPr>
  </w:style>
  <w:style w:type="paragraph" w:customStyle="1" w:styleId="doublecheck">
    <w:name w:val="double check"/>
    <w:basedOn w:val="check"/>
    <w:qFormat/>
    <w:rsid w:val="002B06F5"/>
    <w:pPr>
      <w:numPr>
        <w:numId w:val="7"/>
      </w:numPr>
      <w:overflowPunct/>
      <w:spacing w:before="72" w:after="72"/>
      <w:textAlignment w:val="auto"/>
    </w:pPr>
    <w:rPr>
      <w:szCs w:val="24"/>
      <w:lang w:eastAsia="es-MX"/>
    </w:rPr>
  </w:style>
  <w:style w:type="character" w:customStyle="1" w:styleId="Ttulo1Car">
    <w:name w:val="Título 1 Car"/>
    <w:aliases w:val="Heading 1 Lección Car"/>
    <w:basedOn w:val="Fuentedeprrafopredeter"/>
    <w:link w:val="Ttulo1"/>
    <w:uiPriority w:val="9"/>
    <w:rsid w:val="003B533C"/>
    <w:rPr>
      <w:rFonts w:ascii="Arial Black" w:eastAsiaTheme="majorEastAsia" w:hAnsi="Arial Black" w:cstheme="majorBidi"/>
      <w:b/>
      <w:bCs/>
      <w:color w:val="000000" w:themeColor="text1"/>
      <w:sz w:val="24"/>
      <w:szCs w:val="28"/>
      <w:lang w:eastAsia="en-US"/>
    </w:rPr>
  </w:style>
  <w:style w:type="paragraph" w:styleId="ndice1">
    <w:name w:val="index 1"/>
    <w:basedOn w:val="Normal"/>
    <w:next w:val="Normal"/>
    <w:autoRedefine/>
    <w:uiPriority w:val="99"/>
    <w:semiHidden/>
    <w:unhideWhenUsed/>
    <w:rsid w:val="00193536"/>
    <w:pPr>
      <w:ind w:left="240" w:hanging="240"/>
    </w:pPr>
  </w:style>
  <w:style w:type="paragraph" w:styleId="TtuloTDC">
    <w:name w:val="TOC Heading"/>
    <w:basedOn w:val="Ttulo1"/>
    <w:next w:val="Normal"/>
    <w:uiPriority w:val="39"/>
    <w:unhideWhenUsed/>
    <w:qFormat/>
    <w:rsid w:val="00193536"/>
    <w:pPr>
      <w:spacing w:line="276" w:lineRule="auto"/>
      <w:outlineLvl w:val="9"/>
    </w:pPr>
    <w:rPr>
      <w:lang w:val="en-US"/>
    </w:rPr>
  </w:style>
  <w:style w:type="paragraph" w:styleId="TDC1">
    <w:name w:val="toc 1"/>
    <w:basedOn w:val="Normal"/>
    <w:next w:val="Normal"/>
    <w:autoRedefine/>
    <w:uiPriority w:val="39"/>
    <w:unhideWhenUsed/>
    <w:qFormat/>
    <w:rsid w:val="001C3531"/>
    <w:pPr>
      <w:tabs>
        <w:tab w:val="right" w:leader="dot" w:pos="9360"/>
      </w:tabs>
      <w:spacing w:after="100" w:line="720" w:lineRule="auto"/>
      <w:ind w:left="2250" w:right="2880"/>
    </w:pPr>
  </w:style>
  <w:style w:type="character" w:styleId="Hipervnculo">
    <w:name w:val="Hyperlink"/>
    <w:basedOn w:val="Fuentedeprrafopredeter"/>
    <w:uiPriority w:val="99"/>
    <w:unhideWhenUsed/>
    <w:rsid w:val="00C1009D"/>
    <w:rPr>
      <w:color w:val="0000FF" w:themeColor="hyperlink"/>
      <w:u w:val="single"/>
    </w:rPr>
  </w:style>
  <w:style w:type="paragraph" w:styleId="TDC2">
    <w:name w:val="toc 2"/>
    <w:basedOn w:val="Normal"/>
    <w:next w:val="Normal"/>
    <w:autoRedefine/>
    <w:uiPriority w:val="39"/>
    <w:semiHidden/>
    <w:unhideWhenUsed/>
    <w:qFormat/>
    <w:rsid w:val="00F731B8"/>
    <w:pPr>
      <w:spacing w:after="100" w:line="276" w:lineRule="auto"/>
      <w:ind w:left="220"/>
    </w:pPr>
    <w:rPr>
      <w:rFonts w:asciiTheme="minorHAnsi" w:eastAsiaTheme="minorEastAsia" w:hAnsiTheme="minorHAnsi"/>
      <w:sz w:val="22"/>
      <w:lang w:val="en-US"/>
    </w:rPr>
  </w:style>
  <w:style w:type="paragraph" w:styleId="TDC3">
    <w:name w:val="toc 3"/>
    <w:basedOn w:val="Normal"/>
    <w:next w:val="Normal"/>
    <w:autoRedefine/>
    <w:uiPriority w:val="39"/>
    <w:semiHidden/>
    <w:unhideWhenUsed/>
    <w:qFormat/>
    <w:rsid w:val="00F731B8"/>
    <w:pPr>
      <w:spacing w:after="100" w:line="276" w:lineRule="auto"/>
      <w:ind w:left="440"/>
    </w:pPr>
    <w:rPr>
      <w:rFonts w:asciiTheme="minorHAnsi" w:eastAsiaTheme="minorEastAsia" w:hAnsiTheme="minorHAnsi"/>
      <w:sz w:val="22"/>
      <w:lang w:val="en-US"/>
    </w:rPr>
  </w:style>
  <w:style w:type="paragraph" w:styleId="Encabezado">
    <w:name w:val="header"/>
    <w:basedOn w:val="Normal"/>
    <w:link w:val="EncabezadoCar"/>
    <w:uiPriority w:val="99"/>
    <w:unhideWhenUsed/>
    <w:rsid w:val="009475C8"/>
    <w:pPr>
      <w:tabs>
        <w:tab w:val="center" w:pos="4419"/>
        <w:tab w:val="right" w:pos="8838"/>
      </w:tabs>
    </w:pPr>
  </w:style>
  <w:style w:type="character" w:customStyle="1" w:styleId="EncabezadoCar">
    <w:name w:val="Encabezado Car"/>
    <w:basedOn w:val="Fuentedeprrafopredeter"/>
    <w:link w:val="Encabezado"/>
    <w:uiPriority w:val="99"/>
    <w:rsid w:val="009475C8"/>
    <w:rPr>
      <w:rFonts w:ascii="Times New Roman" w:hAnsi="Times New Roman" w:cstheme="minorBidi"/>
      <w:sz w:val="24"/>
      <w:szCs w:val="22"/>
      <w:lang w:eastAsia="en-US"/>
    </w:rPr>
  </w:style>
  <w:style w:type="paragraph" w:styleId="Piedepgina">
    <w:name w:val="footer"/>
    <w:basedOn w:val="Normal"/>
    <w:link w:val="PiedepginaCar"/>
    <w:uiPriority w:val="99"/>
    <w:unhideWhenUsed/>
    <w:rsid w:val="009475C8"/>
    <w:pPr>
      <w:tabs>
        <w:tab w:val="center" w:pos="4419"/>
        <w:tab w:val="right" w:pos="8838"/>
      </w:tabs>
    </w:pPr>
  </w:style>
  <w:style w:type="character" w:customStyle="1" w:styleId="PiedepginaCar">
    <w:name w:val="Pie de página Car"/>
    <w:basedOn w:val="Fuentedeprrafopredeter"/>
    <w:link w:val="Piedepgina"/>
    <w:uiPriority w:val="99"/>
    <w:rsid w:val="009475C8"/>
    <w:rPr>
      <w:rFonts w:ascii="Times New Roman" w:hAnsi="Times New Roman" w:cstheme="minorBidi"/>
      <w:sz w:val="24"/>
      <w:szCs w:val="22"/>
      <w:lang w:eastAsia="en-US"/>
    </w:rPr>
  </w:style>
  <w:style w:type="paragraph" w:styleId="Textodeglobo">
    <w:name w:val="Balloon Text"/>
    <w:basedOn w:val="Normal"/>
    <w:link w:val="TextodegloboCar"/>
    <w:uiPriority w:val="99"/>
    <w:semiHidden/>
    <w:unhideWhenUsed/>
    <w:rsid w:val="009922F4"/>
    <w:rPr>
      <w:rFonts w:ascii="Tahoma" w:hAnsi="Tahoma" w:cs="Tahoma"/>
      <w:sz w:val="16"/>
      <w:szCs w:val="16"/>
    </w:rPr>
  </w:style>
  <w:style w:type="character" w:customStyle="1" w:styleId="TextodegloboCar">
    <w:name w:val="Texto de globo Car"/>
    <w:basedOn w:val="Fuentedeprrafopredeter"/>
    <w:link w:val="Textodeglobo"/>
    <w:uiPriority w:val="99"/>
    <w:semiHidden/>
    <w:rsid w:val="009922F4"/>
    <w:rPr>
      <w:rFonts w:ascii="Tahoma" w:hAnsi="Tahoma" w:cs="Tahoma"/>
      <w:sz w:val="16"/>
      <w:szCs w:val="16"/>
      <w:lang w:eastAsia="en-US"/>
    </w:rPr>
  </w:style>
  <w:style w:type="paragraph" w:customStyle="1" w:styleId="10">
    <w:name w:val="1)"/>
    <w:basedOn w:val="Normal"/>
    <w:next w:val="respuesta"/>
    <w:qFormat/>
    <w:rsid w:val="009922F4"/>
    <w:pPr>
      <w:numPr>
        <w:numId w:val="20"/>
      </w:numPr>
      <w:overflowPunct w:val="0"/>
      <w:autoSpaceDE w:val="0"/>
      <w:autoSpaceDN w:val="0"/>
      <w:adjustRightInd w:val="0"/>
      <w:spacing w:after="120"/>
      <w:textAlignment w:val="baseline"/>
    </w:pPr>
    <w:rPr>
      <w:rFonts w:eastAsia="Times New Roman" w:cs="Times New Roman"/>
      <w:color w:val="000000" w:themeColor="text1"/>
      <w:szCs w:val="20"/>
      <w:lang w:eastAsia="es-ES"/>
    </w:rPr>
  </w:style>
  <w:style w:type="paragraph" w:customStyle="1" w:styleId="Textopredeterminado">
    <w:name w:val="Texto predeterminado"/>
    <w:basedOn w:val="Normal"/>
    <w:rsid w:val="009922F4"/>
    <w:pPr>
      <w:keepNext/>
      <w:widowControl w:val="0"/>
      <w:suppressAutoHyphens/>
      <w:overflowPunct w:val="0"/>
      <w:autoSpaceDE w:val="0"/>
      <w:autoSpaceDN w:val="0"/>
      <w:adjustRightInd w:val="0"/>
      <w:contextualSpacing/>
      <w:textAlignment w:val="baseline"/>
    </w:pPr>
    <w:rPr>
      <w:rFonts w:eastAsia="Times New Roman" w:cs="Times New Roman"/>
      <w:szCs w:val="24"/>
      <w:lang w:eastAsia="es-ES"/>
    </w:rPr>
  </w:style>
  <w:style w:type="paragraph" w:customStyle="1" w:styleId="cabezera">
    <w:name w:val="cabezera"/>
    <w:basedOn w:val="Ttulo"/>
    <w:qFormat/>
    <w:rsid w:val="009922F4"/>
    <w:pPr>
      <w:spacing w:line="276" w:lineRule="auto"/>
      <w:outlineLvl w:val="9"/>
    </w:pPr>
    <w:rPr>
      <w:caps w:val="0"/>
      <w:smallCaps/>
      <w:lang w:eastAsia="es-ES"/>
    </w:rPr>
  </w:style>
  <w:style w:type="table" w:styleId="Tablaconcuadrcula">
    <w:name w:val="Table Grid"/>
    <w:basedOn w:val="Tablanormal"/>
    <w:uiPriority w:val="59"/>
    <w:rsid w:val="009922F4"/>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
    <w:rsid w:val="00CB596F"/>
    <w:pPr>
      <w:widowControl w:val="0"/>
      <w:autoSpaceDE w:val="0"/>
      <w:autoSpaceDN w:val="0"/>
      <w:adjustRightInd w:val="0"/>
    </w:pPr>
    <w:rPr>
      <w:rFonts w:ascii="Arial" w:hAnsi="Arial" w:cs="Arial"/>
      <w:sz w:val="24"/>
      <w:szCs w:val="24"/>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ichard\Documents\_\templates\Word\Manual%20con%20tabla%20contenido%2009-1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C64B2F-CB79-4E5E-9BF4-C6DF6D5E95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Manual con tabla contenido 09-11.dotx</Template>
  <TotalTime>1</TotalTime>
  <Pages>22</Pages>
  <Words>6220</Words>
  <Characters>34213</Characters>
  <Application>Microsoft Office Word</Application>
  <DocSecurity>0</DocSecurity>
  <Lines>285</Lines>
  <Paragraphs>80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40353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Ludy</dc:creator>
  <cp:lastModifiedBy>Richard Ludy</cp:lastModifiedBy>
  <cp:revision>2</cp:revision>
  <cp:lastPrinted>2017-06-05T18:39:00Z</cp:lastPrinted>
  <dcterms:created xsi:type="dcterms:W3CDTF">2021-11-10T19:06:00Z</dcterms:created>
  <dcterms:modified xsi:type="dcterms:W3CDTF">2021-11-10T19:06:00Z</dcterms:modified>
</cp:coreProperties>
</file>