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D39C5" w14:textId="77777777" w:rsidR="009A349A" w:rsidRDefault="009A349A" w:rsidP="009A349A">
      <w:pPr>
        <w:jc w:val="center"/>
        <w:rPr>
          <w:rFonts w:cs="Aharoni"/>
          <w:sz w:val="144"/>
          <w:szCs w:val="144"/>
        </w:rPr>
      </w:pPr>
      <w:r>
        <w:rPr>
          <w:rFonts w:cs="Aharoni"/>
          <w:noProof/>
          <w:sz w:val="144"/>
          <w:szCs w:val="144"/>
          <w:lang w:eastAsia="es-MX"/>
        </w:rPr>
        <w:drawing>
          <wp:inline distT="0" distB="0" distL="0" distR="0" wp14:anchorId="15BE7341" wp14:editId="46583AC9">
            <wp:extent cx="3020291" cy="4500966"/>
            <wp:effectExtent l="0" t="0" r="8890" b="0"/>
            <wp:docPr id="5" name="Imagen 5" descr="C:\Users\Richard\Pictures\Bible clip art\BIBLSTRY\OTSTMNT\DAVID\BSODI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ichard\Pictures\Bible clip art\BIBLSTRY\OTSTMNT\DAVID\BSODI08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0454" cy="4501209"/>
                    </a:xfrm>
                    <a:prstGeom prst="rect">
                      <a:avLst/>
                    </a:prstGeom>
                    <a:noFill/>
                    <a:ln>
                      <a:noFill/>
                    </a:ln>
                  </pic:spPr>
                </pic:pic>
              </a:graphicData>
            </a:graphic>
          </wp:inline>
        </w:drawing>
      </w:r>
    </w:p>
    <w:p w14:paraId="0A6DEAD3" w14:textId="77777777" w:rsidR="009A349A" w:rsidRPr="00B04CE4" w:rsidRDefault="009A349A" w:rsidP="009A349A">
      <w:pPr>
        <w:jc w:val="center"/>
        <w:rPr>
          <w:rFonts w:cs="Aharoni"/>
          <w:sz w:val="144"/>
          <w:szCs w:val="144"/>
        </w:rPr>
      </w:pPr>
      <w:r w:rsidRPr="00B04CE4">
        <w:rPr>
          <w:rFonts w:cs="Aharoni"/>
          <w:sz w:val="144"/>
          <w:szCs w:val="144"/>
        </w:rPr>
        <w:t xml:space="preserve">La Vida </w:t>
      </w:r>
      <w:r w:rsidRPr="00B04CE4">
        <w:rPr>
          <w:rFonts w:cs="Aharoni"/>
          <w:sz w:val="144"/>
          <w:szCs w:val="144"/>
        </w:rPr>
        <w:br/>
        <w:t>De David</w:t>
      </w:r>
    </w:p>
    <w:p w14:paraId="35D6533B" w14:textId="77777777" w:rsidR="009A349A" w:rsidRPr="001542EE" w:rsidRDefault="009A349A" w:rsidP="009A349A">
      <w:pPr>
        <w:jc w:val="center"/>
        <w:rPr>
          <w:rFonts w:cs="Aharoni"/>
          <w:sz w:val="48"/>
          <w:szCs w:val="48"/>
        </w:rPr>
      </w:pPr>
      <w:r w:rsidRPr="001542EE">
        <w:rPr>
          <w:rFonts w:cs="Aharoni"/>
          <w:sz w:val="48"/>
          <w:szCs w:val="48"/>
        </w:rPr>
        <w:t>Un hombre conforme al corazón de Dios</w:t>
      </w:r>
    </w:p>
    <w:p w14:paraId="7A43C935" w14:textId="77777777" w:rsidR="009E7E37" w:rsidRPr="006C2313" w:rsidRDefault="009E7E37" w:rsidP="00193536">
      <w:pPr>
        <w:ind w:left="7110" w:hanging="3870"/>
      </w:pPr>
    </w:p>
    <w:p w14:paraId="158B0119" w14:textId="77777777" w:rsidR="009E7E37" w:rsidRDefault="009E7E37" w:rsidP="00193536">
      <w:pPr>
        <w:ind w:left="7110" w:hanging="3870"/>
      </w:pPr>
    </w:p>
    <w:p w14:paraId="10B5E5E4" w14:textId="77777777" w:rsidR="00BF5AFE" w:rsidRDefault="00BF5AFE" w:rsidP="00193536">
      <w:pPr>
        <w:ind w:left="7110" w:hanging="3870"/>
      </w:pPr>
    </w:p>
    <w:p w14:paraId="2D410C15" w14:textId="77777777" w:rsidR="00BF5AFE" w:rsidRDefault="00BF5AFE" w:rsidP="00193536">
      <w:pPr>
        <w:ind w:left="7110" w:hanging="3870"/>
      </w:pPr>
    </w:p>
    <w:p w14:paraId="33795A92" w14:textId="77777777" w:rsidR="00BF5AFE" w:rsidRPr="006C2313" w:rsidRDefault="00BF5AFE" w:rsidP="00193536">
      <w:pPr>
        <w:ind w:left="7110" w:hanging="3870"/>
      </w:pPr>
    </w:p>
    <w:p w14:paraId="51945DD1" w14:textId="77777777" w:rsidR="009E7E37" w:rsidRPr="006C2313" w:rsidRDefault="009E7E37" w:rsidP="00193536">
      <w:pPr>
        <w:ind w:left="7110" w:hanging="3870"/>
      </w:pPr>
    </w:p>
    <w:p w14:paraId="43DFFF68" w14:textId="77777777" w:rsidR="009E7E37" w:rsidRPr="006C2313" w:rsidRDefault="009E7E37" w:rsidP="00193536">
      <w:pPr>
        <w:ind w:left="7110" w:hanging="3870"/>
      </w:pPr>
    </w:p>
    <w:p w14:paraId="03560284" w14:textId="77777777" w:rsidR="009E7E37" w:rsidRPr="006C2313" w:rsidRDefault="009E7E37" w:rsidP="00193536">
      <w:pPr>
        <w:ind w:left="7110" w:hanging="3870"/>
      </w:pPr>
    </w:p>
    <w:sdt>
      <w:sdtPr>
        <w:rPr>
          <w:rFonts w:ascii="Times New Roman" w:eastAsiaTheme="minorHAnsi" w:hAnsi="Times New Roman" w:cstheme="minorBidi"/>
          <w:b w:val="0"/>
          <w:bCs w:val="0"/>
          <w:color w:val="auto"/>
          <w:szCs w:val="22"/>
          <w:lang w:val="es-MX"/>
        </w:rPr>
        <w:id w:val="36538461"/>
        <w:docPartObj>
          <w:docPartGallery w:val="Table of Contents"/>
          <w:docPartUnique/>
        </w:docPartObj>
      </w:sdtPr>
      <w:sdtEndPr/>
      <w:sdtContent>
        <w:p w14:paraId="15AB2B3E" w14:textId="77777777" w:rsidR="00231D77" w:rsidRPr="006C2313" w:rsidRDefault="00231D77">
          <w:pPr>
            <w:pStyle w:val="TtuloTDC"/>
            <w:rPr>
              <w:lang w:val="es-MX"/>
            </w:rPr>
          </w:pPr>
          <w:r w:rsidRPr="006C2313">
            <w:rPr>
              <w:lang w:val="es-MX"/>
            </w:rPr>
            <w:t>Conten</w:t>
          </w:r>
          <w:r w:rsidR="00970B46" w:rsidRPr="006C2313">
            <w:rPr>
              <w:lang w:val="es-MX"/>
            </w:rPr>
            <w:t>ido</w:t>
          </w:r>
        </w:p>
        <w:p w14:paraId="62A6A038" w14:textId="77777777" w:rsidR="009F6680" w:rsidRDefault="00E06ED5" w:rsidP="009F6680">
          <w:pPr>
            <w:pStyle w:val="TDC1"/>
            <w:spacing w:line="480" w:lineRule="auto"/>
            <w:rPr>
              <w:rFonts w:asciiTheme="minorHAnsi" w:eastAsiaTheme="minorEastAsia" w:hAnsiTheme="minorHAnsi"/>
              <w:noProof/>
              <w:sz w:val="22"/>
              <w:lang w:eastAsia="es-MX"/>
            </w:rPr>
          </w:pPr>
          <w:r w:rsidRPr="006C2313">
            <w:fldChar w:fldCharType="begin"/>
          </w:r>
          <w:r w:rsidR="00231D77" w:rsidRPr="000305F5">
            <w:rPr>
              <w:lang w:val="en-US"/>
            </w:rPr>
            <w:instrText xml:space="preserve"> TOC \o "1-3" \h \z \u </w:instrText>
          </w:r>
          <w:r w:rsidRPr="006C2313">
            <w:fldChar w:fldCharType="separate"/>
          </w:r>
          <w:hyperlink w:anchor="_Toc394500414" w:history="1">
            <w:r w:rsidR="009F6680" w:rsidRPr="00D972B1">
              <w:rPr>
                <w:rStyle w:val="Hipervnculo"/>
                <w:noProof/>
              </w:rPr>
              <w:t>Lección 1- El corazón de David</w:t>
            </w:r>
            <w:r w:rsidR="009F6680">
              <w:rPr>
                <w:noProof/>
                <w:webHidden/>
              </w:rPr>
              <w:tab/>
            </w:r>
            <w:r w:rsidR="009F6680">
              <w:rPr>
                <w:noProof/>
                <w:webHidden/>
              </w:rPr>
              <w:fldChar w:fldCharType="begin"/>
            </w:r>
            <w:r w:rsidR="009F6680">
              <w:rPr>
                <w:noProof/>
                <w:webHidden/>
              </w:rPr>
              <w:instrText xml:space="preserve"> PAGEREF _Toc394500414 \h </w:instrText>
            </w:r>
            <w:r w:rsidR="009F6680">
              <w:rPr>
                <w:noProof/>
                <w:webHidden/>
              </w:rPr>
            </w:r>
            <w:r w:rsidR="009F6680">
              <w:rPr>
                <w:noProof/>
                <w:webHidden/>
              </w:rPr>
              <w:fldChar w:fldCharType="separate"/>
            </w:r>
            <w:r w:rsidR="00D0224B">
              <w:rPr>
                <w:noProof/>
                <w:webHidden/>
              </w:rPr>
              <w:t>1</w:t>
            </w:r>
            <w:r w:rsidR="009F6680">
              <w:rPr>
                <w:noProof/>
                <w:webHidden/>
              </w:rPr>
              <w:fldChar w:fldCharType="end"/>
            </w:r>
          </w:hyperlink>
        </w:p>
        <w:p w14:paraId="2D5D751D"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15" w:history="1">
            <w:r w:rsidR="009F6680" w:rsidRPr="00D972B1">
              <w:rPr>
                <w:rStyle w:val="Hipervnculo"/>
                <w:noProof/>
                <w:lang w:eastAsia="es-MX"/>
              </w:rPr>
              <w:t>Lección 2 – El valor de David</w:t>
            </w:r>
            <w:r w:rsidR="009F6680">
              <w:rPr>
                <w:noProof/>
                <w:webHidden/>
              </w:rPr>
              <w:tab/>
            </w:r>
            <w:r w:rsidR="009F6680">
              <w:rPr>
                <w:noProof/>
                <w:webHidden/>
              </w:rPr>
              <w:fldChar w:fldCharType="begin"/>
            </w:r>
            <w:r w:rsidR="009F6680">
              <w:rPr>
                <w:noProof/>
                <w:webHidden/>
              </w:rPr>
              <w:instrText xml:space="preserve"> PAGEREF _Toc394500415 \h </w:instrText>
            </w:r>
            <w:r w:rsidR="009F6680">
              <w:rPr>
                <w:noProof/>
                <w:webHidden/>
              </w:rPr>
            </w:r>
            <w:r w:rsidR="009F6680">
              <w:rPr>
                <w:noProof/>
                <w:webHidden/>
              </w:rPr>
              <w:fldChar w:fldCharType="separate"/>
            </w:r>
            <w:r w:rsidR="00D0224B">
              <w:rPr>
                <w:noProof/>
                <w:webHidden/>
              </w:rPr>
              <w:t>4</w:t>
            </w:r>
            <w:r w:rsidR="009F6680">
              <w:rPr>
                <w:noProof/>
                <w:webHidden/>
              </w:rPr>
              <w:fldChar w:fldCharType="end"/>
            </w:r>
          </w:hyperlink>
        </w:p>
        <w:p w14:paraId="75629B2B"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16" w:history="1">
            <w:r w:rsidR="009F6680" w:rsidRPr="00D972B1">
              <w:rPr>
                <w:rStyle w:val="Hipervnculo"/>
                <w:noProof/>
                <w:lang w:eastAsia="es-MX"/>
              </w:rPr>
              <w:t>Lección 3 – El sufrir de David</w:t>
            </w:r>
            <w:r w:rsidR="009F6680">
              <w:rPr>
                <w:noProof/>
                <w:webHidden/>
              </w:rPr>
              <w:tab/>
            </w:r>
            <w:r w:rsidR="009F6680">
              <w:rPr>
                <w:noProof/>
                <w:webHidden/>
              </w:rPr>
              <w:fldChar w:fldCharType="begin"/>
            </w:r>
            <w:r w:rsidR="009F6680">
              <w:rPr>
                <w:noProof/>
                <w:webHidden/>
              </w:rPr>
              <w:instrText xml:space="preserve"> PAGEREF _Toc394500416 \h </w:instrText>
            </w:r>
            <w:r w:rsidR="009F6680">
              <w:rPr>
                <w:noProof/>
                <w:webHidden/>
              </w:rPr>
            </w:r>
            <w:r w:rsidR="009F6680">
              <w:rPr>
                <w:noProof/>
                <w:webHidden/>
              </w:rPr>
              <w:fldChar w:fldCharType="separate"/>
            </w:r>
            <w:r w:rsidR="00D0224B">
              <w:rPr>
                <w:noProof/>
                <w:webHidden/>
              </w:rPr>
              <w:t>7</w:t>
            </w:r>
            <w:r w:rsidR="009F6680">
              <w:rPr>
                <w:noProof/>
                <w:webHidden/>
              </w:rPr>
              <w:fldChar w:fldCharType="end"/>
            </w:r>
          </w:hyperlink>
        </w:p>
        <w:p w14:paraId="62E7C551"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17" w:history="1">
            <w:r w:rsidR="009F6680" w:rsidRPr="00D972B1">
              <w:rPr>
                <w:rStyle w:val="Hipervnculo"/>
                <w:noProof/>
                <w:lang w:eastAsia="es-MX"/>
              </w:rPr>
              <w:t>Lección 4 – Algunos errores de David</w:t>
            </w:r>
            <w:r w:rsidR="009F6680">
              <w:rPr>
                <w:noProof/>
                <w:webHidden/>
              </w:rPr>
              <w:tab/>
            </w:r>
            <w:r w:rsidR="009F6680">
              <w:rPr>
                <w:noProof/>
                <w:webHidden/>
              </w:rPr>
              <w:fldChar w:fldCharType="begin"/>
            </w:r>
            <w:r w:rsidR="009F6680">
              <w:rPr>
                <w:noProof/>
                <w:webHidden/>
              </w:rPr>
              <w:instrText xml:space="preserve"> PAGEREF _Toc394500417 \h </w:instrText>
            </w:r>
            <w:r w:rsidR="009F6680">
              <w:rPr>
                <w:noProof/>
                <w:webHidden/>
              </w:rPr>
            </w:r>
            <w:r w:rsidR="009F6680">
              <w:rPr>
                <w:noProof/>
                <w:webHidden/>
              </w:rPr>
              <w:fldChar w:fldCharType="separate"/>
            </w:r>
            <w:r w:rsidR="00D0224B">
              <w:rPr>
                <w:noProof/>
                <w:webHidden/>
              </w:rPr>
              <w:t>10</w:t>
            </w:r>
            <w:r w:rsidR="009F6680">
              <w:rPr>
                <w:noProof/>
                <w:webHidden/>
              </w:rPr>
              <w:fldChar w:fldCharType="end"/>
            </w:r>
          </w:hyperlink>
        </w:p>
        <w:p w14:paraId="7089A8A3"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18" w:history="1">
            <w:r w:rsidR="009F6680" w:rsidRPr="00D972B1">
              <w:rPr>
                <w:rStyle w:val="Hipervnculo"/>
                <w:noProof/>
                <w:lang w:eastAsia="es-MX"/>
              </w:rPr>
              <w:t>Lección 6 – La caída de David</w:t>
            </w:r>
            <w:r w:rsidR="009F6680">
              <w:rPr>
                <w:noProof/>
                <w:webHidden/>
              </w:rPr>
              <w:tab/>
            </w:r>
            <w:r w:rsidR="009F6680">
              <w:rPr>
                <w:noProof/>
                <w:webHidden/>
              </w:rPr>
              <w:fldChar w:fldCharType="begin"/>
            </w:r>
            <w:r w:rsidR="009F6680">
              <w:rPr>
                <w:noProof/>
                <w:webHidden/>
              </w:rPr>
              <w:instrText xml:space="preserve"> PAGEREF _Toc394500418 \h </w:instrText>
            </w:r>
            <w:r w:rsidR="009F6680">
              <w:rPr>
                <w:noProof/>
                <w:webHidden/>
              </w:rPr>
            </w:r>
            <w:r w:rsidR="009F6680">
              <w:rPr>
                <w:noProof/>
                <w:webHidden/>
              </w:rPr>
              <w:fldChar w:fldCharType="separate"/>
            </w:r>
            <w:r w:rsidR="00D0224B">
              <w:rPr>
                <w:noProof/>
                <w:webHidden/>
              </w:rPr>
              <w:t>14</w:t>
            </w:r>
            <w:r w:rsidR="009F6680">
              <w:rPr>
                <w:noProof/>
                <w:webHidden/>
              </w:rPr>
              <w:fldChar w:fldCharType="end"/>
            </w:r>
          </w:hyperlink>
        </w:p>
        <w:p w14:paraId="6C176ADA"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19" w:history="1">
            <w:r w:rsidR="009F6680" w:rsidRPr="00D972B1">
              <w:rPr>
                <w:rStyle w:val="Hipervnculo"/>
                <w:noProof/>
              </w:rPr>
              <w:t>Lección 7 – La confesión de David (Primera parte)</w:t>
            </w:r>
            <w:r w:rsidR="009F6680">
              <w:rPr>
                <w:noProof/>
                <w:webHidden/>
              </w:rPr>
              <w:tab/>
            </w:r>
            <w:r w:rsidR="009F6680">
              <w:rPr>
                <w:noProof/>
                <w:webHidden/>
              </w:rPr>
              <w:fldChar w:fldCharType="begin"/>
            </w:r>
            <w:r w:rsidR="009F6680">
              <w:rPr>
                <w:noProof/>
                <w:webHidden/>
              </w:rPr>
              <w:instrText xml:space="preserve"> PAGEREF _Toc394500419 \h </w:instrText>
            </w:r>
            <w:r w:rsidR="009F6680">
              <w:rPr>
                <w:noProof/>
                <w:webHidden/>
              </w:rPr>
            </w:r>
            <w:r w:rsidR="009F6680">
              <w:rPr>
                <w:noProof/>
                <w:webHidden/>
              </w:rPr>
              <w:fldChar w:fldCharType="separate"/>
            </w:r>
            <w:r w:rsidR="00D0224B">
              <w:rPr>
                <w:noProof/>
                <w:webHidden/>
              </w:rPr>
              <w:t>17</w:t>
            </w:r>
            <w:r w:rsidR="009F6680">
              <w:rPr>
                <w:noProof/>
                <w:webHidden/>
              </w:rPr>
              <w:fldChar w:fldCharType="end"/>
            </w:r>
          </w:hyperlink>
        </w:p>
        <w:p w14:paraId="596B0DED"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20" w:history="1">
            <w:r w:rsidR="009F6680" w:rsidRPr="00D972B1">
              <w:rPr>
                <w:rStyle w:val="Hipervnculo"/>
                <w:noProof/>
              </w:rPr>
              <w:t>Lección 8 - La confesión de David (segunda parte)</w:t>
            </w:r>
            <w:r w:rsidR="009F6680">
              <w:rPr>
                <w:noProof/>
                <w:webHidden/>
              </w:rPr>
              <w:tab/>
            </w:r>
            <w:r w:rsidR="009F6680">
              <w:rPr>
                <w:noProof/>
                <w:webHidden/>
              </w:rPr>
              <w:fldChar w:fldCharType="begin"/>
            </w:r>
            <w:r w:rsidR="009F6680">
              <w:rPr>
                <w:noProof/>
                <w:webHidden/>
              </w:rPr>
              <w:instrText xml:space="preserve"> PAGEREF _Toc394500420 \h </w:instrText>
            </w:r>
            <w:r w:rsidR="009F6680">
              <w:rPr>
                <w:noProof/>
                <w:webHidden/>
              </w:rPr>
            </w:r>
            <w:r w:rsidR="009F6680">
              <w:rPr>
                <w:noProof/>
                <w:webHidden/>
              </w:rPr>
              <w:fldChar w:fldCharType="separate"/>
            </w:r>
            <w:r w:rsidR="00D0224B">
              <w:rPr>
                <w:noProof/>
                <w:webHidden/>
              </w:rPr>
              <w:t>21</w:t>
            </w:r>
            <w:r w:rsidR="009F6680">
              <w:rPr>
                <w:noProof/>
                <w:webHidden/>
              </w:rPr>
              <w:fldChar w:fldCharType="end"/>
            </w:r>
          </w:hyperlink>
        </w:p>
        <w:p w14:paraId="7B022A1D"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21" w:history="1">
            <w:r w:rsidR="009F6680" w:rsidRPr="00D972B1">
              <w:rPr>
                <w:rStyle w:val="Hipervnculo"/>
                <w:noProof/>
                <w:lang w:eastAsia="es-MX"/>
              </w:rPr>
              <w:t>Lección 9 – El pacto con David</w:t>
            </w:r>
            <w:r w:rsidR="009F6680">
              <w:rPr>
                <w:noProof/>
                <w:webHidden/>
              </w:rPr>
              <w:tab/>
            </w:r>
            <w:r w:rsidR="009F6680">
              <w:rPr>
                <w:noProof/>
                <w:webHidden/>
              </w:rPr>
              <w:fldChar w:fldCharType="begin"/>
            </w:r>
            <w:r w:rsidR="009F6680">
              <w:rPr>
                <w:noProof/>
                <w:webHidden/>
              </w:rPr>
              <w:instrText xml:space="preserve"> PAGEREF _Toc394500421 \h </w:instrText>
            </w:r>
            <w:r w:rsidR="009F6680">
              <w:rPr>
                <w:noProof/>
                <w:webHidden/>
              </w:rPr>
            </w:r>
            <w:r w:rsidR="009F6680">
              <w:rPr>
                <w:noProof/>
                <w:webHidden/>
              </w:rPr>
              <w:fldChar w:fldCharType="separate"/>
            </w:r>
            <w:r w:rsidR="00D0224B">
              <w:rPr>
                <w:noProof/>
                <w:webHidden/>
              </w:rPr>
              <w:t>24</w:t>
            </w:r>
            <w:r w:rsidR="009F6680">
              <w:rPr>
                <w:noProof/>
                <w:webHidden/>
              </w:rPr>
              <w:fldChar w:fldCharType="end"/>
            </w:r>
          </w:hyperlink>
        </w:p>
        <w:p w14:paraId="1D16A5C1"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22" w:history="1">
            <w:r w:rsidR="009F6680" w:rsidRPr="00D972B1">
              <w:rPr>
                <w:rStyle w:val="Hipervnculo"/>
                <w:noProof/>
                <w:lang w:eastAsia="es-MX"/>
              </w:rPr>
              <w:t>Lección 10 - El liderazgo de David</w:t>
            </w:r>
            <w:r w:rsidR="009F6680">
              <w:rPr>
                <w:noProof/>
                <w:webHidden/>
              </w:rPr>
              <w:tab/>
            </w:r>
            <w:r w:rsidR="009F6680">
              <w:rPr>
                <w:noProof/>
                <w:webHidden/>
              </w:rPr>
              <w:fldChar w:fldCharType="begin"/>
            </w:r>
            <w:r w:rsidR="009F6680">
              <w:rPr>
                <w:noProof/>
                <w:webHidden/>
              </w:rPr>
              <w:instrText xml:space="preserve"> PAGEREF _Toc394500422 \h </w:instrText>
            </w:r>
            <w:r w:rsidR="009F6680">
              <w:rPr>
                <w:noProof/>
                <w:webHidden/>
              </w:rPr>
            </w:r>
            <w:r w:rsidR="009F6680">
              <w:rPr>
                <w:noProof/>
                <w:webHidden/>
              </w:rPr>
              <w:fldChar w:fldCharType="separate"/>
            </w:r>
            <w:r w:rsidR="00D0224B">
              <w:rPr>
                <w:noProof/>
                <w:webHidden/>
              </w:rPr>
              <w:t>27</w:t>
            </w:r>
            <w:r w:rsidR="009F6680">
              <w:rPr>
                <w:noProof/>
                <w:webHidden/>
              </w:rPr>
              <w:fldChar w:fldCharType="end"/>
            </w:r>
          </w:hyperlink>
        </w:p>
        <w:p w14:paraId="08E1A37A"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23" w:history="1">
            <w:r w:rsidR="009F6680" w:rsidRPr="00D972B1">
              <w:rPr>
                <w:rStyle w:val="Hipervnculo"/>
                <w:noProof/>
                <w:lang w:eastAsia="es-MX"/>
              </w:rPr>
              <w:t>Lección 11 - La paternidad de David</w:t>
            </w:r>
            <w:r w:rsidR="009F6680">
              <w:rPr>
                <w:noProof/>
                <w:webHidden/>
              </w:rPr>
              <w:tab/>
            </w:r>
            <w:r w:rsidR="009F6680">
              <w:rPr>
                <w:noProof/>
                <w:webHidden/>
              </w:rPr>
              <w:fldChar w:fldCharType="begin"/>
            </w:r>
            <w:r w:rsidR="009F6680">
              <w:rPr>
                <w:noProof/>
                <w:webHidden/>
              </w:rPr>
              <w:instrText xml:space="preserve"> PAGEREF _Toc394500423 \h </w:instrText>
            </w:r>
            <w:r w:rsidR="009F6680">
              <w:rPr>
                <w:noProof/>
                <w:webHidden/>
              </w:rPr>
            </w:r>
            <w:r w:rsidR="009F6680">
              <w:rPr>
                <w:noProof/>
                <w:webHidden/>
              </w:rPr>
              <w:fldChar w:fldCharType="separate"/>
            </w:r>
            <w:r w:rsidR="00D0224B">
              <w:rPr>
                <w:noProof/>
                <w:webHidden/>
              </w:rPr>
              <w:t>30</w:t>
            </w:r>
            <w:r w:rsidR="009F6680">
              <w:rPr>
                <w:noProof/>
                <w:webHidden/>
              </w:rPr>
              <w:fldChar w:fldCharType="end"/>
            </w:r>
          </w:hyperlink>
        </w:p>
        <w:p w14:paraId="534921F0" w14:textId="77777777" w:rsidR="009F6680" w:rsidRDefault="002E1126" w:rsidP="009F6680">
          <w:pPr>
            <w:pStyle w:val="TDC1"/>
            <w:spacing w:line="480" w:lineRule="auto"/>
            <w:rPr>
              <w:rFonts w:asciiTheme="minorHAnsi" w:eastAsiaTheme="minorEastAsia" w:hAnsiTheme="minorHAnsi"/>
              <w:noProof/>
              <w:sz w:val="22"/>
              <w:lang w:eastAsia="es-MX"/>
            </w:rPr>
          </w:pPr>
          <w:hyperlink w:anchor="_Toc394500424" w:history="1">
            <w:r w:rsidR="009F6680" w:rsidRPr="00D972B1">
              <w:rPr>
                <w:rStyle w:val="Hipervnculo"/>
                <w:noProof/>
                <w:lang w:eastAsia="es-MX"/>
              </w:rPr>
              <w:t>Lección 12 – Como ser una persona conforme al corazón de Dios.</w:t>
            </w:r>
            <w:r w:rsidR="009F6680">
              <w:rPr>
                <w:noProof/>
                <w:webHidden/>
              </w:rPr>
              <w:tab/>
            </w:r>
            <w:r w:rsidR="009F6680">
              <w:rPr>
                <w:noProof/>
                <w:webHidden/>
              </w:rPr>
              <w:fldChar w:fldCharType="begin"/>
            </w:r>
            <w:r w:rsidR="009F6680">
              <w:rPr>
                <w:noProof/>
                <w:webHidden/>
              </w:rPr>
              <w:instrText xml:space="preserve"> PAGEREF _Toc394500424 \h </w:instrText>
            </w:r>
            <w:r w:rsidR="009F6680">
              <w:rPr>
                <w:noProof/>
                <w:webHidden/>
              </w:rPr>
            </w:r>
            <w:r w:rsidR="009F6680">
              <w:rPr>
                <w:noProof/>
                <w:webHidden/>
              </w:rPr>
              <w:fldChar w:fldCharType="separate"/>
            </w:r>
            <w:r w:rsidR="00D0224B">
              <w:rPr>
                <w:noProof/>
                <w:webHidden/>
              </w:rPr>
              <w:t>34</w:t>
            </w:r>
            <w:r w:rsidR="009F6680">
              <w:rPr>
                <w:noProof/>
                <w:webHidden/>
              </w:rPr>
              <w:fldChar w:fldCharType="end"/>
            </w:r>
          </w:hyperlink>
        </w:p>
        <w:p w14:paraId="37A7CAE1" w14:textId="77777777" w:rsidR="00231D77" w:rsidRPr="000305F5" w:rsidRDefault="00E06ED5">
          <w:pPr>
            <w:rPr>
              <w:lang w:val="en-US"/>
            </w:rPr>
          </w:pPr>
          <w:r w:rsidRPr="006C2313">
            <w:fldChar w:fldCharType="end"/>
          </w:r>
        </w:p>
      </w:sdtContent>
    </w:sdt>
    <w:p w14:paraId="3B1EF9A6" w14:textId="77777777" w:rsidR="00851017" w:rsidRPr="000305F5" w:rsidRDefault="00193536" w:rsidP="00970B46">
      <w:pPr>
        <w:pStyle w:val="Ttulo"/>
        <w:rPr>
          <w:lang w:val="en-US"/>
        </w:rPr>
        <w:sectPr w:rsidR="00851017" w:rsidRPr="000305F5" w:rsidSect="00C547B2">
          <w:headerReference w:type="default" r:id="rId9"/>
          <w:headerReference w:type="first" r:id="rId10"/>
          <w:pgSz w:w="12240" w:h="15840"/>
          <w:pgMar w:top="1440" w:right="0" w:bottom="1440" w:left="0" w:header="706" w:footer="706" w:gutter="0"/>
          <w:cols w:space="708"/>
          <w:docGrid w:linePitch="360"/>
        </w:sectPr>
      </w:pPr>
      <w:r w:rsidRPr="000305F5">
        <w:rPr>
          <w:lang w:val="en-US"/>
        </w:rPr>
        <w:tab/>
      </w:r>
      <w:r w:rsidR="009E7E37" w:rsidRPr="000305F5">
        <w:rPr>
          <w:lang w:val="en-US"/>
        </w:rPr>
        <w:tab/>
      </w:r>
    </w:p>
    <w:p w14:paraId="2E5C1BF7" w14:textId="77777777" w:rsidR="00EF2F5D" w:rsidRPr="006C2313" w:rsidRDefault="004E1C06" w:rsidP="00EF2F5D">
      <w:pPr>
        <w:pStyle w:val="Ttulo"/>
      </w:pPr>
      <w:bookmarkStart w:id="0" w:name="_Toc394500414"/>
      <w:r w:rsidRPr="006C2313">
        <w:lastRenderedPageBreak/>
        <w:t>L</w:t>
      </w:r>
      <w:r w:rsidR="00D81860" w:rsidRPr="006C2313">
        <w:t>ección 1</w:t>
      </w:r>
      <w:r w:rsidR="00E43EF6" w:rsidRPr="006C2313">
        <w:t>- El corazón de David</w:t>
      </w:r>
      <w:bookmarkEnd w:id="0"/>
    </w:p>
    <w:p w14:paraId="1EA99139" w14:textId="77777777" w:rsidR="007E7CF9" w:rsidRPr="006C2313" w:rsidRDefault="007E7CF9" w:rsidP="007E7CF9">
      <w:r w:rsidRPr="006C2313">
        <w:t>Objetivo de esta lección – que la prioridad de su vida no sea lo externo sino la transformación de su</w:t>
      </w:r>
      <w:r w:rsidR="00796CEB">
        <w:t xml:space="preserve"> ser</w:t>
      </w:r>
      <w:r w:rsidRPr="006C2313">
        <w:t xml:space="preserve"> para ser más como Jesucristo.</w:t>
      </w:r>
    </w:p>
    <w:p w14:paraId="6A34FDEA" w14:textId="537B34DA" w:rsidR="006F41DA" w:rsidRPr="006C2313" w:rsidRDefault="00D81860" w:rsidP="006F41DA">
      <w:pPr>
        <w:pStyle w:val="Numbering"/>
        <w:rPr>
          <w:lang w:val="es-MX"/>
        </w:rPr>
      </w:pPr>
      <w:r w:rsidRPr="006C2313">
        <w:rPr>
          <w:lang w:val="es-MX"/>
        </w:rPr>
        <w:t xml:space="preserve">¿Por cuáles </w:t>
      </w:r>
      <w:r w:rsidR="004E1C06" w:rsidRPr="006C2313">
        <w:rPr>
          <w:lang w:val="es-MX"/>
        </w:rPr>
        <w:t xml:space="preserve">razones </w:t>
      </w:r>
      <w:r w:rsidR="006F41DA" w:rsidRPr="006C2313">
        <w:rPr>
          <w:lang w:val="es-MX"/>
        </w:rPr>
        <w:t>escogió</w:t>
      </w:r>
      <w:r w:rsidRPr="006C2313">
        <w:rPr>
          <w:lang w:val="es-MX"/>
        </w:rPr>
        <w:t xml:space="preserve"> Dios</w:t>
      </w:r>
      <w:r w:rsidR="006F41DA" w:rsidRPr="006C2313">
        <w:rPr>
          <w:lang w:val="es-MX"/>
        </w:rPr>
        <w:t xml:space="preserve"> a David como Rey</w:t>
      </w:r>
      <w:r w:rsidR="004E1C06" w:rsidRPr="006C2313">
        <w:rPr>
          <w:lang w:val="es-MX"/>
        </w:rPr>
        <w:t xml:space="preserve"> de </w:t>
      </w:r>
      <w:r w:rsidR="0006011D" w:rsidRPr="006C2313">
        <w:rPr>
          <w:lang w:val="es-MX"/>
        </w:rPr>
        <w:t>Israel?</w:t>
      </w:r>
      <w:r w:rsidR="0006011D">
        <w:rPr>
          <w:lang w:val="es-MX"/>
        </w:rPr>
        <w:t xml:space="preserve"> </w:t>
      </w:r>
      <w:r w:rsidR="00F04EEB" w:rsidRPr="006C2313">
        <w:rPr>
          <w:lang w:val="es-MX"/>
        </w:rPr>
        <w:t>Hechos 13:22</w:t>
      </w:r>
    </w:p>
    <w:p w14:paraId="0DFDDB6B" w14:textId="3036BC2B" w:rsidR="006F41DA" w:rsidRPr="006C2313" w:rsidRDefault="00D81860" w:rsidP="004663C3">
      <w:pPr>
        <w:pStyle w:val="respuesta"/>
      </w:pPr>
      <w:r w:rsidRPr="006C2313">
        <w:t xml:space="preserve">Porque era un </w:t>
      </w:r>
      <w:r w:rsidR="00DC2EA7">
        <w:t>V</w:t>
      </w:r>
      <w:r w:rsidR="002F57DA">
        <w:t xml:space="preserve">arón conforme a </w:t>
      </w:r>
      <w:r w:rsidR="00DC2EA7">
        <w:t>su</w:t>
      </w:r>
      <w:r w:rsidR="002F57DA">
        <w:t xml:space="preserve"> corazón, quien hará todo lo que </w:t>
      </w:r>
      <w:r w:rsidR="00DC2EA7">
        <w:t>Dios quería.  David t</w:t>
      </w:r>
      <w:r w:rsidR="004663C3">
        <w:t>enía pasión por Dios, más que cualquiera otra cosa.</w:t>
      </w:r>
    </w:p>
    <w:p w14:paraId="5ED75071" w14:textId="77777777" w:rsidR="006F41DA" w:rsidRPr="006C2313" w:rsidRDefault="006F41DA" w:rsidP="00733E3B">
      <w:pPr>
        <w:pStyle w:val="Numbering"/>
        <w:rPr>
          <w:lang w:val="es-MX"/>
        </w:rPr>
      </w:pPr>
      <w:r w:rsidRPr="006C2313">
        <w:rPr>
          <w:lang w:val="es-MX"/>
        </w:rPr>
        <w:t xml:space="preserve">¿Qué dice Hechos 13:36 acerca del servicio de David? </w:t>
      </w:r>
    </w:p>
    <w:p w14:paraId="0535DE37" w14:textId="77777777" w:rsidR="006F41DA" w:rsidRPr="006C2313" w:rsidRDefault="006F41DA" w:rsidP="00EB1CA7">
      <w:pPr>
        <w:pStyle w:val="respuesta"/>
      </w:pPr>
      <w:r w:rsidRPr="006C2313">
        <w:t>Sirvió a su propia generación conforme al propósito de Dios.</w:t>
      </w:r>
    </w:p>
    <w:p w14:paraId="7E9A8B50" w14:textId="77777777" w:rsidR="00ED3536" w:rsidRPr="006C2313" w:rsidRDefault="00EB1CA7" w:rsidP="00ED3536">
      <w:r w:rsidRPr="006C2313">
        <w:t>En este estudio</w:t>
      </w:r>
      <w:r w:rsidR="00ED3536" w:rsidRPr="006C2313">
        <w:t xml:space="preserve"> de la vida de David tenemos </w:t>
      </w:r>
      <w:r w:rsidR="00513156">
        <w:t xml:space="preserve">cuatro </w:t>
      </w:r>
      <w:r w:rsidR="00B661E9" w:rsidRPr="006C2313">
        <w:t>objetivos</w:t>
      </w:r>
      <w:r w:rsidR="00ED3536" w:rsidRPr="006C2313">
        <w:t>.</w:t>
      </w:r>
    </w:p>
    <w:p w14:paraId="09DF8A21" w14:textId="77777777" w:rsidR="00513156" w:rsidRDefault="00513156" w:rsidP="00513156">
      <w:pPr>
        <w:pStyle w:val="1"/>
        <w:rPr>
          <w:lang w:eastAsia="es-MX"/>
        </w:rPr>
      </w:pPr>
      <w:r w:rsidRPr="006C2313">
        <w:t>Queremos aprender cómo ser personas conforme al corazón de Dios</w:t>
      </w:r>
      <w:r>
        <w:t xml:space="preserve"> como era David.</w:t>
      </w:r>
    </w:p>
    <w:p w14:paraId="5FC2D673" w14:textId="77777777" w:rsidR="00ED3536" w:rsidRPr="006C2313" w:rsidRDefault="00ED3536" w:rsidP="00513156">
      <w:pPr>
        <w:pStyle w:val="1"/>
        <w:rPr>
          <w:lang w:eastAsia="es-MX"/>
        </w:rPr>
      </w:pPr>
      <w:r w:rsidRPr="006C2313">
        <w:t>Queremos</w:t>
      </w:r>
      <w:r w:rsidR="00EB1CA7" w:rsidRPr="006C2313">
        <w:t xml:space="preserve"> aprender acerca de la importancia de David en lograr los propósitos de Dios</w:t>
      </w:r>
      <w:r w:rsidRPr="006C2313">
        <w:t>.</w:t>
      </w:r>
      <w:r w:rsidR="00D81860" w:rsidRPr="006C2313">
        <w:t xml:space="preserve"> </w:t>
      </w:r>
    </w:p>
    <w:p w14:paraId="50A9D809" w14:textId="77777777" w:rsidR="001F3CFF" w:rsidRPr="006C2313" w:rsidRDefault="001F3CFF" w:rsidP="001F3CFF">
      <w:pPr>
        <w:pStyle w:val="1"/>
        <w:rPr>
          <w:lang w:eastAsia="es-MX"/>
        </w:rPr>
      </w:pPr>
      <w:r>
        <w:rPr>
          <w:lang w:eastAsia="es-MX"/>
        </w:rPr>
        <w:t>Queremos evitar los errores</w:t>
      </w:r>
      <w:r w:rsidR="00871BD3">
        <w:rPr>
          <w:lang w:eastAsia="es-MX"/>
        </w:rPr>
        <w:t xml:space="preserve"> que perjudicaron la vida y servicio de David.</w:t>
      </w:r>
    </w:p>
    <w:p w14:paraId="1ED1BE71" w14:textId="77777777" w:rsidR="00ED3536" w:rsidRPr="006C2313" w:rsidRDefault="001F3CFF" w:rsidP="001F3CFF">
      <w:pPr>
        <w:pStyle w:val="1"/>
        <w:rPr>
          <w:lang w:eastAsia="es-MX"/>
        </w:rPr>
      </w:pPr>
      <w:r>
        <w:t>Q</w:t>
      </w:r>
      <w:r w:rsidR="00ED3536" w:rsidRPr="006C2313">
        <w:t xml:space="preserve">ueremos </w:t>
      </w:r>
      <w:r w:rsidR="00D81860" w:rsidRPr="006C2313">
        <w:t>servir a nuestra generación conforme al propósito de Dios</w:t>
      </w:r>
      <w:r w:rsidR="00796CEB">
        <w:t>.</w:t>
      </w:r>
      <w:r w:rsidR="00894F4B" w:rsidRPr="006C2313">
        <w:br/>
      </w:r>
    </w:p>
    <w:p w14:paraId="6F83C17A" w14:textId="77777777" w:rsidR="00ED3536" w:rsidRPr="006C2313" w:rsidRDefault="00C25202" w:rsidP="009D18D9">
      <w:pPr>
        <w:pStyle w:val="Numbering"/>
        <w:rPr>
          <w:lang w:val="es-MX"/>
        </w:rPr>
      </w:pPr>
      <w:r w:rsidRPr="006C2313">
        <w:rPr>
          <w:lang w:val="es-MX"/>
        </w:rPr>
        <w:t>Lea Mateo 1:5-6</w:t>
      </w:r>
      <w:r w:rsidR="009D18D9" w:rsidRPr="006C2313">
        <w:rPr>
          <w:lang w:val="es-MX"/>
        </w:rPr>
        <w:t xml:space="preserve"> </w:t>
      </w:r>
      <w:r w:rsidRPr="006C2313">
        <w:rPr>
          <w:lang w:val="es-MX"/>
        </w:rPr>
        <w:t>y escriba los nombres de los antepasados de David.</w:t>
      </w:r>
    </w:p>
    <w:p w14:paraId="2CA249A7" w14:textId="77777777" w:rsidR="00C25202" w:rsidRPr="006C2313" w:rsidRDefault="00C25202" w:rsidP="00C25202">
      <w:pPr>
        <w:pStyle w:val="check"/>
      </w:pPr>
      <w:r w:rsidRPr="006C2313">
        <w:t>Padre</w:t>
      </w:r>
    </w:p>
    <w:p w14:paraId="68F04789" w14:textId="178F44E7" w:rsidR="00C25202" w:rsidRPr="006C2313" w:rsidRDefault="002D19A7" w:rsidP="00F74572">
      <w:pPr>
        <w:pStyle w:val="respuesta"/>
      </w:pPr>
      <w:r>
        <w:rPr>
          <w:noProof/>
          <w:shd w:val="clear" w:color="auto" w:fill="auto"/>
          <w:lang w:eastAsia="es-MX"/>
        </w:rPr>
        <mc:AlternateContent>
          <mc:Choice Requires="wps">
            <w:drawing>
              <wp:anchor distT="0" distB="0" distL="114300" distR="114300" simplePos="0" relativeHeight="251661312" behindDoc="0" locked="0" layoutInCell="1" allowOverlap="1" wp14:anchorId="41D4175F" wp14:editId="00917600">
                <wp:simplePos x="0" y="0"/>
                <wp:positionH relativeFrom="column">
                  <wp:posOffset>2609850</wp:posOffset>
                </wp:positionH>
                <wp:positionV relativeFrom="paragraph">
                  <wp:posOffset>89535</wp:posOffset>
                </wp:positionV>
                <wp:extent cx="3124200" cy="476250"/>
                <wp:effectExtent l="0" t="0" r="19050" b="19050"/>
                <wp:wrapNone/>
                <wp:docPr id="3" name="3 Cuadro de texto"/>
                <wp:cNvGraphicFramePr/>
                <a:graphic xmlns:a="http://schemas.openxmlformats.org/drawingml/2006/main">
                  <a:graphicData uri="http://schemas.microsoft.com/office/word/2010/wordprocessingShape">
                    <wps:wsp>
                      <wps:cNvSpPr txBox="1"/>
                      <wps:spPr>
                        <a:xfrm>
                          <a:off x="0" y="0"/>
                          <a:ext cx="312420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0629447" w14:textId="77777777" w:rsidR="00A9768E" w:rsidRDefault="00A9768E">
                            <w:r>
                              <w:t>Se recomienda leer 1 Samuel 16 a 1 Reyes 2:12 para saber de toda la vida de David.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1D4175F" id="_x0000_t202" coordsize="21600,21600" o:spt="202" path="m,l,21600r21600,l21600,xe">
                <v:stroke joinstyle="miter"/>
                <v:path gradientshapeok="t" o:connecttype="rect"/>
              </v:shapetype>
              <v:shape id="3 Cuadro de texto" o:spid="_x0000_s1026" type="#_x0000_t202" style="position:absolute;margin-left:205.5pt;margin-top:7.05pt;width:246pt;height:3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" fillcolor="white [3201]" strokeweight=".5pt">
                <v:textbox>
                  <w:txbxContent>
                    <w:p w14:paraId="70629447" w14:textId="77777777" w:rsidR="00A9768E" w:rsidRDefault="00A9768E">
                      <w:r>
                        <w:t>Se recomienda leer 1 Samuel 16 a 1 Reyes 2:12 para saber de toda la vida de David.</w:t>
                      </w:r>
                    </w:p>
                  </w:txbxContent>
                </v:textbox>
              </v:shape>
            </w:pict>
          </mc:Fallback>
        </mc:AlternateContent>
      </w:r>
      <w:r w:rsidR="00DC2EA7">
        <w:t xml:space="preserve">Era hijo de </w:t>
      </w:r>
      <w:r w:rsidR="00C25202" w:rsidRPr="006C2313">
        <w:t>Isaí</w:t>
      </w:r>
    </w:p>
    <w:p w14:paraId="64F531A0" w14:textId="77777777" w:rsidR="00C25202" w:rsidRPr="006C2313" w:rsidRDefault="00C25202" w:rsidP="00C25202">
      <w:pPr>
        <w:pStyle w:val="check"/>
      </w:pPr>
      <w:r w:rsidRPr="006C2313">
        <w:t>Abuelo</w:t>
      </w:r>
    </w:p>
    <w:p w14:paraId="2D7DC5AE" w14:textId="77777777" w:rsidR="00C25202" w:rsidRPr="006C2313" w:rsidRDefault="00C25202" w:rsidP="00F74572">
      <w:pPr>
        <w:pStyle w:val="respuesta"/>
      </w:pPr>
      <w:r w:rsidRPr="006C2313">
        <w:t>Obed</w:t>
      </w:r>
    </w:p>
    <w:p w14:paraId="4D157608" w14:textId="0C2730E8" w:rsidR="00C25202" w:rsidRPr="006C2313" w:rsidRDefault="00F04EEB" w:rsidP="00C25202">
      <w:pPr>
        <w:pStyle w:val="check"/>
      </w:pPr>
      <w:r w:rsidRPr="006C2313">
        <w:t>Bisabuelos</w:t>
      </w:r>
    </w:p>
    <w:p w14:paraId="4B5DF83B" w14:textId="77777777" w:rsidR="00C25202" w:rsidRPr="006C2313" w:rsidRDefault="00C25202" w:rsidP="007E7CF9">
      <w:pPr>
        <w:pStyle w:val="respuesta"/>
      </w:pPr>
      <w:r w:rsidRPr="006C2313">
        <w:t>Booz y Rut</w:t>
      </w:r>
    </w:p>
    <w:p w14:paraId="6F08DBC7" w14:textId="77777777" w:rsidR="00ED3536" w:rsidRPr="006C2313" w:rsidRDefault="00C25202" w:rsidP="00C25202">
      <w:pPr>
        <w:pStyle w:val="Numbering"/>
        <w:rPr>
          <w:lang w:val="es-MX"/>
        </w:rPr>
      </w:pPr>
      <w:r w:rsidRPr="006C2313">
        <w:rPr>
          <w:lang w:val="es-MX"/>
        </w:rPr>
        <w:t>Lea 1 Samuel 16:1-13.</w:t>
      </w:r>
      <w:r w:rsidR="00A9768E">
        <w:rPr>
          <w:lang w:val="es-MX"/>
        </w:rPr>
        <w:t xml:space="preserve"> </w:t>
      </w:r>
      <w:r w:rsidRPr="006C2313">
        <w:rPr>
          <w:lang w:val="es-MX"/>
        </w:rPr>
        <w:t xml:space="preserve">¿Por qué </w:t>
      </w:r>
      <w:r w:rsidR="00F74572" w:rsidRPr="006C2313">
        <w:rPr>
          <w:lang w:val="es-MX"/>
        </w:rPr>
        <w:t xml:space="preserve">Dios </w:t>
      </w:r>
      <w:r w:rsidRPr="006C2313">
        <w:rPr>
          <w:lang w:val="es-MX"/>
        </w:rPr>
        <w:t>envió a Samuel a Belén?</w:t>
      </w:r>
    </w:p>
    <w:p w14:paraId="41E45429" w14:textId="77777777" w:rsidR="00C25202" w:rsidRPr="006C2313" w:rsidRDefault="00C25202" w:rsidP="00733E3B">
      <w:pPr>
        <w:pStyle w:val="respuesta"/>
      </w:pPr>
      <w:r w:rsidRPr="006C2313">
        <w:t>Porque Dios había rechazado a Saúl por rey de Israel. Lo envió a Belén a la casa de Isaí porque Dios había escogido a uno de sus hijos para ser el rey.</w:t>
      </w:r>
    </w:p>
    <w:p w14:paraId="6F7D6DE7" w14:textId="77777777" w:rsidR="00733E3B" w:rsidRPr="006C2313" w:rsidRDefault="00733E3B" w:rsidP="00733E3B">
      <w:pPr>
        <w:pStyle w:val="Numbering"/>
        <w:rPr>
          <w:lang w:val="es-MX"/>
        </w:rPr>
      </w:pPr>
      <w:r w:rsidRPr="006C2313">
        <w:rPr>
          <w:lang w:val="es-MX"/>
        </w:rPr>
        <w:t xml:space="preserve">¿Por qué </w:t>
      </w:r>
      <w:r w:rsidR="00F74572" w:rsidRPr="006C2313">
        <w:rPr>
          <w:lang w:val="es-MX"/>
        </w:rPr>
        <w:t xml:space="preserve">Samuel </w:t>
      </w:r>
      <w:r w:rsidRPr="006C2313">
        <w:rPr>
          <w:lang w:val="es-MX"/>
        </w:rPr>
        <w:t xml:space="preserve">creyó que el mayor de los hijos de </w:t>
      </w:r>
      <w:r w:rsidR="0006011D" w:rsidRPr="006C2313">
        <w:rPr>
          <w:lang w:val="es-MX"/>
        </w:rPr>
        <w:t>Isaí,</w:t>
      </w:r>
      <w:r w:rsidR="0006011D">
        <w:rPr>
          <w:lang w:val="es-MX"/>
        </w:rPr>
        <w:t xml:space="preserve"> </w:t>
      </w:r>
      <w:r w:rsidR="0006011D" w:rsidRPr="006C2313">
        <w:rPr>
          <w:lang w:val="es-MX"/>
        </w:rPr>
        <w:t>Eliab</w:t>
      </w:r>
      <w:r w:rsidRPr="006C2313">
        <w:rPr>
          <w:lang w:val="es-MX"/>
        </w:rPr>
        <w:t xml:space="preserve"> (v.6) era el ungido y cómo respondió Dios en el versículo 7?</w:t>
      </w:r>
    </w:p>
    <w:p w14:paraId="39EE1BEC" w14:textId="4E7787E2" w:rsidR="00733E3B" w:rsidRPr="006C2313" w:rsidRDefault="00733E3B" w:rsidP="00894F4B">
      <w:pPr>
        <w:pStyle w:val="respuesta"/>
      </w:pPr>
      <w:r w:rsidRPr="006C2313">
        <w:t xml:space="preserve">Por su apariencia. El Señor dijo que no debe ser impresionado por su apariencia, ni por su estatura. La gente se fija en las </w:t>
      </w:r>
      <w:r w:rsidR="00F04EEB" w:rsidRPr="006C2313">
        <w:t>apariencias,</w:t>
      </w:r>
      <w:r w:rsidRPr="006C2313">
        <w:t xml:space="preserve"> pero Dios se fija en el corazón.</w:t>
      </w:r>
    </w:p>
    <w:p w14:paraId="7EB200E0" w14:textId="77777777" w:rsidR="007E7CF9" w:rsidRPr="006C2313" w:rsidRDefault="007E7CF9" w:rsidP="007E7CF9">
      <w:pPr>
        <w:pStyle w:val="Numbering"/>
        <w:rPr>
          <w:lang w:val="es-MX"/>
        </w:rPr>
      </w:pPr>
      <w:r w:rsidRPr="006C2313">
        <w:rPr>
          <w:lang w:val="es-MX"/>
        </w:rPr>
        <w:t xml:space="preserve">Nuestra tendencia es ser como Samuel y fijarnos </w:t>
      </w:r>
      <w:r w:rsidR="00796CEB">
        <w:rPr>
          <w:lang w:val="es-MX"/>
        </w:rPr>
        <w:t xml:space="preserve">en </w:t>
      </w:r>
      <w:r w:rsidRPr="006C2313">
        <w:rPr>
          <w:lang w:val="es-MX"/>
        </w:rPr>
        <w:t>la apariencia. También nosotros tendemos a poner más énfasis en nuestra apariencia que en lo que realmente somos. Podemos aparentar para impresionar a otros en nuestras palabras o acciones como también en nuestra apariencia física. ¿Qué nos enseñan estos textos?</w:t>
      </w:r>
    </w:p>
    <w:p w14:paraId="0DD890E8" w14:textId="77777777" w:rsidR="007E7CF9" w:rsidRPr="006C2313" w:rsidRDefault="007E7CF9" w:rsidP="007E7CF9">
      <w:pPr>
        <w:pStyle w:val="check"/>
      </w:pPr>
      <w:r w:rsidRPr="006C2313">
        <w:t>Mateo 23:25-28</w:t>
      </w:r>
    </w:p>
    <w:p w14:paraId="483BCDC0" w14:textId="1EB8AE59" w:rsidR="007E7CF9" w:rsidRPr="006C2313" w:rsidRDefault="007E7CF9" w:rsidP="007E7CF9">
      <w:pPr>
        <w:pStyle w:val="respuesta"/>
      </w:pPr>
      <w:r w:rsidRPr="006C2313">
        <w:t xml:space="preserve">Dar la impresión de ser </w:t>
      </w:r>
      <w:r w:rsidR="00F04EEB" w:rsidRPr="006C2313">
        <w:t>justos,</w:t>
      </w:r>
      <w:r w:rsidRPr="006C2313">
        <w:t xml:space="preserve"> pero por dentro estar llenos de hipocresía y maldad. Lo podemos hacer para decir las palabras que la gente quiere oír o por hacer cosas que dan la impresión que somos muy buenos. A veces para compensar por nuestros sentimientos de culpa.</w:t>
      </w:r>
    </w:p>
    <w:p w14:paraId="395124CE" w14:textId="77777777" w:rsidR="007E7CF9" w:rsidRPr="006C2313" w:rsidRDefault="007E7CF9" w:rsidP="007E7CF9">
      <w:pPr>
        <w:pStyle w:val="check"/>
      </w:pPr>
      <w:r w:rsidRPr="006C2313">
        <w:lastRenderedPageBreak/>
        <w:t>1 Pedro 3:3-4</w:t>
      </w:r>
    </w:p>
    <w:p w14:paraId="78FDB572" w14:textId="77777777" w:rsidR="007E7CF9" w:rsidRPr="006C2313" w:rsidRDefault="007E7CF9" w:rsidP="00331B58">
      <w:pPr>
        <w:pStyle w:val="respuesta"/>
      </w:pPr>
      <w:r w:rsidRPr="006C2313">
        <w:t>No preocuparnos tanto con nuestra apariencia física. Lo que tiene mucho valor ante Dios (como creyentes esto debe ser nuestra prioridad) es tener un espíritu suave y apacible.</w:t>
      </w:r>
    </w:p>
    <w:p w14:paraId="3826C29C" w14:textId="77777777" w:rsidR="008A7CCB" w:rsidRPr="006C2313" w:rsidRDefault="008A7CCB" w:rsidP="008A7CCB">
      <w:pPr>
        <w:pStyle w:val="Numbering"/>
        <w:rPr>
          <w:lang w:val="es-MX"/>
        </w:rPr>
      </w:pPr>
      <w:r w:rsidRPr="006C2313">
        <w:rPr>
          <w:lang w:val="es-MX"/>
        </w:rPr>
        <w:t xml:space="preserve">¿Qué estaba haciendo el hijo más </w:t>
      </w:r>
      <w:r w:rsidR="00122FD7">
        <w:rPr>
          <w:lang w:val="es-MX"/>
        </w:rPr>
        <w:t>chico</w:t>
      </w:r>
      <w:r w:rsidRPr="006C2313">
        <w:rPr>
          <w:lang w:val="es-MX"/>
        </w:rPr>
        <w:t xml:space="preserve">? </w:t>
      </w:r>
      <w:r w:rsidR="007E7CF9" w:rsidRPr="006C2313">
        <w:rPr>
          <w:lang w:val="es-MX"/>
        </w:rPr>
        <w:t>1 Samuel 16:</w:t>
      </w:r>
      <w:r w:rsidRPr="006C2313">
        <w:rPr>
          <w:lang w:val="es-MX"/>
        </w:rPr>
        <w:t>11</w:t>
      </w:r>
      <w:r w:rsidR="009D18D9" w:rsidRPr="006C2313">
        <w:rPr>
          <w:lang w:val="es-MX"/>
        </w:rPr>
        <w:t xml:space="preserve"> (293)</w:t>
      </w:r>
    </w:p>
    <w:p w14:paraId="4204BF9A" w14:textId="77777777" w:rsidR="00894F4B" w:rsidRPr="006C2313" w:rsidRDefault="00894F4B" w:rsidP="00894F4B">
      <w:pPr>
        <w:pStyle w:val="respuesta"/>
      </w:pPr>
      <w:r w:rsidRPr="006C2313">
        <w:t>Cuidando el rebaño.</w:t>
      </w:r>
    </w:p>
    <w:p w14:paraId="4B37441F" w14:textId="52F54880" w:rsidR="00894F4B" w:rsidRPr="006C2313" w:rsidRDefault="00894F4B" w:rsidP="00894F4B">
      <w:pPr>
        <w:pStyle w:val="Ilust"/>
      </w:pPr>
      <w:r w:rsidRPr="006C2313">
        <w:t xml:space="preserve">Como David era el más chico de los siete hijos lo pusieron a pastorear el rebaño, un trabajo </w:t>
      </w:r>
      <w:r w:rsidR="00F74572" w:rsidRPr="006C2313">
        <w:t xml:space="preserve">que fue considerado </w:t>
      </w:r>
      <w:r w:rsidRPr="006C2313">
        <w:t xml:space="preserve">insignificante. Sin </w:t>
      </w:r>
      <w:r w:rsidR="00F04EEB" w:rsidRPr="006C2313">
        <w:t>embargo,</w:t>
      </w:r>
      <w:r w:rsidRPr="006C2313">
        <w:t xml:space="preserve"> veremos más adelante como estos años cuidando el rebaño fue la mejor escuela que David pudo tener. </w:t>
      </w:r>
    </w:p>
    <w:p w14:paraId="223D368D" w14:textId="77777777" w:rsidR="008A7CCB" w:rsidRPr="006C2313" w:rsidRDefault="008A7CCB" w:rsidP="008A7CCB">
      <w:pPr>
        <w:pStyle w:val="Numbering"/>
        <w:rPr>
          <w:lang w:val="es-MX"/>
        </w:rPr>
      </w:pPr>
      <w:r w:rsidRPr="006C2313">
        <w:rPr>
          <w:lang w:val="es-MX"/>
        </w:rPr>
        <w:t>¿Cuál es la descripción de David en el versículo 12?</w:t>
      </w:r>
    </w:p>
    <w:p w14:paraId="2162782C" w14:textId="77777777" w:rsidR="00733E3B" w:rsidRPr="006C2313" w:rsidRDefault="00894F4B" w:rsidP="00331B58">
      <w:pPr>
        <w:pStyle w:val="respuesta"/>
      </w:pPr>
      <w:r w:rsidRPr="006C2313">
        <w:t>Buen mozo, trigueño y de buena presencia.</w:t>
      </w:r>
    </w:p>
    <w:p w14:paraId="59A8E542" w14:textId="77777777" w:rsidR="00EF2F5D" w:rsidRPr="006C2313" w:rsidRDefault="00894F4B" w:rsidP="00894F4B">
      <w:pPr>
        <w:pStyle w:val="Numbering"/>
        <w:rPr>
          <w:lang w:val="es-MX"/>
        </w:rPr>
      </w:pPr>
      <w:r w:rsidRPr="006C2313">
        <w:rPr>
          <w:lang w:val="es-MX"/>
        </w:rPr>
        <w:t>¿Qué pasó cuando Samuel lo ungió? 13</w:t>
      </w:r>
    </w:p>
    <w:p w14:paraId="3F6FF470" w14:textId="77777777" w:rsidR="00894F4B" w:rsidRPr="006C2313" w:rsidRDefault="00894F4B" w:rsidP="00894F4B">
      <w:pPr>
        <w:pStyle w:val="respuesta"/>
      </w:pPr>
      <w:r w:rsidRPr="006C2313">
        <w:t>El Espíritu del Señor vino con poder sobre David.</w:t>
      </w:r>
    </w:p>
    <w:p w14:paraId="45012FE6" w14:textId="77777777" w:rsidR="00894F4B" w:rsidRPr="006C2313" w:rsidRDefault="00894F4B" w:rsidP="00D41F59">
      <w:pPr>
        <w:pStyle w:val="Ilust"/>
        <w:rPr>
          <w:sz w:val="20"/>
          <w:szCs w:val="20"/>
          <w:lang w:eastAsia="es-MX"/>
        </w:rPr>
      </w:pPr>
      <w:r w:rsidRPr="006C2313">
        <w:rPr>
          <w:lang w:eastAsia="es-MX"/>
        </w:rPr>
        <w:t>Fundamentalmente el ungimiento era un acto de Dios, y la palabra “ungido” se usaba metafóricamente para significar el otorgamiento del favor divino o la designación para ocupar un lugar especial o cumplir una función especial en los propósitos de Dios. Más aun, el ungimiento simbolizaba capacitación para el servicio, y se asocia con el derramamiento del Espíritu de Dios</w:t>
      </w:r>
      <w:r w:rsidR="00D41F59" w:rsidRPr="006C2313">
        <w:rPr>
          <w:lang w:eastAsia="es-MX"/>
        </w:rPr>
        <w:t xml:space="preserve">. </w:t>
      </w:r>
      <w:r w:rsidR="00D41F59" w:rsidRPr="006C2313">
        <w:rPr>
          <w:sz w:val="20"/>
          <w:szCs w:val="20"/>
          <w:lang w:eastAsia="es-MX"/>
        </w:rPr>
        <w:t>(Nuevo Diccionario Bíblico Certeza).</w:t>
      </w:r>
    </w:p>
    <w:p w14:paraId="599761C5" w14:textId="77777777" w:rsidR="007E7CF9" w:rsidRPr="006C2313" w:rsidRDefault="007E7CF9" w:rsidP="007E7CF9">
      <w:pPr>
        <w:rPr>
          <w:lang w:eastAsia="es-MX"/>
        </w:rPr>
      </w:pPr>
    </w:p>
    <w:p w14:paraId="1F8EACE4" w14:textId="77777777" w:rsidR="00D41F59" w:rsidRPr="006C2313" w:rsidRDefault="00D41F59" w:rsidP="00D41F59">
      <w:pPr>
        <w:pStyle w:val="Numbering"/>
        <w:rPr>
          <w:lang w:val="es-MX"/>
        </w:rPr>
      </w:pPr>
      <w:r w:rsidRPr="006C2313">
        <w:rPr>
          <w:lang w:val="es-MX"/>
        </w:rPr>
        <w:t>En el Antiguo Testamento solamente ciertas personas fueron ungidas. ¿Cuál es el ungimiento de todo creyente en Cristo? 2 Corintios 1:21-22</w:t>
      </w:r>
    </w:p>
    <w:p w14:paraId="3F8B7700" w14:textId="77777777" w:rsidR="00D41F59" w:rsidRPr="006C2313" w:rsidRDefault="00D41F59" w:rsidP="00D41F59">
      <w:pPr>
        <w:pStyle w:val="respuesta"/>
      </w:pPr>
      <w:r w:rsidRPr="006C2313">
        <w:t>Nos ungió cuando nos selló como propiedad suya y puso su Espíritu en nuestro corazón como garantía de sus promesas.</w:t>
      </w:r>
    </w:p>
    <w:p w14:paraId="64612279" w14:textId="77777777" w:rsidR="00D41F59" w:rsidRPr="006C2313" w:rsidRDefault="00D41F59" w:rsidP="00D41F59">
      <w:pPr>
        <w:pStyle w:val="Numbering"/>
        <w:rPr>
          <w:lang w:val="es-MX"/>
        </w:rPr>
      </w:pPr>
      <w:r w:rsidRPr="006C2313">
        <w:rPr>
          <w:lang w:val="es-MX"/>
        </w:rPr>
        <w:t>Según 1 Juan 2:20-21 y 26-</w:t>
      </w:r>
      <w:r w:rsidR="009B412B" w:rsidRPr="006C2313">
        <w:rPr>
          <w:lang w:val="es-MX"/>
        </w:rPr>
        <w:t>2</w:t>
      </w:r>
      <w:r w:rsidRPr="006C2313">
        <w:rPr>
          <w:lang w:val="es-MX"/>
        </w:rPr>
        <w:t>7,</w:t>
      </w:r>
      <w:r w:rsidR="009D18D9" w:rsidRPr="006C2313">
        <w:rPr>
          <w:lang w:val="es-MX"/>
        </w:rPr>
        <w:t xml:space="preserve"> </w:t>
      </w:r>
      <w:r w:rsidRPr="006C2313">
        <w:rPr>
          <w:lang w:val="es-MX"/>
        </w:rPr>
        <w:t>¿de qué sirve la unción del Esp</w:t>
      </w:r>
      <w:r w:rsidR="000E637D" w:rsidRPr="006C2313">
        <w:rPr>
          <w:lang w:val="es-MX"/>
        </w:rPr>
        <w:t>í</w:t>
      </w:r>
      <w:r w:rsidRPr="006C2313">
        <w:rPr>
          <w:lang w:val="es-MX"/>
        </w:rPr>
        <w:t>ritu Santo al creyente?</w:t>
      </w:r>
    </w:p>
    <w:p w14:paraId="7D74763D" w14:textId="77777777" w:rsidR="00D41F59" w:rsidRPr="006C2313" w:rsidRDefault="00D41F59" w:rsidP="00D41F59">
      <w:pPr>
        <w:pStyle w:val="respuesta"/>
      </w:pPr>
      <w:r w:rsidRPr="006C2313">
        <w:t>No debe ser engañado porque tiene al Espíritu Santo para enseñarle la verdad.</w:t>
      </w:r>
      <w:r w:rsidR="000F07B0" w:rsidRPr="006C2313">
        <w:br/>
      </w:r>
    </w:p>
    <w:p w14:paraId="77E8ECC8" w14:textId="77777777" w:rsidR="00543900" w:rsidRPr="006C2313" w:rsidRDefault="00543900" w:rsidP="00543900">
      <w:pPr>
        <w:pStyle w:val="Numbering"/>
        <w:rPr>
          <w:lang w:val="es-MX"/>
        </w:rPr>
      </w:pPr>
      <w:r w:rsidRPr="006C2313">
        <w:rPr>
          <w:lang w:val="es-MX"/>
        </w:rPr>
        <w:t>Lea 1 Samuel 16:14-23.</w:t>
      </w:r>
      <w:r w:rsidR="00A9768E">
        <w:rPr>
          <w:lang w:val="es-MX"/>
        </w:rPr>
        <w:t xml:space="preserve"> </w:t>
      </w:r>
      <w:r w:rsidR="003E0BE7" w:rsidRPr="006C2313">
        <w:rPr>
          <w:lang w:val="es-MX"/>
        </w:rPr>
        <w:t xml:space="preserve">¿Cuál </w:t>
      </w:r>
      <w:r w:rsidR="00796CEB">
        <w:rPr>
          <w:lang w:val="es-MX"/>
        </w:rPr>
        <w:t>er</w:t>
      </w:r>
      <w:r w:rsidR="003E0BE7" w:rsidRPr="006C2313">
        <w:rPr>
          <w:lang w:val="es-MX"/>
        </w:rPr>
        <w:t xml:space="preserve">a </w:t>
      </w:r>
      <w:r w:rsidR="00D375F4">
        <w:rPr>
          <w:lang w:val="es-MX"/>
        </w:rPr>
        <w:t xml:space="preserve">la </w:t>
      </w:r>
      <w:r w:rsidR="003E0BE7" w:rsidRPr="006C2313">
        <w:rPr>
          <w:lang w:val="es-MX"/>
        </w:rPr>
        <w:t>condición del Rey Saúl?</w:t>
      </w:r>
    </w:p>
    <w:p w14:paraId="3DD0A0C7" w14:textId="26CCF53D" w:rsidR="003E0BE7" w:rsidRPr="006C2313" w:rsidRDefault="003E0BE7" w:rsidP="003E0BE7">
      <w:pPr>
        <w:pStyle w:val="respuesta"/>
      </w:pPr>
      <w:r w:rsidRPr="006C2313">
        <w:t xml:space="preserve">Ya no tiene el Espíritu de Dios sino un espíritu maligno que </w:t>
      </w:r>
      <w:r w:rsidR="00F04EEB" w:rsidRPr="006C2313">
        <w:t>lo atormentaba</w:t>
      </w:r>
      <w:r w:rsidRPr="006C2313">
        <w:t>. Ahora Dios permite que un espíritu maligno lo castigara por su desobediencia.</w:t>
      </w:r>
      <w:r w:rsidR="007E7CF9" w:rsidRPr="006C2313">
        <w:br/>
      </w:r>
    </w:p>
    <w:p w14:paraId="07B4D055" w14:textId="77777777" w:rsidR="003E0BE7" w:rsidRPr="006C2313" w:rsidRDefault="003E0BE7" w:rsidP="003E0BE7">
      <w:pPr>
        <w:pStyle w:val="Numbering"/>
        <w:rPr>
          <w:lang w:val="es-MX"/>
        </w:rPr>
      </w:pPr>
      <w:r w:rsidRPr="006C2313">
        <w:rPr>
          <w:lang w:val="es-MX"/>
        </w:rPr>
        <w:t>Sabemos que cuando uno se meta en el ocultismo está abriéndose a ser influido o aún poseído por un demonio. ¿Qué había hecho Saúl que era como el pecado de adivinación?</w:t>
      </w:r>
      <w:r w:rsidRPr="006C2313">
        <w:rPr>
          <w:lang w:val="es-MX"/>
        </w:rPr>
        <w:br/>
      </w:r>
      <w:r w:rsidR="00796CEB">
        <w:rPr>
          <w:lang w:val="es-MX"/>
        </w:rPr>
        <w:t>1</w:t>
      </w:r>
      <w:r w:rsidRPr="006C2313">
        <w:rPr>
          <w:lang w:val="es-MX"/>
        </w:rPr>
        <w:t xml:space="preserve"> Samuel 15:22-23</w:t>
      </w:r>
    </w:p>
    <w:p w14:paraId="3EA8FEC8" w14:textId="77777777" w:rsidR="003E0BE7" w:rsidRPr="006C2313" w:rsidRDefault="003E0BE7" w:rsidP="003E0BE7">
      <w:pPr>
        <w:pStyle w:val="respuesta"/>
      </w:pPr>
      <w:r w:rsidRPr="006C2313">
        <w:t>La rebeldía y arrogancia de obedecer solamente una parte de  lo que Dios le había mandado.</w:t>
      </w:r>
    </w:p>
    <w:p w14:paraId="74431772" w14:textId="77777777" w:rsidR="00D41F59" w:rsidRPr="006C2313" w:rsidRDefault="003E0BE7" w:rsidP="003E0BE7">
      <w:pPr>
        <w:pStyle w:val="Numbering"/>
        <w:rPr>
          <w:lang w:val="es-MX"/>
        </w:rPr>
      </w:pPr>
      <w:r w:rsidRPr="006C2313">
        <w:rPr>
          <w:lang w:val="es-MX"/>
        </w:rPr>
        <w:t xml:space="preserve">Para ayudarle cuando el espíritu maligno lo atormentaba, </w:t>
      </w:r>
      <w:r w:rsidR="00A9768E">
        <w:rPr>
          <w:lang w:val="es-MX"/>
        </w:rPr>
        <w:t xml:space="preserve">¿qué </w:t>
      </w:r>
      <w:r w:rsidRPr="006C2313">
        <w:rPr>
          <w:lang w:val="es-MX"/>
        </w:rPr>
        <w:t>su</w:t>
      </w:r>
      <w:r w:rsidR="00D375F4">
        <w:rPr>
          <w:lang w:val="es-MX"/>
        </w:rPr>
        <w:t>g</w:t>
      </w:r>
      <w:r w:rsidR="00A9768E">
        <w:rPr>
          <w:lang w:val="es-MX"/>
        </w:rPr>
        <w:t>ir</w:t>
      </w:r>
      <w:r w:rsidRPr="006C2313">
        <w:rPr>
          <w:lang w:val="es-MX"/>
        </w:rPr>
        <w:t xml:space="preserve">ieron los siervos de Saúl? </w:t>
      </w:r>
      <w:r w:rsidR="00796CEB">
        <w:rPr>
          <w:lang w:val="es-MX"/>
        </w:rPr>
        <w:t>1 Samuel 16:</w:t>
      </w:r>
      <w:r w:rsidRPr="006C2313">
        <w:rPr>
          <w:lang w:val="es-MX"/>
        </w:rPr>
        <w:t>15-16</w:t>
      </w:r>
    </w:p>
    <w:p w14:paraId="4CE7539E" w14:textId="77777777" w:rsidR="003E0BE7" w:rsidRPr="006C2313" w:rsidRDefault="003E0BE7" w:rsidP="003E0BE7">
      <w:pPr>
        <w:pStyle w:val="respuesta"/>
      </w:pPr>
      <w:r w:rsidRPr="006C2313">
        <w:t>Conseguir un músico para que cuando el espíritu lo atacara su Majestad podría tener alivio.</w:t>
      </w:r>
    </w:p>
    <w:p w14:paraId="617FC11E" w14:textId="77777777" w:rsidR="003E0BE7" w:rsidRPr="006C2313" w:rsidRDefault="00E15B94" w:rsidP="00E15B94">
      <w:pPr>
        <w:pStyle w:val="Numbering"/>
        <w:rPr>
          <w:lang w:val="es-MX"/>
        </w:rPr>
      </w:pPr>
      <w:r w:rsidRPr="006C2313">
        <w:rPr>
          <w:lang w:val="es-MX"/>
        </w:rPr>
        <w:lastRenderedPageBreak/>
        <w:t>¿A quién recomendó uno de sus cortesanos y por qué? 18</w:t>
      </w:r>
    </w:p>
    <w:p w14:paraId="7D208B3D" w14:textId="444A05B0" w:rsidR="00E15B94" w:rsidRPr="006C2313" w:rsidRDefault="00E15B94" w:rsidP="00E15B94">
      <w:pPr>
        <w:pStyle w:val="respuesta"/>
      </w:pPr>
      <w:r w:rsidRPr="006C2313">
        <w:t xml:space="preserve">Recomendó </w:t>
      </w:r>
      <w:r w:rsidR="00F04EEB" w:rsidRPr="006C2313">
        <w:t>al hijo</w:t>
      </w:r>
      <w:r w:rsidRPr="006C2313">
        <w:t xml:space="preserve"> de Isaí David porque sabe tocar el arpa, era valiente, hábil guerrero, sabe expresarse, de buena presencia y el Señor está con él.</w:t>
      </w:r>
    </w:p>
    <w:p w14:paraId="648AA037" w14:textId="77777777" w:rsidR="00515C20" w:rsidRPr="006C2313" w:rsidRDefault="00515C20" w:rsidP="00515C20">
      <w:pPr>
        <w:pStyle w:val="Numbering"/>
        <w:rPr>
          <w:lang w:val="es-MX"/>
        </w:rPr>
      </w:pPr>
      <w:r w:rsidRPr="006C2313">
        <w:rPr>
          <w:lang w:val="es-MX"/>
        </w:rPr>
        <w:t xml:space="preserve">En 2 Samuel 23:1 hablando de David dice </w:t>
      </w:r>
      <w:r w:rsidRPr="006C2313">
        <w:rPr>
          <w:b/>
          <w:i/>
          <w:lang w:val="es-MX"/>
        </w:rPr>
        <w:t xml:space="preserve">“dulce cantor de Israel.” </w:t>
      </w:r>
      <w:r w:rsidRPr="006C2313">
        <w:rPr>
          <w:lang w:val="es-MX"/>
        </w:rPr>
        <w:t>David era buen músico y escribió unos 73 salmos.</w:t>
      </w:r>
      <w:r w:rsidR="00F74572" w:rsidRPr="006C2313">
        <w:rPr>
          <w:lang w:val="es-MX"/>
        </w:rPr>
        <w:t xml:space="preserve"> Con sus cantos alababa a Dios. ¿Por qué cree que la música de David calmaba a Saúl y lo hacía sentirse mejor, y el espíritu maligno se apartaba de él?</w:t>
      </w:r>
    </w:p>
    <w:p w14:paraId="35313DF7" w14:textId="77777777" w:rsidR="000F07B0" w:rsidRPr="006C2313" w:rsidRDefault="000F07B0" w:rsidP="000F07B0">
      <w:pPr>
        <w:pStyle w:val="respuesta"/>
      </w:pPr>
      <w:r w:rsidRPr="006C2313">
        <w:t>Probablemente Saúl no era poseído por un espíritu sino afligido. Al tocar las alabanzas a Dios por una persona con el Espíritu Santo hacía huir el espíritu maligno de Saúl y aparte tuvo una influencia positiva en su condición mental temporalmente.</w:t>
      </w:r>
    </w:p>
    <w:p w14:paraId="3D22FA5B" w14:textId="47F779C0" w:rsidR="008A11AA" w:rsidRPr="006C2313" w:rsidRDefault="008A11AA" w:rsidP="008A11AA">
      <w:pPr>
        <w:pStyle w:val="Numbering"/>
        <w:rPr>
          <w:lang w:val="es-MX"/>
        </w:rPr>
      </w:pPr>
      <w:r w:rsidRPr="006C2313">
        <w:rPr>
          <w:lang w:val="es-MX"/>
        </w:rPr>
        <w:t xml:space="preserve">¿Qué pasó cuando el Rey Josafat designó </w:t>
      </w:r>
      <w:r w:rsidR="00F04EEB" w:rsidRPr="006C2313">
        <w:rPr>
          <w:lang w:val="es-MX"/>
        </w:rPr>
        <w:t>a los</w:t>
      </w:r>
      <w:r w:rsidRPr="006C2313">
        <w:rPr>
          <w:lang w:val="es-MX"/>
        </w:rPr>
        <w:t xml:space="preserve"> que irían al frente del ejército para cantar al Señor y alabar el esplendor de su santidad con el cántico </w:t>
      </w:r>
      <w:r w:rsidRPr="006C2313">
        <w:rPr>
          <w:b/>
          <w:i/>
          <w:lang w:val="es-MX"/>
        </w:rPr>
        <w:t>“Den gracias al Señor; su gran amor perdura para siempre”?</w:t>
      </w:r>
      <w:r w:rsidR="00796CEB">
        <w:rPr>
          <w:b/>
          <w:i/>
          <w:lang w:val="es-MX"/>
        </w:rPr>
        <w:t xml:space="preserve">  </w:t>
      </w:r>
      <w:r w:rsidRPr="006C2313">
        <w:rPr>
          <w:lang w:val="es-MX"/>
        </w:rPr>
        <w:t>2 Crónicas 20:21-23</w:t>
      </w:r>
    </w:p>
    <w:p w14:paraId="01EB55CC" w14:textId="77777777" w:rsidR="008A11AA" w:rsidRPr="006C2313" w:rsidRDefault="008A11AA" w:rsidP="008A11AA">
      <w:pPr>
        <w:pStyle w:val="respuesta"/>
      </w:pPr>
      <w:r w:rsidRPr="006C2313">
        <w:t>Tan pronto como comenzaron a cantar el Señor puso emboscadas contra los amonitas y fueron derrotados sin tener que entrar en la batalla.</w:t>
      </w:r>
    </w:p>
    <w:p w14:paraId="3C471354" w14:textId="77777777" w:rsidR="008A11AA" w:rsidRPr="006C2313" w:rsidRDefault="008A11AA" w:rsidP="008A11AA">
      <w:pPr>
        <w:pStyle w:val="Numbering"/>
        <w:rPr>
          <w:lang w:val="es-MX"/>
        </w:rPr>
      </w:pPr>
      <w:r w:rsidRPr="006C2313">
        <w:rPr>
          <w:lang w:val="es-MX"/>
        </w:rPr>
        <w:t>¿Qué hicieron Pablo y Silas y por qué? Hechos</w:t>
      </w:r>
      <w:r w:rsidR="003276FB" w:rsidRPr="006C2313">
        <w:rPr>
          <w:lang w:val="es-MX"/>
        </w:rPr>
        <w:t xml:space="preserve"> 16:22-25</w:t>
      </w:r>
    </w:p>
    <w:p w14:paraId="0DBD5B68" w14:textId="77777777" w:rsidR="003276FB" w:rsidRPr="006C2313" w:rsidRDefault="003276FB" w:rsidP="003276FB">
      <w:pPr>
        <w:pStyle w:val="respuesta"/>
      </w:pPr>
      <w:r w:rsidRPr="006C2313">
        <w:t xml:space="preserve">Oraron y cantaron. </w:t>
      </w:r>
      <w:r w:rsidR="0006011D" w:rsidRPr="006C2313">
        <w:t>Sin duda alababan a Dios y se presentaban ante él como su</w:t>
      </w:r>
      <w:r w:rsidR="0006011D">
        <w:t>s</w:t>
      </w:r>
      <w:r w:rsidR="0006011D" w:rsidRPr="006C2313">
        <w:t xml:space="preserve"> siervos para hacer su voluntad.</w:t>
      </w:r>
    </w:p>
    <w:p w14:paraId="34685FC0" w14:textId="25EEFA77" w:rsidR="00EF2F5D" w:rsidRPr="006C2313" w:rsidRDefault="000F07B0" w:rsidP="000F07B0">
      <w:pPr>
        <w:pStyle w:val="Numbering"/>
        <w:rPr>
          <w:lang w:val="es-MX"/>
        </w:rPr>
      </w:pPr>
      <w:r w:rsidRPr="006C2313">
        <w:rPr>
          <w:lang w:val="es-MX"/>
        </w:rPr>
        <w:t xml:space="preserve">Sabemos que los cantos y alabanzas a Dios </w:t>
      </w:r>
      <w:r w:rsidR="00F04EEB" w:rsidRPr="006C2313">
        <w:rPr>
          <w:lang w:val="es-MX"/>
        </w:rPr>
        <w:t>son muy</w:t>
      </w:r>
      <w:r w:rsidRPr="006C2313">
        <w:rPr>
          <w:lang w:val="es-MX"/>
        </w:rPr>
        <w:t xml:space="preserve"> </w:t>
      </w:r>
      <w:r w:rsidR="00E320DF" w:rsidRPr="006C2313">
        <w:rPr>
          <w:lang w:val="es-MX"/>
        </w:rPr>
        <w:t>importantes para los creyentes. Lea Colosenses 3:15-17. ¿Cuáles son las tres actividades que debe hacer el creyente en el versículo 16?</w:t>
      </w:r>
    </w:p>
    <w:p w14:paraId="232E20B8" w14:textId="1F663C48" w:rsidR="00E320DF" w:rsidRPr="006C2313" w:rsidRDefault="00E320DF" w:rsidP="00E320DF">
      <w:pPr>
        <w:pStyle w:val="respuesta"/>
      </w:pPr>
      <w:r w:rsidRPr="006C2313">
        <w:t>Que haga que habite la palabra de Cristo con toda su riqueza en su vida.</w:t>
      </w:r>
      <w:r w:rsidRPr="006C2313">
        <w:br/>
        <w:t>Instruirse y aconsejarse uno a otros.</w:t>
      </w:r>
      <w:r w:rsidR="00B321BC">
        <w:t xml:space="preserve"> </w:t>
      </w:r>
      <w:r w:rsidRPr="006C2313">
        <w:t>Cantar salmos, himnos y canciones espirituales a Dios, con gratitud de corazón.</w:t>
      </w:r>
    </w:p>
    <w:p w14:paraId="3BA9EFC3" w14:textId="77777777" w:rsidR="00E320DF" w:rsidRPr="006C2313" w:rsidRDefault="00E320DF" w:rsidP="00E320DF">
      <w:pPr>
        <w:pStyle w:val="Numbering"/>
        <w:rPr>
          <w:lang w:val="es-MX"/>
        </w:rPr>
      </w:pPr>
      <w:r w:rsidRPr="006C2313">
        <w:rPr>
          <w:lang w:val="es-MX"/>
        </w:rPr>
        <w:t>¿Qué debemos hacer y por qué según Efesios 5:19-20?</w:t>
      </w:r>
    </w:p>
    <w:p w14:paraId="015FD92C" w14:textId="77777777" w:rsidR="00E320DF" w:rsidRPr="006C2313" w:rsidRDefault="00E320DF" w:rsidP="00E320DF">
      <w:pPr>
        <w:pStyle w:val="respuesta"/>
      </w:pPr>
      <w:r w:rsidRPr="006C2313">
        <w:t>Animarse unos a otros con salmos, himnos y canciones espirituales. Cantar y alabar al Señor con el corazón y siempre dar gracias a Dios el Padre por todo en el nombre de Jesucristo.</w:t>
      </w:r>
    </w:p>
    <w:p w14:paraId="551B0B7B" w14:textId="1A7957F1" w:rsidR="003276FB" w:rsidRPr="006C2313" w:rsidRDefault="003276FB" w:rsidP="003276FB">
      <w:pPr>
        <w:pStyle w:val="Numbering"/>
        <w:rPr>
          <w:lang w:val="es-MX"/>
        </w:rPr>
      </w:pPr>
      <w:r w:rsidRPr="006C2313">
        <w:rPr>
          <w:lang w:val="es-MX"/>
        </w:rPr>
        <w:t>Quizás usted no es</w:t>
      </w:r>
      <w:r w:rsidR="004E1C06" w:rsidRPr="006C2313">
        <w:rPr>
          <w:lang w:val="es-MX"/>
        </w:rPr>
        <w:t xml:space="preserve"> tan</w:t>
      </w:r>
      <w:r w:rsidRPr="006C2313">
        <w:rPr>
          <w:lang w:val="es-MX"/>
        </w:rPr>
        <w:t xml:space="preserve"> buen músico como </w:t>
      </w:r>
      <w:r w:rsidR="00F04EEB" w:rsidRPr="006C2313">
        <w:rPr>
          <w:lang w:val="es-MX"/>
        </w:rPr>
        <w:t>David,</w:t>
      </w:r>
      <w:r w:rsidRPr="006C2313">
        <w:rPr>
          <w:lang w:val="es-MX"/>
        </w:rPr>
        <w:t xml:space="preserve"> pero en Efesios 5:19-20 nos manda a cantar y alabar al Señor con el corazón. ¿Cómo puede usted usar el canto para adorar a Dios</w:t>
      </w:r>
      <w:r w:rsidR="004E1C06" w:rsidRPr="006C2313">
        <w:rPr>
          <w:lang w:val="es-MX"/>
        </w:rPr>
        <w:t xml:space="preserve">? </w:t>
      </w:r>
    </w:p>
    <w:p w14:paraId="099444C1" w14:textId="77777777" w:rsidR="003276FB" w:rsidRPr="006C2313" w:rsidRDefault="00D375F4" w:rsidP="003276FB">
      <w:pPr>
        <w:pStyle w:val="respuesta"/>
      </w:pPr>
      <w:r>
        <w:t>Tiempo a solas con Dios y en tiempo devocional.</w:t>
      </w:r>
    </w:p>
    <w:p w14:paraId="181E619A" w14:textId="77777777" w:rsidR="007E7CF9" w:rsidRPr="006C2313" w:rsidRDefault="003276FB" w:rsidP="007E7CF9">
      <w:pPr>
        <w:pStyle w:val="Numbering"/>
        <w:rPr>
          <w:lang w:val="es-MX"/>
        </w:rPr>
      </w:pPr>
      <w:r w:rsidRPr="006C2313">
        <w:rPr>
          <w:lang w:val="es-MX"/>
        </w:rPr>
        <w:t xml:space="preserve">¿Por qué cree que es importante </w:t>
      </w:r>
      <w:r w:rsidR="004E1C06" w:rsidRPr="006C2313">
        <w:rPr>
          <w:lang w:val="es-MX"/>
        </w:rPr>
        <w:t>cuando</w:t>
      </w:r>
      <w:r w:rsidRPr="006C2313">
        <w:rPr>
          <w:lang w:val="es-MX"/>
        </w:rPr>
        <w:t xml:space="preserve"> cantamos </w:t>
      </w:r>
      <w:r w:rsidR="004E1C06" w:rsidRPr="006C2313">
        <w:rPr>
          <w:lang w:val="es-MX"/>
        </w:rPr>
        <w:t xml:space="preserve">que </w:t>
      </w:r>
      <w:r w:rsidRPr="006C2313">
        <w:rPr>
          <w:lang w:val="es-MX"/>
        </w:rPr>
        <w:t>sea de corazón a Dios y que nuestro deseo es de cumplir lo que estamos cantando? Marcos 7:6</w:t>
      </w:r>
      <w:r w:rsidR="009D18D9" w:rsidRPr="006C2313">
        <w:rPr>
          <w:lang w:val="es-MX"/>
        </w:rPr>
        <w:t xml:space="preserve">  </w:t>
      </w:r>
    </w:p>
    <w:p w14:paraId="60932157" w14:textId="77777777" w:rsidR="00331B58" w:rsidRPr="006C2313" w:rsidRDefault="004663C3" w:rsidP="004663C3">
      <w:pPr>
        <w:pStyle w:val="respuesta"/>
      </w:pPr>
      <w:r>
        <w:t xml:space="preserve">Para no ser hipócritas. </w:t>
      </w:r>
    </w:p>
    <w:p w14:paraId="077302FD" w14:textId="02DCF3E2" w:rsidR="00331B58" w:rsidRPr="006C2313" w:rsidRDefault="00331B58" w:rsidP="00331B58">
      <w:pPr>
        <w:pStyle w:val="Numbering"/>
        <w:rPr>
          <w:lang w:val="es-MX"/>
        </w:rPr>
      </w:pPr>
      <w:r w:rsidRPr="006C2313">
        <w:rPr>
          <w:lang w:val="es-MX"/>
        </w:rPr>
        <w:t xml:space="preserve">¿Qué debemos hacer según el </w:t>
      </w:r>
      <w:r w:rsidR="00F04EEB" w:rsidRPr="006C2313">
        <w:rPr>
          <w:lang w:val="es-MX"/>
        </w:rPr>
        <w:t>Salmo 139:23</w:t>
      </w:r>
      <w:r w:rsidRPr="006C2313">
        <w:rPr>
          <w:lang w:val="es-MX"/>
        </w:rPr>
        <w:t>-24 para tener un corazón para Dios?</w:t>
      </w:r>
    </w:p>
    <w:p w14:paraId="62466B77" w14:textId="77777777" w:rsidR="00331B58" w:rsidRPr="006C2313" w:rsidRDefault="00331B58" w:rsidP="00331B58">
      <w:pPr>
        <w:pStyle w:val="respuesta"/>
      </w:pPr>
      <w:r w:rsidRPr="006C2313">
        <w:t>Dejar que el Señor sondea el corazón y poner a pruebas nuestros pensamientos para poder guiarnos</w:t>
      </w:r>
      <w:r w:rsidR="0094767C" w:rsidRPr="006C2313">
        <w:t xml:space="preserve"> por el camino eterno.</w:t>
      </w:r>
    </w:p>
    <w:p w14:paraId="42959FFA" w14:textId="77777777" w:rsidR="007E7CF9" w:rsidRPr="006C2313" w:rsidRDefault="007E7CF9" w:rsidP="007E7CF9"/>
    <w:p w14:paraId="01271B4E" w14:textId="48ABA17F" w:rsidR="003276FB" w:rsidRPr="006C2313" w:rsidRDefault="007E7CF9" w:rsidP="007E7CF9">
      <w:r w:rsidRPr="006C2313">
        <w:t xml:space="preserve">Texto clave: </w:t>
      </w:r>
      <w:r w:rsidRPr="006C2313">
        <w:rPr>
          <w:b/>
          <w:i/>
        </w:rPr>
        <w:t xml:space="preserve">La gente se fija en las </w:t>
      </w:r>
      <w:r w:rsidR="00F04EEB" w:rsidRPr="006C2313">
        <w:rPr>
          <w:b/>
          <w:i/>
        </w:rPr>
        <w:t>apariencias,</w:t>
      </w:r>
      <w:r w:rsidRPr="006C2313">
        <w:rPr>
          <w:b/>
          <w:i/>
        </w:rPr>
        <w:t xml:space="preserve"> pero yo me fijo en el corazón</w:t>
      </w:r>
      <w:r w:rsidRPr="006C2313">
        <w:t>. 1 Samuel 16:7b</w:t>
      </w:r>
      <w:r w:rsidRPr="006C2313">
        <w:br/>
      </w:r>
    </w:p>
    <w:p w14:paraId="544F3EE0" w14:textId="77777777" w:rsidR="004E1C06" w:rsidRPr="006C2313" w:rsidRDefault="004E1C06" w:rsidP="004E1C06">
      <w:pPr>
        <w:pStyle w:val="Ttulo"/>
        <w:rPr>
          <w:lang w:eastAsia="es-MX"/>
        </w:rPr>
      </w:pPr>
      <w:bookmarkStart w:id="1" w:name="_Toc394500415"/>
      <w:r w:rsidRPr="006C2313">
        <w:rPr>
          <w:lang w:eastAsia="es-MX"/>
        </w:rPr>
        <w:lastRenderedPageBreak/>
        <w:t>Lección 2</w:t>
      </w:r>
      <w:r w:rsidR="00E43EF6" w:rsidRPr="006C2313">
        <w:rPr>
          <w:lang w:eastAsia="es-MX"/>
        </w:rPr>
        <w:t xml:space="preserve"> – El valor de David</w:t>
      </w:r>
      <w:bookmarkEnd w:id="1"/>
    </w:p>
    <w:p w14:paraId="7F2BF269" w14:textId="77777777" w:rsidR="007E7CF9" w:rsidRPr="006C2313" w:rsidRDefault="007E7CF9" w:rsidP="007E7CF9">
      <w:pPr>
        <w:rPr>
          <w:lang w:eastAsia="es-MX"/>
        </w:rPr>
      </w:pPr>
      <w:r w:rsidRPr="006C2313">
        <w:rPr>
          <w:lang w:eastAsia="es-MX"/>
        </w:rPr>
        <w:t xml:space="preserve">Objetivo de la lección – vivir no con temor sino con el valor que el Espíritu Santo le da para cumplir los propósitos de Dios en su vida. </w:t>
      </w:r>
    </w:p>
    <w:p w14:paraId="53FFA60C" w14:textId="77777777" w:rsidR="007E7CF9" w:rsidRPr="006C2313" w:rsidRDefault="007E7CF9" w:rsidP="007E7CF9">
      <w:pPr>
        <w:rPr>
          <w:lang w:eastAsia="es-MX"/>
        </w:rPr>
      </w:pPr>
    </w:p>
    <w:p w14:paraId="1191F699" w14:textId="77777777" w:rsidR="007E7CF9" w:rsidRPr="006C2313" w:rsidRDefault="007E7CF9" w:rsidP="007E7CF9">
      <w:pPr>
        <w:pStyle w:val="Numbering"/>
        <w:numPr>
          <w:ilvl w:val="0"/>
          <w:numId w:val="26"/>
        </w:numPr>
        <w:rPr>
          <w:lang w:val="es-MX"/>
        </w:rPr>
      </w:pPr>
      <w:r w:rsidRPr="006C2313">
        <w:rPr>
          <w:lang w:val="es-MX"/>
        </w:rPr>
        <w:t>Lea 1 Samuel capítulo 17.</w:t>
      </w:r>
      <w:r w:rsidR="009D18D9" w:rsidRPr="006C2313">
        <w:rPr>
          <w:lang w:val="es-MX"/>
        </w:rPr>
        <w:t xml:space="preserve"> </w:t>
      </w:r>
      <w:r w:rsidRPr="006C2313">
        <w:rPr>
          <w:lang w:val="es-MX"/>
        </w:rPr>
        <w:t>¿Qué sabemos de Goliat y cuál fue su desafío a los israelitas? 4-11</w:t>
      </w:r>
    </w:p>
    <w:p w14:paraId="27AE1610" w14:textId="612E7A89" w:rsidR="007E7CF9" w:rsidRPr="006C2313" w:rsidRDefault="007E7CF9" w:rsidP="007E7CF9">
      <w:pPr>
        <w:pStyle w:val="respuesta"/>
      </w:pPr>
      <w:r w:rsidRPr="006C2313">
        <w:t xml:space="preserve">Era un famoso guerrero oriundo de Gat. Estatura de casi tres metros. Su armadura era enorme y pesada. Decía que escogieran a alguien que fuera capaz de hacerle frente y matarle. Si el israelita lo matara entonces los filisteos serían sus </w:t>
      </w:r>
      <w:r w:rsidR="00F04EEB" w:rsidRPr="006C2313">
        <w:t>esclavos,</w:t>
      </w:r>
      <w:r w:rsidRPr="006C2313">
        <w:t xml:space="preserve"> pero si el matara al israelita los israelitas serían sus esclavos.</w:t>
      </w:r>
      <w:r w:rsidR="009E5AF8" w:rsidRPr="006C2313">
        <w:br/>
      </w:r>
    </w:p>
    <w:p w14:paraId="5C912C6B" w14:textId="77777777" w:rsidR="007E7CF9" w:rsidRPr="006C2313" w:rsidRDefault="007E7CF9" w:rsidP="007E7CF9">
      <w:pPr>
        <w:pStyle w:val="Numbering"/>
        <w:rPr>
          <w:lang w:val="es-MX"/>
        </w:rPr>
      </w:pPr>
      <w:r w:rsidRPr="006C2313">
        <w:rPr>
          <w:lang w:val="es-MX"/>
        </w:rPr>
        <w:t>¿Cuál fue la reacción de Saúl y todos los israelitas? 11</w:t>
      </w:r>
    </w:p>
    <w:p w14:paraId="4861DF16" w14:textId="77777777" w:rsidR="007E7CF9" w:rsidRPr="006C2313" w:rsidRDefault="007E7CF9" w:rsidP="007E7CF9">
      <w:pPr>
        <w:pStyle w:val="respuesta"/>
      </w:pPr>
      <w:r w:rsidRPr="006C2313">
        <w:t>Se consternaron y tuvieron mucho miedo.</w:t>
      </w:r>
    </w:p>
    <w:p w14:paraId="6DB81D24" w14:textId="77777777" w:rsidR="007E7CF9" w:rsidRPr="006C2313" w:rsidRDefault="007E7CF9" w:rsidP="007E7CF9">
      <w:pPr>
        <w:pStyle w:val="Numbering"/>
        <w:rPr>
          <w:lang w:val="es-MX"/>
        </w:rPr>
      </w:pPr>
      <w:r w:rsidRPr="006C2313">
        <w:rPr>
          <w:lang w:val="es-MX"/>
        </w:rPr>
        <w:t>¿Qué es lo que cree que les hacía falta a los israelitas?</w:t>
      </w:r>
    </w:p>
    <w:p w14:paraId="4B42D93A" w14:textId="77777777" w:rsidR="007E7CF9" w:rsidRPr="006C2313" w:rsidRDefault="007E7CF9" w:rsidP="007E7CF9">
      <w:pPr>
        <w:pStyle w:val="respuesta"/>
      </w:pPr>
      <w:r w:rsidRPr="006C2313">
        <w:t xml:space="preserve">La confianza en Dios </w:t>
      </w:r>
      <w:r w:rsidR="004663C3">
        <w:t>y su celo por Dios le</w:t>
      </w:r>
      <w:r w:rsidRPr="006C2313">
        <w:t xml:space="preserve"> el valor </w:t>
      </w:r>
      <w:r w:rsidR="00ED7FC8" w:rsidRPr="006C2313">
        <w:t>para</w:t>
      </w:r>
      <w:r w:rsidRPr="006C2313">
        <w:t xml:space="preserve"> enfrentar al enemigo</w:t>
      </w:r>
      <w:r w:rsidR="00D375F4">
        <w:t xml:space="preserve"> y celo por Dios.</w:t>
      </w:r>
    </w:p>
    <w:p w14:paraId="5E945651" w14:textId="77777777" w:rsidR="007E7CF9" w:rsidRPr="006C2313" w:rsidRDefault="007E7CF9" w:rsidP="007E7CF9">
      <w:pPr>
        <w:pStyle w:val="Numbering"/>
        <w:numPr>
          <w:ilvl w:val="0"/>
          <w:numId w:val="26"/>
        </w:numPr>
        <w:rPr>
          <w:lang w:val="es-MX"/>
        </w:rPr>
      </w:pPr>
      <w:r w:rsidRPr="006C2313">
        <w:rPr>
          <w:lang w:val="es-MX"/>
        </w:rPr>
        <w:t>¿Qué aprendemos de David y de su familia en los versículos 12-15?</w:t>
      </w:r>
    </w:p>
    <w:p w14:paraId="7BC04FDE" w14:textId="0FF2058F" w:rsidR="007E7CF9" w:rsidRPr="006C2313" w:rsidRDefault="007E7CF9" w:rsidP="007E7CF9">
      <w:pPr>
        <w:pStyle w:val="respuesta"/>
      </w:pPr>
      <w:r w:rsidRPr="006C2313">
        <w:t xml:space="preserve">Que era hijo de </w:t>
      </w:r>
      <w:r w:rsidR="00CE485E" w:rsidRPr="006C2313">
        <w:t>Isaí</w:t>
      </w:r>
      <w:r w:rsidRPr="006C2313">
        <w:t xml:space="preserve"> y que David era el más chico de 8 hermanos.  Sus tres hermanos mayores habían ido con Saúl para pelear contra los filisteos. David solía ir con Saúl pero no </w:t>
      </w:r>
      <w:r w:rsidR="00F04EEB" w:rsidRPr="006C2313">
        <w:t>se quedaba</w:t>
      </w:r>
      <w:r w:rsidRPr="006C2313">
        <w:t xml:space="preserve"> sino regresaba para cuidar las ovejas de su padre.</w:t>
      </w:r>
      <w:r w:rsidR="009E5AF8" w:rsidRPr="006C2313">
        <w:br/>
      </w:r>
    </w:p>
    <w:p w14:paraId="1BC4EDD0" w14:textId="77777777" w:rsidR="00ED7FC8" w:rsidRPr="006C2313" w:rsidRDefault="00ED7FC8" w:rsidP="00ED7FC8">
      <w:pPr>
        <w:pStyle w:val="Numbering"/>
        <w:rPr>
          <w:lang w:val="es-MX"/>
        </w:rPr>
      </w:pPr>
      <w:r w:rsidRPr="006C2313">
        <w:rPr>
          <w:lang w:val="es-MX"/>
        </w:rPr>
        <w:t>¿Cuál fue la reacción de David cuando supo del desafío que Goliat les había hecho?  32</w:t>
      </w:r>
    </w:p>
    <w:p w14:paraId="6CE40945" w14:textId="77777777" w:rsidR="00ED7FC8" w:rsidRPr="006C2313" w:rsidRDefault="00ED7FC8" w:rsidP="00ED7FC8">
      <w:pPr>
        <w:pStyle w:val="respuesta"/>
      </w:pPr>
      <w:r w:rsidRPr="006C2313">
        <w:t>Que él mismo iría a pelear contra Goliat.</w:t>
      </w:r>
    </w:p>
    <w:p w14:paraId="03448B90" w14:textId="77777777" w:rsidR="00ED7FC8" w:rsidRPr="006C2313" w:rsidRDefault="00ED7FC8" w:rsidP="00ED7FC8">
      <w:pPr>
        <w:pStyle w:val="Numbering"/>
        <w:rPr>
          <w:lang w:val="es-MX"/>
        </w:rPr>
      </w:pPr>
      <w:r w:rsidRPr="006C2313">
        <w:rPr>
          <w:lang w:val="es-MX"/>
        </w:rPr>
        <w:t xml:space="preserve">¿Por qué tenía confianza David que </w:t>
      </w:r>
      <w:r w:rsidR="009E5AF8" w:rsidRPr="006C2313">
        <w:rPr>
          <w:lang w:val="es-MX"/>
        </w:rPr>
        <w:t>é</w:t>
      </w:r>
      <w:r w:rsidRPr="006C2313">
        <w:rPr>
          <w:lang w:val="es-MX"/>
        </w:rPr>
        <w:t>l pudo derrotar a Goliat?  33-37</w:t>
      </w:r>
    </w:p>
    <w:p w14:paraId="77AAD193" w14:textId="77777777" w:rsidR="00ED7FC8" w:rsidRPr="006C2313" w:rsidRDefault="00ED7FC8" w:rsidP="00ED7FC8">
      <w:pPr>
        <w:pStyle w:val="respuesta"/>
      </w:pPr>
      <w:r w:rsidRPr="006C2313">
        <w:t>Como pastor había matado a osos y leones que atacaron a su rebaño. También el Señor quien le había librado del león y del oso le libraría del poder del filisteo.</w:t>
      </w:r>
      <w:r w:rsidR="009E5AF8" w:rsidRPr="006C2313">
        <w:br/>
      </w:r>
    </w:p>
    <w:p w14:paraId="6F36F26E" w14:textId="77777777" w:rsidR="00ED7FC8" w:rsidRPr="006C2313" w:rsidRDefault="00331B58" w:rsidP="00331B58">
      <w:pPr>
        <w:pStyle w:val="Numbering"/>
        <w:rPr>
          <w:lang w:val="es-MX"/>
        </w:rPr>
      </w:pPr>
      <w:r w:rsidRPr="006C2313">
        <w:rPr>
          <w:lang w:val="es-MX"/>
        </w:rPr>
        <w:t>Dios había estado preparando al joven David por las experiencias en su niñez y juventud que le iban a servir en este momento tan crucial para su pueblo. ¿Cuáles son algunas de las características que David había desarrollado desde su niñez?</w:t>
      </w:r>
    </w:p>
    <w:p w14:paraId="29FF6ACF" w14:textId="6FC1CB5F" w:rsidR="00331B58" w:rsidRPr="006C2313" w:rsidRDefault="00331B58" w:rsidP="00331B58">
      <w:pPr>
        <w:pStyle w:val="respuesta"/>
      </w:pPr>
      <w:r w:rsidRPr="006C2313">
        <w:t>Lealtad – protegió a su rebaño.</w:t>
      </w:r>
      <w:r w:rsidRPr="006C2313">
        <w:br/>
        <w:t>Valor – se enfrentó los peligros para proteger a su rebaño.</w:t>
      </w:r>
      <w:r w:rsidRPr="006C2313">
        <w:br/>
        <w:t>Sabiduría para resolver problemas – aprendió como vencer al adversario.</w:t>
      </w:r>
      <w:r w:rsidRPr="006C2313">
        <w:br/>
        <w:t xml:space="preserve">La habilidad de tomar acciones adecuadas en </w:t>
      </w:r>
      <w:r w:rsidR="00F04EEB" w:rsidRPr="006C2313">
        <w:t>un momento</w:t>
      </w:r>
      <w:r w:rsidRPr="006C2313">
        <w:t xml:space="preserve"> de crisis.</w:t>
      </w:r>
      <w:r w:rsidRPr="006C2313">
        <w:br/>
        <w:t xml:space="preserve">Confianza en Dios </w:t>
      </w:r>
      <w:r w:rsidR="000500FD" w:rsidRPr="006C2313">
        <w:t>- experimentó</w:t>
      </w:r>
      <w:r w:rsidRPr="006C2313">
        <w:t xml:space="preserve"> la mano protectora de Dios en cada situación que ahora le servía en la batalla con Goliat.</w:t>
      </w:r>
      <w:r w:rsidR="00B321BC">
        <w:t xml:space="preserve"> </w:t>
      </w:r>
      <w:r w:rsidR="004663C3">
        <w:t>Fue prudente en no usar la armadura de Saúl. Usó lo que él había aprendido hacer.</w:t>
      </w:r>
    </w:p>
    <w:p w14:paraId="46B162FC" w14:textId="77777777" w:rsidR="00331B58" w:rsidRPr="006C2313" w:rsidRDefault="00BE02A6" w:rsidP="00331B58">
      <w:pPr>
        <w:pStyle w:val="Numbering"/>
        <w:rPr>
          <w:lang w:val="es-MX"/>
        </w:rPr>
      </w:pPr>
      <w:r w:rsidRPr="006C2313">
        <w:rPr>
          <w:lang w:val="es-MX"/>
        </w:rPr>
        <w:t>Según versículos 41-44, ¿qué dijo Goliat al ver a David?</w:t>
      </w:r>
    </w:p>
    <w:p w14:paraId="1E2F4AF2" w14:textId="77777777" w:rsidR="00BE02A6" w:rsidRPr="006C2313" w:rsidRDefault="00BE02A6" w:rsidP="00BE02A6">
      <w:pPr>
        <w:pStyle w:val="respuesta"/>
      </w:pPr>
      <w:r w:rsidRPr="006C2313">
        <w:t>Con desprecio lo maldijo en el nombre de sus dioses y le dijo que iba a echar su carne a las aves del cielo y a las fieras del campo.</w:t>
      </w:r>
    </w:p>
    <w:p w14:paraId="175AE0E3" w14:textId="77777777" w:rsidR="00BE02A6" w:rsidRPr="006C2313" w:rsidRDefault="00BE02A6" w:rsidP="00BE02A6">
      <w:pPr>
        <w:pStyle w:val="Numbering"/>
        <w:rPr>
          <w:lang w:val="es-MX"/>
        </w:rPr>
      </w:pPr>
      <w:r w:rsidRPr="006C2313">
        <w:rPr>
          <w:lang w:val="es-MX"/>
        </w:rPr>
        <w:lastRenderedPageBreak/>
        <w:t>¿Cómo le respondió David</w:t>
      </w:r>
      <w:r w:rsidR="00CE485E" w:rsidRPr="006C2313">
        <w:rPr>
          <w:lang w:val="es-MX"/>
        </w:rPr>
        <w:t xml:space="preserve"> a Goliat</w:t>
      </w:r>
      <w:r w:rsidRPr="006C2313">
        <w:rPr>
          <w:lang w:val="es-MX"/>
        </w:rPr>
        <w:t>? 45-47</w:t>
      </w:r>
    </w:p>
    <w:p w14:paraId="14721612" w14:textId="77777777" w:rsidR="00BE02A6" w:rsidRPr="006C2313" w:rsidRDefault="00BE02A6" w:rsidP="00BE02A6">
      <w:pPr>
        <w:pStyle w:val="respuesta"/>
      </w:pPr>
      <w:r w:rsidRPr="006C2313">
        <w:t xml:space="preserve">Que en lugar de pelear con espada, lanza y jabalina </w:t>
      </w:r>
      <w:r w:rsidR="004663C3">
        <w:t xml:space="preserve">(una lanza más chica para arrojar como un dardo) </w:t>
      </w:r>
      <w:r w:rsidRPr="006C2313">
        <w:t>venía en el nombre del Señor, todopoderoso, el Dios de los ejércitos de Israel. Que el Señor le iba entregar en sus manos, que le iba a matar y cortar su cabeza. Que todos conocerían que el Señor salva sin necesidad de espada ni de lanza porque la batalla es del Señor.</w:t>
      </w:r>
      <w:r w:rsidR="00796CEB">
        <w:br/>
      </w:r>
    </w:p>
    <w:p w14:paraId="77C56D74" w14:textId="77777777" w:rsidR="009E5AF8" w:rsidRPr="006C2313" w:rsidRDefault="009E5AF8" w:rsidP="009E5AF8">
      <w:pPr>
        <w:pStyle w:val="Numbering"/>
        <w:rPr>
          <w:lang w:val="es-MX"/>
        </w:rPr>
      </w:pPr>
      <w:r w:rsidRPr="006C2313">
        <w:rPr>
          <w:lang w:val="es-MX"/>
        </w:rPr>
        <w:t>Nosotros también tenemos que enfrentar enemigos que son gigantes como Goliat. ¿Cuáles son algunos de los enemigos que tenemos que enfrentar en las siguientes áreas?</w:t>
      </w:r>
    </w:p>
    <w:p w14:paraId="6C04EED4" w14:textId="77777777" w:rsidR="009E5AF8" w:rsidRPr="006C2313" w:rsidRDefault="009E5AF8" w:rsidP="009E5AF8">
      <w:pPr>
        <w:pStyle w:val="check"/>
      </w:pPr>
      <w:r w:rsidRPr="006C2313">
        <w:t>Mi persona.</w:t>
      </w:r>
    </w:p>
    <w:p w14:paraId="144B263E" w14:textId="7C3592B8" w:rsidR="009E5AF8" w:rsidRPr="006C2313" w:rsidRDefault="009E5AF8" w:rsidP="009E5AF8">
      <w:pPr>
        <w:pStyle w:val="respuesta"/>
      </w:pPr>
      <w:r w:rsidRPr="006C2313">
        <w:t>Egoísmo, orgullo, enojo, malos deseos, falta de fe, miedo, etc.</w:t>
      </w:r>
      <w:r w:rsidR="004663C3">
        <w:t xml:space="preserve"> Romanos 7:18-20, </w:t>
      </w:r>
      <w:r w:rsidR="00DB7F97">
        <w:t xml:space="preserve">y </w:t>
      </w:r>
      <w:r w:rsidR="004663C3">
        <w:t xml:space="preserve">8:1-4. </w:t>
      </w:r>
    </w:p>
    <w:p w14:paraId="2206C94E" w14:textId="77777777" w:rsidR="009E5AF8" w:rsidRPr="006C2313" w:rsidRDefault="009E5AF8" w:rsidP="009E5AF8">
      <w:pPr>
        <w:pStyle w:val="check"/>
      </w:pPr>
      <w:r w:rsidRPr="006C2313">
        <w:t>Mi familia.</w:t>
      </w:r>
    </w:p>
    <w:p w14:paraId="79657253" w14:textId="77777777" w:rsidR="009E5AF8" w:rsidRPr="006C2313" w:rsidRDefault="009E5AF8" w:rsidP="009E5AF8">
      <w:pPr>
        <w:pStyle w:val="respuesta"/>
      </w:pPr>
      <w:r w:rsidRPr="006C2313">
        <w:t>Desacuerdos, luchas por el control, finanzas, enojos, etc.</w:t>
      </w:r>
    </w:p>
    <w:p w14:paraId="43DFD4CF" w14:textId="77777777" w:rsidR="009E5AF8" w:rsidRPr="006C2313" w:rsidRDefault="009E5AF8" w:rsidP="009E5AF8">
      <w:pPr>
        <w:pStyle w:val="check"/>
      </w:pPr>
      <w:r w:rsidRPr="006C2313">
        <w:t>En el trabajo o en la escuela.</w:t>
      </w:r>
    </w:p>
    <w:p w14:paraId="7CF3F05F" w14:textId="53FEE031" w:rsidR="009E5AF8" w:rsidRPr="006C2313" w:rsidRDefault="00367A65" w:rsidP="009E5AF8">
      <w:pPr>
        <w:pStyle w:val="respuesta"/>
      </w:pPr>
      <w:r w:rsidRPr="006C2313">
        <w:t>Malas influencias, injusticias</w:t>
      </w:r>
      <w:r w:rsidR="00DB7F97">
        <w:t xml:space="preserve"> y tentaciones,</w:t>
      </w:r>
      <w:r w:rsidR="00796CEB">
        <w:t xml:space="preserve"> </w:t>
      </w:r>
      <w:r w:rsidRPr="006C2313">
        <w:t>2 Corintios 6:14-7:1</w:t>
      </w:r>
      <w:r w:rsidR="00DB7F97">
        <w:t>.</w:t>
      </w:r>
    </w:p>
    <w:p w14:paraId="35597149" w14:textId="77777777" w:rsidR="009E5AF8" w:rsidRPr="006C2313" w:rsidRDefault="009E5AF8" w:rsidP="009E5AF8">
      <w:pPr>
        <w:pStyle w:val="check"/>
      </w:pPr>
      <w:r w:rsidRPr="006C2313">
        <w:t>En la iglesia.</w:t>
      </w:r>
    </w:p>
    <w:p w14:paraId="435BD243" w14:textId="77777777" w:rsidR="009E5AF8" w:rsidRPr="006C2313" w:rsidRDefault="009E5AF8" w:rsidP="009E5AF8">
      <w:pPr>
        <w:pStyle w:val="respuesta"/>
      </w:pPr>
      <w:r w:rsidRPr="006C2313">
        <w:t xml:space="preserve">Ser hipócrita, </w:t>
      </w:r>
      <w:r w:rsidR="00EA3ECE" w:rsidRPr="006C2313">
        <w:t xml:space="preserve">Mateo 7:1-5 </w:t>
      </w:r>
      <w:r w:rsidR="00367A65" w:rsidRPr="006C2313">
        <w:t>apatía,</w:t>
      </w:r>
      <w:r w:rsidR="00EA3ECE" w:rsidRPr="006C2313">
        <w:t xml:space="preserve"> Ef. 5:13-17 </w:t>
      </w:r>
      <w:r w:rsidR="00367A65" w:rsidRPr="006C2313">
        <w:t xml:space="preserve"> divisiones, </w:t>
      </w:r>
      <w:r w:rsidR="00D375F4">
        <w:t xml:space="preserve">1 Cor. 1:10-13, </w:t>
      </w:r>
      <w:r w:rsidR="00EA3ECE" w:rsidRPr="006C2313">
        <w:t>Romanos 12:9-16 malas enseñanzas, 2 Tim. 4:1-5</w:t>
      </w:r>
      <w:r w:rsidR="004663C3">
        <w:t xml:space="preserve"> 1 Corintios 10:13.</w:t>
      </w:r>
      <w:r w:rsidR="00796CEB">
        <w:br/>
      </w:r>
    </w:p>
    <w:p w14:paraId="349E3EE4" w14:textId="77777777" w:rsidR="00BE02A6" w:rsidRPr="006C2313" w:rsidRDefault="00DD3816" w:rsidP="00DD3816">
      <w:pPr>
        <w:pStyle w:val="Numbering"/>
        <w:rPr>
          <w:lang w:val="es-MX"/>
        </w:rPr>
      </w:pPr>
      <w:r w:rsidRPr="006C2313">
        <w:rPr>
          <w:lang w:val="es-MX"/>
        </w:rPr>
        <w:t xml:space="preserve">¿Cuáles </w:t>
      </w:r>
      <w:r w:rsidR="00796CEB">
        <w:rPr>
          <w:lang w:val="es-MX"/>
        </w:rPr>
        <w:t xml:space="preserve">son </w:t>
      </w:r>
      <w:r w:rsidR="00EA3ECE" w:rsidRPr="006C2313">
        <w:rPr>
          <w:lang w:val="es-MX"/>
        </w:rPr>
        <w:t>algunos de los muchos</w:t>
      </w:r>
      <w:r w:rsidR="00291EA6" w:rsidRPr="006C2313">
        <w:rPr>
          <w:lang w:val="es-MX"/>
        </w:rPr>
        <w:t xml:space="preserve"> recursos que nosotros tenemos para que podamos tener valor y ser </w:t>
      </w:r>
      <w:r w:rsidR="0052102E" w:rsidRPr="006C2313">
        <w:rPr>
          <w:lang w:val="es-MX"/>
        </w:rPr>
        <w:t>v</w:t>
      </w:r>
      <w:r w:rsidR="00291EA6" w:rsidRPr="006C2313">
        <w:rPr>
          <w:lang w:val="es-MX"/>
        </w:rPr>
        <w:t>encedores</w:t>
      </w:r>
      <w:r w:rsidR="00367A65" w:rsidRPr="006C2313">
        <w:rPr>
          <w:lang w:val="es-MX"/>
        </w:rPr>
        <w:t xml:space="preserve"> sobre estos enemigos</w:t>
      </w:r>
      <w:r w:rsidR="00CE485E" w:rsidRPr="006C2313">
        <w:rPr>
          <w:lang w:val="es-MX"/>
        </w:rPr>
        <w:t xml:space="preserve">? </w:t>
      </w:r>
    </w:p>
    <w:p w14:paraId="35DF6F8B" w14:textId="77777777" w:rsidR="00DD3816" w:rsidRPr="006C2313" w:rsidRDefault="00DD3816" w:rsidP="00DD3816">
      <w:pPr>
        <w:pStyle w:val="check"/>
      </w:pPr>
      <w:r w:rsidRPr="006C2313">
        <w:t>2 Corintios 3:4</w:t>
      </w:r>
      <w:r w:rsidR="00494950">
        <w:t>-5</w:t>
      </w:r>
    </w:p>
    <w:p w14:paraId="57C7029C" w14:textId="77777777" w:rsidR="00DD3816" w:rsidRPr="006C2313" w:rsidRDefault="00DD3816" w:rsidP="00DD3816">
      <w:pPr>
        <w:pStyle w:val="respuesta"/>
      </w:pPr>
      <w:r w:rsidRPr="006C2313">
        <w:t>Nuestra competencia viene de Dios quien nos ha capacitado.</w:t>
      </w:r>
    </w:p>
    <w:p w14:paraId="08BBEFB8" w14:textId="77777777" w:rsidR="00DD3816" w:rsidRPr="006C2313" w:rsidRDefault="00DD3816" w:rsidP="00DD3816">
      <w:pPr>
        <w:pStyle w:val="check"/>
      </w:pPr>
      <w:r w:rsidRPr="006C2313">
        <w:t>2 Corintios 10:3-5</w:t>
      </w:r>
    </w:p>
    <w:p w14:paraId="2CE81F8A" w14:textId="574D2A1C" w:rsidR="00DD3816" w:rsidRPr="006C2313" w:rsidRDefault="00DD3816" w:rsidP="00DD3816">
      <w:pPr>
        <w:pStyle w:val="respuesta"/>
      </w:pPr>
      <w:r w:rsidRPr="006C2313">
        <w:t xml:space="preserve">Nuestras armas no son del mundo, sino que tienen el poder divino para derribar fortalezas, destruir argumentos y toda altivez que se levanta contra el conocimiento de Dios. </w:t>
      </w:r>
      <w:r w:rsidR="00F04EEB" w:rsidRPr="006C2313">
        <w:t>Además,</w:t>
      </w:r>
      <w:r w:rsidRPr="006C2313">
        <w:t xml:space="preserve"> lleva todo pensamiento cautivo a Cristo.</w:t>
      </w:r>
      <w:r w:rsidR="00796CEB">
        <w:br/>
      </w:r>
    </w:p>
    <w:p w14:paraId="600EC5BA" w14:textId="77777777" w:rsidR="00DD3816" w:rsidRPr="006C2313" w:rsidRDefault="00DD3816" w:rsidP="00DD3816">
      <w:pPr>
        <w:pStyle w:val="check"/>
      </w:pPr>
      <w:r w:rsidRPr="006C2313">
        <w:t>Efesios 6:10-11</w:t>
      </w:r>
    </w:p>
    <w:p w14:paraId="31C44D2F" w14:textId="5547B09A" w:rsidR="00DD3816" w:rsidRPr="006C2313" w:rsidRDefault="00DD3816" w:rsidP="00DD3816">
      <w:pPr>
        <w:pStyle w:val="respuesta"/>
      </w:pPr>
      <w:r w:rsidRPr="006C2313">
        <w:t xml:space="preserve">Fortalecernos con el gran poder del Señor y ponernos toda la armadura de </w:t>
      </w:r>
      <w:r w:rsidR="00F04EEB" w:rsidRPr="006C2313">
        <w:t>Dios para</w:t>
      </w:r>
      <w:r w:rsidRPr="006C2313">
        <w:t xml:space="preserve"> hacer frente a las artimañas del diablo.</w:t>
      </w:r>
    </w:p>
    <w:p w14:paraId="52D1CB08" w14:textId="77777777" w:rsidR="0030142D" w:rsidRPr="006C2313" w:rsidRDefault="0030142D" w:rsidP="0030142D">
      <w:pPr>
        <w:pStyle w:val="check"/>
      </w:pPr>
      <w:r w:rsidRPr="006C2313">
        <w:t>Hebreos 4:12)</w:t>
      </w:r>
    </w:p>
    <w:p w14:paraId="5566CC45" w14:textId="77777777" w:rsidR="0030142D" w:rsidRPr="006C2313" w:rsidRDefault="0030142D" w:rsidP="0030142D">
      <w:pPr>
        <w:pStyle w:val="respuesta"/>
      </w:pPr>
      <w:r w:rsidRPr="006C2313">
        <w:t>La Palabra de Dios que es viva y poderosa, más cortante que cualquier espada de dos filos. No hay nada como la Palabra de Dios para ganar la victoria sobre el enemigo</w:t>
      </w:r>
    </w:p>
    <w:p w14:paraId="63B74F27" w14:textId="77777777" w:rsidR="0030142D" w:rsidRPr="006C2313" w:rsidRDefault="0030142D" w:rsidP="0030142D">
      <w:pPr>
        <w:rPr>
          <w:b/>
          <w:u w:val="single"/>
        </w:rPr>
      </w:pPr>
      <w:r w:rsidRPr="006C2313">
        <w:rPr>
          <w:b/>
          <w:u w:val="single"/>
        </w:rPr>
        <w:t>El valor del buen ejemplo.</w:t>
      </w:r>
    </w:p>
    <w:p w14:paraId="0A646E14" w14:textId="77777777" w:rsidR="00DD3816" w:rsidRPr="006C2313" w:rsidRDefault="00CE485E" w:rsidP="00DD3816">
      <w:pPr>
        <w:pStyle w:val="Numbering"/>
        <w:rPr>
          <w:lang w:val="es-MX"/>
        </w:rPr>
      </w:pPr>
      <w:r w:rsidRPr="006C2313">
        <w:rPr>
          <w:lang w:val="es-MX"/>
        </w:rPr>
        <w:t xml:space="preserve">¿Qué pasó después de que David mató a Goliat? </w:t>
      </w:r>
      <w:r w:rsidR="00291EA6" w:rsidRPr="006C2313">
        <w:rPr>
          <w:lang w:val="es-MX"/>
        </w:rPr>
        <w:t>1 Samuel 17:</w:t>
      </w:r>
      <w:r w:rsidRPr="006C2313">
        <w:rPr>
          <w:lang w:val="es-MX"/>
        </w:rPr>
        <w:t>52</w:t>
      </w:r>
      <w:r w:rsidR="009D18D9" w:rsidRPr="006C2313">
        <w:rPr>
          <w:lang w:val="es-MX"/>
        </w:rPr>
        <w:t xml:space="preserve">  </w:t>
      </w:r>
    </w:p>
    <w:p w14:paraId="49DF9FC0" w14:textId="77777777" w:rsidR="00CE485E" w:rsidRPr="006C2313" w:rsidRDefault="0030142D" w:rsidP="00CE485E">
      <w:pPr>
        <w:pStyle w:val="respuesta"/>
      </w:pPr>
      <w:r w:rsidRPr="006C2313">
        <w:t>Los soldados t</w:t>
      </w:r>
      <w:r w:rsidR="00CE485E" w:rsidRPr="006C2313">
        <w:t xml:space="preserve">uvieron </w:t>
      </w:r>
      <w:r w:rsidRPr="006C2313">
        <w:t xml:space="preserve">el </w:t>
      </w:r>
      <w:r w:rsidR="00CE485E" w:rsidRPr="006C2313">
        <w:t>valor para atacar a los filisteos y derrotarlos.</w:t>
      </w:r>
    </w:p>
    <w:p w14:paraId="23006237" w14:textId="77777777" w:rsidR="007249BA" w:rsidRPr="006C2313" w:rsidRDefault="002F7519" w:rsidP="00CE485E">
      <w:pPr>
        <w:pStyle w:val="Numbering"/>
        <w:rPr>
          <w:lang w:val="es-MX"/>
        </w:rPr>
      </w:pPr>
      <w:r w:rsidRPr="006C2313">
        <w:rPr>
          <w:lang w:val="es-MX"/>
        </w:rPr>
        <w:lastRenderedPageBreak/>
        <w:t xml:space="preserve">Por las acciones de David </w:t>
      </w:r>
      <w:r w:rsidR="0030142D" w:rsidRPr="006C2313">
        <w:rPr>
          <w:lang w:val="es-MX"/>
        </w:rPr>
        <w:t>él</w:t>
      </w:r>
      <w:r w:rsidRPr="006C2313">
        <w:rPr>
          <w:lang w:val="es-MX"/>
        </w:rPr>
        <w:t xml:space="preserve"> dio buen ejemplo a los demás Israelitas</w:t>
      </w:r>
      <w:r w:rsidR="00291EA6" w:rsidRPr="006C2313">
        <w:rPr>
          <w:lang w:val="es-MX"/>
        </w:rPr>
        <w:t>.  Así ellos</w:t>
      </w:r>
      <w:r w:rsidRPr="006C2313">
        <w:rPr>
          <w:lang w:val="es-MX"/>
        </w:rPr>
        <w:t xml:space="preserve"> tuvieron valor para derrotar al enemigo </w:t>
      </w:r>
      <w:r w:rsidR="00CE485E" w:rsidRPr="006C2313">
        <w:rPr>
          <w:lang w:val="es-MX"/>
        </w:rPr>
        <w:t xml:space="preserve">Descubrimos que las acciones de  una </w:t>
      </w:r>
      <w:r w:rsidR="007249BA" w:rsidRPr="006C2313">
        <w:rPr>
          <w:lang w:val="es-MX"/>
        </w:rPr>
        <w:t xml:space="preserve">sola </w:t>
      </w:r>
      <w:r w:rsidR="00CE485E" w:rsidRPr="006C2313">
        <w:rPr>
          <w:lang w:val="es-MX"/>
        </w:rPr>
        <w:t xml:space="preserve">persona puede tener un impacto </w:t>
      </w:r>
      <w:r w:rsidR="007249BA" w:rsidRPr="006C2313">
        <w:rPr>
          <w:lang w:val="es-MX"/>
        </w:rPr>
        <w:t>positivo en muchos y cambiar una derrota en victoria. ¿Qué debemos hacer para hacer un impacto positivo en las vidas de otros y ayudarles ser victoriosos</w:t>
      </w:r>
      <w:r w:rsidR="0030142D" w:rsidRPr="006C2313">
        <w:rPr>
          <w:lang w:val="es-MX"/>
        </w:rPr>
        <w:t xml:space="preserve"> según los siguientes pasajes</w:t>
      </w:r>
      <w:r w:rsidR="007249BA" w:rsidRPr="006C2313">
        <w:rPr>
          <w:lang w:val="es-MX"/>
        </w:rPr>
        <w:t>?</w:t>
      </w:r>
    </w:p>
    <w:p w14:paraId="60C4AD2C" w14:textId="77777777" w:rsidR="00A52607" w:rsidRPr="006C2313" w:rsidRDefault="00A52607" w:rsidP="00A52607">
      <w:pPr>
        <w:pStyle w:val="check"/>
      </w:pPr>
      <w:r w:rsidRPr="006C2313">
        <w:t>Filipenses 3:17</w:t>
      </w:r>
    </w:p>
    <w:p w14:paraId="74345EFA" w14:textId="77777777" w:rsidR="00CE485E" w:rsidRPr="006C2313" w:rsidRDefault="00A52607" w:rsidP="00A52607">
      <w:pPr>
        <w:pStyle w:val="respuesta"/>
      </w:pPr>
      <w:r w:rsidRPr="006C2313">
        <w:t>Ser un ejemplo que otros pueden seguir.</w:t>
      </w:r>
    </w:p>
    <w:p w14:paraId="182C8F8A" w14:textId="77777777" w:rsidR="00A52607" w:rsidRPr="006C2313" w:rsidRDefault="00A52607" w:rsidP="00A52607">
      <w:pPr>
        <w:pStyle w:val="check"/>
      </w:pPr>
      <w:r w:rsidRPr="006C2313">
        <w:t>1 Timoteo 4:12</w:t>
      </w:r>
    </w:p>
    <w:p w14:paraId="008B5836" w14:textId="77777777" w:rsidR="00A52607" w:rsidRPr="006C2313" w:rsidRDefault="00A52607" w:rsidP="00A52607">
      <w:pPr>
        <w:pStyle w:val="respuesta"/>
      </w:pPr>
      <w:r w:rsidRPr="006C2313">
        <w:t>Ser un ejemplo en la manera de hablar, conducta, en amor, fe y pureza.</w:t>
      </w:r>
    </w:p>
    <w:p w14:paraId="7CC3B022" w14:textId="77777777" w:rsidR="00291EA6" w:rsidRPr="006C2313" w:rsidRDefault="00291EA6" w:rsidP="00291EA6">
      <w:pPr>
        <w:pStyle w:val="check"/>
      </w:pPr>
      <w:r w:rsidRPr="006C2313">
        <w:t>Hebreos 10:24</w:t>
      </w:r>
    </w:p>
    <w:p w14:paraId="7A49021C" w14:textId="77777777" w:rsidR="00291EA6" w:rsidRPr="006C2313" w:rsidRDefault="00291EA6" w:rsidP="004F56FE">
      <w:pPr>
        <w:pStyle w:val="respuesta"/>
      </w:pPr>
      <w:r w:rsidRPr="006C2313">
        <w:t>Debemos preocuparnos por los demás y estimularlos al amor y a las buenas obras.</w:t>
      </w:r>
    </w:p>
    <w:p w14:paraId="5DE2D7FE" w14:textId="77777777" w:rsidR="00E31C7D" w:rsidRPr="006C2313" w:rsidRDefault="00E31C7D" w:rsidP="00E31C7D">
      <w:pPr>
        <w:pStyle w:val="Numbering"/>
        <w:rPr>
          <w:lang w:val="es-MX"/>
        </w:rPr>
      </w:pPr>
      <w:r w:rsidRPr="006C2313">
        <w:rPr>
          <w:lang w:val="es-MX"/>
        </w:rPr>
        <w:t>Después de la muerte de David Salomón reinó en su lugar. Después de la muerte de Salomón Israel fue dividido en 2 reinos. Jeroboán llegó a ser rey de las 10 tribus del norte. Jeroboán dio un mal ejemplo a todos los reyes que le siguieron. En Judá los descendientes de David fueron juzgados de acuerdo de que si eran como su antepasado David. Busquen los siguientes textos y escriba los nombres de los reyes según la evaluación de Dios de sus reinos.</w:t>
      </w:r>
    </w:p>
    <w:tbl>
      <w:tblPr>
        <w:tblStyle w:val="Tablaconcuadrcula"/>
        <w:tblW w:w="0" w:type="auto"/>
        <w:tblLook w:val="04A0" w:firstRow="1" w:lastRow="0" w:firstColumn="1" w:lastColumn="0" w:noHBand="0" w:noVBand="1"/>
      </w:tblPr>
      <w:tblGrid>
        <w:gridCol w:w="2043"/>
        <w:gridCol w:w="3691"/>
        <w:gridCol w:w="3616"/>
      </w:tblGrid>
      <w:tr w:rsidR="00765502" w:rsidRPr="006C2313" w14:paraId="481964E9" w14:textId="77777777" w:rsidTr="00E31C7D">
        <w:trPr>
          <w:trHeight w:val="559"/>
        </w:trPr>
        <w:tc>
          <w:tcPr>
            <w:tcW w:w="2088" w:type="dxa"/>
          </w:tcPr>
          <w:p w14:paraId="628513CC" w14:textId="77777777" w:rsidR="00765502" w:rsidRPr="006C2313" w:rsidRDefault="00765502" w:rsidP="00765502">
            <w:pPr>
              <w:rPr>
                <w:lang w:eastAsia="es-ES"/>
              </w:rPr>
            </w:pPr>
          </w:p>
        </w:tc>
        <w:tc>
          <w:tcPr>
            <w:tcW w:w="3780" w:type="dxa"/>
          </w:tcPr>
          <w:p w14:paraId="265561DC" w14:textId="77777777" w:rsidR="00765502" w:rsidRPr="006C2313" w:rsidRDefault="00AD6B71" w:rsidP="00765502">
            <w:pPr>
              <w:rPr>
                <w:lang w:eastAsia="es-ES"/>
              </w:rPr>
            </w:pPr>
            <w:r w:rsidRPr="006C2313">
              <w:rPr>
                <w:lang w:eastAsia="es-ES"/>
              </w:rPr>
              <w:t>Hizo lo que agrada al Señor como lo había hecho su antepasado David.</w:t>
            </w:r>
          </w:p>
        </w:tc>
        <w:tc>
          <w:tcPr>
            <w:tcW w:w="3708" w:type="dxa"/>
          </w:tcPr>
          <w:p w14:paraId="34980C37" w14:textId="77777777" w:rsidR="00765502" w:rsidRPr="006C2313" w:rsidRDefault="00765502" w:rsidP="00765502">
            <w:pPr>
              <w:rPr>
                <w:lang w:eastAsia="es-ES"/>
              </w:rPr>
            </w:pPr>
            <w:r w:rsidRPr="006C2313">
              <w:rPr>
                <w:lang w:eastAsia="es-ES"/>
              </w:rPr>
              <w:t>Siguió el mal ejemplo de Jeroboán.</w:t>
            </w:r>
          </w:p>
        </w:tc>
      </w:tr>
      <w:tr w:rsidR="00AD6B71" w:rsidRPr="006C2313" w14:paraId="26EDF0B7" w14:textId="77777777" w:rsidTr="00E31C7D">
        <w:tc>
          <w:tcPr>
            <w:tcW w:w="2088" w:type="dxa"/>
          </w:tcPr>
          <w:p w14:paraId="11410AB3" w14:textId="77777777" w:rsidR="00AD6B71" w:rsidRPr="006C2313" w:rsidRDefault="00AD6B71" w:rsidP="00765502">
            <w:pPr>
              <w:rPr>
                <w:lang w:eastAsia="es-ES"/>
              </w:rPr>
            </w:pPr>
            <w:r w:rsidRPr="006C2313">
              <w:rPr>
                <w:lang w:eastAsia="es-ES"/>
              </w:rPr>
              <w:t>1 Reyes 15:11</w:t>
            </w:r>
            <w:r w:rsidR="009D18D9" w:rsidRPr="006C2313">
              <w:rPr>
                <w:lang w:eastAsia="es-ES"/>
              </w:rPr>
              <w:t xml:space="preserve"> (365)</w:t>
            </w:r>
          </w:p>
        </w:tc>
        <w:tc>
          <w:tcPr>
            <w:tcW w:w="3780" w:type="dxa"/>
          </w:tcPr>
          <w:p w14:paraId="07443685" w14:textId="77777777" w:rsidR="00AD6B71" w:rsidRPr="006C2313" w:rsidRDefault="00AD6B71" w:rsidP="00E31C7D">
            <w:pPr>
              <w:pStyle w:val="respuesta"/>
            </w:pPr>
            <w:r w:rsidRPr="006C2313">
              <w:t>Asá</w:t>
            </w:r>
          </w:p>
        </w:tc>
        <w:tc>
          <w:tcPr>
            <w:tcW w:w="3708" w:type="dxa"/>
          </w:tcPr>
          <w:p w14:paraId="5EEC365A" w14:textId="77777777" w:rsidR="00AD6B71" w:rsidRPr="006C2313" w:rsidRDefault="00AD6B71" w:rsidP="00E31C7D">
            <w:pPr>
              <w:pStyle w:val="respuesta"/>
            </w:pPr>
          </w:p>
        </w:tc>
      </w:tr>
      <w:tr w:rsidR="00765502" w:rsidRPr="006C2313" w14:paraId="019129BB" w14:textId="77777777" w:rsidTr="00E31C7D">
        <w:tc>
          <w:tcPr>
            <w:tcW w:w="2088" w:type="dxa"/>
          </w:tcPr>
          <w:p w14:paraId="1138640A" w14:textId="77777777" w:rsidR="00765502" w:rsidRPr="006C2313" w:rsidRDefault="00765502" w:rsidP="00765502">
            <w:pPr>
              <w:rPr>
                <w:lang w:eastAsia="es-ES"/>
              </w:rPr>
            </w:pPr>
            <w:r w:rsidRPr="006C2313">
              <w:rPr>
                <w:lang w:eastAsia="es-ES"/>
              </w:rPr>
              <w:t>1 Reyes 15:33-34</w:t>
            </w:r>
          </w:p>
        </w:tc>
        <w:tc>
          <w:tcPr>
            <w:tcW w:w="3780" w:type="dxa"/>
          </w:tcPr>
          <w:p w14:paraId="3B629904" w14:textId="77777777" w:rsidR="00765502" w:rsidRPr="006C2313" w:rsidRDefault="00765502" w:rsidP="00E31C7D">
            <w:pPr>
              <w:pStyle w:val="respuesta"/>
            </w:pPr>
          </w:p>
        </w:tc>
        <w:tc>
          <w:tcPr>
            <w:tcW w:w="3708" w:type="dxa"/>
          </w:tcPr>
          <w:p w14:paraId="50950FEF" w14:textId="77777777" w:rsidR="00765502" w:rsidRPr="006C2313" w:rsidRDefault="00AD6B71" w:rsidP="00E31C7D">
            <w:pPr>
              <w:pStyle w:val="respuesta"/>
            </w:pPr>
            <w:r w:rsidRPr="006C2313">
              <w:t>Basá</w:t>
            </w:r>
          </w:p>
        </w:tc>
      </w:tr>
      <w:tr w:rsidR="00765502" w:rsidRPr="006C2313" w14:paraId="71DC2B1C" w14:textId="77777777" w:rsidTr="00E31C7D">
        <w:tc>
          <w:tcPr>
            <w:tcW w:w="2088" w:type="dxa"/>
          </w:tcPr>
          <w:p w14:paraId="38FA9F9C" w14:textId="77777777" w:rsidR="00765502" w:rsidRPr="006C2313" w:rsidRDefault="00765502" w:rsidP="00765502">
            <w:pPr>
              <w:rPr>
                <w:lang w:eastAsia="es-ES"/>
              </w:rPr>
            </w:pPr>
            <w:r w:rsidRPr="006C2313">
              <w:rPr>
                <w:lang w:eastAsia="es-ES"/>
              </w:rPr>
              <w:t>1 Reyes 16:18-19</w:t>
            </w:r>
          </w:p>
        </w:tc>
        <w:tc>
          <w:tcPr>
            <w:tcW w:w="3780" w:type="dxa"/>
          </w:tcPr>
          <w:p w14:paraId="01C9F1C1" w14:textId="77777777" w:rsidR="00765502" w:rsidRPr="006C2313" w:rsidRDefault="00765502" w:rsidP="00E31C7D">
            <w:pPr>
              <w:pStyle w:val="respuesta"/>
            </w:pPr>
          </w:p>
        </w:tc>
        <w:tc>
          <w:tcPr>
            <w:tcW w:w="3708" w:type="dxa"/>
          </w:tcPr>
          <w:p w14:paraId="3B4C1C08" w14:textId="77777777" w:rsidR="00765502" w:rsidRPr="006C2313" w:rsidRDefault="00765502" w:rsidP="00E31C7D">
            <w:pPr>
              <w:pStyle w:val="respuesta"/>
            </w:pPr>
            <w:r w:rsidRPr="006C2313">
              <w:t>Zimri</w:t>
            </w:r>
          </w:p>
        </w:tc>
      </w:tr>
      <w:tr w:rsidR="00765502" w:rsidRPr="006C2313" w14:paraId="3BC4F69E" w14:textId="77777777" w:rsidTr="00E31C7D">
        <w:tc>
          <w:tcPr>
            <w:tcW w:w="2088" w:type="dxa"/>
          </w:tcPr>
          <w:p w14:paraId="266EB79A" w14:textId="77777777" w:rsidR="00765502" w:rsidRPr="006C2313" w:rsidRDefault="00AD6B71" w:rsidP="00765502">
            <w:pPr>
              <w:rPr>
                <w:lang w:eastAsia="es-ES"/>
              </w:rPr>
            </w:pPr>
            <w:r w:rsidRPr="006C2313">
              <w:rPr>
                <w:lang w:eastAsia="es-ES"/>
              </w:rPr>
              <w:t>1 Reyes 22:51-52</w:t>
            </w:r>
          </w:p>
        </w:tc>
        <w:tc>
          <w:tcPr>
            <w:tcW w:w="3780" w:type="dxa"/>
          </w:tcPr>
          <w:p w14:paraId="00864E1D" w14:textId="77777777" w:rsidR="00765502" w:rsidRPr="006C2313" w:rsidRDefault="00765502" w:rsidP="00E31C7D">
            <w:pPr>
              <w:pStyle w:val="respuesta"/>
            </w:pPr>
          </w:p>
        </w:tc>
        <w:tc>
          <w:tcPr>
            <w:tcW w:w="3708" w:type="dxa"/>
          </w:tcPr>
          <w:p w14:paraId="3B6F66BB" w14:textId="77777777" w:rsidR="00765502" w:rsidRPr="006C2313" w:rsidRDefault="00AD6B71" w:rsidP="00E31C7D">
            <w:pPr>
              <w:pStyle w:val="respuesta"/>
            </w:pPr>
            <w:r w:rsidRPr="006C2313">
              <w:t>Ocozías</w:t>
            </w:r>
          </w:p>
        </w:tc>
      </w:tr>
      <w:tr w:rsidR="00E31C7D" w:rsidRPr="006C2313" w14:paraId="5A444BE9" w14:textId="77777777" w:rsidTr="00E31C7D">
        <w:tc>
          <w:tcPr>
            <w:tcW w:w="2088" w:type="dxa"/>
          </w:tcPr>
          <w:p w14:paraId="0E35D2CF" w14:textId="77777777" w:rsidR="00E31C7D" w:rsidRPr="006C2313" w:rsidRDefault="00E31C7D" w:rsidP="00E43EF6">
            <w:pPr>
              <w:rPr>
                <w:lang w:eastAsia="es-ES"/>
              </w:rPr>
            </w:pPr>
            <w:r w:rsidRPr="006C2313">
              <w:rPr>
                <w:lang w:eastAsia="es-ES"/>
              </w:rPr>
              <w:t>2 Reyes 18:3</w:t>
            </w:r>
          </w:p>
        </w:tc>
        <w:tc>
          <w:tcPr>
            <w:tcW w:w="3780" w:type="dxa"/>
          </w:tcPr>
          <w:p w14:paraId="41E506A5" w14:textId="77777777" w:rsidR="00E31C7D" w:rsidRPr="006C2313" w:rsidRDefault="00E31C7D" w:rsidP="00E31C7D">
            <w:pPr>
              <w:pStyle w:val="respuesta"/>
            </w:pPr>
            <w:r w:rsidRPr="006C2313">
              <w:t>Ezequías</w:t>
            </w:r>
          </w:p>
        </w:tc>
        <w:tc>
          <w:tcPr>
            <w:tcW w:w="3708" w:type="dxa"/>
          </w:tcPr>
          <w:p w14:paraId="0A3CD1AB" w14:textId="77777777" w:rsidR="00E31C7D" w:rsidRPr="006C2313" w:rsidRDefault="00E31C7D" w:rsidP="00E31C7D">
            <w:pPr>
              <w:pStyle w:val="respuesta"/>
            </w:pPr>
          </w:p>
        </w:tc>
      </w:tr>
      <w:tr w:rsidR="00E31C7D" w:rsidRPr="006C2313" w14:paraId="6889A353" w14:textId="77777777" w:rsidTr="00E31C7D">
        <w:tc>
          <w:tcPr>
            <w:tcW w:w="2088" w:type="dxa"/>
          </w:tcPr>
          <w:p w14:paraId="09210BBB" w14:textId="77777777" w:rsidR="00E31C7D" w:rsidRPr="006C2313" w:rsidRDefault="00E31C7D" w:rsidP="00765502">
            <w:pPr>
              <w:rPr>
                <w:lang w:eastAsia="es-ES"/>
              </w:rPr>
            </w:pPr>
            <w:r w:rsidRPr="006C2313">
              <w:rPr>
                <w:lang w:eastAsia="es-ES"/>
              </w:rPr>
              <w:t>2 Reyes 22:2</w:t>
            </w:r>
          </w:p>
        </w:tc>
        <w:tc>
          <w:tcPr>
            <w:tcW w:w="3780" w:type="dxa"/>
          </w:tcPr>
          <w:p w14:paraId="53CBAF7E" w14:textId="77777777" w:rsidR="00E31C7D" w:rsidRPr="006C2313" w:rsidRDefault="00E31C7D" w:rsidP="00E31C7D">
            <w:pPr>
              <w:pStyle w:val="respuesta"/>
            </w:pPr>
            <w:r w:rsidRPr="006C2313">
              <w:t>Josías</w:t>
            </w:r>
          </w:p>
        </w:tc>
        <w:tc>
          <w:tcPr>
            <w:tcW w:w="3708" w:type="dxa"/>
          </w:tcPr>
          <w:p w14:paraId="48185535" w14:textId="77777777" w:rsidR="00E31C7D" w:rsidRPr="006C2313" w:rsidRDefault="00E31C7D" w:rsidP="00E31C7D">
            <w:pPr>
              <w:pStyle w:val="respuesta"/>
            </w:pPr>
          </w:p>
        </w:tc>
      </w:tr>
    </w:tbl>
    <w:p w14:paraId="034B9587" w14:textId="77777777" w:rsidR="00765502" w:rsidRPr="006C2313" w:rsidRDefault="00765502" w:rsidP="00765502">
      <w:pPr>
        <w:rPr>
          <w:lang w:eastAsia="es-ES"/>
        </w:rPr>
      </w:pPr>
    </w:p>
    <w:p w14:paraId="05B3FE84" w14:textId="77777777" w:rsidR="004F56FE" w:rsidRPr="006C2313" w:rsidRDefault="004F56FE" w:rsidP="004F56FE">
      <w:pPr>
        <w:rPr>
          <w:lang w:eastAsia="es-ES"/>
        </w:rPr>
      </w:pPr>
    </w:p>
    <w:p w14:paraId="6537B058" w14:textId="77777777" w:rsidR="004F56FE" w:rsidRPr="006C2313" w:rsidRDefault="004F56FE" w:rsidP="004F56FE">
      <w:pPr>
        <w:pStyle w:val="Numbering"/>
        <w:rPr>
          <w:lang w:val="es-MX"/>
        </w:rPr>
      </w:pPr>
      <w:r w:rsidRPr="006C2313">
        <w:rPr>
          <w:lang w:val="es-MX"/>
        </w:rPr>
        <w:t xml:space="preserve">Podemos pensar que lo que hacemos nada más afecta a nosotros, sin embargo queramos o no estamos dejando un ejemplo que otros van a seguir. ¿A quiénes está usted siendo un ejemplo y cuál es su influencia en sus vidas? </w:t>
      </w:r>
      <w:r w:rsidRPr="006C2313">
        <w:rPr>
          <w:lang w:val="es-MX"/>
        </w:rPr>
        <w:br/>
      </w:r>
    </w:p>
    <w:p w14:paraId="24751F1D" w14:textId="77777777" w:rsidR="004F56FE" w:rsidRPr="006C2313" w:rsidRDefault="004F56FE" w:rsidP="004F56FE">
      <w:pPr>
        <w:pStyle w:val="respuesta"/>
      </w:pPr>
    </w:p>
    <w:p w14:paraId="35BB9FC4" w14:textId="16B1285B" w:rsidR="004F56FE" w:rsidRPr="006C2313" w:rsidRDefault="004F56FE" w:rsidP="0089424F">
      <w:pPr>
        <w:pStyle w:val="Numbering"/>
      </w:pPr>
      <w:r w:rsidRPr="006C2313">
        <w:rPr>
          <w:lang w:val="es-MX"/>
        </w:rPr>
        <w:t xml:space="preserve">Todos somos influidos por otros. ¿Cuál es la persona o personas que le están influyendo actualmente?  ¿Puede pensar en una persona que sería bueno seguir su ejemplo? </w:t>
      </w:r>
    </w:p>
    <w:p w14:paraId="79ECE7E2" w14:textId="77777777" w:rsidR="00DD3876" w:rsidRPr="006C2313" w:rsidRDefault="00DD3876" w:rsidP="004E1C06">
      <w:pPr>
        <w:rPr>
          <w:lang w:eastAsia="es-MX"/>
        </w:rPr>
      </w:pPr>
    </w:p>
    <w:p w14:paraId="1088C676" w14:textId="77777777" w:rsidR="004E1C06" w:rsidRPr="006C2313" w:rsidRDefault="004E1C06" w:rsidP="004E1C06">
      <w:pPr>
        <w:rPr>
          <w:lang w:eastAsia="es-MX"/>
        </w:rPr>
      </w:pPr>
    </w:p>
    <w:p w14:paraId="6A324BFF" w14:textId="77777777" w:rsidR="007E7CF9" w:rsidRPr="006C2313" w:rsidRDefault="007E7CF9" w:rsidP="007E7CF9">
      <w:r w:rsidRPr="006C2313">
        <w:t xml:space="preserve">Texto clave: </w:t>
      </w:r>
      <w:r w:rsidRPr="006C2313">
        <w:rPr>
          <w:b/>
          <w:i/>
        </w:rPr>
        <w:t xml:space="preserve">Pues Dios no nos ha dado un espíritu de timidez sino de poder, de amor y de dominio propio. </w:t>
      </w:r>
      <w:r w:rsidRPr="006C2313">
        <w:t>2 Timoteo 1:7</w:t>
      </w:r>
    </w:p>
    <w:p w14:paraId="269A5925" w14:textId="77777777" w:rsidR="003830D5" w:rsidRPr="006C2313" w:rsidRDefault="00E43EF6" w:rsidP="003830D5">
      <w:pPr>
        <w:pStyle w:val="Ttulo"/>
        <w:rPr>
          <w:lang w:eastAsia="es-MX"/>
        </w:rPr>
      </w:pPr>
      <w:bookmarkStart w:id="2" w:name="_Toc394500416"/>
      <w:r w:rsidRPr="006C2313">
        <w:rPr>
          <w:lang w:eastAsia="es-MX"/>
        </w:rPr>
        <w:lastRenderedPageBreak/>
        <w:t>Lección 3 – El sufrir de David</w:t>
      </w:r>
      <w:bookmarkEnd w:id="2"/>
    </w:p>
    <w:p w14:paraId="0A5A9C50" w14:textId="77777777" w:rsidR="003830D5" w:rsidRDefault="003830D5" w:rsidP="003830D5">
      <w:pPr>
        <w:rPr>
          <w:lang w:eastAsia="es-MX"/>
        </w:rPr>
      </w:pPr>
      <w:r w:rsidRPr="006C2313">
        <w:rPr>
          <w:lang w:eastAsia="es-MX"/>
        </w:rPr>
        <w:t>Objetivo de la lección – aceptar nuestras pruebas y sufrimiento</w:t>
      </w:r>
      <w:r w:rsidR="003E5E47">
        <w:rPr>
          <w:lang w:eastAsia="es-MX"/>
        </w:rPr>
        <w:t>s</w:t>
      </w:r>
      <w:r w:rsidRPr="006C2313">
        <w:rPr>
          <w:lang w:eastAsia="es-MX"/>
        </w:rPr>
        <w:t xml:space="preserve"> como medio para que nuestra fe sea purificada y nuestra persona transformada.</w:t>
      </w:r>
    </w:p>
    <w:p w14:paraId="512B618F" w14:textId="77777777" w:rsidR="00C7363F" w:rsidRPr="006C2313" w:rsidRDefault="00C7363F" w:rsidP="003830D5">
      <w:pPr>
        <w:rPr>
          <w:lang w:eastAsia="es-MX"/>
        </w:rPr>
      </w:pPr>
    </w:p>
    <w:p w14:paraId="084A8325" w14:textId="77777777" w:rsidR="003830D5" w:rsidRPr="006C2313" w:rsidRDefault="003E5E47" w:rsidP="003830D5">
      <w:pPr>
        <w:rPr>
          <w:lang w:eastAsia="es-MX"/>
        </w:rPr>
      </w:pPr>
      <w:r>
        <w:rPr>
          <w:lang w:eastAsia="es-MX"/>
        </w:rPr>
        <w:t xml:space="preserve">Lea 1 Samuel capítulo 18. </w:t>
      </w:r>
    </w:p>
    <w:p w14:paraId="2D95CDE7" w14:textId="77777777" w:rsidR="003830D5" w:rsidRPr="006C2313" w:rsidRDefault="003830D5" w:rsidP="003830D5">
      <w:pPr>
        <w:pStyle w:val="Numbering"/>
        <w:numPr>
          <w:ilvl w:val="0"/>
          <w:numId w:val="27"/>
        </w:numPr>
        <w:rPr>
          <w:lang w:val="es-MX"/>
        </w:rPr>
      </w:pPr>
      <w:r w:rsidRPr="006C2313">
        <w:rPr>
          <w:lang w:val="es-MX"/>
        </w:rPr>
        <w:t>¿Cómo era la Amistad de David y Jonatán?</w:t>
      </w:r>
      <w:r w:rsidR="00796CEB">
        <w:rPr>
          <w:lang w:val="es-MX"/>
        </w:rPr>
        <w:t xml:space="preserve"> 1-4</w:t>
      </w:r>
    </w:p>
    <w:p w14:paraId="6708D7E1" w14:textId="77777777" w:rsidR="003830D5" w:rsidRPr="006C2313" w:rsidRDefault="003830D5" w:rsidP="003830D5">
      <w:pPr>
        <w:pStyle w:val="respuesta"/>
      </w:pPr>
      <w:r w:rsidRPr="006C2313">
        <w:t>Una amistad entrañable, Jonatán llegó a quererlo como a sí mismo. Demostró su amistad al regalarle su manto, su túnica y aun su espada, su arco y su cinturón.</w:t>
      </w:r>
    </w:p>
    <w:p w14:paraId="594EBF15" w14:textId="77777777" w:rsidR="006C2313" w:rsidRPr="006C2313" w:rsidRDefault="006C2313" w:rsidP="006C2313">
      <w:pPr>
        <w:pStyle w:val="Numbering"/>
        <w:rPr>
          <w:lang w:val="es-MX"/>
        </w:rPr>
      </w:pPr>
      <w:r w:rsidRPr="006C2313">
        <w:rPr>
          <w:lang w:val="es-MX"/>
        </w:rPr>
        <w:t>¿Por qué el rey Saúl llegó a considerar a David como su enemigo?</w:t>
      </w:r>
      <w:r w:rsidR="00796CEB">
        <w:rPr>
          <w:lang w:val="es-MX"/>
        </w:rPr>
        <w:t xml:space="preserve"> 6-8</w:t>
      </w:r>
    </w:p>
    <w:p w14:paraId="3D057B7F" w14:textId="77777777" w:rsidR="006C2313" w:rsidRPr="006C2313" w:rsidRDefault="006C2313" w:rsidP="006C2313">
      <w:pPr>
        <w:pStyle w:val="respuesta"/>
      </w:pPr>
      <w:r w:rsidRPr="006C2313">
        <w:t>Disgustado por la popularidad de David más que él.</w:t>
      </w:r>
    </w:p>
    <w:p w14:paraId="165F7C13" w14:textId="77777777" w:rsidR="006C2313" w:rsidRPr="006C2313" w:rsidRDefault="006C2313" w:rsidP="006C2313">
      <w:pPr>
        <w:pStyle w:val="Numbering"/>
        <w:rPr>
          <w:lang w:val="es-MX"/>
        </w:rPr>
      </w:pPr>
      <w:r w:rsidRPr="006C2313">
        <w:rPr>
          <w:lang w:val="es-MX"/>
        </w:rPr>
        <w:t xml:space="preserve">¿Por qué Saúl tuvo temor de David? </w:t>
      </w:r>
      <w:r w:rsidR="00796CEB">
        <w:rPr>
          <w:lang w:val="es-MX"/>
        </w:rPr>
        <w:t xml:space="preserve"> 12-13</w:t>
      </w:r>
    </w:p>
    <w:p w14:paraId="68279C92" w14:textId="77777777" w:rsidR="006C2313" w:rsidRPr="006C2313" w:rsidRDefault="006C2313" w:rsidP="006C2313">
      <w:pPr>
        <w:pStyle w:val="respuesta"/>
      </w:pPr>
      <w:r w:rsidRPr="006C2313">
        <w:t>Porque sabía que el Señor le había abandonado, y que ahora estaba con David. Al ver el éxito de David, Saúl se lle</w:t>
      </w:r>
      <w:r w:rsidR="00796CEB">
        <w:t>n</w:t>
      </w:r>
      <w:r w:rsidRPr="006C2313">
        <w:t xml:space="preserve">ó de temor. </w:t>
      </w:r>
    </w:p>
    <w:p w14:paraId="52AE8BAB" w14:textId="77777777" w:rsidR="006C2313" w:rsidRPr="006C2313" w:rsidRDefault="006C2313" w:rsidP="006C2313">
      <w:pPr>
        <w:pStyle w:val="Numbering"/>
        <w:rPr>
          <w:lang w:val="es-MX"/>
        </w:rPr>
      </w:pPr>
      <w:r w:rsidRPr="006C2313">
        <w:rPr>
          <w:lang w:val="es-MX"/>
        </w:rPr>
        <w:t>¿Cómo intento Saúl de eliminar a David en los siguientes pasajes</w:t>
      </w:r>
      <w:r w:rsidR="00C7363F">
        <w:rPr>
          <w:lang w:val="es-MX"/>
        </w:rPr>
        <w:t xml:space="preserve"> y cómo obró Dios directamente o indirectamente para librarle</w:t>
      </w:r>
      <w:r w:rsidRPr="006C2313">
        <w:rPr>
          <w:lang w:val="es-MX"/>
        </w:rPr>
        <w:t>?</w:t>
      </w:r>
    </w:p>
    <w:p w14:paraId="0D30F7EA" w14:textId="77777777" w:rsidR="003830D5" w:rsidRDefault="006C2313" w:rsidP="006C2313">
      <w:pPr>
        <w:pStyle w:val="check"/>
      </w:pPr>
      <w:r>
        <w:t>1 Samuel 18:17-30</w:t>
      </w:r>
    </w:p>
    <w:p w14:paraId="2AA388DA" w14:textId="77777777" w:rsidR="006C2313" w:rsidRDefault="006C2313" w:rsidP="006C2313">
      <w:pPr>
        <w:pStyle w:val="respuesta"/>
      </w:pPr>
      <w:r>
        <w:t>Of</w:t>
      </w:r>
      <w:r w:rsidR="008F7607">
        <w:t>re</w:t>
      </w:r>
      <w:r>
        <w:t>cerle a su hija en matrimonio por un</w:t>
      </w:r>
      <w:r w:rsidR="004E2F8B">
        <w:t>a</w:t>
      </w:r>
      <w:r>
        <w:t xml:space="preserve"> dote de 100 prepucios de filisteos. Su esperanza era que David sería matado en batalla con los filisteos.</w:t>
      </w:r>
      <w:r w:rsidR="00C7363F">
        <w:t xml:space="preserve">  El Señor estaba con David.</w:t>
      </w:r>
      <w:r w:rsidR="00412914">
        <w:br/>
      </w:r>
    </w:p>
    <w:p w14:paraId="5EC5D98D" w14:textId="77777777" w:rsidR="008F7607" w:rsidRDefault="008F7607" w:rsidP="008F7607">
      <w:pPr>
        <w:pStyle w:val="check"/>
      </w:pPr>
      <w:r>
        <w:t>1 Samuel 19:9-10</w:t>
      </w:r>
    </w:p>
    <w:p w14:paraId="6737E590" w14:textId="77777777" w:rsidR="008F7607" w:rsidRDefault="008F7607" w:rsidP="008F7607">
      <w:pPr>
        <w:pStyle w:val="respuesta"/>
      </w:pPr>
      <w:r>
        <w:t>Sentado en el palacio, con una lanza en</w:t>
      </w:r>
      <w:r w:rsidR="004663C3">
        <w:t xml:space="preserve"> </w:t>
      </w:r>
      <w:r>
        <w:t>la</w:t>
      </w:r>
      <w:r w:rsidR="004663C3">
        <w:t xml:space="preserve"> </w:t>
      </w:r>
      <w:r>
        <w:t>mano. Mientras David tocaba el ar</w:t>
      </w:r>
      <w:r w:rsidR="004663C3">
        <w:t>p</w:t>
      </w:r>
      <w:r>
        <w:t>a, intentó clavarlo en la pared con la lanza, pero David esquivó el golpe. David se dio a la fuga.</w:t>
      </w:r>
      <w:r w:rsidR="00412914">
        <w:br/>
      </w:r>
    </w:p>
    <w:p w14:paraId="666EC25E" w14:textId="77777777" w:rsidR="008F7607" w:rsidRDefault="008F7607" w:rsidP="008F7607">
      <w:pPr>
        <w:pStyle w:val="check"/>
      </w:pPr>
      <w:r>
        <w:t>1 Samuel 19:11-17</w:t>
      </w:r>
    </w:p>
    <w:p w14:paraId="4223700F" w14:textId="77777777" w:rsidR="008F7607" w:rsidRDefault="008F7607" w:rsidP="008F7607">
      <w:pPr>
        <w:pStyle w:val="respuesta"/>
      </w:pPr>
      <w:r>
        <w:t>Mandó a varios hombres a casa de David, para que lo vigilaran durante la noche y lo mataran al día siguiente. Mical le advirtió y se escapó.</w:t>
      </w:r>
      <w:r w:rsidR="00412914">
        <w:br/>
      </w:r>
    </w:p>
    <w:p w14:paraId="648EB61B" w14:textId="77777777" w:rsidR="00C7363F" w:rsidRDefault="00C7363F" w:rsidP="00C7363F">
      <w:pPr>
        <w:pStyle w:val="check"/>
      </w:pPr>
      <w:r>
        <w:t>1 Samuel 23:24-29</w:t>
      </w:r>
    </w:p>
    <w:p w14:paraId="51ED0EA9" w14:textId="77777777" w:rsidR="00C7363F" w:rsidRPr="00C7363F" w:rsidRDefault="00C7363F" w:rsidP="00C7363F">
      <w:pPr>
        <w:pStyle w:val="respuesta"/>
      </w:pPr>
      <w:r>
        <w:t>Saúl y sus hombres tenían a David rodeado y estaba a punto de atraparlo. Luego llegó un mensajero que los filisteos estaban saqueando el país, Saúl dejó entonces de perseguir a David y volvió para enfrentarse con los filisteos.</w:t>
      </w:r>
      <w:r w:rsidR="00412914">
        <w:br/>
      </w:r>
    </w:p>
    <w:p w14:paraId="0E5855F8" w14:textId="77777777" w:rsidR="0076293B" w:rsidRPr="0076293B" w:rsidRDefault="0076293B" w:rsidP="0076293B">
      <w:pPr>
        <w:pStyle w:val="Numbering"/>
        <w:rPr>
          <w:lang w:val="es-MX"/>
        </w:rPr>
      </w:pPr>
      <w:r w:rsidRPr="0057641E">
        <w:rPr>
          <w:lang w:val="es-MX"/>
        </w:rPr>
        <w:t>¿Qué hizo David en lugar de vengarse</w:t>
      </w:r>
      <w:r>
        <w:rPr>
          <w:lang w:val="es-MX"/>
        </w:rPr>
        <w:t xml:space="preserve"> y cuál fue la respuesta de Saúl</w:t>
      </w:r>
      <w:r w:rsidRPr="0057641E">
        <w:rPr>
          <w:lang w:val="es-MX"/>
        </w:rPr>
        <w:t>?</w:t>
      </w:r>
      <w:r w:rsidRPr="0076293B">
        <w:rPr>
          <w:lang w:val="es-MX"/>
        </w:rPr>
        <w:t>1 Samuel 24:1-22</w:t>
      </w:r>
    </w:p>
    <w:p w14:paraId="6DE6C623" w14:textId="77777777" w:rsidR="0076293B" w:rsidRDefault="0076293B" w:rsidP="0076293B">
      <w:pPr>
        <w:pStyle w:val="respuesta"/>
      </w:pPr>
      <w:r>
        <w:t>David tuvo la oportunidad de matar a Saúl y así lo animaron a hacer sus hombres. Le cortó el borde del manto de Saúl pero le remordió la conciencia por lo que había hecho. Dijo no puedo alzar la mano contra él, porque es el ungido del Señor. Saúl se echó a llorar. Reconoció que había hecho mal y pidió que David cuando fuera rey no exterminara su descendencia, y así David se lo juró.</w:t>
      </w:r>
    </w:p>
    <w:p w14:paraId="494C0BA6" w14:textId="590E7670" w:rsidR="00412914" w:rsidRPr="00412914" w:rsidRDefault="00412914" w:rsidP="00412914">
      <w:pPr>
        <w:pStyle w:val="Ilust"/>
        <w:rPr>
          <w:lang w:eastAsia="es-ES"/>
        </w:rPr>
      </w:pPr>
      <w:r>
        <w:rPr>
          <w:lang w:eastAsia="es-ES"/>
        </w:rPr>
        <w:lastRenderedPageBreak/>
        <w:t xml:space="preserve">Aunque Saúl reconoció que había hecho mal y David no procuró la venganza, tampoco David confió ya en él. Así cuando hay personas que nos ofenden no debemos procurar la venganza y debemos perdonarles. Sin </w:t>
      </w:r>
      <w:r w:rsidR="00F04EEB">
        <w:rPr>
          <w:lang w:eastAsia="es-ES"/>
        </w:rPr>
        <w:t>embargo,</w:t>
      </w:r>
      <w:r>
        <w:rPr>
          <w:lang w:eastAsia="es-ES"/>
        </w:rPr>
        <w:t xml:space="preserve"> no necesariamente debemos confiar en ellos que no volverán a intentar hacernos algún daño.</w:t>
      </w:r>
    </w:p>
    <w:p w14:paraId="0567BE8B" w14:textId="77777777" w:rsidR="0091484D" w:rsidRPr="0091484D" w:rsidRDefault="0091484D" w:rsidP="0091484D">
      <w:pPr>
        <w:pStyle w:val="Numbering"/>
        <w:rPr>
          <w:lang w:val="es-MX"/>
        </w:rPr>
      </w:pPr>
      <w:r w:rsidRPr="0091484D">
        <w:rPr>
          <w:lang w:val="es-MX"/>
        </w:rPr>
        <w:t>Una de las pruebas en nuestras vidas son las ofensas e injusticias que Dios permite para que nuestra fe sea purificada.</w:t>
      </w:r>
      <w:r>
        <w:rPr>
          <w:lang w:val="es-MX"/>
        </w:rPr>
        <w:t xml:space="preserve"> ¿Qué dicen los siguientes pasajes de cómo debemos actuar cuando alguien nos ofende o nos hace algún daño?</w:t>
      </w:r>
    </w:p>
    <w:p w14:paraId="780588CC" w14:textId="77777777" w:rsidR="0091484D" w:rsidRDefault="0091484D" w:rsidP="0091484D">
      <w:pPr>
        <w:pStyle w:val="check"/>
      </w:pPr>
      <w:r>
        <w:t>Proverbios 20:22</w:t>
      </w:r>
    </w:p>
    <w:p w14:paraId="075E040E" w14:textId="77777777" w:rsidR="0091484D" w:rsidRDefault="0091484D" w:rsidP="0091484D">
      <w:pPr>
        <w:pStyle w:val="respuesta"/>
      </w:pPr>
      <w:r>
        <w:t>En lugar de decir “me vengaré de ese daño”. Confía en el Señor, y él actuará por ti. Vemos esto en la experiencia de David.</w:t>
      </w:r>
    </w:p>
    <w:p w14:paraId="3CCE4FFF" w14:textId="77777777" w:rsidR="00B96607" w:rsidRDefault="00B96607" w:rsidP="00B96607">
      <w:pPr>
        <w:pStyle w:val="check"/>
      </w:pPr>
      <w:r>
        <w:t xml:space="preserve">Lucas 6:32-36 </w:t>
      </w:r>
    </w:p>
    <w:p w14:paraId="51DFCB58" w14:textId="77777777" w:rsidR="00B96607" w:rsidRPr="00B96607" w:rsidRDefault="00B96607" w:rsidP="00B96607">
      <w:pPr>
        <w:pStyle w:val="respuesta"/>
      </w:pPr>
      <w:r>
        <w:t>No hay ningún mérito al amar a quiénes me aman. Debo amar a mis enemigos y hacerles bien, prestarles sin esperar el mismo trato. Así Dios me recompensará y seré como mi Padre que es compasivo.</w:t>
      </w:r>
    </w:p>
    <w:p w14:paraId="1188C36B" w14:textId="77777777" w:rsidR="008F7607" w:rsidRDefault="0057641E" w:rsidP="0091484D">
      <w:pPr>
        <w:pStyle w:val="check"/>
      </w:pPr>
      <w:r>
        <w:t>Romanos 12:17-21</w:t>
      </w:r>
    </w:p>
    <w:p w14:paraId="46BD882F" w14:textId="77777777" w:rsidR="0057641E" w:rsidRDefault="0057641E" w:rsidP="0057641E">
      <w:pPr>
        <w:pStyle w:val="respuesta"/>
      </w:pPr>
      <w:r>
        <w:t>No debemos pagar mal por mal. Hacer lo bueno delante de todos y no buscar la venganza. La venganza es del Señor y no de nosotros. Más bien debemos procurar la paz con todos.</w:t>
      </w:r>
    </w:p>
    <w:p w14:paraId="701E4245" w14:textId="77777777" w:rsidR="0091484D" w:rsidRDefault="0091484D" w:rsidP="0091484D">
      <w:pPr>
        <w:pStyle w:val="check"/>
      </w:pPr>
      <w:r>
        <w:t>1 Corintios 4:12-13</w:t>
      </w:r>
    </w:p>
    <w:p w14:paraId="53E1510B" w14:textId="0188A8C4" w:rsidR="0091484D" w:rsidRDefault="0091484D" w:rsidP="0091484D">
      <w:pPr>
        <w:pStyle w:val="respuesta"/>
      </w:pPr>
      <w:r>
        <w:t xml:space="preserve">Cuando nos maldicen les bendecimos, cuando nos persiguen lo soportamos, cuando nos calumnian </w:t>
      </w:r>
      <w:r w:rsidR="00F04EEB">
        <w:t>los tratamos</w:t>
      </w:r>
      <w:r>
        <w:t xml:space="preserve"> con gentileza.</w:t>
      </w:r>
      <w:r w:rsidR="000A177B">
        <w:br/>
      </w:r>
    </w:p>
    <w:p w14:paraId="05EEF621" w14:textId="63FF7A08" w:rsidR="0030142D" w:rsidRDefault="00E65D64" w:rsidP="00E65D64">
      <w:pPr>
        <w:pStyle w:val="Numbering"/>
        <w:rPr>
          <w:lang w:val="es-MX"/>
        </w:rPr>
      </w:pPr>
      <w:r w:rsidRPr="00E65D64">
        <w:rPr>
          <w:lang w:val="es-MX"/>
        </w:rPr>
        <w:t xml:space="preserve">David </w:t>
      </w:r>
      <w:r w:rsidR="000A177B">
        <w:rPr>
          <w:lang w:val="es-MX"/>
        </w:rPr>
        <w:t xml:space="preserve">había confiado en el Señor en muchas situaciones y había triunfado en las pruebas. Sin embargo los triunfos del </w:t>
      </w:r>
      <w:r w:rsidR="00F04EEB">
        <w:rPr>
          <w:lang w:val="es-MX"/>
        </w:rPr>
        <w:t>pasado no</w:t>
      </w:r>
      <w:r w:rsidR="000A177B">
        <w:rPr>
          <w:lang w:val="es-MX"/>
        </w:rPr>
        <w:t xml:space="preserve"> garantizan la victoria de hoy o de </w:t>
      </w:r>
      <w:r w:rsidR="0006011D">
        <w:rPr>
          <w:lang w:val="es-MX"/>
        </w:rPr>
        <w:t>mañana. Cada</w:t>
      </w:r>
      <w:r w:rsidR="000A177B">
        <w:rPr>
          <w:lang w:val="es-MX"/>
        </w:rPr>
        <w:t xml:space="preserve"> día tenemos </w:t>
      </w:r>
      <w:r w:rsidR="004663C3">
        <w:rPr>
          <w:lang w:val="es-MX"/>
        </w:rPr>
        <w:t xml:space="preserve">que </w:t>
      </w:r>
      <w:r w:rsidR="000A177B">
        <w:rPr>
          <w:lang w:val="es-MX"/>
        </w:rPr>
        <w:t xml:space="preserve">seguir confiando y obedeciendo al Señor. Vamos a ver una ocasión cuando la fe de David falló y cuáles eran las consecuencias. </w:t>
      </w:r>
      <w:r>
        <w:rPr>
          <w:lang w:val="es-MX"/>
        </w:rPr>
        <w:t xml:space="preserve">¿Qué pensaba David y qué decisión tomó en </w:t>
      </w:r>
      <w:r w:rsidR="000A177B">
        <w:rPr>
          <w:lang w:val="es-MX"/>
        </w:rPr>
        <w:br/>
      </w:r>
      <w:r>
        <w:rPr>
          <w:lang w:val="es-MX"/>
        </w:rPr>
        <w:t xml:space="preserve">1 Samuel 27:1? </w:t>
      </w:r>
    </w:p>
    <w:p w14:paraId="3B650F61" w14:textId="77777777" w:rsidR="00E65D64" w:rsidRDefault="00E65D64" w:rsidP="00E65D64">
      <w:pPr>
        <w:pStyle w:val="respuesta"/>
      </w:pPr>
      <w:r>
        <w:t>Se cansó de correr de Saúl y pensaba que algún día iba a morir a las manos de Saúl. Decidió huir a la tierra de los filisteos para que Saúl se cansara de buscarlo y así pudo escapar de sus manos.</w:t>
      </w:r>
    </w:p>
    <w:p w14:paraId="2F0BC957" w14:textId="77777777" w:rsidR="00E65D64" w:rsidRDefault="00E65D64" w:rsidP="00E65D64">
      <w:pPr>
        <w:pStyle w:val="Numbering"/>
        <w:rPr>
          <w:lang w:val="es-MX"/>
        </w:rPr>
      </w:pPr>
      <w:r w:rsidRPr="00E65D64">
        <w:rPr>
          <w:lang w:val="es-MX"/>
        </w:rPr>
        <w:t>En lugar de huir a la tierra de los filiste</w:t>
      </w:r>
      <w:r>
        <w:rPr>
          <w:lang w:val="es-MX"/>
        </w:rPr>
        <w:t xml:space="preserve">os, ¿qué cree que David debía haber hecho? </w:t>
      </w:r>
      <w:r>
        <w:rPr>
          <w:lang w:val="es-MX"/>
        </w:rPr>
        <w:br/>
        <w:t>Proverb</w:t>
      </w:r>
      <w:r w:rsidR="000056C5">
        <w:rPr>
          <w:lang w:val="es-MX"/>
        </w:rPr>
        <w:t>i</w:t>
      </w:r>
      <w:r>
        <w:rPr>
          <w:lang w:val="es-MX"/>
        </w:rPr>
        <w:t>os 3:5-7</w:t>
      </w:r>
    </w:p>
    <w:p w14:paraId="7237E4EC" w14:textId="77777777" w:rsidR="00E65D64" w:rsidRPr="00E65D64" w:rsidRDefault="00E65D64" w:rsidP="00E65D64">
      <w:pPr>
        <w:pStyle w:val="respuesta"/>
      </w:pPr>
      <w:r>
        <w:t xml:space="preserve">Confiando en el Señor quien lo había librado ya por muchos años. Cuando menos consultar al Señor y no confiar en su propia inteligencia. </w:t>
      </w:r>
      <w:r w:rsidR="004663C3">
        <w:t>1 Cor. 15:58</w:t>
      </w:r>
      <w:r w:rsidR="000A177B">
        <w:br/>
      </w:r>
    </w:p>
    <w:p w14:paraId="6556152A" w14:textId="77777777" w:rsidR="00E65D64" w:rsidRDefault="00E65D64" w:rsidP="00E65D64">
      <w:pPr>
        <w:pStyle w:val="Numbering"/>
        <w:rPr>
          <w:lang w:val="es-MX"/>
        </w:rPr>
      </w:pPr>
      <w:r w:rsidRPr="00E65D64">
        <w:rPr>
          <w:lang w:val="es-MX"/>
        </w:rPr>
        <w:t xml:space="preserve">Para mantener el favor de Aquis el </w:t>
      </w:r>
      <w:r w:rsidR="000056C5">
        <w:rPr>
          <w:lang w:val="es-MX"/>
        </w:rPr>
        <w:t xml:space="preserve">rey </w:t>
      </w:r>
      <w:r w:rsidRPr="00E65D64">
        <w:rPr>
          <w:lang w:val="es-MX"/>
        </w:rPr>
        <w:t>filisteo, ¿qu</w:t>
      </w:r>
      <w:r>
        <w:rPr>
          <w:lang w:val="es-MX"/>
        </w:rPr>
        <w:t>é hizo David? 1 Samuel 27:7-12</w:t>
      </w:r>
    </w:p>
    <w:p w14:paraId="3276C799" w14:textId="77777777" w:rsidR="00E65D64" w:rsidRDefault="00E65D64" w:rsidP="00E65D64">
      <w:pPr>
        <w:pStyle w:val="respuesta"/>
      </w:pPr>
      <w:r>
        <w:t>Lo engañ</w:t>
      </w:r>
      <w:r w:rsidR="000056C5">
        <w:t>ó</w:t>
      </w:r>
      <w:r>
        <w:t xml:space="preserve"> diciendo que había atacado en el sur de Judá cuando en realidad había ido para saquear a los guesureos, guirizitas y amalecitas. No dejaba sobrevivientes para que nadie </w:t>
      </w:r>
      <w:r w:rsidR="0006011D">
        <w:t>pudiera</w:t>
      </w:r>
      <w:r>
        <w:t xml:space="preserve"> informar a</w:t>
      </w:r>
      <w:r w:rsidR="000056C5">
        <w:t xml:space="preserve">l rey </w:t>
      </w:r>
      <w:r w:rsidR="0006011D">
        <w:t>filisteo Aquis</w:t>
      </w:r>
      <w:r>
        <w:t xml:space="preserve"> lo que realmente estaba haciendo.</w:t>
      </w:r>
      <w:r w:rsidR="004663C3">
        <w:t xml:space="preserve"> Un error lleva a otro. David había atacado a los filisteos y mató a Goliat.</w:t>
      </w:r>
      <w:r w:rsidR="00D375F4">
        <w:t xml:space="preserve"> Un error no corregido lleva a otro.</w:t>
      </w:r>
    </w:p>
    <w:p w14:paraId="11D3FC2C" w14:textId="77777777" w:rsidR="0004348B" w:rsidRDefault="0004348B" w:rsidP="0004348B">
      <w:pPr>
        <w:pStyle w:val="Numbering"/>
        <w:rPr>
          <w:lang w:val="es-MX"/>
        </w:rPr>
      </w:pPr>
      <w:r w:rsidRPr="0004348B">
        <w:rPr>
          <w:lang w:val="es-MX"/>
        </w:rPr>
        <w:lastRenderedPageBreak/>
        <w:t>Cuando tomamos decision</w:t>
      </w:r>
      <w:r>
        <w:rPr>
          <w:lang w:val="es-MX"/>
        </w:rPr>
        <w:t>e</w:t>
      </w:r>
      <w:r w:rsidRPr="0004348B">
        <w:rPr>
          <w:lang w:val="es-MX"/>
        </w:rPr>
        <w:t xml:space="preserve">s por temor en lugar de confiar en el </w:t>
      </w:r>
      <w:r>
        <w:rPr>
          <w:lang w:val="es-MX"/>
        </w:rPr>
        <w:t xml:space="preserve">Señor siempre hay consecuencias. ¿Qué pasó en Siclag? 1 Samuel 30:1-5 </w:t>
      </w:r>
    </w:p>
    <w:p w14:paraId="0C7DD152" w14:textId="2D66A388" w:rsidR="0004348B" w:rsidRDefault="0004348B" w:rsidP="0004348B">
      <w:pPr>
        <w:pStyle w:val="respuesta"/>
      </w:pPr>
      <w:r>
        <w:t>Cuando no estaba David y sus hombres los amalecitas invadieron la regi</w:t>
      </w:r>
      <w:r w:rsidR="000056C5">
        <w:t>ón, atacaron e</w:t>
      </w:r>
      <w:r>
        <w:t xml:space="preserve"> incendiaron a Siclag. También llevaron cautivos a las mujer</w:t>
      </w:r>
      <w:r w:rsidR="000056C5">
        <w:t>e</w:t>
      </w:r>
      <w:r>
        <w:t>s</w:t>
      </w:r>
      <w:r w:rsidR="000056C5">
        <w:t xml:space="preserve"> y</w:t>
      </w:r>
      <w:r>
        <w:t xml:space="preserve"> </w:t>
      </w:r>
      <w:r w:rsidR="00F04EEB">
        <w:t>a todos</w:t>
      </w:r>
      <w:r>
        <w:t xml:space="preserve"> los que estaban allí, sin matar a nadie.</w:t>
      </w:r>
    </w:p>
    <w:p w14:paraId="51D3E625" w14:textId="77777777" w:rsidR="0004348B" w:rsidRDefault="0004348B" w:rsidP="0004348B">
      <w:pPr>
        <w:pStyle w:val="Numbering"/>
        <w:rPr>
          <w:lang w:val="es-MX"/>
        </w:rPr>
      </w:pPr>
      <w:r w:rsidRPr="0004348B">
        <w:rPr>
          <w:lang w:val="es-MX"/>
        </w:rPr>
        <w:t>¿Cuál fue el problema para David y qu</w:t>
      </w:r>
      <w:r>
        <w:rPr>
          <w:lang w:val="es-MX"/>
        </w:rPr>
        <w:t>é hizo? 1 Samuel 30:6-8</w:t>
      </w:r>
    </w:p>
    <w:p w14:paraId="4930EB7D" w14:textId="77777777" w:rsidR="0004348B" w:rsidRDefault="0004348B" w:rsidP="0004348B">
      <w:pPr>
        <w:pStyle w:val="respuesta"/>
      </w:pPr>
      <w:r>
        <w:t xml:space="preserve">Se alarmó porque la tropa hablaba de apedrearlo porque se sentían amargados pro la pérdida de sus hijos e hijas. </w:t>
      </w:r>
      <w:r w:rsidR="000056C5">
        <w:t>David cobró ánimo y puso su confianza en el Señor. Luego consulto al Señor.</w:t>
      </w:r>
    </w:p>
    <w:p w14:paraId="74C6F046" w14:textId="77777777" w:rsidR="00BC399D" w:rsidRPr="006C2313" w:rsidRDefault="00BC399D" w:rsidP="00BC399D">
      <w:pPr>
        <w:pStyle w:val="Ilust"/>
        <w:rPr>
          <w:lang w:eastAsia="es-MX"/>
        </w:rPr>
      </w:pPr>
      <w:r>
        <w:rPr>
          <w:lang w:eastAsia="es-MX"/>
        </w:rPr>
        <w:t>Las pruebas sacan lo mejor y lo peor de nuestro carácter. Cuando fallamos en la prueba es una indicación que nuestra confianza en Dios es débil. Es un llamamiento para fortalecer más nuestra fe y no repetir el mismo error.</w:t>
      </w:r>
    </w:p>
    <w:p w14:paraId="0EFCB3C8" w14:textId="77777777" w:rsidR="00EB7E44" w:rsidRDefault="00EB7E44" w:rsidP="000056C5">
      <w:pPr>
        <w:pStyle w:val="Numbering"/>
        <w:rPr>
          <w:lang w:val="es-MX"/>
        </w:rPr>
      </w:pPr>
      <w:r>
        <w:rPr>
          <w:lang w:val="es-MX"/>
        </w:rPr>
        <w:t>¿Cuáles son algunas cosas que le dan temor?</w:t>
      </w:r>
    </w:p>
    <w:p w14:paraId="0F89A6FF" w14:textId="77777777" w:rsidR="00EB7E44" w:rsidRDefault="00EB7E44" w:rsidP="00EB7E44">
      <w:pPr>
        <w:pStyle w:val="respuesta"/>
      </w:pPr>
    </w:p>
    <w:p w14:paraId="2ED845FA" w14:textId="77777777" w:rsidR="00EB7E44" w:rsidRPr="00EB7E44" w:rsidRDefault="00EB7E44" w:rsidP="00EB7E44">
      <w:pPr>
        <w:rPr>
          <w:lang w:eastAsia="es-MX"/>
        </w:rPr>
      </w:pPr>
    </w:p>
    <w:p w14:paraId="3A014A48" w14:textId="77777777" w:rsidR="000056C5" w:rsidRPr="00BC399D" w:rsidRDefault="000056C5" w:rsidP="000056C5">
      <w:pPr>
        <w:pStyle w:val="Numbering"/>
        <w:rPr>
          <w:lang w:val="es-MX"/>
        </w:rPr>
      </w:pPr>
      <w:r w:rsidRPr="00BC399D">
        <w:rPr>
          <w:lang w:val="es-MX"/>
        </w:rPr>
        <w:t>Cuando desconfiamos en Dios siempre o vamos a actuar equivocadamente o no vamos a hacer lo que debemos hacer</w:t>
      </w:r>
      <w:r w:rsidR="00EB7E44">
        <w:rPr>
          <w:lang w:val="es-MX"/>
        </w:rPr>
        <w:t xml:space="preserve">. </w:t>
      </w:r>
      <w:r w:rsidRPr="00BC399D">
        <w:rPr>
          <w:lang w:val="es-MX"/>
        </w:rPr>
        <w:t>¿</w:t>
      </w:r>
      <w:r w:rsidR="00EB7E44">
        <w:rPr>
          <w:lang w:val="es-MX"/>
        </w:rPr>
        <w:t>Por qué no debemos tener temor en medio de pruebas según l</w:t>
      </w:r>
      <w:r w:rsidRPr="00BC399D">
        <w:rPr>
          <w:lang w:val="es-MX"/>
        </w:rPr>
        <w:t>os siguientes pasajes?</w:t>
      </w:r>
    </w:p>
    <w:p w14:paraId="5E8B8A6A" w14:textId="77777777" w:rsidR="000056C5" w:rsidRDefault="000056C5" w:rsidP="000056C5">
      <w:pPr>
        <w:pStyle w:val="check"/>
        <w:rPr>
          <w:lang w:val="en-US"/>
        </w:rPr>
      </w:pPr>
      <w:r>
        <w:rPr>
          <w:lang w:val="en-US"/>
        </w:rPr>
        <w:t>2 Timoteo 1:6-8</w:t>
      </w:r>
    </w:p>
    <w:p w14:paraId="2A49F1AE" w14:textId="77777777" w:rsidR="000056C5" w:rsidRDefault="00BC399D" w:rsidP="000056C5">
      <w:pPr>
        <w:pStyle w:val="respuesta"/>
      </w:pPr>
      <w:r>
        <w:t>D</w:t>
      </w:r>
      <w:r w:rsidR="000056C5" w:rsidRPr="000056C5">
        <w:t>ios no nos ha dado un esp</w:t>
      </w:r>
      <w:r w:rsidR="000056C5">
        <w:t>íritu de timidez sino de poder, de amor y de dominio propio. No debemos tener vergüenza de dar testimonio del Señor y con el poder de Dios podemos soportar sufrimientos por el evangelio.</w:t>
      </w:r>
    </w:p>
    <w:p w14:paraId="71C96CA3" w14:textId="77777777" w:rsidR="000056C5" w:rsidRDefault="000A177B" w:rsidP="000056C5">
      <w:pPr>
        <w:pStyle w:val="check"/>
      </w:pPr>
      <w:r>
        <w:t>Hechos 4:29</w:t>
      </w:r>
    </w:p>
    <w:p w14:paraId="57598D8B" w14:textId="77777777" w:rsidR="007234E4" w:rsidRDefault="00EB7E44" w:rsidP="007234E4">
      <w:pPr>
        <w:pStyle w:val="respuesta"/>
      </w:pPr>
      <w:r>
        <w:t>Debemos pedir valor para p</w:t>
      </w:r>
      <w:r w:rsidR="007234E4">
        <w:t xml:space="preserve">roclamar el evangelio sin </w:t>
      </w:r>
      <w:r>
        <w:t>temor alguno aun en medio de oposición.</w:t>
      </w:r>
      <w:r w:rsidR="00EE7F73">
        <w:t xml:space="preserve"> Hacer lo que es correcto a pesar de las circunstancias.</w:t>
      </w:r>
    </w:p>
    <w:p w14:paraId="2197EFBB" w14:textId="77777777" w:rsidR="00EB7E44" w:rsidRDefault="00EB7E44" w:rsidP="00EB7E44">
      <w:pPr>
        <w:pStyle w:val="check"/>
      </w:pPr>
      <w:r>
        <w:t>Mateo 10:28-31</w:t>
      </w:r>
    </w:p>
    <w:p w14:paraId="5CD4916E" w14:textId="77777777" w:rsidR="00EB7E44" w:rsidRPr="00EB7E44" w:rsidRDefault="00EB7E44" w:rsidP="00EB7E44">
      <w:pPr>
        <w:pStyle w:val="respuesta"/>
      </w:pPr>
      <w:r>
        <w:t xml:space="preserve">Saber que Dios nos conoce personalmente hasta los más pequeños detalles. No se cae ningún gorrión sin el permiso de Dios. </w:t>
      </w:r>
      <w:r w:rsidR="0006011D">
        <w:t>Él</w:t>
      </w:r>
      <w:r>
        <w:t xml:space="preserve"> sabe cu</w:t>
      </w:r>
      <w:r w:rsidR="00EE7F73">
        <w:t>á</w:t>
      </w:r>
      <w:r>
        <w:t>ntos cabellos en mi cabeza. Nosotros valemos mucho más que muchos gorriones y por lo tanto no debemos tener temor.</w:t>
      </w:r>
    </w:p>
    <w:p w14:paraId="61DC0126" w14:textId="77777777" w:rsidR="007234E4" w:rsidRPr="007234E4" w:rsidRDefault="007234E4" w:rsidP="007234E4">
      <w:pPr>
        <w:rPr>
          <w:lang w:eastAsia="es-ES"/>
        </w:rPr>
      </w:pPr>
    </w:p>
    <w:p w14:paraId="502506FD" w14:textId="77777777" w:rsidR="0030142D" w:rsidRPr="006C2313" w:rsidRDefault="0030142D" w:rsidP="00E43EF6">
      <w:pPr>
        <w:rPr>
          <w:lang w:eastAsia="es-MX"/>
        </w:rPr>
      </w:pPr>
    </w:p>
    <w:p w14:paraId="3789FF3D" w14:textId="77777777" w:rsidR="0030142D" w:rsidRPr="006C2313" w:rsidRDefault="0030142D" w:rsidP="00E43EF6">
      <w:pPr>
        <w:rPr>
          <w:lang w:eastAsia="es-MX"/>
        </w:rPr>
      </w:pPr>
    </w:p>
    <w:p w14:paraId="44118D25" w14:textId="77777777" w:rsidR="0004348B" w:rsidRDefault="0004348B" w:rsidP="00E43EF6">
      <w:pPr>
        <w:rPr>
          <w:lang w:eastAsia="es-MX"/>
        </w:rPr>
      </w:pPr>
    </w:p>
    <w:p w14:paraId="706090F1" w14:textId="77777777" w:rsidR="0004348B" w:rsidRDefault="0004348B" w:rsidP="00E43EF6">
      <w:pPr>
        <w:rPr>
          <w:lang w:eastAsia="es-MX"/>
        </w:rPr>
      </w:pPr>
    </w:p>
    <w:p w14:paraId="43A558D9" w14:textId="5DEDB73E" w:rsidR="00E43EF6" w:rsidRPr="006C2313" w:rsidRDefault="00E43EF6" w:rsidP="00E43EF6">
      <w:pPr>
        <w:rPr>
          <w:b/>
          <w:i/>
          <w:lang w:eastAsia="es-MX"/>
        </w:rPr>
      </w:pPr>
      <w:r w:rsidRPr="006C2313">
        <w:rPr>
          <w:lang w:eastAsia="es-MX"/>
        </w:rPr>
        <w:t xml:space="preserve">Texto clave: 1 Pedro </w:t>
      </w:r>
      <w:r w:rsidR="00F04EEB" w:rsidRPr="006C2313">
        <w:rPr>
          <w:lang w:eastAsia="es-MX"/>
        </w:rPr>
        <w:t>1:7</w:t>
      </w:r>
      <w:r w:rsidR="00F04EEB">
        <w:rPr>
          <w:lang w:eastAsia="es-MX"/>
        </w:rPr>
        <w:t xml:space="preserve"> El</w:t>
      </w:r>
      <w:r w:rsidR="0030142D" w:rsidRPr="006C2313">
        <w:rPr>
          <w:b/>
          <w:i/>
          <w:lang w:eastAsia="es-MX"/>
        </w:rPr>
        <w:t xml:space="preserve"> oro, aunque perecedero, se acrisola al fuego. Así también la fe de ustedes, que vale mucho más que el oro, al ser acrisolada por las pruebas demostrará que es digna de aprobación, gloria y honor cuando Jesucristo se revele.</w:t>
      </w:r>
    </w:p>
    <w:p w14:paraId="394E5ADE" w14:textId="77777777" w:rsidR="00E43EF6" w:rsidRPr="006C2313" w:rsidRDefault="00E43EF6" w:rsidP="00E43EF6">
      <w:pPr>
        <w:rPr>
          <w:lang w:eastAsia="es-MX"/>
        </w:rPr>
      </w:pPr>
    </w:p>
    <w:p w14:paraId="0E00CEEB" w14:textId="77777777" w:rsidR="00E43EF6" w:rsidRPr="006C2313" w:rsidRDefault="00E43EF6" w:rsidP="00E43EF6">
      <w:pPr>
        <w:rPr>
          <w:lang w:eastAsia="es-MX"/>
        </w:rPr>
      </w:pPr>
    </w:p>
    <w:p w14:paraId="500EBFCC" w14:textId="77777777" w:rsidR="00B51134" w:rsidRDefault="00B51134" w:rsidP="00E43EF6">
      <w:pPr>
        <w:pStyle w:val="Ttulo"/>
        <w:rPr>
          <w:lang w:eastAsia="es-MX"/>
        </w:rPr>
      </w:pPr>
    </w:p>
    <w:p w14:paraId="60E0D850" w14:textId="77777777" w:rsidR="00E43EF6" w:rsidRDefault="00E43EF6" w:rsidP="00E43EF6">
      <w:pPr>
        <w:pStyle w:val="Ttulo"/>
        <w:rPr>
          <w:lang w:eastAsia="es-MX"/>
        </w:rPr>
      </w:pPr>
      <w:bookmarkStart w:id="3" w:name="_Toc394500417"/>
      <w:r w:rsidRPr="006C2313">
        <w:rPr>
          <w:lang w:eastAsia="es-MX"/>
        </w:rPr>
        <w:lastRenderedPageBreak/>
        <w:t xml:space="preserve">Lección 4 – </w:t>
      </w:r>
      <w:r w:rsidR="00EB7E44">
        <w:rPr>
          <w:lang w:eastAsia="es-MX"/>
        </w:rPr>
        <w:t>Algunos errores de David</w:t>
      </w:r>
      <w:bookmarkEnd w:id="3"/>
    </w:p>
    <w:p w14:paraId="2CD761C9" w14:textId="77777777" w:rsidR="00B51134" w:rsidRDefault="00B51134" w:rsidP="00B51134">
      <w:pPr>
        <w:rPr>
          <w:lang w:eastAsia="es-MX"/>
        </w:rPr>
      </w:pPr>
      <w:r>
        <w:rPr>
          <w:lang w:eastAsia="es-MX"/>
        </w:rPr>
        <w:t xml:space="preserve">Objetivos de la lección – </w:t>
      </w:r>
      <w:r w:rsidR="00E41B0C">
        <w:rPr>
          <w:lang w:eastAsia="es-MX"/>
        </w:rPr>
        <w:t xml:space="preserve"> no mentir, no buscar el </w:t>
      </w:r>
      <w:r>
        <w:rPr>
          <w:lang w:eastAsia="es-MX"/>
        </w:rPr>
        <w:t xml:space="preserve">apoyo del mundo y </w:t>
      </w:r>
      <w:r w:rsidR="00E41B0C">
        <w:rPr>
          <w:lang w:eastAsia="es-MX"/>
        </w:rPr>
        <w:t xml:space="preserve">no tomar decisiones basadas en el </w:t>
      </w:r>
      <w:r>
        <w:rPr>
          <w:lang w:eastAsia="es-MX"/>
        </w:rPr>
        <w:t>enojo.</w:t>
      </w:r>
      <w:r w:rsidR="00A378B9">
        <w:rPr>
          <w:lang w:eastAsia="es-MX"/>
        </w:rPr>
        <w:br/>
      </w:r>
    </w:p>
    <w:p w14:paraId="5DCF2500" w14:textId="77777777" w:rsidR="00B51134" w:rsidRDefault="00B51134" w:rsidP="008A7555">
      <w:pPr>
        <w:pStyle w:val="Ilust"/>
        <w:rPr>
          <w:lang w:eastAsia="es-MX"/>
        </w:rPr>
      </w:pPr>
      <w:r>
        <w:rPr>
          <w:lang w:eastAsia="es-MX"/>
        </w:rPr>
        <w:t>Vimos en el estudio pasado que David se equiv</w:t>
      </w:r>
      <w:r w:rsidR="000305F5">
        <w:rPr>
          <w:lang w:eastAsia="es-MX"/>
        </w:rPr>
        <w:t xml:space="preserve">ocó cuando tuvo miedo de Saúl y se fue </w:t>
      </w:r>
      <w:r>
        <w:rPr>
          <w:lang w:eastAsia="es-MX"/>
        </w:rPr>
        <w:t>a vivir entre los enemigos de Dios, los filisteos. Ahora vamos a descubrir otros tres errores y sus con</w:t>
      </w:r>
      <w:r w:rsidR="008A7555">
        <w:rPr>
          <w:lang w:eastAsia="es-MX"/>
        </w:rPr>
        <w:t>s</w:t>
      </w:r>
      <w:r>
        <w:rPr>
          <w:lang w:eastAsia="es-MX"/>
        </w:rPr>
        <w:t>ecuencias.</w:t>
      </w:r>
    </w:p>
    <w:p w14:paraId="6ECB47B1" w14:textId="77777777" w:rsidR="000D699B" w:rsidRPr="000D699B" w:rsidRDefault="000D699B" w:rsidP="000D699B">
      <w:pPr>
        <w:rPr>
          <w:b/>
          <w:lang w:eastAsia="es-MX"/>
        </w:rPr>
      </w:pPr>
      <w:r w:rsidRPr="000D699B">
        <w:rPr>
          <w:b/>
          <w:lang w:eastAsia="es-MX"/>
        </w:rPr>
        <w:t>ERROR #1 – LA MENTIRA DE DAVID</w:t>
      </w:r>
    </w:p>
    <w:p w14:paraId="078A3136" w14:textId="77777777" w:rsidR="00B51134" w:rsidRDefault="000305F5" w:rsidP="000305F5">
      <w:pPr>
        <w:pStyle w:val="Numbering"/>
        <w:numPr>
          <w:ilvl w:val="0"/>
          <w:numId w:val="28"/>
        </w:numPr>
        <w:rPr>
          <w:lang w:val="es-MX"/>
        </w:rPr>
      </w:pPr>
      <w:r w:rsidRPr="000305F5">
        <w:rPr>
          <w:lang w:val="es-MX"/>
        </w:rPr>
        <w:t xml:space="preserve">Lea 1 Samuel </w:t>
      </w:r>
      <w:r w:rsidR="00E41B0C">
        <w:rPr>
          <w:lang w:val="es-MX"/>
        </w:rPr>
        <w:t>2</w:t>
      </w:r>
      <w:r w:rsidRPr="000305F5">
        <w:rPr>
          <w:lang w:val="es-MX"/>
        </w:rPr>
        <w:t>1:</w:t>
      </w:r>
      <w:r w:rsidR="00E41B0C">
        <w:rPr>
          <w:lang w:val="es-MX"/>
        </w:rPr>
        <w:t>1-</w:t>
      </w:r>
      <w:r w:rsidRPr="000305F5">
        <w:rPr>
          <w:lang w:val="es-MX"/>
        </w:rPr>
        <w:t>9. ¿A dónde y con qui</w:t>
      </w:r>
      <w:r>
        <w:rPr>
          <w:lang w:val="es-MX"/>
        </w:rPr>
        <w:t>én llegó David después de huirse de Saúl quien procuraba matarle?</w:t>
      </w:r>
    </w:p>
    <w:p w14:paraId="5B8EAB46" w14:textId="77777777" w:rsidR="000305F5" w:rsidRDefault="000305F5" w:rsidP="000305F5">
      <w:pPr>
        <w:pStyle w:val="respuesta"/>
      </w:pPr>
      <w:r>
        <w:t>Llegó a Nob y fue al ver al sacerdote Ajimélec.</w:t>
      </w:r>
      <w:r w:rsidR="007A754B">
        <w:br/>
      </w:r>
    </w:p>
    <w:p w14:paraId="0B4D8149" w14:textId="77777777" w:rsidR="000305F5" w:rsidRDefault="000305F5" w:rsidP="000305F5">
      <w:pPr>
        <w:pStyle w:val="Numbering"/>
        <w:rPr>
          <w:lang w:val="es-MX"/>
        </w:rPr>
      </w:pPr>
      <w:r w:rsidRPr="000305F5">
        <w:rPr>
          <w:lang w:val="es-MX"/>
        </w:rPr>
        <w:t>¿Por qué se puso nervioso Ajim</w:t>
      </w:r>
      <w:r>
        <w:rPr>
          <w:lang w:val="es-MX"/>
        </w:rPr>
        <w:t>élec?</w:t>
      </w:r>
    </w:p>
    <w:p w14:paraId="376593BA" w14:textId="067F4A77" w:rsidR="000305F5" w:rsidRDefault="0098214B" w:rsidP="000305F5">
      <w:pPr>
        <w:pStyle w:val="respuesta"/>
      </w:pPr>
      <w:r>
        <w:rPr>
          <w:rFonts w:ascii="Georgia" w:hAnsi="Georgia" w:cs="Georgia"/>
          <w:sz w:val="22"/>
        </w:rPr>
        <w:t xml:space="preserve">Estaba completamente </w:t>
      </w:r>
      <w:r w:rsidR="00F04EEB">
        <w:rPr>
          <w:rFonts w:ascii="Georgia" w:hAnsi="Georgia" w:cs="Georgia"/>
          <w:sz w:val="22"/>
        </w:rPr>
        <w:t>solo y</w:t>
      </w:r>
      <w:r>
        <w:rPr>
          <w:rFonts w:ascii="Georgia" w:hAnsi="Georgia" w:cs="Georgia"/>
          <w:sz w:val="22"/>
        </w:rPr>
        <w:t xml:space="preserve"> desarmado, y en sí esto constituía una circunstancia sospechosa; un soldado importante tendría naturalmente una escolta.</w:t>
      </w:r>
      <w:r w:rsidR="00A378B9">
        <w:rPr>
          <w:rFonts w:ascii="Georgia" w:hAnsi="Georgia" w:cs="Georgia"/>
          <w:sz w:val="22"/>
        </w:rPr>
        <w:br/>
      </w:r>
    </w:p>
    <w:p w14:paraId="4EE127FA" w14:textId="77777777" w:rsidR="000305F5" w:rsidRPr="00E41B0C" w:rsidRDefault="000305F5" w:rsidP="000305F5">
      <w:pPr>
        <w:pStyle w:val="Numbering"/>
        <w:rPr>
          <w:lang w:val="es-MX"/>
        </w:rPr>
      </w:pPr>
      <w:r w:rsidRPr="00E41B0C">
        <w:rPr>
          <w:lang w:val="es-MX"/>
        </w:rPr>
        <w:t>¿Qué le dijo David</w:t>
      </w:r>
      <w:r w:rsidR="00E41B0C" w:rsidRPr="00E41B0C">
        <w:rPr>
          <w:lang w:val="es-MX"/>
        </w:rPr>
        <w:t xml:space="preserve"> a Ajimélec</w:t>
      </w:r>
      <w:r w:rsidRPr="00E41B0C">
        <w:rPr>
          <w:lang w:val="es-MX"/>
        </w:rPr>
        <w:t>? 2</w:t>
      </w:r>
    </w:p>
    <w:p w14:paraId="2EC780C1" w14:textId="77777777" w:rsidR="000305F5" w:rsidRDefault="000305F5" w:rsidP="000305F5">
      <w:pPr>
        <w:pStyle w:val="respuesta"/>
      </w:pPr>
      <w:r w:rsidRPr="000305F5">
        <w:t>Que había llegado por orden del rey y que nadie deb</w:t>
      </w:r>
      <w:r>
        <w:t>ía saber a qué Saúl le había enviado.</w:t>
      </w:r>
      <w:r w:rsidR="007A754B">
        <w:br/>
      </w:r>
    </w:p>
    <w:p w14:paraId="36A34B46" w14:textId="77777777" w:rsidR="000305F5" w:rsidRDefault="000305F5" w:rsidP="000305F5">
      <w:pPr>
        <w:pStyle w:val="Numbering"/>
        <w:rPr>
          <w:lang w:val="es-MX"/>
        </w:rPr>
      </w:pPr>
      <w:r w:rsidRPr="000305F5">
        <w:rPr>
          <w:lang w:val="es-MX"/>
        </w:rPr>
        <w:t>¿Por qué cree que David minti</w:t>
      </w:r>
      <w:r>
        <w:rPr>
          <w:lang w:val="es-MX"/>
        </w:rPr>
        <w:t>ó a Aj</w:t>
      </w:r>
      <w:r w:rsidR="0098214B">
        <w:rPr>
          <w:lang w:val="es-MX"/>
        </w:rPr>
        <w:t>i</w:t>
      </w:r>
      <w:r>
        <w:rPr>
          <w:lang w:val="es-MX"/>
        </w:rPr>
        <w:t>mélec?</w:t>
      </w:r>
    </w:p>
    <w:p w14:paraId="318B8A22" w14:textId="77777777" w:rsidR="000305F5" w:rsidRDefault="000305F5" w:rsidP="000305F5">
      <w:pPr>
        <w:pStyle w:val="respuesta"/>
      </w:pPr>
      <w:r>
        <w:t>Porque quería provisiones y si sabía que David estaba huyéndose del rey no le iba a apoyar.</w:t>
      </w:r>
      <w:r w:rsidR="007A754B">
        <w:br/>
      </w:r>
    </w:p>
    <w:p w14:paraId="513EFBB0" w14:textId="77777777" w:rsidR="004C4B84" w:rsidRPr="004C4B84" w:rsidRDefault="004C4B84" w:rsidP="004C4B84">
      <w:pPr>
        <w:pStyle w:val="Numbering"/>
        <w:rPr>
          <w:lang w:val="es-MX"/>
        </w:rPr>
      </w:pPr>
      <w:r w:rsidRPr="004C4B84">
        <w:rPr>
          <w:lang w:val="es-MX"/>
        </w:rPr>
        <w:t xml:space="preserve">En su propia experiencia, ¿cuáles eran o son las situaciones en que </w:t>
      </w:r>
      <w:r w:rsidR="0056173A">
        <w:rPr>
          <w:lang w:val="es-MX"/>
        </w:rPr>
        <w:t xml:space="preserve">usted </w:t>
      </w:r>
      <w:r w:rsidRPr="004C4B84">
        <w:rPr>
          <w:lang w:val="es-MX"/>
        </w:rPr>
        <w:t>sea tentado a mentir?</w:t>
      </w:r>
    </w:p>
    <w:p w14:paraId="784A77C2" w14:textId="77777777" w:rsidR="004C4B84" w:rsidRPr="004C4B84" w:rsidRDefault="004C4B84" w:rsidP="004C4B84">
      <w:pPr>
        <w:pStyle w:val="respuesta"/>
      </w:pPr>
      <w:r>
        <w:t xml:space="preserve">Para parecer bueno y agradar a otros. </w:t>
      </w:r>
      <w:r w:rsidR="0056173A">
        <w:t xml:space="preserve">Encubrir una falla o error. </w:t>
      </w:r>
      <w:r>
        <w:t>Alguna ventaja económica.</w:t>
      </w:r>
    </w:p>
    <w:p w14:paraId="5BE15219" w14:textId="77777777" w:rsidR="000305F5" w:rsidRDefault="00E41B0C" w:rsidP="000305F5">
      <w:pPr>
        <w:pStyle w:val="Numbering"/>
        <w:rPr>
          <w:lang w:val="es-MX"/>
        </w:rPr>
      </w:pPr>
      <w:r>
        <w:rPr>
          <w:lang w:val="es-MX"/>
        </w:rPr>
        <w:t>¿Qué es lo que Ajiméle</w:t>
      </w:r>
      <w:r w:rsidR="000305F5" w:rsidRPr="000305F5">
        <w:rPr>
          <w:lang w:val="es-MX"/>
        </w:rPr>
        <w:t xml:space="preserve">c dio a David de </w:t>
      </w:r>
      <w:r w:rsidR="00796CEB">
        <w:rPr>
          <w:lang w:val="es-MX"/>
        </w:rPr>
        <w:t xml:space="preserve">sus </w:t>
      </w:r>
      <w:r w:rsidR="000305F5" w:rsidRPr="000305F5">
        <w:rPr>
          <w:lang w:val="es-MX"/>
        </w:rPr>
        <w:t xml:space="preserve">provisiones? </w:t>
      </w:r>
      <w:r w:rsidR="000305F5">
        <w:rPr>
          <w:lang w:val="es-MX"/>
        </w:rPr>
        <w:t>4-6</w:t>
      </w:r>
    </w:p>
    <w:p w14:paraId="6E177666" w14:textId="77777777" w:rsidR="000305F5" w:rsidRDefault="000305F5" w:rsidP="000305F5">
      <w:pPr>
        <w:pStyle w:val="respuesta"/>
      </w:pPr>
      <w:r>
        <w:t>Le dio el pan consagrado porque no había otro.</w:t>
      </w:r>
      <w:r w:rsidR="007A754B">
        <w:br/>
      </w:r>
    </w:p>
    <w:p w14:paraId="152627C9" w14:textId="77777777" w:rsidR="000305F5" w:rsidRDefault="000305F5" w:rsidP="000305F5">
      <w:pPr>
        <w:pStyle w:val="Ilust"/>
        <w:rPr>
          <w:lang w:eastAsia="es-MX"/>
        </w:rPr>
      </w:pPr>
      <w:r>
        <w:rPr>
          <w:lang w:eastAsia="es-MX"/>
        </w:rPr>
        <w:t>El pan consagrado era el pan que estaba sobre la mesa de los panes de proposición en el tabernáculo. Era</w:t>
      </w:r>
      <w:r w:rsidR="00F2530A">
        <w:rPr>
          <w:lang w:eastAsia="es-MX"/>
        </w:rPr>
        <w:t xml:space="preserve">n 12 panes, uno para cada </w:t>
      </w:r>
      <w:r w:rsidR="0006011D">
        <w:rPr>
          <w:lang w:eastAsia="es-MX"/>
        </w:rPr>
        <w:t xml:space="preserve">tribu, </w:t>
      </w:r>
      <w:r w:rsidR="0006011D">
        <w:rPr>
          <w:rFonts w:ascii="Georgia" w:hAnsi="Georgia" w:cs="Georgia"/>
          <w:sz w:val="22"/>
          <w:lang w:eastAsia="es-MX"/>
        </w:rPr>
        <w:t>cada</w:t>
      </w:r>
      <w:r w:rsidR="00F2530A">
        <w:rPr>
          <w:rFonts w:ascii="Georgia" w:hAnsi="Georgia" w:cs="Georgia"/>
          <w:sz w:val="22"/>
          <w:lang w:eastAsia="es-MX"/>
        </w:rPr>
        <w:t xml:space="preserve"> pan era grande, doble la cantidad ordinariamente designada para una persona. </w:t>
      </w:r>
      <w:r w:rsidR="00F2530A">
        <w:rPr>
          <w:lang w:eastAsia="es-MX"/>
        </w:rPr>
        <w:t xml:space="preserve">Cada sábado fueron reemplazados con panes nuevos. </w:t>
      </w:r>
      <w:r>
        <w:rPr>
          <w:lang w:eastAsia="es-MX"/>
        </w:rPr>
        <w:t>Normalmente solamente los sac</w:t>
      </w:r>
      <w:r w:rsidR="00A953E4">
        <w:rPr>
          <w:lang w:eastAsia="es-MX"/>
        </w:rPr>
        <w:t>erdotes pudieron comer este pan en un lugar sagrado.</w:t>
      </w:r>
    </w:p>
    <w:p w14:paraId="73D0FFE4" w14:textId="77777777" w:rsidR="00A953E4" w:rsidRPr="00A953E4" w:rsidRDefault="0006011D" w:rsidP="00A953E4">
      <w:pPr>
        <w:pStyle w:val="Numbering"/>
        <w:rPr>
          <w:lang w:val="es-MX"/>
        </w:rPr>
      </w:pPr>
      <w:r w:rsidRPr="00A953E4">
        <w:rPr>
          <w:lang w:val="es-MX"/>
        </w:rPr>
        <w:t>¿Cuál fue la cond</w:t>
      </w:r>
      <w:r>
        <w:rPr>
          <w:lang w:val="es-MX"/>
        </w:rPr>
        <w:t>ición para que David pudo tomar</w:t>
      </w:r>
      <w:r w:rsidR="004663C3">
        <w:rPr>
          <w:lang w:val="es-MX"/>
        </w:rPr>
        <w:t xml:space="preserve"> los panes</w:t>
      </w:r>
      <w:r>
        <w:rPr>
          <w:lang w:val="es-MX"/>
        </w:rPr>
        <w:t>?</w:t>
      </w:r>
    </w:p>
    <w:p w14:paraId="33F5BEAC" w14:textId="77777777" w:rsidR="0098214B" w:rsidRDefault="00796CEB" w:rsidP="004009C5">
      <w:pPr>
        <w:pStyle w:val="respuesta"/>
      </w:pPr>
      <w:r>
        <w:t>Es que se encontrara</w:t>
      </w:r>
      <w:r w:rsidR="0098214B">
        <w:t>n ceremonialmente limpios</w:t>
      </w:r>
      <w:r w:rsidR="00273546">
        <w:t>. D</w:t>
      </w:r>
      <w:r w:rsidR="0098214B">
        <w:t>avid le asegura que tanto ellos como sus cosas no traían contaminación y se refiere al día como dando más razón de su purificación. Posiblemente quiere decir con esto que habiendo recién salido en su misión, mayor razón habría para garantizar su limpieza.</w:t>
      </w:r>
      <w:r w:rsidR="007A754B">
        <w:br/>
      </w:r>
    </w:p>
    <w:p w14:paraId="75A0953D" w14:textId="77777777" w:rsidR="000305F5" w:rsidRDefault="000305F5" w:rsidP="000305F5">
      <w:pPr>
        <w:pStyle w:val="Numbering"/>
        <w:rPr>
          <w:lang w:val="es-MX"/>
        </w:rPr>
      </w:pPr>
      <w:r w:rsidRPr="000305F5">
        <w:rPr>
          <w:lang w:val="es-MX"/>
        </w:rPr>
        <w:lastRenderedPageBreak/>
        <w:t xml:space="preserve">¿Quién estaba observando lo que pasaba? </w:t>
      </w:r>
      <w:r>
        <w:rPr>
          <w:lang w:val="es-MX"/>
        </w:rPr>
        <w:t>7</w:t>
      </w:r>
    </w:p>
    <w:p w14:paraId="2C8A2D50" w14:textId="77777777" w:rsidR="000305F5" w:rsidRDefault="000305F5" w:rsidP="000305F5">
      <w:pPr>
        <w:pStyle w:val="respuesta"/>
      </w:pPr>
      <w:r>
        <w:t>Doeg un edomita que era uno de los oficiales de Saúl.</w:t>
      </w:r>
    </w:p>
    <w:p w14:paraId="4BF91C1F" w14:textId="4949F92C" w:rsidR="000305F5" w:rsidRDefault="00E41B0C" w:rsidP="000305F5">
      <w:pPr>
        <w:pStyle w:val="Numbering"/>
        <w:rPr>
          <w:lang w:val="es-MX"/>
        </w:rPr>
      </w:pPr>
      <w:r>
        <w:rPr>
          <w:lang w:val="es-MX"/>
        </w:rPr>
        <w:t>¿</w:t>
      </w:r>
      <w:r w:rsidR="00F04EEB">
        <w:rPr>
          <w:lang w:val="es-MX"/>
        </w:rPr>
        <w:t>Qué más</w:t>
      </w:r>
      <w:r>
        <w:rPr>
          <w:lang w:val="es-MX"/>
        </w:rPr>
        <w:t xml:space="preserve"> le dio a David Ajiméle</w:t>
      </w:r>
      <w:r w:rsidR="000305F5">
        <w:rPr>
          <w:lang w:val="es-MX"/>
        </w:rPr>
        <w:t>c? 8-9</w:t>
      </w:r>
    </w:p>
    <w:p w14:paraId="2EB8A4BC" w14:textId="77777777" w:rsidR="000305F5" w:rsidRDefault="00C24104" w:rsidP="000305F5">
      <w:pPr>
        <w:pStyle w:val="respuesta"/>
      </w:pPr>
      <w:r>
        <w:t>La espada de Goliat.</w:t>
      </w:r>
      <w:r w:rsidR="007A754B">
        <w:br/>
      </w:r>
    </w:p>
    <w:p w14:paraId="7C94811B" w14:textId="77777777" w:rsidR="009D7DB5" w:rsidRDefault="009D7DB5" w:rsidP="009D7DB5">
      <w:pPr>
        <w:rPr>
          <w:b/>
          <w:lang w:eastAsia="es-MX"/>
        </w:rPr>
      </w:pPr>
      <w:r>
        <w:rPr>
          <w:b/>
          <w:lang w:eastAsia="es-MX"/>
        </w:rPr>
        <w:t>LAS CONSECUENCIAS DE LA MENTIRA DE DAVID.</w:t>
      </w:r>
    </w:p>
    <w:p w14:paraId="6829ED94" w14:textId="77777777" w:rsidR="009D7DB5" w:rsidRDefault="009D7DB5" w:rsidP="009D7DB5">
      <w:pPr>
        <w:pStyle w:val="Numbering"/>
        <w:rPr>
          <w:lang w:val="es-MX"/>
        </w:rPr>
      </w:pPr>
      <w:r w:rsidRPr="009D7DB5">
        <w:rPr>
          <w:lang w:val="es-MX"/>
        </w:rPr>
        <w:t>Lea 1 Samuel 22:6-23. ¿Cuáles eran l</w:t>
      </w:r>
      <w:r>
        <w:rPr>
          <w:lang w:val="es-MX"/>
        </w:rPr>
        <w:t>as consecuencias de la mentira de David a Ajimeléc?</w:t>
      </w:r>
    </w:p>
    <w:p w14:paraId="2B8C41E0" w14:textId="021D0761" w:rsidR="009D7DB5" w:rsidRDefault="009D7DB5" w:rsidP="009D7DB5">
      <w:pPr>
        <w:pStyle w:val="respuesta"/>
      </w:pPr>
      <w:r>
        <w:t>Saúl creía que Ajim</w:t>
      </w:r>
      <w:r w:rsidR="00E41B0C">
        <w:t>éle</w:t>
      </w:r>
      <w:r>
        <w:t xml:space="preserve">c había conspirado con David en contra de </w:t>
      </w:r>
      <w:r w:rsidR="00E41B0C">
        <w:t>él</w:t>
      </w:r>
      <w:r>
        <w:t xml:space="preserve">. Por lo </w:t>
      </w:r>
      <w:r w:rsidR="00F04EEB">
        <w:t>tanto,</w:t>
      </w:r>
      <w:r>
        <w:t xml:space="preserve"> mandó que fuera matado</w:t>
      </w:r>
      <w:r w:rsidR="00D9002F">
        <w:t xml:space="preserve"> </w:t>
      </w:r>
      <w:r w:rsidR="00E41B0C">
        <w:t xml:space="preserve">Ajimélec </w:t>
      </w:r>
      <w:r w:rsidR="00D9002F">
        <w:t>y todos los sacerdotes.</w:t>
      </w:r>
      <w:r w:rsidR="00A378B9">
        <w:br/>
      </w:r>
    </w:p>
    <w:p w14:paraId="3EC7F28F" w14:textId="4CA5E347" w:rsidR="00D9002F" w:rsidRDefault="00D9002F" w:rsidP="00D9002F">
      <w:pPr>
        <w:pStyle w:val="Numbering"/>
        <w:rPr>
          <w:lang w:val="es-MX"/>
        </w:rPr>
      </w:pPr>
      <w:r w:rsidRPr="00D9002F">
        <w:rPr>
          <w:lang w:val="es-MX"/>
        </w:rPr>
        <w:t xml:space="preserve">¿Por qué </w:t>
      </w:r>
      <w:r>
        <w:rPr>
          <w:lang w:val="es-MX"/>
        </w:rPr>
        <w:t xml:space="preserve">cree que </w:t>
      </w:r>
      <w:r w:rsidRPr="00D9002F">
        <w:rPr>
          <w:lang w:val="es-MX"/>
        </w:rPr>
        <w:t>los oficiales d</w:t>
      </w:r>
      <w:r>
        <w:rPr>
          <w:lang w:val="es-MX"/>
        </w:rPr>
        <w:t xml:space="preserve">el rey no </w:t>
      </w:r>
      <w:r w:rsidR="00F04EEB">
        <w:rPr>
          <w:lang w:val="es-MX"/>
        </w:rPr>
        <w:t>se atrevieron</w:t>
      </w:r>
      <w:r>
        <w:rPr>
          <w:lang w:val="es-MX"/>
        </w:rPr>
        <w:t xml:space="preserve"> matar a los sacerdotes? </w:t>
      </w:r>
    </w:p>
    <w:p w14:paraId="17B13D08" w14:textId="77777777" w:rsidR="00D9002F" w:rsidRDefault="00D9002F" w:rsidP="00D9002F">
      <w:pPr>
        <w:pStyle w:val="respuesta"/>
      </w:pPr>
      <w:r>
        <w:t>Sabían que eran siervos de Dios y tuvieron temor de Dios.</w:t>
      </w:r>
      <w:r w:rsidR="00A378B9">
        <w:br/>
      </w:r>
    </w:p>
    <w:p w14:paraId="057F10A9" w14:textId="77777777" w:rsidR="00D9002F" w:rsidRDefault="00D9002F" w:rsidP="00D9002F">
      <w:pPr>
        <w:pStyle w:val="Numbering"/>
        <w:rPr>
          <w:lang w:val="es-MX"/>
        </w:rPr>
      </w:pPr>
      <w:r w:rsidRPr="00D9002F">
        <w:rPr>
          <w:lang w:val="es-MX"/>
        </w:rPr>
        <w:t>¿Por qué cree que D</w:t>
      </w:r>
      <w:r>
        <w:rPr>
          <w:lang w:val="es-MX"/>
        </w:rPr>
        <w:t>oeg sí los mató?</w:t>
      </w:r>
    </w:p>
    <w:p w14:paraId="76AED212" w14:textId="68A58BBF" w:rsidR="00D9002F" w:rsidRDefault="00997087" w:rsidP="00D9002F">
      <w:pPr>
        <w:pStyle w:val="respuesta"/>
      </w:pPr>
      <w:bookmarkStart w:id="4" w:name="_Hlk124871890"/>
      <w:r>
        <w:t xml:space="preserve">Porque </w:t>
      </w:r>
      <w:r w:rsidR="00EE7F73">
        <w:t xml:space="preserve">era </w:t>
      </w:r>
      <w:r w:rsidR="00255F91">
        <w:t>e</w:t>
      </w:r>
      <w:r>
        <w:t>domita</w:t>
      </w:r>
      <w:r w:rsidR="00255F91">
        <w:t>, los edomitas eran enemigos del pueblo de Israel. Él</w:t>
      </w:r>
      <w:r>
        <w:t xml:space="preserve"> no tuvo temor de Dios</w:t>
      </w:r>
    </w:p>
    <w:bookmarkEnd w:id="4"/>
    <w:p w14:paraId="2BBE02F6" w14:textId="77777777" w:rsidR="00997087" w:rsidRDefault="00997087" w:rsidP="00997087">
      <w:pPr>
        <w:pStyle w:val="Numbering"/>
        <w:rPr>
          <w:lang w:val="es-MX"/>
        </w:rPr>
      </w:pPr>
      <w:r w:rsidRPr="00D9002F">
        <w:rPr>
          <w:lang w:val="es-MX"/>
        </w:rPr>
        <w:t>¿A quiénes más mató D</w:t>
      </w:r>
      <w:r>
        <w:rPr>
          <w:lang w:val="es-MX"/>
        </w:rPr>
        <w:t>oeg? 19</w:t>
      </w:r>
    </w:p>
    <w:p w14:paraId="33846C1D" w14:textId="77777777" w:rsidR="00997087" w:rsidRPr="00997087" w:rsidRDefault="00997087" w:rsidP="00E41B0C">
      <w:pPr>
        <w:pStyle w:val="respuesta"/>
      </w:pPr>
      <w:r>
        <w:t>Fue a Nob, el pueblo de los sacerdotes, y mató a todos incluso a los animales.</w:t>
      </w:r>
      <w:r w:rsidR="00A378B9">
        <w:br/>
      </w:r>
    </w:p>
    <w:p w14:paraId="7A3458B7" w14:textId="77777777" w:rsidR="00997087" w:rsidRDefault="0006011D" w:rsidP="00997087">
      <w:pPr>
        <w:pStyle w:val="Numbering"/>
        <w:rPr>
          <w:lang w:val="es-MX"/>
        </w:rPr>
      </w:pPr>
      <w:r w:rsidRPr="00997087">
        <w:rPr>
          <w:lang w:val="es-MX"/>
        </w:rPr>
        <w:t>Cuando el hijo de A</w:t>
      </w:r>
      <w:r>
        <w:rPr>
          <w:lang w:val="es-MX"/>
        </w:rPr>
        <w:t>jimélec Abiatar informó a David, ¿cuál era la reacción de David?</w:t>
      </w:r>
      <w:r w:rsidR="00494950">
        <w:rPr>
          <w:lang w:val="es-MX"/>
        </w:rPr>
        <w:t xml:space="preserve"> 20-22</w:t>
      </w:r>
    </w:p>
    <w:p w14:paraId="453C6FEC" w14:textId="77777777" w:rsidR="00997087" w:rsidRDefault="00997087" w:rsidP="00997087">
      <w:pPr>
        <w:pStyle w:val="respuesta"/>
      </w:pPr>
      <w:r>
        <w:t>Que sabía que Doeg iba a informar a Saúl y reconoció que era culpable de la muerte de los parientes de Abiatar.</w:t>
      </w:r>
      <w:r w:rsidR="00A378B9">
        <w:br/>
      </w:r>
    </w:p>
    <w:p w14:paraId="3A9E8BEC" w14:textId="77777777" w:rsidR="00997087" w:rsidRDefault="00997087" w:rsidP="00997087">
      <w:pPr>
        <w:pStyle w:val="Numbering"/>
        <w:rPr>
          <w:lang w:val="es-MX"/>
        </w:rPr>
      </w:pPr>
      <w:r w:rsidRPr="00997087">
        <w:rPr>
          <w:lang w:val="es-MX"/>
        </w:rPr>
        <w:t>¿Qué podemos aprender y a</w:t>
      </w:r>
      <w:r>
        <w:rPr>
          <w:lang w:val="es-MX"/>
        </w:rPr>
        <w:t>plicar de este error de David</w:t>
      </w:r>
      <w:r w:rsidR="0056173A">
        <w:rPr>
          <w:lang w:val="es-MX"/>
        </w:rPr>
        <w:t xml:space="preserve"> de mentir a Ajimélec</w:t>
      </w:r>
      <w:r>
        <w:rPr>
          <w:lang w:val="es-MX"/>
        </w:rPr>
        <w:t>?</w:t>
      </w:r>
    </w:p>
    <w:p w14:paraId="6F6AB8BE" w14:textId="67CF8F76" w:rsidR="00A25C32" w:rsidRPr="00A25C32" w:rsidRDefault="00997087" w:rsidP="00E41B0C">
      <w:pPr>
        <w:pStyle w:val="respuesta"/>
        <w:rPr>
          <w:b w:val="0"/>
        </w:rPr>
      </w:pPr>
      <w:r>
        <w:t>Hay que evitar la mentira a todo costo. Mentimos para un supuesto beneficio propio de nosotros pero las consecuencias son muy dañinas. David tuvo que vivir el resto de su vida consciente que su mentira costó la vida de Ajimeléc y sus familiares.</w:t>
      </w:r>
      <w:r w:rsidR="006F3A87">
        <w:t xml:space="preserve"> Prov. 1</w:t>
      </w:r>
      <w:r w:rsidR="00EE7F73">
        <w:t>2</w:t>
      </w:r>
      <w:r w:rsidR="006F3A87">
        <w:t>:22</w:t>
      </w:r>
      <w:r w:rsidR="00E41B0C">
        <w:t xml:space="preserve"> </w:t>
      </w:r>
      <w:r w:rsidR="0056173A">
        <w:br/>
      </w:r>
      <w:r w:rsidR="007A754B">
        <w:br/>
      </w:r>
      <w:r w:rsidR="00A25C32" w:rsidRPr="00A25C32">
        <w:t xml:space="preserve">ERROR #2 </w:t>
      </w:r>
      <w:r w:rsidR="000500FD" w:rsidRPr="00A25C32">
        <w:t>- BUSCAR</w:t>
      </w:r>
      <w:r w:rsidR="00A25C32" w:rsidRPr="00A25C32">
        <w:t xml:space="preserve"> </w:t>
      </w:r>
      <w:r w:rsidR="0056173A">
        <w:t xml:space="preserve">El </w:t>
      </w:r>
      <w:r w:rsidR="00A25C32" w:rsidRPr="00A25C32">
        <w:t>APOYO EN EL MUNDO</w:t>
      </w:r>
      <w:r w:rsidR="007A754B">
        <w:t>.</w:t>
      </w:r>
    </w:p>
    <w:p w14:paraId="6C3E5352" w14:textId="77777777" w:rsidR="006F3A87" w:rsidRDefault="006F3A87" w:rsidP="006F3A87">
      <w:pPr>
        <w:pStyle w:val="Numbering"/>
        <w:rPr>
          <w:lang w:val="es-MX"/>
        </w:rPr>
      </w:pPr>
      <w:r w:rsidRPr="006F3A87">
        <w:rPr>
          <w:lang w:val="es-MX"/>
        </w:rPr>
        <w:t>Un error lleva a o</w:t>
      </w:r>
      <w:r>
        <w:rPr>
          <w:lang w:val="es-MX"/>
        </w:rPr>
        <w:t>tro. Lea 1 Samuel 21:10-15.</w:t>
      </w:r>
      <w:r w:rsidR="00033488">
        <w:rPr>
          <w:lang w:val="es-MX"/>
        </w:rPr>
        <w:t xml:space="preserve"> </w:t>
      </w:r>
      <w:r>
        <w:rPr>
          <w:lang w:val="es-MX"/>
        </w:rPr>
        <w:t>¿Cuál fue el error que hizo D</w:t>
      </w:r>
      <w:r w:rsidR="00A25C32">
        <w:rPr>
          <w:lang w:val="es-MX"/>
        </w:rPr>
        <w:t>a</w:t>
      </w:r>
      <w:r>
        <w:rPr>
          <w:lang w:val="es-MX"/>
        </w:rPr>
        <w:t>vid después de mentir a A</w:t>
      </w:r>
      <w:r w:rsidR="0056173A">
        <w:rPr>
          <w:lang w:val="es-MX"/>
        </w:rPr>
        <w:t>j</w:t>
      </w:r>
      <w:r>
        <w:rPr>
          <w:lang w:val="es-MX"/>
        </w:rPr>
        <w:t>imeléc?</w:t>
      </w:r>
    </w:p>
    <w:p w14:paraId="2E0F6C33" w14:textId="77777777" w:rsidR="006F3A87" w:rsidRDefault="006F3A87" w:rsidP="006F3A87">
      <w:pPr>
        <w:pStyle w:val="respuesta"/>
      </w:pPr>
      <w:r>
        <w:t>Hu</w:t>
      </w:r>
      <w:r w:rsidR="00A25C32">
        <w:t>y</w:t>
      </w:r>
      <w:r>
        <w:t>endo de Saúl fue Aquis rey de Gat. En lugar de confiar en el Señor se fue a los enemigos del pueblo de Dios para hallar refugio.</w:t>
      </w:r>
      <w:r w:rsidR="00A378B9">
        <w:br/>
      </w:r>
    </w:p>
    <w:p w14:paraId="20B69A4D" w14:textId="47F0E033" w:rsidR="006F3A87" w:rsidRDefault="006F3A87" w:rsidP="006F3A87">
      <w:pPr>
        <w:pStyle w:val="Numbering"/>
        <w:rPr>
          <w:lang w:val="es-MX"/>
        </w:rPr>
      </w:pPr>
      <w:r w:rsidRPr="006F3A87">
        <w:rPr>
          <w:lang w:val="es-MX"/>
        </w:rPr>
        <w:t>David pensó que al i</w:t>
      </w:r>
      <w:r>
        <w:rPr>
          <w:lang w:val="es-MX"/>
        </w:rPr>
        <w:t>r a Gat sería a salvo de Saúl</w:t>
      </w:r>
      <w:r w:rsidR="00E41B0C">
        <w:rPr>
          <w:lang w:val="es-MX"/>
        </w:rPr>
        <w:t xml:space="preserve"> porque Saúl no lo perseguiría en la tierra de los filisteos</w:t>
      </w:r>
      <w:r>
        <w:rPr>
          <w:lang w:val="es-MX"/>
        </w:rPr>
        <w:t xml:space="preserve">. Sin </w:t>
      </w:r>
      <w:r w:rsidR="00F04EEB">
        <w:rPr>
          <w:lang w:val="es-MX"/>
        </w:rPr>
        <w:t>embargo,</w:t>
      </w:r>
      <w:r>
        <w:rPr>
          <w:lang w:val="es-MX"/>
        </w:rPr>
        <w:t xml:space="preserve"> le fue peor. ¿Cuál fue el peligro para David en Gat</w:t>
      </w:r>
      <w:r w:rsidR="00033488">
        <w:rPr>
          <w:lang w:val="es-MX"/>
        </w:rPr>
        <w:t xml:space="preserve">? </w:t>
      </w:r>
      <w:r>
        <w:rPr>
          <w:lang w:val="es-MX"/>
        </w:rPr>
        <w:t xml:space="preserve"> </w:t>
      </w:r>
      <w:r w:rsidR="00033488" w:rsidRPr="00033488">
        <w:rPr>
          <w:lang w:val="es-MX"/>
        </w:rPr>
        <w:t xml:space="preserve"> </w:t>
      </w:r>
    </w:p>
    <w:p w14:paraId="184A312D" w14:textId="77777777" w:rsidR="006F3A87" w:rsidRDefault="006F3A87" w:rsidP="006F3A87">
      <w:pPr>
        <w:pStyle w:val="respuesta"/>
      </w:pPr>
      <w:r>
        <w:t xml:space="preserve">Los oficiales del Aquis le </w:t>
      </w:r>
      <w:r w:rsidR="0006011D">
        <w:t>recordaron</w:t>
      </w:r>
      <w:r>
        <w:t xml:space="preserve"> a su rey que </w:t>
      </w:r>
      <w:r w:rsidR="00033488">
        <w:t xml:space="preserve">en </w:t>
      </w:r>
      <w:r w:rsidR="00033488" w:rsidRPr="00033488">
        <w:t>Israel cantaba que “Saúl destruyó a un ejército pero David aniquiló a diez”</w:t>
      </w:r>
    </w:p>
    <w:p w14:paraId="714D3D79" w14:textId="77777777" w:rsidR="00033488" w:rsidRDefault="00033488" w:rsidP="00033488">
      <w:pPr>
        <w:pStyle w:val="Numbering"/>
        <w:rPr>
          <w:lang w:val="es-MX"/>
        </w:rPr>
      </w:pPr>
      <w:r w:rsidRPr="00033488">
        <w:rPr>
          <w:lang w:val="es-MX"/>
        </w:rPr>
        <w:lastRenderedPageBreak/>
        <w:t>¿Qué hizo David para e</w:t>
      </w:r>
      <w:r>
        <w:rPr>
          <w:lang w:val="es-MX"/>
        </w:rPr>
        <w:t>scaparse?</w:t>
      </w:r>
    </w:p>
    <w:p w14:paraId="3B3C38A7" w14:textId="77777777" w:rsidR="00033488" w:rsidRDefault="00033488" w:rsidP="00033488">
      <w:pPr>
        <w:pStyle w:val="respuesta"/>
      </w:pPr>
      <w:r>
        <w:t>Cuando lo iban a apresar comenzó a portarse como un loco y Aquis los mandó echarle del palacio porque estaba loco.</w:t>
      </w:r>
      <w:r w:rsidR="00A378B9">
        <w:br/>
      </w:r>
    </w:p>
    <w:p w14:paraId="10563583" w14:textId="77777777" w:rsidR="00033488" w:rsidRDefault="00033488" w:rsidP="00033488">
      <w:pPr>
        <w:pStyle w:val="Numbering"/>
        <w:rPr>
          <w:lang w:val="es-MX"/>
        </w:rPr>
      </w:pPr>
      <w:r w:rsidRPr="00033488">
        <w:rPr>
          <w:lang w:val="es-MX"/>
        </w:rPr>
        <w:t>David escribió el Salmo 34 c</w:t>
      </w:r>
      <w:r>
        <w:rPr>
          <w:lang w:val="es-MX"/>
        </w:rPr>
        <w:t xml:space="preserve">uando Aquis lo arrojó de su presencia. </w:t>
      </w:r>
      <w:r w:rsidR="0006011D">
        <w:rPr>
          <w:lang w:val="es-MX"/>
        </w:rPr>
        <w:t xml:space="preserve">¿Qué es lo que hace David en el Salmo 34:1-3? </w:t>
      </w:r>
      <w:r w:rsidR="00494950">
        <w:rPr>
          <w:lang w:val="es-MX"/>
        </w:rPr>
        <w:t>(578)</w:t>
      </w:r>
    </w:p>
    <w:p w14:paraId="564FAA12" w14:textId="6BF4A283" w:rsidR="00F24476" w:rsidRDefault="00F24476" w:rsidP="00F24476">
      <w:pPr>
        <w:pStyle w:val="respuesta"/>
      </w:pPr>
      <w:r>
        <w:t xml:space="preserve">Bendice a Dios y lo alaba con sus labios, se gloria en el Señor, lo </w:t>
      </w:r>
      <w:r w:rsidR="00F04EEB">
        <w:t>engrandece y</w:t>
      </w:r>
      <w:r>
        <w:t xml:space="preserve"> lo exalta.</w:t>
      </w:r>
      <w:r w:rsidR="00A378B9">
        <w:br/>
      </w:r>
    </w:p>
    <w:p w14:paraId="493C5951" w14:textId="77777777" w:rsidR="00F24476" w:rsidRDefault="00F24476" w:rsidP="00F24476">
      <w:pPr>
        <w:pStyle w:val="Numbering"/>
        <w:rPr>
          <w:lang w:val="es-MX"/>
        </w:rPr>
      </w:pPr>
      <w:r w:rsidRPr="00F24476">
        <w:rPr>
          <w:lang w:val="es-MX"/>
        </w:rPr>
        <w:t>¿Por qué bendice y e</w:t>
      </w:r>
      <w:r>
        <w:rPr>
          <w:lang w:val="es-MX"/>
        </w:rPr>
        <w:t>xalta a Dios en los versículos 4-6?</w:t>
      </w:r>
    </w:p>
    <w:p w14:paraId="2B3B5E08" w14:textId="77777777" w:rsidR="00F24476" w:rsidRDefault="00F24476" w:rsidP="00F24476">
      <w:pPr>
        <w:pStyle w:val="respuesta"/>
      </w:pPr>
      <w:r>
        <w:t>Porque cuando lo buscó lo libró de todos sus temores. Cuando clamó al Señor lo libró de todas sus angustias.</w:t>
      </w:r>
      <w:r w:rsidR="00A378B9">
        <w:br/>
      </w:r>
    </w:p>
    <w:p w14:paraId="1F931813" w14:textId="77777777" w:rsidR="00F24476" w:rsidRDefault="00F24476" w:rsidP="00F24476">
      <w:pPr>
        <w:pStyle w:val="Numbering"/>
        <w:rPr>
          <w:lang w:val="es-MX"/>
        </w:rPr>
      </w:pPr>
      <w:r w:rsidRPr="00F24476">
        <w:rPr>
          <w:lang w:val="es-MX"/>
        </w:rPr>
        <w:t>¿Qué dice David en l</w:t>
      </w:r>
      <w:r>
        <w:rPr>
          <w:lang w:val="es-MX"/>
        </w:rPr>
        <w:t>os versículos 12-13 y qué relación tiene con lo que dijo a Ajimeléc?</w:t>
      </w:r>
    </w:p>
    <w:p w14:paraId="690F4919" w14:textId="77777777" w:rsidR="00F24476" w:rsidRDefault="00F24476" w:rsidP="00F24476">
      <w:pPr>
        <w:pStyle w:val="respuesta"/>
      </w:pPr>
      <w:r>
        <w:t>Para gozar días felices hay que refrenar su lengua de hablar mal y sus labios de proferir engaños. Probablemente reconoció lo mal que había hecho al mentir a Ajimeléc aunque todavía no sabía las consecuenc</w:t>
      </w:r>
      <w:r w:rsidR="000D699B">
        <w:t>i</w:t>
      </w:r>
      <w:r>
        <w:t>as</w:t>
      </w:r>
      <w:r w:rsidR="000D699B">
        <w:t xml:space="preserve"> de su engaño para Ajimeléc.</w:t>
      </w:r>
    </w:p>
    <w:p w14:paraId="0A7426C4" w14:textId="77777777" w:rsidR="0056173A" w:rsidRDefault="0056173A" w:rsidP="0056173A">
      <w:pPr>
        <w:pStyle w:val="Numbering"/>
        <w:rPr>
          <w:lang w:val="es-MX"/>
        </w:rPr>
      </w:pPr>
      <w:r w:rsidRPr="0056173A">
        <w:rPr>
          <w:lang w:val="es-MX"/>
        </w:rPr>
        <w:t xml:space="preserve">Hay varios ejemplos en la Biblia de personas que buscaban </w:t>
      </w:r>
      <w:r w:rsidR="00A60E03">
        <w:rPr>
          <w:lang w:val="es-MX"/>
        </w:rPr>
        <w:t>la</w:t>
      </w:r>
      <w:r w:rsidRPr="0056173A">
        <w:rPr>
          <w:lang w:val="es-MX"/>
        </w:rPr>
        <w:t xml:space="preserve"> soluci</w:t>
      </w:r>
      <w:r>
        <w:rPr>
          <w:lang w:val="es-MX"/>
        </w:rPr>
        <w:t xml:space="preserve">ón a un problema al procurar </w:t>
      </w:r>
      <w:r w:rsidR="00A60E03">
        <w:rPr>
          <w:lang w:val="es-MX"/>
        </w:rPr>
        <w:t>la</w:t>
      </w:r>
      <w:r>
        <w:rPr>
          <w:lang w:val="es-MX"/>
        </w:rPr>
        <w:t xml:space="preserve"> ayuda de los enemigos de Dios.</w:t>
      </w:r>
      <w:r w:rsidR="00A60E03">
        <w:rPr>
          <w:lang w:val="es-MX"/>
        </w:rPr>
        <w:t xml:space="preserve"> Las consecuencias</w:t>
      </w:r>
      <w:r w:rsidR="002426F8">
        <w:rPr>
          <w:lang w:val="es-MX"/>
        </w:rPr>
        <w:t xml:space="preserve"> </w:t>
      </w:r>
      <w:r w:rsidR="00A378B9">
        <w:rPr>
          <w:lang w:val="es-MX"/>
        </w:rPr>
        <w:t xml:space="preserve">siempre </w:t>
      </w:r>
      <w:r w:rsidR="002426F8">
        <w:rPr>
          <w:lang w:val="es-MX"/>
        </w:rPr>
        <w:t>eran malas.</w:t>
      </w:r>
    </w:p>
    <w:p w14:paraId="24FFE926" w14:textId="77777777" w:rsidR="00A378B9" w:rsidRPr="00A378B9" w:rsidRDefault="00A378B9" w:rsidP="00A378B9">
      <w:pPr>
        <w:pStyle w:val="respuesta"/>
      </w:pPr>
    </w:p>
    <w:tbl>
      <w:tblPr>
        <w:tblStyle w:val="Tablaconcuadrcula"/>
        <w:tblW w:w="0" w:type="auto"/>
        <w:tblLook w:val="04A0" w:firstRow="1" w:lastRow="0" w:firstColumn="1" w:lastColumn="0" w:noHBand="0" w:noVBand="1"/>
      </w:tblPr>
      <w:tblGrid>
        <w:gridCol w:w="3387"/>
        <w:gridCol w:w="5963"/>
      </w:tblGrid>
      <w:tr w:rsidR="002426F8" w:rsidRPr="002426F8" w14:paraId="42CDF5E9" w14:textId="77777777" w:rsidTr="002426F8">
        <w:tc>
          <w:tcPr>
            <w:tcW w:w="3438" w:type="dxa"/>
            <w:shd w:val="clear" w:color="auto" w:fill="DDD9C3" w:themeFill="background2" w:themeFillShade="E6"/>
          </w:tcPr>
          <w:p w14:paraId="08A01646" w14:textId="77777777" w:rsidR="002426F8" w:rsidRPr="002426F8" w:rsidRDefault="002426F8" w:rsidP="002426F8">
            <w:pPr>
              <w:jc w:val="center"/>
              <w:rPr>
                <w:b/>
              </w:rPr>
            </w:pPr>
            <w:r>
              <w:rPr>
                <w:b/>
              </w:rPr>
              <w:t>Lo que hizo</w:t>
            </w:r>
          </w:p>
        </w:tc>
        <w:tc>
          <w:tcPr>
            <w:tcW w:w="6062" w:type="dxa"/>
            <w:shd w:val="clear" w:color="auto" w:fill="DDD9C3" w:themeFill="background2" w:themeFillShade="E6"/>
          </w:tcPr>
          <w:p w14:paraId="00832924" w14:textId="77777777" w:rsidR="002426F8" w:rsidRPr="002426F8" w:rsidRDefault="002426F8" w:rsidP="002426F8">
            <w:pPr>
              <w:jc w:val="center"/>
              <w:rPr>
                <w:b/>
              </w:rPr>
            </w:pPr>
            <w:r>
              <w:rPr>
                <w:b/>
              </w:rPr>
              <w:t>Las consecuencias</w:t>
            </w:r>
          </w:p>
        </w:tc>
      </w:tr>
      <w:tr w:rsidR="002426F8" w14:paraId="67A3F6E7" w14:textId="77777777" w:rsidTr="002426F8">
        <w:tc>
          <w:tcPr>
            <w:tcW w:w="3438" w:type="dxa"/>
          </w:tcPr>
          <w:p w14:paraId="725FCF73" w14:textId="05E1A2D0" w:rsidR="002426F8" w:rsidRDefault="002426F8" w:rsidP="002426F8">
            <w:r>
              <w:t xml:space="preserve">Abram se bajó a Egipto por el hambre en Canaán. </w:t>
            </w:r>
            <w:r w:rsidR="00F04EEB">
              <w:t>Génesis 12:10</w:t>
            </w:r>
            <w:r>
              <w:t>-20</w:t>
            </w:r>
          </w:p>
        </w:tc>
        <w:tc>
          <w:tcPr>
            <w:tcW w:w="6062" w:type="dxa"/>
          </w:tcPr>
          <w:p w14:paraId="60A651FB" w14:textId="77777777" w:rsidR="002426F8" w:rsidRDefault="002426F8" w:rsidP="00753920">
            <w:r>
              <w:t>No pudo tener comunión con Dios. Adquirió bienes que después causaron la separación de él de Lot su sobrino. Adquirió a Agar que después tuvo a Ismael que hasta la fecha causa problemas.</w:t>
            </w:r>
          </w:p>
        </w:tc>
      </w:tr>
      <w:tr w:rsidR="002426F8" w14:paraId="5E9652D0" w14:textId="77777777" w:rsidTr="002426F8">
        <w:tc>
          <w:tcPr>
            <w:tcW w:w="3438" w:type="dxa"/>
          </w:tcPr>
          <w:p w14:paraId="1843EB44" w14:textId="77777777" w:rsidR="002426F8" w:rsidRDefault="002426F8" w:rsidP="007E64B0">
            <w:r>
              <w:t xml:space="preserve">El rey Saúl cuando fue con una adivina para consultar. </w:t>
            </w:r>
            <w:r>
              <w:br/>
              <w:t>1 Samuel 28</w:t>
            </w:r>
            <w:r w:rsidR="004663C3">
              <w:t>:4-10</w:t>
            </w:r>
            <w:r>
              <w:t xml:space="preserve"> </w:t>
            </w:r>
          </w:p>
        </w:tc>
        <w:tc>
          <w:tcPr>
            <w:tcW w:w="6062" w:type="dxa"/>
          </w:tcPr>
          <w:p w14:paraId="00A54009" w14:textId="77777777" w:rsidR="002426F8" w:rsidRDefault="002426F8" w:rsidP="007E64B0">
            <w:r>
              <w:t xml:space="preserve">Murió por haberse rebelado contra el Señor, buscó el consejo de una adivina. Por eso el Señor le quitó la vida. </w:t>
            </w:r>
            <w:r w:rsidR="004663C3">
              <w:br/>
            </w:r>
            <w:r>
              <w:t>1 Crónicas 10:13-14</w:t>
            </w:r>
          </w:p>
        </w:tc>
      </w:tr>
    </w:tbl>
    <w:p w14:paraId="47F3E296" w14:textId="77777777" w:rsidR="00A60E03" w:rsidRDefault="00A60E03" w:rsidP="002426F8"/>
    <w:p w14:paraId="72485E72" w14:textId="77777777" w:rsidR="002426F8" w:rsidRDefault="002426F8" w:rsidP="002426F8">
      <w:pPr>
        <w:pStyle w:val="Numbering"/>
        <w:rPr>
          <w:lang w:val="es-MX"/>
        </w:rPr>
      </w:pPr>
      <w:r w:rsidRPr="002426F8">
        <w:rPr>
          <w:lang w:val="es-MX"/>
        </w:rPr>
        <w:t>¿Qué estamos haciend</w:t>
      </w:r>
      <w:r w:rsidR="00A378B9">
        <w:rPr>
          <w:lang w:val="es-MX"/>
        </w:rPr>
        <w:t>o</w:t>
      </w:r>
      <w:r w:rsidRPr="002426F8">
        <w:rPr>
          <w:lang w:val="es-MX"/>
        </w:rPr>
        <w:t xml:space="preserve"> </w:t>
      </w:r>
      <w:r>
        <w:rPr>
          <w:lang w:val="es-MX"/>
        </w:rPr>
        <w:t xml:space="preserve">cuando procuramos el apoyo del mundo? Santiago </w:t>
      </w:r>
      <w:r w:rsidR="00A378B9">
        <w:rPr>
          <w:lang w:val="es-MX"/>
        </w:rPr>
        <w:t>4:4-5</w:t>
      </w:r>
    </w:p>
    <w:p w14:paraId="5D5C1FF7" w14:textId="77777777" w:rsidR="00A378B9" w:rsidRPr="00A378B9" w:rsidRDefault="00A378B9" w:rsidP="00A378B9">
      <w:pPr>
        <w:pStyle w:val="respuesta"/>
      </w:pPr>
      <w:r>
        <w:t>Estamos cometiendo adulterio espiritual. Nos hacemos enemigos de Dios al estar con en amistad con el mundo. Estamos diciendo que ocupamos algo que Dios no nos puede dar.</w:t>
      </w:r>
    </w:p>
    <w:p w14:paraId="32433DF1" w14:textId="77777777" w:rsidR="0056173A" w:rsidRPr="0056173A" w:rsidRDefault="0056173A" w:rsidP="0056173A"/>
    <w:p w14:paraId="58AC2004" w14:textId="77777777" w:rsidR="00B51134" w:rsidRDefault="00A25C32" w:rsidP="0057641E">
      <w:pPr>
        <w:rPr>
          <w:b/>
          <w:lang w:eastAsia="es-MX"/>
        </w:rPr>
      </w:pPr>
      <w:r w:rsidRPr="00A25C32">
        <w:rPr>
          <w:b/>
          <w:lang w:eastAsia="es-MX"/>
        </w:rPr>
        <w:t xml:space="preserve">ERROR #3 </w:t>
      </w:r>
      <w:r w:rsidR="00AB3DB1">
        <w:rPr>
          <w:b/>
          <w:lang w:eastAsia="es-MX"/>
        </w:rPr>
        <w:t xml:space="preserve">- </w:t>
      </w:r>
      <w:r w:rsidRPr="00A25C32">
        <w:rPr>
          <w:b/>
          <w:lang w:eastAsia="es-MX"/>
        </w:rPr>
        <w:t xml:space="preserve">EL ENOJO Y LA VENGANZA </w:t>
      </w:r>
    </w:p>
    <w:p w14:paraId="5E550EA5" w14:textId="77777777" w:rsidR="00A25C32" w:rsidRDefault="00A25C32" w:rsidP="0057641E">
      <w:pPr>
        <w:rPr>
          <w:b/>
          <w:lang w:eastAsia="es-MX"/>
        </w:rPr>
      </w:pPr>
    </w:p>
    <w:p w14:paraId="001FBDF1" w14:textId="77777777" w:rsidR="00CC3998" w:rsidRDefault="00AB3DB1" w:rsidP="00AB3DB1">
      <w:pPr>
        <w:pStyle w:val="Numbering"/>
        <w:rPr>
          <w:lang w:val="es-MX"/>
        </w:rPr>
      </w:pPr>
      <w:r w:rsidRPr="00AB3DB1">
        <w:rPr>
          <w:lang w:val="es-MX"/>
        </w:rPr>
        <w:t xml:space="preserve">Lea 1 Samuel capítulo 25. </w:t>
      </w:r>
      <w:r w:rsidR="00796CEB">
        <w:rPr>
          <w:lang w:val="es-MX"/>
        </w:rPr>
        <w:t>¿có</w:t>
      </w:r>
      <w:r w:rsidR="004C4B84">
        <w:rPr>
          <w:lang w:val="es-MX"/>
        </w:rPr>
        <w:t xml:space="preserve">mo </w:t>
      </w:r>
      <w:r>
        <w:rPr>
          <w:lang w:val="es-MX"/>
        </w:rPr>
        <w:t>eran los personajes principales en este capítulo.</w:t>
      </w:r>
    </w:p>
    <w:p w14:paraId="5CC66C8A" w14:textId="77777777" w:rsidR="00AB3DB1" w:rsidRDefault="00AB3DB1" w:rsidP="00AB3DB1">
      <w:pPr>
        <w:pStyle w:val="check"/>
      </w:pPr>
      <w:r>
        <w:t>Nabal</w:t>
      </w:r>
    </w:p>
    <w:p w14:paraId="433EC77F" w14:textId="77777777" w:rsidR="00AB3DB1" w:rsidRDefault="00AB3DB1" w:rsidP="00AB3DB1">
      <w:pPr>
        <w:pStyle w:val="respuesta"/>
      </w:pPr>
      <w:r>
        <w:t>Un necio, insensato, no agradecido, egoísta, no quiso escuchar a otros y un borracho.</w:t>
      </w:r>
    </w:p>
    <w:p w14:paraId="5A78216F" w14:textId="77777777" w:rsidR="00AB3DB1" w:rsidRDefault="00AB3DB1" w:rsidP="00AB3DB1">
      <w:pPr>
        <w:pStyle w:val="check"/>
      </w:pPr>
      <w:r>
        <w:t>Abigaíl</w:t>
      </w:r>
    </w:p>
    <w:p w14:paraId="4DA79868" w14:textId="77777777" w:rsidR="00AB3DB1" w:rsidRDefault="00AB3DB1" w:rsidP="00AB3DB1">
      <w:pPr>
        <w:pStyle w:val="respuesta"/>
      </w:pPr>
      <w:r>
        <w:t>Una mujer sensata y prudente. Sabía bien como expresarse y mostrar respeto. Buena para dar consejos sabios y animar a hacer el bien.</w:t>
      </w:r>
    </w:p>
    <w:p w14:paraId="318EBC01" w14:textId="77777777" w:rsidR="00AB3DB1" w:rsidRDefault="00AB3DB1" w:rsidP="00AB3DB1">
      <w:pPr>
        <w:pStyle w:val="check"/>
      </w:pPr>
      <w:r>
        <w:lastRenderedPageBreak/>
        <w:t>David</w:t>
      </w:r>
    </w:p>
    <w:p w14:paraId="4BCF2D42" w14:textId="77777777" w:rsidR="00AB3DB1" w:rsidRDefault="00AB3DB1" w:rsidP="00AB3DB1">
      <w:pPr>
        <w:pStyle w:val="respuesta"/>
      </w:pPr>
      <w:r>
        <w:t>Corto de paciencia, impulsivo, vengativo, no tomó en cuenta a los i</w:t>
      </w:r>
      <w:r w:rsidR="007A754B">
        <w:t>nocentes, y no consultó al Señor antes de tomar una decisión tan importante. Cuando escuchó el buen consejo de Abigaíl se dio cuenta de su error y cambió su decisión.</w:t>
      </w:r>
      <w:r w:rsidR="00A378B9">
        <w:br/>
      </w:r>
    </w:p>
    <w:p w14:paraId="66080DF9" w14:textId="77777777" w:rsidR="007A754B" w:rsidRDefault="007A754B" w:rsidP="007A754B">
      <w:pPr>
        <w:pStyle w:val="Numbering"/>
        <w:rPr>
          <w:lang w:val="es-MX"/>
        </w:rPr>
      </w:pPr>
      <w:r w:rsidRPr="007A754B">
        <w:rPr>
          <w:lang w:val="es-MX"/>
        </w:rPr>
        <w:t>¿Qué es lo que D</w:t>
      </w:r>
      <w:r>
        <w:rPr>
          <w:lang w:val="es-MX"/>
        </w:rPr>
        <w:t>avid reconoció en los versículos 32-34?</w:t>
      </w:r>
    </w:p>
    <w:p w14:paraId="5E0CF0DB" w14:textId="77777777" w:rsidR="00CC3998" w:rsidRDefault="007A754B" w:rsidP="004C4B84">
      <w:pPr>
        <w:pStyle w:val="respuesta"/>
        <w:rPr>
          <w:b w:val="0"/>
        </w:rPr>
      </w:pPr>
      <w:r>
        <w:t>Qué fue Dios quien lo impidió a derramar sangre y vengarse de Nabal al enviar a Abigaíl con sus buenos consejos.</w:t>
      </w:r>
      <w:r w:rsidR="00A378B9">
        <w:br/>
      </w:r>
    </w:p>
    <w:p w14:paraId="3180F4E0" w14:textId="77777777" w:rsidR="00CC3998" w:rsidRDefault="00CC3998" w:rsidP="00CC3998">
      <w:pPr>
        <w:pStyle w:val="Numbering"/>
        <w:rPr>
          <w:lang w:val="es-MX"/>
        </w:rPr>
      </w:pPr>
      <w:r>
        <w:rPr>
          <w:lang w:val="es-MX"/>
        </w:rPr>
        <w:t>En lugar de impulsivamente reaccionar en enojo como hizo David, ¿qué debemos hacer según Santiago 1:19-20?</w:t>
      </w:r>
    </w:p>
    <w:p w14:paraId="3B3EFDC2" w14:textId="77777777" w:rsidR="00CC3998" w:rsidRDefault="00CC3998" w:rsidP="00CC3998">
      <w:pPr>
        <w:pStyle w:val="respuesta"/>
      </w:pPr>
      <w:r>
        <w:t>No llegar a conclusiones sin tener toda la información. Hay que escuchar con cuidado y ser lento para enojarnos. David no tuvo toda la información y pronto llegó a una conclusión que debía de matar a Nabal y a sus hombres.</w:t>
      </w:r>
    </w:p>
    <w:p w14:paraId="7A99C0C8" w14:textId="77777777" w:rsidR="001F2EA1" w:rsidRPr="001F2EA1" w:rsidRDefault="001F2EA1" w:rsidP="001F2EA1">
      <w:pPr>
        <w:rPr>
          <w:lang w:eastAsia="es-MX"/>
        </w:rPr>
      </w:pPr>
    </w:p>
    <w:p w14:paraId="7785B988" w14:textId="77777777" w:rsidR="00CC3998" w:rsidRDefault="00CC3998" w:rsidP="00CC3998">
      <w:pPr>
        <w:pStyle w:val="Numbering"/>
        <w:rPr>
          <w:lang w:val="es-MX"/>
        </w:rPr>
      </w:pPr>
      <w:r w:rsidRPr="00CC3998">
        <w:rPr>
          <w:lang w:val="es-MX"/>
        </w:rPr>
        <w:t>Según 1 Juan 2:9-11,</w:t>
      </w:r>
      <w:r w:rsidR="00796CEB">
        <w:rPr>
          <w:lang w:val="es-MX"/>
        </w:rPr>
        <w:t xml:space="preserve"> </w:t>
      </w:r>
      <w:r w:rsidRPr="00CC3998">
        <w:rPr>
          <w:lang w:val="es-MX"/>
        </w:rPr>
        <w:t>¿por qué i</w:t>
      </w:r>
      <w:r>
        <w:rPr>
          <w:lang w:val="es-MX"/>
        </w:rPr>
        <w:t xml:space="preserve">gual a David cometemos errores cuando andamos enojados </w:t>
      </w:r>
      <w:r w:rsidR="001F2EA1">
        <w:rPr>
          <w:lang w:val="es-MX"/>
        </w:rPr>
        <w:t>u</w:t>
      </w:r>
      <w:r>
        <w:rPr>
          <w:lang w:val="es-MX"/>
        </w:rPr>
        <w:t xml:space="preserve"> odiamos a una persona?</w:t>
      </w:r>
    </w:p>
    <w:p w14:paraId="602B806E" w14:textId="0F81134C" w:rsidR="00CC3998" w:rsidRDefault="00CC3998" w:rsidP="00CC3998">
      <w:pPr>
        <w:pStyle w:val="respuesta"/>
      </w:pPr>
      <w:r>
        <w:t>Porque así andamos e</w:t>
      </w:r>
      <w:r w:rsidR="001F2EA1">
        <w:t>n la oscuridad y no sabemos a dó</w:t>
      </w:r>
      <w:r>
        <w:t xml:space="preserve">nde vamos. Cometemos muchos errores porque no vemos bien </w:t>
      </w:r>
      <w:r w:rsidR="00F04EEB">
        <w:t>por nuestro</w:t>
      </w:r>
      <w:r>
        <w:t xml:space="preserve"> enojo.</w:t>
      </w:r>
      <w:r w:rsidR="00A378B9">
        <w:br/>
      </w:r>
    </w:p>
    <w:p w14:paraId="7FEAD6B2" w14:textId="77777777" w:rsidR="001F2EA1" w:rsidRDefault="001F2EA1" w:rsidP="001F2EA1">
      <w:pPr>
        <w:pStyle w:val="Numbering"/>
        <w:rPr>
          <w:lang w:val="es-MX"/>
        </w:rPr>
      </w:pPr>
      <w:r w:rsidRPr="001F2EA1">
        <w:rPr>
          <w:lang w:val="es-MX"/>
        </w:rPr>
        <w:t xml:space="preserve">¿Qué aprendió de </w:t>
      </w:r>
      <w:r w:rsidR="004C4B84">
        <w:rPr>
          <w:lang w:val="es-MX"/>
        </w:rPr>
        <w:t>est</w:t>
      </w:r>
      <w:r w:rsidRPr="001F2EA1">
        <w:rPr>
          <w:lang w:val="es-MX"/>
        </w:rPr>
        <w:t xml:space="preserve">os </w:t>
      </w:r>
      <w:r w:rsidR="004C4B84">
        <w:rPr>
          <w:lang w:val="es-MX"/>
        </w:rPr>
        <w:t xml:space="preserve">tres </w:t>
      </w:r>
      <w:r w:rsidRPr="001F2EA1">
        <w:rPr>
          <w:lang w:val="es-MX"/>
        </w:rPr>
        <w:t>e</w:t>
      </w:r>
      <w:r>
        <w:rPr>
          <w:lang w:val="es-MX"/>
        </w:rPr>
        <w:t>rrores de David que puede aplicar a su propia vida?</w:t>
      </w:r>
    </w:p>
    <w:p w14:paraId="6F3B6997" w14:textId="77777777" w:rsidR="004C4B84" w:rsidRDefault="004C4B84" w:rsidP="004C4B84">
      <w:pPr>
        <w:pStyle w:val="check"/>
      </w:pPr>
      <w:r>
        <w:t>La mentira.</w:t>
      </w:r>
    </w:p>
    <w:p w14:paraId="554EBAAB" w14:textId="77777777" w:rsidR="004C4B84" w:rsidRDefault="004C4B84" w:rsidP="004C4B84">
      <w:pPr>
        <w:pStyle w:val="respuesta"/>
      </w:pPr>
    </w:p>
    <w:p w14:paraId="485C12DA" w14:textId="77777777" w:rsidR="004C4B84" w:rsidRDefault="004C4B84" w:rsidP="004C4B84">
      <w:pPr>
        <w:pStyle w:val="check"/>
      </w:pPr>
      <w:r>
        <w:t>Buscar el apoyo del mundo.</w:t>
      </w:r>
    </w:p>
    <w:p w14:paraId="0F4C2225" w14:textId="77777777" w:rsidR="004C4B84" w:rsidRDefault="004C4B84" w:rsidP="004C4B84">
      <w:pPr>
        <w:pStyle w:val="respuesta"/>
      </w:pPr>
    </w:p>
    <w:p w14:paraId="76C69CF6" w14:textId="77777777" w:rsidR="004C4B84" w:rsidRPr="004C4B84" w:rsidRDefault="004C4B84" w:rsidP="004C4B84">
      <w:pPr>
        <w:pStyle w:val="check"/>
      </w:pPr>
      <w:r>
        <w:t>Tomar decisiones al estar dominado por el enojo.</w:t>
      </w:r>
    </w:p>
    <w:p w14:paraId="3C807A0F" w14:textId="77777777" w:rsidR="001F2EA1" w:rsidRPr="001F2EA1" w:rsidRDefault="001F2EA1" w:rsidP="001F2EA1">
      <w:pPr>
        <w:pStyle w:val="respuesta"/>
      </w:pPr>
    </w:p>
    <w:p w14:paraId="27D7727C" w14:textId="77777777" w:rsidR="00E43EF6" w:rsidRPr="006C2313" w:rsidRDefault="00E43EF6" w:rsidP="00E43EF6">
      <w:pPr>
        <w:rPr>
          <w:lang w:eastAsia="es-MX"/>
        </w:rPr>
      </w:pPr>
    </w:p>
    <w:p w14:paraId="0F4FBB25" w14:textId="77777777" w:rsidR="00E43EF6" w:rsidRPr="004F44B9" w:rsidRDefault="004F44B9" w:rsidP="00E43EF6">
      <w:pPr>
        <w:rPr>
          <w:b/>
          <w:i/>
          <w:lang w:eastAsia="es-MX"/>
        </w:rPr>
      </w:pPr>
      <w:r>
        <w:rPr>
          <w:lang w:eastAsia="es-MX"/>
        </w:rPr>
        <w:t xml:space="preserve">Texto clave: Efesios 4:26 </w:t>
      </w:r>
      <w:r>
        <w:rPr>
          <w:b/>
          <w:i/>
          <w:lang w:eastAsia="es-MX"/>
        </w:rPr>
        <w:t>Si se enojan, no pequen. No dejen que el sol se ponga estando aún enojados.</w:t>
      </w:r>
    </w:p>
    <w:p w14:paraId="00CB217C" w14:textId="77777777" w:rsidR="00A378B9" w:rsidRDefault="00A378B9" w:rsidP="00E43EF6">
      <w:pPr>
        <w:pStyle w:val="Ttulo"/>
        <w:rPr>
          <w:lang w:eastAsia="es-MX"/>
        </w:rPr>
      </w:pPr>
    </w:p>
    <w:p w14:paraId="0BD03784" w14:textId="77777777" w:rsidR="00A378B9" w:rsidRDefault="00A378B9" w:rsidP="00E43EF6">
      <w:pPr>
        <w:pStyle w:val="Ttulo"/>
        <w:rPr>
          <w:lang w:eastAsia="es-MX"/>
        </w:rPr>
      </w:pPr>
    </w:p>
    <w:p w14:paraId="4DEE6F89" w14:textId="77777777" w:rsidR="00A378B9" w:rsidRDefault="00A378B9" w:rsidP="00E43EF6">
      <w:pPr>
        <w:pStyle w:val="Ttulo"/>
        <w:rPr>
          <w:lang w:eastAsia="es-MX"/>
        </w:rPr>
      </w:pPr>
    </w:p>
    <w:p w14:paraId="4F39C308" w14:textId="77777777" w:rsidR="00A378B9" w:rsidRDefault="00A378B9" w:rsidP="00E43EF6">
      <w:pPr>
        <w:pStyle w:val="Ttulo"/>
        <w:rPr>
          <w:lang w:eastAsia="es-MX"/>
        </w:rPr>
      </w:pPr>
    </w:p>
    <w:p w14:paraId="75FBED68" w14:textId="77777777" w:rsidR="00A378B9" w:rsidRDefault="00A378B9" w:rsidP="00E43EF6">
      <w:pPr>
        <w:pStyle w:val="Ttulo"/>
        <w:rPr>
          <w:lang w:eastAsia="es-MX"/>
        </w:rPr>
      </w:pPr>
    </w:p>
    <w:p w14:paraId="5CCFB760" w14:textId="77777777" w:rsidR="00A378B9" w:rsidRDefault="00A378B9" w:rsidP="00E43EF6">
      <w:pPr>
        <w:pStyle w:val="Ttulo"/>
        <w:rPr>
          <w:lang w:eastAsia="es-MX"/>
        </w:rPr>
      </w:pPr>
    </w:p>
    <w:p w14:paraId="27BABCD0" w14:textId="77777777" w:rsidR="00A378B9" w:rsidRDefault="00A378B9" w:rsidP="00E43EF6">
      <w:pPr>
        <w:pStyle w:val="Ttulo"/>
        <w:rPr>
          <w:lang w:eastAsia="es-MX"/>
        </w:rPr>
      </w:pPr>
    </w:p>
    <w:p w14:paraId="41EA305C" w14:textId="77777777" w:rsidR="00A378B9" w:rsidRDefault="00A378B9" w:rsidP="00E43EF6">
      <w:pPr>
        <w:pStyle w:val="Ttulo"/>
        <w:rPr>
          <w:lang w:eastAsia="es-MX"/>
        </w:rPr>
      </w:pPr>
    </w:p>
    <w:p w14:paraId="504E071F" w14:textId="77777777" w:rsidR="00A378B9" w:rsidRDefault="00A378B9" w:rsidP="00E43EF6">
      <w:pPr>
        <w:pStyle w:val="Ttulo"/>
        <w:rPr>
          <w:lang w:eastAsia="es-MX"/>
        </w:rPr>
      </w:pPr>
    </w:p>
    <w:p w14:paraId="5C7417F6" w14:textId="77777777" w:rsidR="0018449C" w:rsidRDefault="0018449C" w:rsidP="0018449C">
      <w:pPr>
        <w:pStyle w:val="Ttulo"/>
        <w:rPr>
          <w:lang w:eastAsia="es-MX"/>
        </w:rPr>
      </w:pPr>
      <w:bookmarkStart w:id="5" w:name="_Toc394500418"/>
      <w:r w:rsidRPr="006C2313">
        <w:rPr>
          <w:lang w:eastAsia="es-MX"/>
        </w:rPr>
        <w:lastRenderedPageBreak/>
        <w:t xml:space="preserve">Lección </w:t>
      </w:r>
      <w:r w:rsidR="0088025C">
        <w:rPr>
          <w:lang w:eastAsia="es-MX"/>
        </w:rPr>
        <w:t>5</w:t>
      </w:r>
      <w:r w:rsidRPr="006C2313">
        <w:rPr>
          <w:lang w:eastAsia="es-MX"/>
        </w:rPr>
        <w:t xml:space="preserve"> – </w:t>
      </w:r>
      <w:r w:rsidR="00A378B9">
        <w:rPr>
          <w:lang w:eastAsia="es-MX"/>
        </w:rPr>
        <w:t>La caída</w:t>
      </w:r>
      <w:r w:rsidRPr="006C2313">
        <w:rPr>
          <w:lang w:eastAsia="es-MX"/>
        </w:rPr>
        <w:t xml:space="preserve"> de David</w:t>
      </w:r>
      <w:bookmarkEnd w:id="5"/>
    </w:p>
    <w:p w14:paraId="6CC82131" w14:textId="77777777" w:rsidR="00753920" w:rsidRDefault="00753920" w:rsidP="00753920">
      <w:pPr>
        <w:rPr>
          <w:lang w:eastAsia="es-MX"/>
        </w:rPr>
      </w:pPr>
      <w:r>
        <w:rPr>
          <w:lang w:eastAsia="es-MX"/>
        </w:rPr>
        <w:t>Objetivo de la lección: Evitar el descuido espiritual que nos lleva a pecar.</w:t>
      </w:r>
    </w:p>
    <w:p w14:paraId="54AE330F" w14:textId="77777777" w:rsidR="00753920" w:rsidRDefault="00753920" w:rsidP="00753920">
      <w:pPr>
        <w:rPr>
          <w:lang w:eastAsia="es-MX"/>
        </w:rPr>
      </w:pPr>
    </w:p>
    <w:p w14:paraId="39E9B3C5" w14:textId="29F505F5" w:rsidR="00753920" w:rsidRPr="00753920" w:rsidRDefault="00753920" w:rsidP="00753920">
      <w:pPr>
        <w:pStyle w:val="Ilust"/>
        <w:rPr>
          <w:lang w:eastAsia="es-MX"/>
        </w:rPr>
      </w:pPr>
      <w:r>
        <w:rPr>
          <w:lang w:eastAsia="es-MX"/>
        </w:rPr>
        <w:t xml:space="preserve">En la lección </w:t>
      </w:r>
      <w:r w:rsidR="00796CEB">
        <w:rPr>
          <w:lang w:eastAsia="es-MX"/>
        </w:rPr>
        <w:t>anterio</w:t>
      </w:r>
      <w:r>
        <w:rPr>
          <w:lang w:eastAsia="es-MX"/>
        </w:rPr>
        <w:t xml:space="preserve">r vimos tres errores que cometió David cuando estaba siendo perseguido por el rey Saúl. </w:t>
      </w:r>
      <w:bookmarkStart w:id="6" w:name="_Hlk124872157"/>
      <w:r w:rsidR="009233C8">
        <w:rPr>
          <w:lang w:eastAsia="es-MX"/>
        </w:rPr>
        <w:t xml:space="preserve">Eran La mentira, buscar el apoyo del mundo y rendirse al enojo y venganza. </w:t>
      </w:r>
      <w:bookmarkEnd w:id="6"/>
      <w:r>
        <w:rPr>
          <w:lang w:eastAsia="es-MX"/>
        </w:rPr>
        <w:t>Ahora vamos a ver el pecado mayor que hizo David, ya cuando estaba disfrutando de prosperidad y grandeza como rey.</w:t>
      </w:r>
    </w:p>
    <w:p w14:paraId="55A266EE" w14:textId="77777777" w:rsidR="0030142D" w:rsidRDefault="00582685" w:rsidP="00753920">
      <w:pPr>
        <w:pStyle w:val="Numbering"/>
        <w:numPr>
          <w:ilvl w:val="0"/>
          <w:numId w:val="29"/>
        </w:numPr>
        <w:rPr>
          <w:lang w:val="es-MX"/>
        </w:rPr>
      </w:pPr>
      <w:r>
        <w:rPr>
          <w:lang w:val="es-MX"/>
        </w:rPr>
        <w:t>Lea 2 Samuel 11:1 a 12:23. Era la primavera cuando los reyes salían de campaña y David se quedó en Jerusalén. ¿Por qué cree que se quedó en Jerusalén?</w:t>
      </w:r>
      <w:r w:rsidR="009B2D4D">
        <w:rPr>
          <w:lang w:val="es-MX"/>
        </w:rPr>
        <w:t xml:space="preserve"> V. 1</w:t>
      </w:r>
    </w:p>
    <w:p w14:paraId="5253948C" w14:textId="77777777" w:rsidR="00582685" w:rsidRDefault="00582685" w:rsidP="00582685">
      <w:pPr>
        <w:pStyle w:val="respuesta"/>
      </w:pPr>
      <w:r>
        <w:t>Sobre confianza. Apatía.</w:t>
      </w:r>
      <w:r w:rsidR="00332748">
        <w:t xml:space="preserve"> Falta de retos.</w:t>
      </w:r>
      <w:r w:rsidR="0088025C">
        <w:t xml:space="preserve"> No se puso su armadura.</w:t>
      </w:r>
      <w:r w:rsidR="002D7740">
        <w:br/>
      </w:r>
    </w:p>
    <w:p w14:paraId="6B76A1C3" w14:textId="77777777" w:rsidR="00332748" w:rsidRDefault="00332748" w:rsidP="00332748">
      <w:pPr>
        <w:pStyle w:val="Numbering"/>
        <w:rPr>
          <w:lang w:val="es-MX"/>
        </w:rPr>
      </w:pPr>
      <w:r w:rsidRPr="00332748">
        <w:rPr>
          <w:lang w:val="es-MX"/>
        </w:rPr>
        <w:t xml:space="preserve">¿Cómo fue al principio la tentación de David? </w:t>
      </w:r>
      <w:r>
        <w:rPr>
          <w:lang w:val="es-MX"/>
        </w:rPr>
        <w:t xml:space="preserve"> V</w:t>
      </w:r>
      <w:r w:rsidR="009B2D4D">
        <w:rPr>
          <w:lang w:val="es-MX"/>
        </w:rPr>
        <w:t>.</w:t>
      </w:r>
      <w:r>
        <w:rPr>
          <w:lang w:val="es-MX"/>
        </w:rPr>
        <w:t xml:space="preserve"> 2</w:t>
      </w:r>
    </w:p>
    <w:p w14:paraId="4128AD0D" w14:textId="6896106C" w:rsidR="00796CEB" w:rsidRDefault="00332748" w:rsidP="00796CEB">
      <w:pPr>
        <w:pStyle w:val="respuesta"/>
      </w:pPr>
      <w:r>
        <w:t xml:space="preserve">Por la atracción de los ojos. </w:t>
      </w:r>
      <w:r w:rsidR="009233C8">
        <w:br/>
      </w:r>
    </w:p>
    <w:p w14:paraId="5083A543" w14:textId="2AE5E816" w:rsidR="00332748" w:rsidRPr="001440D1" w:rsidRDefault="00332748" w:rsidP="00796CEB">
      <w:pPr>
        <w:pStyle w:val="Numbering"/>
        <w:rPr>
          <w:lang w:val="es-MX"/>
        </w:rPr>
      </w:pPr>
      <w:r w:rsidRPr="001440D1">
        <w:rPr>
          <w:lang w:val="es-MX"/>
        </w:rPr>
        <w:t xml:space="preserve">Cuando David se dio cuenta que </w:t>
      </w:r>
      <w:r w:rsidR="00B82761" w:rsidRPr="001440D1">
        <w:rPr>
          <w:lang w:val="es-MX"/>
        </w:rPr>
        <w:t xml:space="preserve">la mujer </w:t>
      </w:r>
      <w:r w:rsidRPr="001440D1">
        <w:rPr>
          <w:lang w:val="es-MX"/>
        </w:rPr>
        <w:t>era Betsabé esposa de Urías el hitita, ¿qué hizo</w:t>
      </w:r>
      <w:r w:rsidR="009233C8">
        <w:rPr>
          <w:lang w:val="es-MX"/>
        </w:rPr>
        <w:t xml:space="preserve"> </w:t>
      </w:r>
      <w:bookmarkStart w:id="7" w:name="_Hlk124872230"/>
      <w:r w:rsidR="009233C8">
        <w:rPr>
          <w:lang w:val="es-MX"/>
        </w:rPr>
        <w:t>en los versículos 3-4</w:t>
      </w:r>
      <w:r w:rsidRPr="001440D1">
        <w:rPr>
          <w:lang w:val="es-MX"/>
        </w:rPr>
        <w:t>?</w:t>
      </w:r>
    </w:p>
    <w:bookmarkEnd w:id="7"/>
    <w:p w14:paraId="6567D780" w14:textId="77777777" w:rsidR="00332748" w:rsidRDefault="00332748" w:rsidP="00332748">
      <w:pPr>
        <w:pStyle w:val="respuesta"/>
      </w:pPr>
      <w:r>
        <w:t>David ordenó que la llevaran a su presencia y luego se acostó con ella.</w:t>
      </w:r>
    </w:p>
    <w:p w14:paraId="5BC3335F" w14:textId="77777777" w:rsidR="00FA5B09" w:rsidRDefault="00FA5B09" w:rsidP="00FA5B09">
      <w:pPr>
        <w:pStyle w:val="Numbering"/>
        <w:rPr>
          <w:lang w:val="es-MX"/>
        </w:rPr>
      </w:pPr>
      <w:r w:rsidRPr="00FA5B09">
        <w:rPr>
          <w:lang w:val="es-MX"/>
        </w:rPr>
        <w:t>¿Cuáles son algunas de las posibles raz</w:t>
      </w:r>
      <w:r>
        <w:rPr>
          <w:lang w:val="es-MX"/>
        </w:rPr>
        <w:t>ones por las cuales David cometió adulterio?</w:t>
      </w:r>
    </w:p>
    <w:p w14:paraId="6A96B699" w14:textId="77777777" w:rsidR="0071293C" w:rsidRDefault="0071293C" w:rsidP="0071293C">
      <w:pPr>
        <w:pStyle w:val="check"/>
      </w:pPr>
      <w:r>
        <w:t>2 Samuel 12:7-9</w:t>
      </w:r>
    </w:p>
    <w:p w14:paraId="32E80BC9" w14:textId="77777777" w:rsidR="0071293C" w:rsidRDefault="0071293C" w:rsidP="0071293C">
      <w:pPr>
        <w:pStyle w:val="respuesta"/>
      </w:pPr>
      <w:r>
        <w:t>No estaba satisfecho con todo lo que Dios le había dado.</w:t>
      </w:r>
    </w:p>
    <w:p w14:paraId="0B18EFB2" w14:textId="77777777" w:rsidR="0071293C" w:rsidRDefault="00A16749" w:rsidP="0071293C">
      <w:pPr>
        <w:pStyle w:val="check"/>
      </w:pPr>
      <w:r>
        <w:t xml:space="preserve">1 Corintios 10:12 </w:t>
      </w:r>
    </w:p>
    <w:p w14:paraId="56B032B0" w14:textId="0BF59D09" w:rsidR="0071293C" w:rsidRDefault="0071293C" w:rsidP="0071293C">
      <w:pPr>
        <w:pStyle w:val="respuesta"/>
      </w:pPr>
      <w:r>
        <w:t>El orgullo y el sentir de auto confianza. Que todo le iba muy bien.</w:t>
      </w:r>
      <w:r w:rsidR="009233C8">
        <w:br/>
      </w:r>
    </w:p>
    <w:p w14:paraId="40957E87" w14:textId="77777777" w:rsidR="00FA5B09" w:rsidRDefault="00FA5B09" w:rsidP="00FA5B09">
      <w:pPr>
        <w:pStyle w:val="check"/>
      </w:pPr>
      <w:r>
        <w:t>Santiago 1:13-15</w:t>
      </w:r>
    </w:p>
    <w:p w14:paraId="4223CCCC" w14:textId="77777777" w:rsidR="00FA5B09" w:rsidRDefault="00FA5B09" w:rsidP="00FA5B09">
      <w:pPr>
        <w:pStyle w:val="respuesta"/>
      </w:pPr>
      <w:r>
        <w:t>Sus propios malos deseos lo arrastraron. No practicó el auto dominio.</w:t>
      </w:r>
    </w:p>
    <w:p w14:paraId="72747A15" w14:textId="77777777" w:rsidR="008624B8" w:rsidRDefault="001D2474" w:rsidP="008624B8">
      <w:pPr>
        <w:pStyle w:val="Numbering"/>
        <w:rPr>
          <w:lang w:val="es-MX"/>
        </w:rPr>
      </w:pPr>
      <w:r>
        <w:rPr>
          <w:lang w:val="es-MX"/>
        </w:rPr>
        <w:t>El pecado de David era de codiciar</w:t>
      </w:r>
      <w:r w:rsidR="009B2D4D">
        <w:rPr>
          <w:lang w:val="es-MX"/>
        </w:rPr>
        <w:t xml:space="preserve"> a</w:t>
      </w:r>
      <w:r>
        <w:rPr>
          <w:lang w:val="es-MX"/>
        </w:rPr>
        <w:t xml:space="preserve"> la esposa de Urías. Codicia es un deseo por algo que no debo disfrutar o tener. </w:t>
      </w:r>
      <w:r w:rsidR="008624B8" w:rsidRPr="008624B8">
        <w:rPr>
          <w:lang w:val="es-MX"/>
        </w:rPr>
        <w:t>La tentaci</w:t>
      </w:r>
      <w:r w:rsidR="008624B8">
        <w:rPr>
          <w:lang w:val="es-MX"/>
        </w:rPr>
        <w:t xml:space="preserve">ón de David le llegó primero por los ojos. ¿Qué dicen los siguientes pasajes de las tentaciones que nos llegan por los ojos? </w:t>
      </w:r>
    </w:p>
    <w:p w14:paraId="797C7EDF" w14:textId="77777777" w:rsidR="00AB1880" w:rsidRDefault="00AB1880" w:rsidP="00E138A4">
      <w:pPr>
        <w:pStyle w:val="check"/>
      </w:pPr>
      <w:r>
        <w:t>Génesis 3:6</w:t>
      </w:r>
    </w:p>
    <w:p w14:paraId="381C2BF8" w14:textId="77777777" w:rsidR="00AB1880" w:rsidRPr="00AB1880" w:rsidRDefault="00AB1880" w:rsidP="00AB1880">
      <w:pPr>
        <w:pStyle w:val="respuesta"/>
      </w:pPr>
      <w:r>
        <w:t>La mujer vio que el fruto del árbol era bueno para comer, y que tenía buen aspecto.</w:t>
      </w:r>
      <w:r w:rsidR="002D7740">
        <w:br/>
      </w:r>
    </w:p>
    <w:p w14:paraId="2BCFA5C8" w14:textId="77777777" w:rsidR="00E138A4" w:rsidRDefault="00E138A4" w:rsidP="00E138A4">
      <w:pPr>
        <w:pStyle w:val="check"/>
      </w:pPr>
      <w:r>
        <w:t>Josué 7:19-21</w:t>
      </w:r>
    </w:p>
    <w:p w14:paraId="5817B795" w14:textId="77777777" w:rsidR="00E138A4" w:rsidRDefault="00E138A4" w:rsidP="00E138A4">
      <w:pPr>
        <w:pStyle w:val="respuesta"/>
      </w:pPr>
      <w:r>
        <w:t>Cuando Acán vio el botín</w:t>
      </w:r>
      <w:r w:rsidR="001D2474">
        <w:t xml:space="preserve"> de lo prohibido y lo codició.</w:t>
      </w:r>
    </w:p>
    <w:p w14:paraId="20EAA560" w14:textId="77777777" w:rsidR="001D2474" w:rsidRDefault="001D2474" w:rsidP="001D2474">
      <w:pPr>
        <w:pStyle w:val="check"/>
      </w:pPr>
      <w:r>
        <w:t>Proverbios 27:20</w:t>
      </w:r>
    </w:p>
    <w:p w14:paraId="64D709F9" w14:textId="288EDE5F" w:rsidR="001D2474" w:rsidRDefault="001D2474" w:rsidP="001D2474">
      <w:pPr>
        <w:pStyle w:val="respuesta"/>
      </w:pPr>
      <w:r>
        <w:t>Nunca se quedan satisfechos los ojos.  (Pornografía es adictiva pero como toda adicción nunca sacia a largo plazo.</w:t>
      </w:r>
      <w:r w:rsidR="009233C8">
        <w:br/>
      </w:r>
    </w:p>
    <w:p w14:paraId="28A674D8" w14:textId="77777777" w:rsidR="00AB1880" w:rsidRDefault="00AB1880" w:rsidP="00AB1880">
      <w:pPr>
        <w:pStyle w:val="check"/>
      </w:pPr>
      <w:r>
        <w:lastRenderedPageBreak/>
        <w:t>1 Juan 2:16</w:t>
      </w:r>
    </w:p>
    <w:p w14:paraId="14DD3EB7" w14:textId="77777777" w:rsidR="00AB1880" w:rsidRPr="00E138A4" w:rsidRDefault="00AB1880" w:rsidP="00AB1880">
      <w:pPr>
        <w:pStyle w:val="respuesta"/>
      </w:pPr>
      <w:r>
        <w:t>La codicia de los ojos proviene del mundo y el amor al mundo.</w:t>
      </w:r>
      <w:r>
        <w:br/>
      </w:r>
    </w:p>
    <w:p w14:paraId="06BBA775" w14:textId="77777777" w:rsidR="001D2474" w:rsidRDefault="001D2474" w:rsidP="001D2474">
      <w:pPr>
        <w:pStyle w:val="check"/>
      </w:pPr>
      <w:r>
        <w:t xml:space="preserve">Eclesiastés </w:t>
      </w:r>
      <w:r w:rsidR="003B4122">
        <w:t>2:</w:t>
      </w:r>
      <w:r>
        <w:t>10-11</w:t>
      </w:r>
    </w:p>
    <w:p w14:paraId="6813F716" w14:textId="77777777" w:rsidR="001D2474" w:rsidRPr="001D2474" w:rsidRDefault="001D2474" w:rsidP="001D2474">
      <w:pPr>
        <w:pStyle w:val="respuesta"/>
      </w:pPr>
      <w:r>
        <w:t>Aunque uno no niega a sus ojos ningún deseo ni ningún placer, al fin es todo un absurdo, un correr tras el viento y de ningún provecho. No satisface.</w:t>
      </w:r>
    </w:p>
    <w:p w14:paraId="60FB010C" w14:textId="77777777" w:rsidR="001D2474" w:rsidRPr="001D2474" w:rsidRDefault="001D2474" w:rsidP="001D2474">
      <w:pPr>
        <w:pStyle w:val="Numbering"/>
        <w:rPr>
          <w:lang w:val="es-MX"/>
        </w:rPr>
      </w:pPr>
      <w:r w:rsidRPr="001D2474">
        <w:rPr>
          <w:lang w:val="es-MX"/>
        </w:rPr>
        <w:t>¿Cómo podemos vencer la codicia de los ojos?</w:t>
      </w:r>
    </w:p>
    <w:p w14:paraId="18642572" w14:textId="77777777" w:rsidR="001D2474" w:rsidRDefault="001D2474" w:rsidP="001D2474">
      <w:pPr>
        <w:pStyle w:val="check"/>
      </w:pPr>
      <w:r>
        <w:t>Job 31:1</w:t>
      </w:r>
    </w:p>
    <w:p w14:paraId="54FD3219" w14:textId="77777777" w:rsidR="001D2474" w:rsidRDefault="00AB1880" w:rsidP="001D2474">
      <w:pPr>
        <w:pStyle w:val="respuesta"/>
      </w:pPr>
      <w:r>
        <w:t>Al hacer un convenio con los ojos de no codiciar y guardar el convenio. Planear como va a responder en dada situación.</w:t>
      </w:r>
    </w:p>
    <w:p w14:paraId="1077BEF4" w14:textId="77777777" w:rsidR="00AB1880" w:rsidRDefault="00AB1880" w:rsidP="00AB1880">
      <w:pPr>
        <w:pStyle w:val="check"/>
      </w:pPr>
      <w:r>
        <w:t>Salmo 25:15</w:t>
      </w:r>
    </w:p>
    <w:p w14:paraId="5CE55042" w14:textId="7F26C517" w:rsidR="00AB1880" w:rsidRDefault="00AB1880" w:rsidP="00AB1880">
      <w:pPr>
        <w:pStyle w:val="respuesta"/>
      </w:pPr>
      <w:r>
        <w:t xml:space="preserve">Poner mi vista en el Señor. </w:t>
      </w:r>
      <w:r w:rsidR="000500FD">
        <w:t>Hay que recordar</w:t>
      </w:r>
      <w:r>
        <w:t xml:space="preserve"> que él está conmigo y que debo mirar con los ojos de mi alma a él </w:t>
      </w:r>
      <w:r w:rsidR="00F04EEB">
        <w:t>cuando llega</w:t>
      </w:r>
      <w:r>
        <w:t xml:space="preserve"> la tentación.</w:t>
      </w:r>
    </w:p>
    <w:p w14:paraId="6444E7F7" w14:textId="77777777" w:rsidR="00AB1880" w:rsidRDefault="00AB1880" w:rsidP="00AB1880">
      <w:pPr>
        <w:pStyle w:val="check"/>
      </w:pPr>
      <w:r>
        <w:t>Mateo 5:27-29</w:t>
      </w:r>
      <w:r w:rsidR="00B402AD">
        <w:t xml:space="preserve"> y Colosenses 3:5-6.</w:t>
      </w:r>
    </w:p>
    <w:p w14:paraId="4283CF77" w14:textId="7E348160" w:rsidR="00AB1880" w:rsidRDefault="00AB1880" w:rsidP="00AB1880">
      <w:pPr>
        <w:pStyle w:val="respuesta"/>
      </w:pPr>
      <w:r>
        <w:t xml:space="preserve">Sacar tu ojo. </w:t>
      </w:r>
      <w:r w:rsidR="00B402AD">
        <w:t>(Ya no ver lo que me está tentando). Hacer morir estos malos deseos no dejar que se quedan en la mente. Usa una hipérbole para explicar la gran importancia de rechazar el pecado por los efectos que puede tener en nosotros y también en otros.</w:t>
      </w:r>
      <w:r w:rsidR="00EE7F73">
        <w:t xml:space="preserve"> Hacer morir mis malos deseos.</w:t>
      </w:r>
      <w:r w:rsidR="00001565">
        <w:br/>
      </w:r>
    </w:p>
    <w:p w14:paraId="55BACED0" w14:textId="675718E6" w:rsidR="0071293C" w:rsidRDefault="0071293C" w:rsidP="0071293C">
      <w:pPr>
        <w:pStyle w:val="Numbering"/>
        <w:rPr>
          <w:lang w:val="es-MX"/>
        </w:rPr>
      </w:pPr>
      <w:r w:rsidRPr="0071293C">
        <w:rPr>
          <w:lang w:val="es-MX"/>
        </w:rPr>
        <w:t>De las cosas que podemos hacer para vencer la codicia de los ojos</w:t>
      </w:r>
      <w:r>
        <w:rPr>
          <w:lang w:val="es-MX"/>
        </w:rPr>
        <w:t xml:space="preserve"> (pregunta 6)</w:t>
      </w:r>
      <w:r w:rsidRPr="0071293C">
        <w:rPr>
          <w:lang w:val="es-MX"/>
        </w:rPr>
        <w:t>, ¿cu</w:t>
      </w:r>
      <w:r>
        <w:rPr>
          <w:lang w:val="es-MX"/>
        </w:rPr>
        <w:t>ál o cuáles cree las más importantes en su propia vida?</w:t>
      </w:r>
    </w:p>
    <w:p w14:paraId="7A9CDF72" w14:textId="03436B8A" w:rsidR="0071293C" w:rsidRDefault="00001565" w:rsidP="0071293C">
      <w:pPr>
        <w:pStyle w:val="respuesta"/>
      </w:pPr>
      <w:bookmarkStart w:id="8" w:name="_Hlk124872475"/>
      <w:r>
        <w:rPr>
          <w:lang w:eastAsia="es-MX"/>
        </w:rPr>
        <w:t>Como Job hacer un convenio con mis ojos de no mirar con lujuria. Poner mis ojos en Cristo, Memorizar textos bíblicos que me advierten del peligro de la inmoralidad.</w:t>
      </w:r>
      <w:bookmarkEnd w:id="8"/>
    </w:p>
    <w:p w14:paraId="6F35091B" w14:textId="77777777" w:rsidR="0071293C" w:rsidRPr="0071293C" w:rsidRDefault="0071293C" w:rsidP="0071293C">
      <w:pPr>
        <w:rPr>
          <w:lang w:eastAsia="es-MX"/>
        </w:rPr>
      </w:pPr>
    </w:p>
    <w:p w14:paraId="60AB31D7" w14:textId="6D475709" w:rsidR="00FF0B7C" w:rsidRDefault="00FF0B7C" w:rsidP="00FF0B7C">
      <w:pPr>
        <w:pStyle w:val="Numbering"/>
        <w:rPr>
          <w:lang w:val="es-MX"/>
        </w:rPr>
      </w:pPr>
      <w:r w:rsidRPr="009B2D4D">
        <w:rPr>
          <w:lang w:val="es-MX"/>
        </w:rPr>
        <w:t xml:space="preserve">Cuándo Betsabé quedó embarazada, </w:t>
      </w:r>
      <w:r>
        <w:rPr>
          <w:lang w:val="es-MX"/>
        </w:rPr>
        <w:t>¿</w:t>
      </w:r>
      <w:r w:rsidRPr="009B2D4D">
        <w:rPr>
          <w:lang w:val="es-MX"/>
        </w:rPr>
        <w:t>cuál fue el plan de David?</w:t>
      </w:r>
      <w:r w:rsidR="00494950">
        <w:rPr>
          <w:lang w:val="es-MX"/>
        </w:rPr>
        <w:t xml:space="preserve"> 2 Samuel 1</w:t>
      </w:r>
      <w:r w:rsidR="0088025C">
        <w:rPr>
          <w:lang w:val="es-MX"/>
        </w:rPr>
        <w:t>1</w:t>
      </w:r>
      <w:r w:rsidR="00494950">
        <w:rPr>
          <w:lang w:val="es-MX"/>
        </w:rPr>
        <w:t>:</w:t>
      </w:r>
      <w:r>
        <w:rPr>
          <w:lang w:val="es-MX"/>
        </w:rPr>
        <w:t>6-13</w:t>
      </w:r>
      <w:r w:rsidR="00494950">
        <w:rPr>
          <w:lang w:val="es-MX"/>
        </w:rPr>
        <w:t xml:space="preserve"> </w:t>
      </w:r>
    </w:p>
    <w:p w14:paraId="22A3E7A3" w14:textId="77777777" w:rsidR="00FF0B7C" w:rsidRDefault="00FF0B7C" w:rsidP="00FF0B7C">
      <w:pPr>
        <w:pStyle w:val="respuesta"/>
      </w:pPr>
      <w:r w:rsidRPr="00FF0B7C">
        <w:t>Que viniera Urías para estar con ella para que creyera que era su hijo.</w:t>
      </w:r>
    </w:p>
    <w:p w14:paraId="04FA2C97" w14:textId="77777777" w:rsidR="00FF0B7C" w:rsidRDefault="00FF0B7C" w:rsidP="00FF0B7C">
      <w:pPr>
        <w:pStyle w:val="Numbering"/>
        <w:rPr>
          <w:lang w:val="es-MX"/>
        </w:rPr>
      </w:pPr>
      <w:r>
        <w:rPr>
          <w:lang w:val="es-MX"/>
        </w:rPr>
        <w:t>En lugar de intentar encubrir su pecado. ¿qué hubiera hecho David si había practicado Proverbios 28:13?</w:t>
      </w:r>
    </w:p>
    <w:p w14:paraId="0C8D3E34" w14:textId="77777777" w:rsidR="00FF0B7C" w:rsidRPr="00FF0B7C" w:rsidRDefault="00FF0B7C" w:rsidP="00FF0B7C">
      <w:pPr>
        <w:pStyle w:val="respuesta"/>
      </w:pPr>
      <w:r>
        <w:t>No encubrir sino confesar y abandonar el pecado.</w:t>
      </w:r>
    </w:p>
    <w:p w14:paraId="2197FDDA" w14:textId="77777777" w:rsidR="00FF0B7C" w:rsidRDefault="00FF0B7C" w:rsidP="00FF0B7C">
      <w:pPr>
        <w:pStyle w:val="Numbering"/>
        <w:rPr>
          <w:lang w:val="es-MX"/>
        </w:rPr>
      </w:pPr>
      <w:r>
        <w:rPr>
          <w:lang w:val="es-MX"/>
        </w:rPr>
        <w:t xml:space="preserve">Cuando cometemos un pecado y no lo confesamos </w:t>
      </w:r>
      <w:r w:rsidR="00D82B1C">
        <w:rPr>
          <w:lang w:val="es-MX"/>
        </w:rPr>
        <w:t>ni lo</w:t>
      </w:r>
      <w:r>
        <w:rPr>
          <w:lang w:val="es-MX"/>
        </w:rPr>
        <w:t xml:space="preserve"> abandonamos</w:t>
      </w:r>
      <w:r w:rsidR="0071293C">
        <w:rPr>
          <w:lang w:val="es-MX"/>
        </w:rPr>
        <w:t xml:space="preserve"> es seguro que vamos a seguir pecand</w:t>
      </w:r>
      <w:r>
        <w:rPr>
          <w:lang w:val="es-MX"/>
        </w:rPr>
        <w:t xml:space="preserve">o. </w:t>
      </w:r>
      <w:r w:rsidRPr="00FF0B7C">
        <w:rPr>
          <w:lang w:val="es-MX"/>
        </w:rPr>
        <w:t xml:space="preserve">Cuando su plan </w:t>
      </w:r>
      <w:r>
        <w:rPr>
          <w:lang w:val="es-MX"/>
        </w:rPr>
        <w:t xml:space="preserve">de encubrir su adulterio </w:t>
      </w:r>
      <w:r w:rsidRPr="00FF0B7C">
        <w:rPr>
          <w:lang w:val="es-MX"/>
        </w:rPr>
        <w:t>no funcionó, ¿qu</w:t>
      </w:r>
      <w:r>
        <w:rPr>
          <w:lang w:val="es-MX"/>
        </w:rPr>
        <w:t xml:space="preserve">é hizo David? </w:t>
      </w:r>
      <w:r w:rsidR="0071293C">
        <w:rPr>
          <w:lang w:val="es-MX"/>
        </w:rPr>
        <w:br/>
      </w:r>
      <w:r w:rsidR="003B4122">
        <w:rPr>
          <w:lang w:val="es-MX"/>
        </w:rPr>
        <w:t>2 Samuel 11:14-17</w:t>
      </w:r>
    </w:p>
    <w:p w14:paraId="5EF24712" w14:textId="02F20683" w:rsidR="00FF0B7C" w:rsidRDefault="00FF0B7C" w:rsidP="00FF0B7C">
      <w:pPr>
        <w:pStyle w:val="respuesta"/>
      </w:pPr>
      <w:r>
        <w:t xml:space="preserve">Mandó a Joab a poner Urías donde sabía que estaban los defensores más aguerridos y luego </w:t>
      </w:r>
      <w:r w:rsidR="00F04EEB">
        <w:t>dejar lo</w:t>
      </w:r>
      <w:r>
        <w:t xml:space="preserve"> solo para que lo maten. Ya no era solo un adúltero pero también un asesino.</w:t>
      </w:r>
      <w:r w:rsidR="00D30613">
        <w:br/>
      </w:r>
    </w:p>
    <w:p w14:paraId="0F9D6432" w14:textId="77777777" w:rsidR="00FF0B7C" w:rsidRDefault="00FF0B7C" w:rsidP="00FF0B7C">
      <w:pPr>
        <w:pStyle w:val="Numbering"/>
        <w:rPr>
          <w:lang w:val="es-MX"/>
        </w:rPr>
      </w:pPr>
      <w:r w:rsidRPr="00FF0B7C">
        <w:rPr>
          <w:lang w:val="es-MX"/>
        </w:rPr>
        <w:t xml:space="preserve">¿Qué hizo David </w:t>
      </w:r>
      <w:r>
        <w:rPr>
          <w:lang w:val="es-MX"/>
        </w:rPr>
        <w:t xml:space="preserve">después de </w:t>
      </w:r>
      <w:r w:rsidR="0071293C">
        <w:rPr>
          <w:lang w:val="es-MX"/>
        </w:rPr>
        <w:t xml:space="preserve">que </w:t>
      </w:r>
      <w:r>
        <w:rPr>
          <w:lang w:val="es-MX"/>
        </w:rPr>
        <w:t xml:space="preserve">Betsabé terminó su luto por la muerte de su esposo Urías? </w:t>
      </w:r>
      <w:r w:rsidR="003B4122">
        <w:rPr>
          <w:lang w:val="es-MX"/>
        </w:rPr>
        <w:br/>
        <w:t>2 Samuel 11:26</w:t>
      </w:r>
      <w:r>
        <w:rPr>
          <w:lang w:val="es-MX"/>
        </w:rPr>
        <w:t>-27</w:t>
      </w:r>
    </w:p>
    <w:p w14:paraId="24197FCC" w14:textId="77777777" w:rsidR="00FF0B7C" w:rsidRDefault="00FF0B7C" w:rsidP="00FF0B7C">
      <w:pPr>
        <w:pStyle w:val="respuesta"/>
      </w:pPr>
      <w:r>
        <w:t>La tomó por esposa y con el tiempo le dio un hijo.</w:t>
      </w:r>
    </w:p>
    <w:p w14:paraId="01488057" w14:textId="77777777" w:rsidR="00D30613" w:rsidRDefault="00D30613" w:rsidP="00D30613">
      <w:pPr>
        <w:pStyle w:val="Numbering"/>
        <w:rPr>
          <w:lang w:val="es-MX"/>
        </w:rPr>
      </w:pPr>
      <w:r w:rsidRPr="00AA5028">
        <w:rPr>
          <w:lang w:val="es-MX"/>
        </w:rPr>
        <w:lastRenderedPageBreak/>
        <w:t>Vamos a descubrir en la pr</w:t>
      </w:r>
      <w:r>
        <w:rPr>
          <w:lang w:val="es-MX"/>
        </w:rPr>
        <w:t>óxima lección que la conciencia de David estaba activa. Primero para advertirlo no pecar y después hacerle la vida miserable haciéndole sufrir por lo que había hecho. ¿Cuál fe la meta del apóstol Pablo? Hechos 24:16</w:t>
      </w:r>
    </w:p>
    <w:p w14:paraId="55704B2B" w14:textId="77777777" w:rsidR="00D30613" w:rsidRDefault="00D30613" w:rsidP="00D30613">
      <w:pPr>
        <w:pStyle w:val="respuesta"/>
      </w:pPr>
      <w:r>
        <w:t>Siempre procuraba conservar su conciencia limpia delante de Dios y de los hombres.</w:t>
      </w:r>
    </w:p>
    <w:p w14:paraId="500087FD" w14:textId="77777777" w:rsidR="00D30613" w:rsidRDefault="00D30613" w:rsidP="00D30613">
      <w:pPr>
        <w:pStyle w:val="Numbering"/>
        <w:rPr>
          <w:lang w:val="es-MX"/>
        </w:rPr>
      </w:pPr>
      <w:r w:rsidRPr="00AA5028">
        <w:rPr>
          <w:lang w:val="es-MX"/>
        </w:rPr>
        <w:t>Pablo dijo que procuraba conserv</w:t>
      </w:r>
      <w:r>
        <w:rPr>
          <w:lang w:val="es-MX"/>
        </w:rPr>
        <w:t>a</w:t>
      </w:r>
      <w:r w:rsidRPr="00AA5028">
        <w:rPr>
          <w:lang w:val="es-MX"/>
        </w:rPr>
        <w:t>r su conciencia limpia delante de los hombres.</w:t>
      </w:r>
      <w:r>
        <w:rPr>
          <w:lang w:val="es-MX"/>
        </w:rPr>
        <w:t xml:space="preserve"> ¿Cómo podemos tener una conciencia limpia delante de los hombres? Mateo 5:23-24</w:t>
      </w:r>
    </w:p>
    <w:p w14:paraId="3F6DD245" w14:textId="77777777" w:rsidR="00D30613" w:rsidRDefault="00D30613" w:rsidP="00D30613">
      <w:pPr>
        <w:pStyle w:val="respuesta"/>
      </w:pPr>
      <w:r>
        <w:t>Cuando mi conciencia me recuerda que mi hermano tiene algo contra mí que voy y me reconcilio con la persona.</w:t>
      </w:r>
    </w:p>
    <w:p w14:paraId="73288757" w14:textId="3CF4BCED" w:rsidR="00D30613" w:rsidRDefault="00D30613" w:rsidP="00D30613">
      <w:pPr>
        <w:pStyle w:val="Numbering"/>
        <w:rPr>
          <w:lang w:val="es-MX"/>
        </w:rPr>
      </w:pPr>
      <w:r w:rsidRPr="00F105AD">
        <w:rPr>
          <w:lang w:val="es-MX"/>
        </w:rPr>
        <w:t>¿</w:t>
      </w:r>
      <w:r w:rsidR="00F04EEB" w:rsidRPr="00F105AD">
        <w:rPr>
          <w:lang w:val="es-MX"/>
        </w:rPr>
        <w:t>Cómo podemos</w:t>
      </w:r>
      <w:r w:rsidRPr="00F105AD">
        <w:rPr>
          <w:lang w:val="es-MX"/>
        </w:rPr>
        <w:t xml:space="preserve"> prevenir contaminar la conciencia? </w:t>
      </w:r>
      <w:r>
        <w:rPr>
          <w:lang w:val="es-MX"/>
        </w:rPr>
        <w:t>Proverbios 16:6</w:t>
      </w:r>
    </w:p>
    <w:p w14:paraId="74DD127B" w14:textId="77777777" w:rsidR="00D30613" w:rsidRDefault="00D30613" w:rsidP="00D30613">
      <w:pPr>
        <w:pStyle w:val="respuesta"/>
      </w:pPr>
      <w:r>
        <w:t>Con el temor del Señor se evita el mal.</w:t>
      </w:r>
    </w:p>
    <w:p w14:paraId="601AFEE1" w14:textId="77777777" w:rsidR="00D30613" w:rsidRDefault="00D30613" w:rsidP="00D30613">
      <w:pPr>
        <w:pStyle w:val="Numbering"/>
        <w:rPr>
          <w:lang w:val="es-MX"/>
        </w:rPr>
      </w:pPr>
      <w:r w:rsidRPr="00F105AD">
        <w:rPr>
          <w:lang w:val="es-MX"/>
        </w:rPr>
        <w:t>¿Cómo podemos tener una conciencia limpia despu</w:t>
      </w:r>
      <w:r>
        <w:rPr>
          <w:lang w:val="es-MX"/>
        </w:rPr>
        <w:t>és de haber pecado? Salmo 51:</w:t>
      </w:r>
      <w:r w:rsidR="003B4122">
        <w:rPr>
          <w:lang w:val="es-MX"/>
        </w:rPr>
        <w:t>10</w:t>
      </w:r>
    </w:p>
    <w:p w14:paraId="06B0E3DF" w14:textId="77777777" w:rsidR="00D30613" w:rsidRPr="00F105AD" w:rsidRDefault="00D30613" w:rsidP="00D30613">
      <w:pPr>
        <w:pStyle w:val="respuesta"/>
      </w:pPr>
      <w:r>
        <w:t>Al confesar nuestro pecado Dios crea un corazón limpio y renueva la firmeza de mi espíritu.</w:t>
      </w:r>
    </w:p>
    <w:p w14:paraId="4B22853A" w14:textId="77777777" w:rsidR="0071293C" w:rsidRDefault="0071293C" w:rsidP="0071293C">
      <w:pPr>
        <w:pStyle w:val="Numbering"/>
        <w:rPr>
          <w:lang w:val="es-MX"/>
        </w:rPr>
      </w:pPr>
      <w:r w:rsidRPr="0071293C">
        <w:rPr>
          <w:lang w:val="es-MX"/>
        </w:rPr>
        <w:t>Puede ser difícil para nosotros entender como David que hab</w:t>
      </w:r>
      <w:r>
        <w:rPr>
          <w:lang w:val="es-MX"/>
        </w:rPr>
        <w:t xml:space="preserve">ía escrito 73 Salmos, había experimentado una relación estrecha con Dios, había recibido tantas bendiciones del Señor y todavía llegó a cometer pecados tan graves. </w:t>
      </w:r>
      <w:r w:rsidR="00E834DD">
        <w:rPr>
          <w:lang w:val="es-MX"/>
        </w:rPr>
        <w:t xml:space="preserve"> Nosotros podemos </w:t>
      </w:r>
      <w:r w:rsidR="006E4CCA">
        <w:rPr>
          <w:lang w:val="es-MX"/>
        </w:rPr>
        <w:t xml:space="preserve">creer que no haríamos tal cosa </w:t>
      </w:r>
      <w:r w:rsidR="00E834DD">
        <w:rPr>
          <w:lang w:val="es-MX"/>
        </w:rPr>
        <w:t>pero según Gálatas 6:</w:t>
      </w:r>
      <w:r w:rsidR="003E32FA">
        <w:rPr>
          <w:lang w:val="es-MX"/>
        </w:rPr>
        <w:t>1, ¿qué debe ser nuestra actitud cuando consideramos el pecado de David o de cualquier otra persona?</w:t>
      </w:r>
    </w:p>
    <w:p w14:paraId="065DEA26" w14:textId="77777777" w:rsidR="003E32FA" w:rsidRDefault="003E32FA" w:rsidP="003E32FA">
      <w:pPr>
        <w:pStyle w:val="respuesta"/>
      </w:pPr>
      <w:r>
        <w:t>Tener una actitud humilde y cuidarnos porque también podemos ser tentados.</w:t>
      </w:r>
    </w:p>
    <w:p w14:paraId="5BEC72BE" w14:textId="77777777" w:rsidR="00D30613" w:rsidRDefault="00D30613" w:rsidP="00D30613">
      <w:pPr>
        <w:pStyle w:val="Numbering"/>
        <w:rPr>
          <w:lang w:val="es-MX"/>
        </w:rPr>
      </w:pPr>
      <w:r w:rsidRPr="00D30613">
        <w:rPr>
          <w:lang w:val="es-MX"/>
        </w:rPr>
        <w:t>En Tito 1:</w:t>
      </w:r>
      <w:r w:rsidR="003B4122">
        <w:rPr>
          <w:lang w:val="es-MX"/>
        </w:rPr>
        <w:t>1</w:t>
      </w:r>
      <w:r w:rsidRPr="00D30613">
        <w:rPr>
          <w:lang w:val="es-MX"/>
        </w:rPr>
        <w:t>5 y 1 Timoteo 1:</w:t>
      </w:r>
      <w:r w:rsidR="00494950">
        <w:rPr>
          <w:lang w:val="es-MX"/>
        </w:rPr>
        <w:t>18-</w:t>
      </w:r>
      <w:r w:rsidRPr="00D30613">
        <w:rPr>
          <w:lang w:val="es-MX"/>
        </w:rPr>
        <w:t>19</w:t>
      </w:r>
      <w:r w:rsidR="00494950">
        <w:rPr>
          <w:lang w:val="es-MX"/>
        </w:rPr>
        <w:t xml:space="preserve"> </w:t>
      </w:r>
      <w:r w:rsidRPr="00D30613">
        <w:rPr>
          <w:lang w:val="es-MX"/>
        </w:rPr>
        <w:t xml:space="preserve">Pablo habla de tener una </w:t>
      </w:r>
      <w:r>
        <w:rPr>
          <w:b/>
          <w:u w:val="single"/>
          <w:lang w:val="es-MX"/>
        </w:rPr>
        <w:t xml:space="preserve">buena </w:t>
      </w:r>
      <w:r>
        <w:rPr>
          <w:lang w:val="es-MX"/>
        </w:rPr>
        <w:t>conciencia. Podemos tener una buena conciencia cuando la obedecemos.</w:t>
      </w:r>
      <w:r w:rsidR="00BD5219">
        <w:rPr>
          <w:lang w:val="es-MX"/>
        </w:rPr>
        <w:t xml:space="preserve"> ¿Qué pasa cuando no hacemos caso a nuestra conciencia? 1 Timoteo 1:</w:t>
      </w:r>
      <w:r w:rsidR="00494950">
        <w:rPr>
          <w:lang w:val="es-MX"/>
        </w:rPr>
        <w:t>18-</w:t>
      </w:r>
      <w:r w:rsidR="00BD5219">
        <w:rPr>
          <w:lang w:val="es-MX"/>
        </w:rPr>
        <w:t xml:space="preserve">19 </w:t>
      </w:r>
    </w:p>
    <w:p w14:paraId="18FAD30B" w14:textId="77777777" w:rsidR="00BD5219" w:rsidRDefault="00BD5219" w:rsidP="00BD5219">
      <w:pPr>
        <w:pStyle w:val="respuesta"/>
      </w:pPr>
      <w:r>
        <w:t>Puedo naufragarme en la fe.</w:t>
      </w:r>
    </w:p>
    <w:p w14:paraId="697F15AD" w14:textId="77777777" w:rsidR="00BD5219" w:rsidRDefault="00BD5219" w:rsidP="00BD5219">
      <w:pPr>
        <w:pStyle w:val="Numbering"/>
        <w:rPr>
          <w:lang w:val="es-MX"/>
        </w:rPr>
      </w:pPr>
      <w:r w:rsidRPr="00BD5219">
        <w:rPr>
          <w:lang w:val="es-MX"/>
        </w:rPr>
        <w:t>¿Qué es lo que ha aprendido en esta lecci</w:t>
      </w:r>
      <w:r>
        <w:rPr>
          <w:lang w:val="es-MX"/>
        </w:rPr>
        <w:t>ón que le puede ser de ayuda en su vida personal?</w:t>
      </w:r>
    </w:p>
    <w:p w14:paraId="4B6F6F07" w14:textId="77777777" w:rsidR="00BD5219" w:rsidRDefault="0088025C" w:rsidP="00BD5219">
      <w:pPr>
        <w:pStyle w:val="respuesta"/>
      </w:pPr>
      <w:r>
        <w:t>No confiar en que yo soy fuerte y no voy a caer.</w:t>
      </w:r>
    </w:p>
    <w:p w14:paraId="0D034FF0" w14:textId="77777777" w:rsidR="00BD5219" w:rsidRDefault="00BD5219" w:rsidP="00BD5219">
      <w:pPr>
        <w:rPr>
          <w:lang w:eastAsia="es-MX"/>
        </w:rPr>
      </w:pPr>
    </w:p>
    <w:p w14:paraId="531E6F58" w14:textId="77777777" w:rsidR="00BD5219" w:rsidRDefault="00BD5219" w:rsidP="00BD5219">
      <w:pPr>
        <w:rPr>
          <w:lang w:eastAsia="es-MX"/>
        </w:rPr>
      </w:pPr>
    </w:p>
    <w:p w14:paraId="51A275E8" w14:textId="77777777" w:rsidR="00BD5219" w:rsidRPr="002D7740" w:rsidRDefault="004F44B9" w:rsidP="00BD5219">
      <w:pPr>
        <w:rPr>
          <w:b/>
          <w:i/>
          <w:lang w:eastAsia="es-MX"/>
        </w:rPr>
      </w:pPr>
      <w:r>
        <w:rPr>
          <w:lang w:eastAsia="es-MX"/>
        </w:rPr>
        <w:t xml:space="preserve">Texto clave: </w:t>
      </w:r>
      <w:r w:rsidR="002D7740">
        <w:rPr>
          <w:lang w:eastAsia="es-MX"/>
        </w:rPr>
        <w:t xml:space="preserve">1 Corintios 10:12 </w:t>
      </w:r>
      <w:r w:rsidR="002D7740">
        <w:rPr>
          <w:b/>
          <w:i/>
          <w:lang w:eastAsia="es-MX"/>
        </w:rPr>
        <w:t>Por los tanto, si alguien piensa que está firme, tenga cuidado de no caer.</w:t>
      </w:r>
    </w:p>
    <w:p w14:paraId="6092378C" w14:textId="77777777" w:rsidR="00BD5219" w:rsidRPr="00BD5219" w:rsidRDefault="00BD5219" w:rsidP="00BD5219">
      <w:pPr>
        <w:rPr>
          <w:lang w:eastAsia="es-MX"/>
        </w:rPr>
      </w:pPr>
    </w:p>
    <w:p w14:paraId="6469CFC5" w14:textId="77777777" w:rsidR="00AA5028" w:rsidRDefault="00AA5028" w:rsidP="006E4CCA">
      <w:pPr>
        <w:autoSpaceDE w:val="0"/>
        <w:autoSpaceDN w:val="0"/>
        <w:adjustRightInd w:val="0"/>
        <w:spacing w:before="60" w:after="60"/>
        <w:rPr>
          <w:rFonts w:ascii="Georgia" w:hAnsi="Georgia" w:cs="Georgia"/>
          <w:color w:val="008000"/>
          <w:sz w:val="22"/>
          <w:u w:val="single"/>
          <w:lang w:eastAsia="es-MX"/>
        </w:rPr>
      </w:pPr>
    </w:p>
    <w:p w14:paraId="4A54B792" w14:textId="77777777" w:rsidR="00AB1880" w:rsidRDefault="00AB1880" w:rsidP="00AB1880">
      <w:pPr>
        <w:rPr>
          <w:lang w:eastAsia="es-ES"/>
        </w:rPr>
      </w:pPr>
    </w:p>
    <w:p w14:paraId="2F13314F" w14:textId="77777777" w:rsidR="00BD5219" w:rsidRDefault="00BD5219" w:rsidP="00AB1880">
      <w:pPr>
        <w:rPr>
          <w:lang w:eastAsia="es-ES"/>
        </w:rPr>
      </w:pPr>
    </w:p>
    <w:p w14:paraId="0E57724D" w14:textId="77777777" w:rsidR="00BD5219" w:rsidRDefault="00BD5219" w:rsidP="00AB1880">
      <w:pPr>
        <w:rPr>
          <w:lang w:eastAsia="es-ES"/>
        </w:rPr>
      </w:pPr>
    </w:p>
    <w:p w14:paraId="4BC8BC34" w14:textId="77777777" w:rsidR="00BD5219" w:rsidRDefault="00BD5219" w:rsidP="00AB1880">
      <w:pPr>
        <w:rPr>
          <w:lang w:eastAsia="es-ES"/>
        </w:rPr>
      </w:pPr>
    </w:p>
    <w:p w14:paraId="6EE8F4A0" w14:textId="77777777" w:rsidR="00BD5219" w:rsidRDefault="00BD5219" w:rsidP="00AB1880">
      <w:pPr>
        <w:rPr>
          <w:lang w:eastAsia="es-ES"/>
        </w:rPr>
      </w:pPr>
    </w:p>
    <w:p w14:paraId="79FD80E1" w14:textId="77777777" w:rsidR="00BD5219" w:rsidRDefault="00BD5219" w:rsidP="00AB1880">
      <w:pPr>
        <w:rPr>
          <w:lang w:eastAsia="es-ES"/>
        </w:rPr>
      </w:pPr>
    </w:p>
    <w:p w14:paraId="0D46212A" w14:textId="77777777" w:rsidR="00BD5219" w:rsidRDefault="00BD5219" w:rsidP="00AB1880">
      <w:pPr>
        <w:rPr>
          <w:lang w:eastAsia="es-ES"/>
        </w:rPr>
      </w:pPr>
    </w:p>
    <w:p w14:paraId="5673119D" w14:textId="77777777" w:rsidR="00BD5219" w:rsidRDefault="00BD5219" w:rsidP="00AB1880">
      <w:pPr>
        <w:rPr>
          <w:lang w:eastAsia="es-ES"/>
        </w:rPr>
      </w:pPr>
    </w:p>
    <w:p w14:paraId="17778735" w14:textId="77777777" w:rsidR="00BD5219" w:rsidRDefault="00BD5219" w:rsidP="00AB1880">
      <w:pPr>
        <w:rPr>
          <w:lang w:eastAsia="es-ES"/>
        </w:rPr>
      </w:pPr>
    </w:p>
    <w:p w14:paraId="04F4D51F" w14:textId="77777777" w:rsidR="0030142D" w:rsidRDefault="0030142D" w:rsidP="0030142D">
      <w:pPr>
        <w:pStyle w:val="Ttulo"/>
      </w:pPr>
      <w:bookmarkStart w:id="9" w:name="_Toc394500419"/>
      <w:r w:rsidRPr="006C2313">
        <w:lastRenderedPageBreak/>
        <w:t>Lección 7 – La confesión de David</w:t>
      </w:r>
      <w:r w:rsidR="00494950">
        <w:t xml:space="preserve"> (Primera parte)</w:t>
      </w:r>
      <w:bookmarkEnd w:id="9"/>
    </w:p>
    <w:p w14:paraId="3FA0A668" w14:textId="77777777" w:rsidR="00BD5219" w:rsidRDefault="00BD5219" w:rsidP="00BD5219">
      <w:r>
        <w:t xml:space="preserve">Objetivo de la lección – comprender la gravedad de nuestro pecado y como </w:t>
      </w:r>
      <w:r w:rsidR="009228F2">
        <w:t>trae consecuencias para nosotros y para otros.</w:t>
      </w:r>
    </w:p>
    <w:p w14:paraId="111CBAB4" w14:textId="77777777" w:rsidR="00BD5219" w:rsidRPr="00BD5219" w:rsidRDefault="00BD5219" w:rsidP="00BD5219"/>
    <w:p w14:paraId="1633337B" w14:textId="77777777" w:rsidR="00186AB6" w:rsidRDefault="00EE7F73" w:rsidP="00186AB6">
      <w:pPr>
        <w:rPr>
          <w:lang w:eastAsia="es-MX"/>
        </w:rPr>
      </w:pPr>
      <w:r>
        <w:rPr>
          <w:lang w:eastAsia="es-MX"/>
        </w:rPr>
        <w:t>En la lección pasada</w:t>
      </w:r>
      <w:r w:rsidR="00FB0F1B">
        <w:rPr>
          <w:lang w:eastAsia="es-MX"/>
        </w:rPr>
        <w:t xml:space="preserve"> vimos como David cayó en adulterio y luego para encubrir su error llegó a ser </w:t>
      </w:r>
      <w:r w:rsidR="009228F2">
        <w:rPr>
          <w:lang w:eastAsia="es-MX"/>
        </w:rPr>
        <w:t xml:space="preserve">responsable de la muerte de Urías. </w:t>
      </w:r>
      <w:r w:rsidR="00FB0F1B">
        <w:rPr>
          <w:lang w:eastAsia="es-MX"/>
        </w:rPr>
        <w:t>Ahora veremos como Dios a pesar de la maldad que hizo David siguió tratando con él para restaurarle a la comuni</w:t>
      </w:r>
      <w:r w:rsidR="009228F2">
        <w:rPr>
          <w:lang w:eastAsia="es-MX"/>
        </w:rPr>
        <w:t>ón otra vez y aplicarle una disciplina.</w:t>
      </w:r>
    </w:p>
    <w:p w14:paraId="454AAFFA" w14:textId="77777777" w:rsidR="00FB0F1B" w:rsidRDefault="00FB0F1B" w:rsidP="00186AB6">
      <w:pPr>
        <w:rPr>
          <w:lang w:eastAsia="es-MX"/>
        </w:rPr>
      </w:pPr>
    </w:p>
    <w:p w14:paraId="5D4DEFCC" w14:textId="77777777" w:rsidR="00FB0F1B" w:rsidRDefault="003B4122" w:rsidP="00FB0F1B">
      <w:pPr>
        <w:pStyle w:val="Numbering"/>
        <w:numPr>
          <w:ilvl w:val="0"/>
          <w:numId w:val="30"/>
        </w:numPr>
        <w:rPr>
          <w:lang w:val="es-MX"/>
        </w:rPr>
      </w:pPr>
      <w:r>
        <w:rPr>
          <w:lang w:val="es-MX"/>
        </w:rPr>
        <w:t xml:space="preserve">Lea </w:t>
      </w:r>
      <w:r w:rsidR="0088025C">
        <w:rPr>
          <w:lang w:val="es-MX"/>
        </w:rPr>
        <w:t>2</w:t>
      </w:r>
      <w:r>
        <w:rPr>
          <w:lang w:val="es-MX"/>
        </w:rPr>
        <w:t xml:space="preserve"> Samuel 12:1-25</w:t>
      </w:r>
      <w:r w:rsidR="00FB0F1B" w:rsidRPr="00FB0F1B">
        <w:rPr>
          <w:lang w:val="es-MX"/>
        </w:rPr>
        <w:t>.</w:t>
      </w:r>
      <w:r w:rsidR="007E64B0">
        <w:rPr>
          <w:lang w:val="es-MX"/>
        </w:rPr>
        <w:t xml:space="preserve"> </w:t>
      </w:r>
      <w:r w:rsidR="00FB0F1B" w:rsidRPr="00FB0F1B">
        <w:rPr>
          <w:lang w:val="es-MX"/>
        </w:rPr>
        <w:t xml:space="preserve">¿Cómo hizo Natán que David reconociera la gravedad de su pecado? </w:t>
      </w:r>
      <w:r w:rsidR="00FB0F1B">
        <w:rPr>
          <w:lang w:val="es-MX"/>
        </w:rPr>
        <w:t>1-</w:t>
      </w:r>
      <w:r w:rsidR="004A33FB">
        <w:rPr>
          <w:lang w:val="es-MX"/>
        </w:rPr>
        <w:t xml:space="preserve">4 </w:t>
      </w:r>
    </w:p>
    <w:p w14:paraId="11F5471E" w14:textId="77777777" w:rsidR="004A33FB" w:rsidRDefault="004A33FB" w:rsidP="004A33FB">
      <w:pPr>
        <w:pStyle w:val="respuesta"/>
      </w:pPr>
      <w:r>
        <w:t>Le relató la historia de cómo un hombre rico tomó la ovejita que era como miembro de la familia de una familia pobre.</w:t>
      </w:r>
      <w:r w:rsidR="009228F2">
        <w:br/>
      </w:r>
    </w:p>
    <w:p w14:paraId="09B613DB" w14:textId="77777777" w:rsidR="004A33FB" w:rsidRDefault="004A33FB" w:rsidP="004A33FB">
      <w:pPr>
        <w:pStyle w:val="Numbering"/>
        <w:rPr>
          <w:lang w:val="es-MX"/>
        </w:rPr>
      </w:pPr>
      <w:r w:rsidRPr="004A33FB">
        <w:rPr>
          <w:lang w:val="es-MX"/>
        </w:rPr>
        <w:t xml:space="preserve">¿Cómo reaccionó David a esta historia? </w:t>
      </w:r>
      <w:r>
        <w:rPr>
          <w:lang w:val="es-MX"/>
        </w:rPr>
        <w:t>5-6</w:t>
      </w:r>
    </w:p>
    <w:p w14:paraId="292476C0" w14:textId="77777777" w:rsidR="004A33FB" w:rsidRDefault="004A33FB" w:rsidP="004A33FB">
      <w:pPr>
        <w:pStyle w:val="respuesta"/>
      </w:pPr>
      <w:r>
        <w:t>Se enojó mucho y dijo que quien lo hizo merece la muerte y tendría que pagar 4 veces el valor de la oveja.</w:t>
      </w:r>
      <w:r w:rsidR="009228F2">
        <w:br/>
      </w:r>
    </w:p>
    <w:p w14:paraId="76EC7472" w14:textId="77777777" w:rsidR="004A33FB" w:rsidRDefault="004A33FB" w:rsidP="004A33FB">
      <w:pPr>
        <w:pStyle w:val="Numbering"/>
        <w:rPr>
          <w:lang w:val="es-MX"/>
        </w:rPr>
      </w:pPr>
      <w:r w:rsidRPr="004A33FB">
        <w:rPr>
          <w:lang w:val="es-MX"/>
        </w:rPr>
        <w:t>¿Por qué cree que David respondi</w:t>
      </w:r>
      <w:r>
        <w:rPr>
          <w:lang w:val="es-MX"/>
        </w:rPr>
        <w:t>ó con tanto enojo?</w:t>
      </w:r>
    </w:p>
    <w:p w14:paraId="683C2B4E" w14:textId="76E080BD" w:rsidR="004A33FB" w:rsidRDefault="004A33FB" w:rsidP="004A33FB">
      <w:pPr>
        <w:pStyle w:val="respuesta"/>
      </w:pPr>
      <w:r>
        <w:t xml:space="preserve">Porque era una injusticia. También David había cuidado a ovejas en su juventud y pudo compadecerse de la familia del hombre pobre. David era </w:t>
      </w:r>
      <w:r w:rsidR="00F04EEB">
        <w:t>un hombre</w:t>
      </w:r>
      <w:r>
        <w:t xml:space="preserve"> con un fuerte sentido de justicia excepto en su propio caso de injusticia.</w:t>
      </w:r>
    </w:p>
    <w:p w14:paraId="67562CC5" w14:textId="77777777" w:rsidR="004A33FB" w:rsidRDefault="004A33FB" w:rsidP="004A33FB">
      <w:pPr>
        <w:pStyle w:val="Numbering"/>
        <w:rPr>
          <w:lang w:val="es-MX"/>
        </w:rPr>
      </w:pPr>
      <w:r w:rsidRPr="004A33FB">
        <w:rPr>
          <w:lang w:val="es-MX"/>
        </w:rPr>
        <w:t>¿Por qué cree que David pudo ver la injusticia del hombre que tom</w:t>
      </w:r>
      <w:r>
        <w:rPr>
          <w:lang w:val="es-MX"/>
        </w:rPr>
        <w:t>ó la oveja pero no su propia injusticia que era mucho mayor?</w:t>
      </w:r>
    </w:p>
    <w:p w14:paraId="70006ECF" w14:textId="2E3E4FC3" w:rsidR="004A33FB" w:rsidRDefault="004A33FB" w:rsidP="004A33FB">
      <w:pPr>
        <w:pStyle w:val="respuesta"/>
      </w:pPr>
      <w:r>
        <w:t xml:space="preserve">Nuestro </w:t>
      </w:r>
      <w:r w:rsidR="00F04EEB">
        <w:t>pecado nos</w:t>
      </w:r>
      <w:r>
        <w:t xml:space="preserve"> ciega. Tenemos nuestros punto</w:t>
      </w:r>
      <w:r w:rsidR="00AB012C">
        <w:t>s</w:t>
      </w:r>
      <w:r>
        <w:t xml:space="preserve"> ciegos.</w:t>
      </w:r>
    </w:p>
    <w:p w14:paraId="5BA7F4F5" w14:textId="77777777" w:rsidR="003C0420" w:rsidRDefault="003C0420" w:rsidP="003C0420">
      <w:pPr>
        <w:pStyle w:val="Numbering"/>
        <w:rPr>
          <w:lang w:val="es-MX"/>
        </w:rPr>
      </w:pPr>
      <w:r w:rsidRPr="003C0420">
        <w:rPr>
          <w:lang w:val="es-MX"/>
        </w:rPr>
        <w:t xml:space="preserve">¿Cómo es David </w:t>
      </w:r>
      <w:r>
        <w:rPr>
          <w:lang w:val="es-MX"/>
        </w:rPr>
        <w:t>como el hipócrita en</w:t>
      </w:r>
      <w:r w:rsidRPr="003C0420">
        <w:rPr>
          <w:lang w:val="es-MX"/>
        </w:rPr>
        <w:t xml:space="preserve"> la enseñanza de Jes</w:t>
      </w:r>
      <w:r>
        <w:rPr>
          <w:lang w:val="es-MX"/>
        </w:rPr>
        <w:t>ús en Mateo 7:1-5?</w:t>
      </w:r>
    </w:p>
    <w:p w14:paraId="556D3B49" w14:textId="77777777" w:rsidR="003C0420" w:rsidRPr="003C0420" w:rsidRDefault="003C0420" w:rsidP="003C0420">
      <w:pPr>
        <w:pStyle w:val="respuesta"/>
      </w:pPr>
      <w:r>
        <w:t>David es como el hipócrita que ve las faltas de otros cuando en su propia vida hay una falta mucha más grande.</w:t>
      </w:r>
    </w:p>
    <w:p w14:paraId="5A884904" w14:textId="77777777" w:rsidR="004A33FB" w:rsidRDefault="004A33FB" w:rsidP="004A33FB">
      <w:pPr>
        <w:pStyle w:val="Numbering"/>
        <w:rPr>
          <w:lang w:val="es-MX"/>
        </w:rPr>
      </w:pPr>
      <w:r w:rsidRPr="004A33FB">
        <w:rPr>
          <w:lang w:val="es-MX"/>
        </w:rPr>
        <w:t>¿Qué cree que pudiera haber pensado David para justificar su adulterio y el asesin</w:t>
      </w:r>
      <w:r w:rsidR="00AB012C">
        <w:rPr>
          <w:lang w:val="es-MX"/>
        </w:rPr>
        <w:t>at</w:t>
      </w:r>
      <w:r w:rsidRPr="004A33FB">
        <w:rPr>
          <w:lang w:val="es-MX"/>
        </w:rPr>
        <w:t>o de Ur</w:t>
      </w:r>
      <w:r>
        <w:rPr>
          <w:lang w:val="es-MX"/>
        </w:rPr>
        <w:t>ías?</w:t>
      </w:r>
    </w:p>
    <w:p w14:paraId="39661511" w14:textId="49262179" w:rsidR="00AB012C" w:rsidRDefault="00AB012C" w:rsidP="00AB012C">
      <w:pPr>
        <w:pStyle w:val="respuesta"/>
      </w:pPr>
      <w:r>
        <w:t xml:space="preserve">Al principio pudiera haber pensado, “yo soy el rey, la máxima autoridad y al cabo nadie va a saber si tengo relaciones con  mi vecina.  Después de que Betsabé salió embarazada pudiera haber pensado, “Urías va a tener relaciones con su esposa y nadie excepto yo y Betsabé sabrán. Luego cuando Urías no  lo hizo llegó a pensar que esto será un gran problema y vale más eliminar a Urías que tener que enfrentar las consecuencias. </w:t>
      </w:r>
      <w:r w:rsidR="00DA5E56">
        <w:br/>
      </w:r>
      <w:r w:rsidR="00ED72CF">
        <w:t>Jer</w:t>
      </w:r>
      <w:r w:rsidR="00DA5E56">
        <w:t>emías</w:t>
      </w:r>
      <w:r w:rsidR="00ED72CF">
        <w:t xml:space="preserve"> 17:9 </w:t>
      </w:r>
    </w:p>
    <w:p w14:paraId="1C42F542" w14:textId="77777777" w:rsidR="00AB012C" w:rsidRDefault="00AB012C" w:rsidP="00AB012C">
      <w:pPr>
        <w:pStyle w:val="Numbering"/>
        <w:rPr>
          <w:lang w:val="es-MX"/>
        </w:rPr>
      </w:pPr>
      <w:r w:rsidRPr="00AB012C">
        <w:rPr>
          <w:lang w:val="es-MX"/>
        </w:rPr>
        <w:t>¿Cuáles eran las palabras tan impactantes de Nat</w:t>
      </w:r>
      <w:r>
        <w:rPr>
          <w:lang w:val="es-MX"/>
        </w:rPr>
        <w:t>án en el versículo 7?</w:t>
      </w:r>
    </w:p>
    <w:p w14:paraId="4FC7B4C6" w14:textId="77777777" w:rsidR="00AB012C" w:rsidRDefault="00AB012C" w:rsidP="00AB012C">
      <w:pPr>
        <w:pStyle w:val="respuesta"/>
      </w:pPr>
      <w:r>
        <w:t>Tú eres el hombre.</w:t>
      </w:r>
    </w:p>
    <w:p w14:paraId="3B6EFAEE" w14:textId="77777777" w:rsidR="00AB012C" w:rsidRDefault="00AB012C" w:rsidP="00AB012C">
      <w:pPr>
        <w:pStyle w:val="Numbering"/>
        <w:rPr>
          <w:lang w:val="es-MX"/>
        </w:rPr>
      </w:pPr>
      <w:r w:rsidRPr="00AB012C">
        <w:rPr>
          <w:lang w:val="es-MX"/>
        </w:rPr>
        <w:t xml:space="preserve">¿Cuál fue el mensaje del Señor, Dios de Israel a David? </w:t>
      </w:r>
      <w:r>
        <w:rPr>
          <w:lang w:val="es-MX"/>
        </w:rPr>
        <w:t>7-8</w:t>
      </w:r>
    </w:p>
    <w:p w14:paraId="2B9D3EA0" w14:textId="73D9C9BD" w:rsidR="00AB012C" w:rsidRDefault="00AB012C" w:rsidP="00AB012C">
      <w:pPr>
        <w:pStyle w:val="respuesta"/>
      </w:pPr>
      <w:r>
        <w:t xml:space="preserve">Que lo había ungido rey de Israel, lo había librado de Saúl, le dio su palacio y sus </w:t>
      </w:r>
      <w:r w:rsidR="00F04EEB">
        <w:t>mujeres, lo</w:t>
      </w:r>
      <w:r>
        <w:t xml:space="preserve"> permitió gobernar a Israel y a Judá, y lo hubiera dado mucho más.</w:t>
      </w:r>
    </w:p>
    <w:p w14:paraId="4A784283" w14:textId="77777777" w:rsidR="00AB012C" w:rsidRDefault="00AB012C" w:rsidP="00AB012C">
      <w:pPr>
        <w:pStyle w:val="Ilust"/>
      </w:pPr>
      <w:r>
        <w:lastRenderedPageBreak/>
        <w:t>Interesante que el Señor le dijo “te habría dado mucho más”. David nunca llegó a disfrutar de lo mucho más por su pecado. Qu</w:t>
      </w:r>
      <w:r w:rsidR="009228F2">
        <w:t>é</w:t>
      </w:r>
      <w:r>
        <w:t xml:space="preserve"> triste sería s</w:t>
      </w:r>
      <w:r w:rsidR="00EE7F73">
        <w:t>i</w:t>
      </w:r>
      <w:r>
        <w:t xml:space="preserve"> llegamos al tribunal de Cristo y el Señor nos dice “te habría dado mucho más pero …..”</w:t>
      </w:r>
    </w:p>
    <w:p w14:paraId="029C72E3" w14:textId="77777777" w:rsidR="00AB012C" w:rsidRDefault="00AB012C" w:rsidP="00AB012C">
      <w:pPr>
        <w:pStyle w:val="Numbering"/>
        <w:rPr>
          <w:lang w:val="es-MX"/>
        </w:rPr>
      </w:pPr>
      <w:r>
        <w:rPr>
          <w:lang w:val="es-MX"/>
        </w:rPr>
        <w:t>¿Cuál fue la acusación del Señor a David? 9</w:t>
      </w:r>
    </w:p>
    <w:p w14:paraId="46F01308" w14:textId="77777777" w:rsidR="00AB012C" w:rsidRDefault="00AB012C" w:rsidP="00AB012C">
      <w:pPr>
        <w:pStyle w:val="respuesta"/>
      </w:pPr>
      <w:r>
        <w:t>Que había despreciado la palabra del Señor haciendo lo que le desagrada. Asesinó a Urías para apoderarte de su esposa.</w:t>
      </w:r>
    </w:p>
    <w:p w14:paraId="0316E5F7" w14:textId="77777777" w:rsidR="00AB012C" w:rsidRDefault="001B170F" w:rsidP="001B170F">
      <w:pPr>
        <w:pStyle w:val="Numbering"/>
        <w:rPr>
          <w:lang w:val="es-MX"/>
        </w:rPr>
      </w:pPr>
      <w:r w:rsidRPr="001B170F">
        <w:rPr>
          <w:lang w:val="es-MX"/>
        </w:rPr>
        <w:t>¿Cuáles iban a ser las consecuencias de su pecado en los vers</w:t>
      </w:r>
      <w:r>
        <w:rPr>
          <w:lang w:val="es-MX"/>
        </w:rPr>
        <w:t>ículos 10-12?</w:t>
      </w:r>
    </w:p>
    <w:p w14:paraId="2080E6DC" w14:textId="77777777" w:rsidR="001B170F" w:rsidRDefault="001B170F" w:rsidP="001B170F">
      <w:pPr>
        <w:pStyle w:val="respuesta"/>
      </w:pPr>
      <w:r>
        <w:t>Como la espada de los amonitas por la culpa de David habían asesinado a Urías, la espada jamás se apartaría de su familia y tal como él había tomado la mujer de otro su</w:t>
      </w:r>
      <w:r w:rsidR="0088025C">
        <w:t>s</w:t>
      </w:r>
      <w:r>
        <w:t xml:space="preserve"> mujeres serían tomado por otro, no </w:t>
      </w:r>
      <w:r w:rsidR="00EE7F73">
        <w:t xml:space="preserve">a </w:t>
      </w:r>
      <w:r>
        <w:t>escondidas como él hizo sino a plena luz, a la vista de todo Israel.</w:t>
      </w:r>
    </w:p>
    <w:p w14:paraId="0C254D42" w14:textId="77777777" w:rsidR="003C0420" w:rsidRDefault="003C0420" w:rsidP="001B170F">
      <w:pPr>
        <w:pStyle w:val="Numbering"/>
        <w:rPr>
          <w:lang w:val="es-MX"/>
        </w:rPr>
      </w:pPr>
      <w:r>
        <w:rPr>
          <w:lang w:val="es-MX"/>
        </w:rPr>
        <w:t>¿Qué cree que David hubiera hecho diferente esa tarde en la azotea de su casa cuando vio a Betsabé si habría sabido las consecuencias?</w:t>
      </w:r>
    </w:p>
    <w:p w14:paraId="0E11A476" w14:textId="77777777" w:rsidR="003C0420" w:rsidRDefault="003C0420" w:rsidP="003C0420">
      <w:pPr>
        <w:pStyle w:val="respuesta"/>
      </w:pPr>
      <w:r>
        <w:t>Nunca habría tenido relaciones con ella.</w:t>
      </w:r>
    </w:p>
    <w:p w14:paraId="55DF0148" w14:textId="77777777" w:rsidR="003C0420" w:rsidRPr="003C0420" w:rsidRDefault="003C0420" w:rsidP="003C0420">
      <w:pPr>
        <w:pStyle w:val="Numbering"/>
        <w:rPr>
          <w:lang w:val="es-MX"/>
        </w:rPr>
      </w:pPr>
      <w:r w:rsidRPr="003C0420">
        <w:rPr>
          <w:lang w:val="es-MX"/>
        </w:rPr>
        <w:t>Cuando nosotros somos tentados, ¿qué cree que debemos consider</w:t>
      </w:r>
      <w:r w:rsidR="008F1C39">
        <w:rPr>
          <w:lang w:val="es-MX"/>
        </w:rPr>
        <w:t>a</w:t>
      </w:r>
      <w:r w:rsidRPr="003C0420">
        <w:rPr>
          <w:lang w:val="es-MX"/>
        </w:rPr>
        <w:t>r antes de pecar?</w:t>
      </w:r>
    </w:p>
    <w:p w14:paraId="67410CC2" w14:textId="77777777" w:rsidR="003C0420" w:rsidRDefault="003C0420" w:rsidP="003C0420">
      <w:pPr>
        <w:pStyle w:val="respuesta"/>
      </w:pPr>
      <w:r>
        <w:t>Cuáles podrían ser las consecuencias.</w:t>
      </w:r>
    </w:p>
    <w:p w14:paraId="45935401" w14:textId="77777777" w:rsidR="008F1C39" w:rsidRPr="008F1C39" w:rsidRDefault="008F1C39" w:rsidP="008F1C39">
      <w:pPr>
        <w:pStyle w:val="Numbering"/>
        <w:rPr>
          <w:lang w:val="es-MX"/>
        </w:rPr>
      </w:pPr>
      <w:r w:rsidRPr="008F1C39">
        <w:rPr>
          <w:lang w:val="es-MX"/>
        </w:rPr>
        <w:t>¿Cuáles son algunas de las consecuencias para nosotros cuando pecamos?</w:t>
      </w:r>
    </w:p>
    <w:p w14:paraId="400A88EC" w14:textId="77777777" w:rsidR="008F1C39" w:rsidRDefault="008F1C39" w:rsidP="008F1C39">
      <w:pPr>
        <w:pStyle w:val="check"/>
      </w:pPr>
      <w:r>
        <w:t xml:space="preserve">Salmo 51:12 </w:t>
      </w:r>
    </w:p>
    <w:p w14:paraId="6F33A86A" w14:textId="77777777" w:rsidR="008F1C39" w:rsidRDefault="008F1C39" w:rsidP="008F1C39">
      <w:pPr>
        <w:pStyle w:val="respuesta"/>
      </w:pPr>
      <w:r>
        <w:t xml:space="preserve">Perdimos </w:t>
      </w:r>
      <w:r w:rsidR="003B4122">
        <w:t xml:space="preserve">la alegría de nuestra </w:t>
      </w:r>
      <w:r>
        <w:t>salvación.</w:t>
      </w:r>
    </w:p>
    <w:p w14:paraId="2BD0CCD1" w14:textId="77777777" w:rsidR="008F1C39" w:rsidRDefault="008F1C39" w:rsidP="008F1C39">
      <w:pPr>
        <w:pStyle w:val="check"/>
      </w:pPr>
      <w:r>
        <w:t>Romanos 2:23-24</w:t>
      </w:r>
    </w:p>
    <w:p w14:paraId="044E2D65" w14:textId="77777777" w:rsidR="008F1C39" w:rsidRPr="008F1C39" w:rsidRDefault="008F1C39" w:rsidP="008F1C39">
      <w:pPr>
        <w:pStyle w:val="respuesta"/>
      </w:pPr>
      <w:r>
        <w:t>Damos mal testimonio y se blasfema el nombre de Dios por nuestra culpa.</w:t>
      </w:r>
    </w:p>
    <w:p w14:paraId="46302966" w14:textId="77777777" w:rsidR="003C0420" w:rsidRPr="008F1C39" w:rsidRDefault="003C0420" w:rsidP="008F1C39">
      <w:pPr>
        <w:pStyle w:val="check"/>
      </w:pPr>
      <w:r w:rsidRPr="008F1C39">
        <w:t>Santiago 1:13-15</w:t>
      </w:r>
    </w:p>
    <w:p w14:paraId="40B10040" w14:textId="77777777" w:rsidR="008F1C39" w:rsidRDefault="003C0420" w:rsidP="003C0420">
      <w:pPr>
        <w:pStyle w:val="respuesta"/>
      </w:pPr>
      <w:r>
        <w:t xml:space="preserve">Muerte. </w:t>
      </w:r>
    </w:p>
    <w:p w14:paraId="61637B0E" w14:textId="77777777" w:rsidR="003C0420" w:rsidRDefault="008F1C39" w:rsidP="008F1C39">
      <w:pPr>
        <w:pStyle w:val="check"/>
      </w:pPr>
      <w:r>
        <w:t>1 Juan 1:5-7</w:t>
      </w:r>
    </w:p>
    <w:p w14:paraId="40749FD4" w14:textId="77777777" w:rsidR="008F1C39" w:rsidRPr="008F1C39" w:rsidRDefault="008F1C39" w:rsidP="008F1C39">
      <w:pPr>
        <w:pStyle w:val="respuesta"/>
      </w:pPr>
      <w:r>
        <w:t>Nos separa de la comunión con nuestro Dios.</w:t>
      </w:r>
    </w:p>
    <w:p w14:paraId="55245664" w14:textId="521F66B0" w:rsidR="001B170F" w:rsidRDefault="001B170F" w:rsidP="001B170F">
      <w:pPr>
        <w:pStyle w:val="Numbering"/>
        <w:rPr>
          <w:lang w:val="es-MX"/>
        </w:rPr>
      </w:pPr>
      <w:r>
        <w:rPr>
          <w:lang w:val="es-MX"/>
        </w:rPr>
        <w:t>¿</w:t>
      </w:r>
      <w:r w:rsidR="00F04EEB">
        <w:rPr>
          <w:lang w:val="es-MX"/>
        </w:rPr>
        <w:t>Cómo respondió</w:t>
      </w:r>
      <w:r>
        <w:rPr>
          <w:lang w:val="es-MX"/>
        </w:rPr>
        <w:t xml:space="preserve"> David al mensaje del Señor que le trajo Natán?</w:t>
      </w:r>
      <w:r w:rsidR="003B4122">
        <w:rPr>
          <w:lang w:val="es-MX"/>
        </w:rPr>
        <w:t xml:space="preserve"> 2 Samuel 12:</w:t>
      </w:r>
      <w:r>
        <w:rPr>
          <w:lang w:val="es-MX"/>
        </w:rPr>
        <w:t>13</w:t>
      </w:r>
    </w:p>
    <w:p w14:paraId="6E131404" w14:textId="77777777" w:rsidR="001B170F" w:rsidRDefault="001B170F" w:rsidP="001B170F">
      <w:pPr>
        <w:pStyle w:val="respuesta"/>
      </w:pPr>
      <w:r>
        <w:t>He pecado contra el Señor, David reconoció su pecado.</w:t>
      </w:r>
    </w:p>
    <w:p w14:paraId="6CF3C78D" w14:textId="77777777" w:rsidR="001B170F" w:rsidRDefault="001B170F" w:rsidP="001B170F">
      <w:pPr>
        <w:pStyle w:val="Numbering"/>
        <w:rPr>
          <w:lang w:val="es-MX"/>
        </w:rPr>
      </w:pPr>
      <w:r w:rsidRPr="001B170F">
        <w:rPr>
          <w:lang w:val="es-MX"/>
        </w:rPr>
        <w:t>Aunque David mereció la muerte seg</w:t>
      </w:r>
      <w:r>
        <w:rPr>
          <w:lang w:val="es-MX"/>
        </w:rPr>
        <w:t>ún la ley de Moisés por adulterio y también por ser asesino, ¿qué mensaje le dio Natán en el versículo 13?</w:t>
      </w:r>
    </w:p>
    <w:p w14:paraId="5F3B4DDA" w14:textId="77777777" w:rsidR="001B170F" w:rsidRDefault="001B170F" w:rsidP="001B170F">
      <w:pPr>
        <w:pStyle w:val="respuesta"/>
      </w:pPr>
      <w:r>
        <w:t>Que el Señor le había perdonado.</w:t>
      </w:r>
    </w:p>
    <w:p w14:paraId="0126981D" w14:textId="77777777" w:rsidR="001B170F" w:rsidRDefault="001B170F" w:rsidP="001B170F">
      <w:pPr>
        <w:pStyle w:val="Numbering"/>
        <w:rPr>
          <w:lang w:val="es-MX"/>
        </w:rPr>
      </w:pPr>
      <w:r w:rsidRPr="001B170F">
        <w:rPr>
          <w:lang w:val="es-MX"/>
        </w:rPr>
        <w:t>¿Cuál fue el castigo para David en el ve</w:t>
      </w:r>
      <w:r>
        <w:rPr>
          <w:lang w:val="es-MX"/>
        </w:rPr>
        <w:t>r</w:t>
      </w:r>
      <w:r w:rsidRPr="001B170F">
        <w:rPr>
          <w:lang w:val="es-MX"/>
        </w:rPr>
        <w:t>s</w:t>
      </w:r>
      <w:r>
        <w:rPr>
          <w:lang w:val="es-MX"/>
        </w:rPr>
        <w:t>ículo 14?</w:t>
      </w:r>
    </w:p>
    <w:p w14:paraId="40A643F0" w14:textId="77777777" w:rsidR="001B170F" w:rsidRDefault="001B170F" w:rsidP="001B170F">
      <w:pPr>
        <w:pStyle w:val="respuesta"/>
      </w:pPr>
      <w:r>
        <w:t>Que el hijo que había nacido a Betsabé moriría porque con sus acciones había ofendido al Señor.</w:t>
      </w:r>
    </w:p>
    <w:p w14:paraId="458918E4" w14:textId="77777777" w:rsidR="001B170F" w:rsidRDefault="001B170F" w:rsidP="001B170F">
      <w:pPr>
        <w:pStyle w:val="Numbering"/>
        <w:rPr>
          <w:lang w:val="es-MX"/>
        </w:rPr>
      </w:pPr>
      <w:r w:rsidRPr="001B170F">
        <w:rPr>
          <w:lang w:val="es-MX"/>
        </w:rPr>
        <w:t xml:space="preserve">¿Qué hizo David mientras su hijo estaba gravemente enfermo? </w:t>
      </w:r>
      <w:r>
        <w:rPr>
          <w:lang w:val="es-MX"/>
        </w:rPr>
        <w:t>16</w:t>
      </w:r>
      <w:r w:rsidR="005533F5">
        <w:rPr>
          <w:lang w:val="es-MX"/>
        </w:rPr>
        <w:t>-17</w:t>
      </w:r>
    </w:p>
    <w:p w14:paraId="378CCBCE" w14:textId="77777777" w:rsidR="005533F5" w:rsidRDefault="005533F5" w:rsidP="005533F5">
      <w:pPr>
        <w:pStyle w:val="respuesta"/>
      </w:pPr>
      <w:r>
        <w:t>Se puso a rogar a Dios por él; ayunaba y pasaba las noches tirado en el suelo, se negaba levantarse ni comía con ellos.</w:t>
      </w:r>
    </w:p>
    <w:p w14:paraId="2F7363AC" w14:textId="77777777" w:rsidR="005533F5" w:rsidRDefault="005533F5" w:rsidP="005533F5">
      <w:pPr>
        <w:pStyle w:val="Numbering"/>
        <w:rPr>
          <w:lang w:val="es-MX"/>
        </w:rPr>
      </w:pPr>
      <w:r w:rsidRPr="005533F5">
        <w:rPr>
          <w:lang w:val="es-MX"/>
        </w:rPr>
        <w:lastRenderedPageBreak/>
        <w:t xml:space="preserve">¿Qué hizo David después de que se dio cuenta de la muerte de su hijo? </w:t>
      </w:r>
      <w:r>
        <w:rPr>
          <w:lang w:val="es-MX"/>
        </w:rPr>
        <w:t>20-21</w:t>
      </w:r>
    </w:p>
    <w:p w14:paraId="78C37C0C" w14:textId="77777777" w:rsidR="005533F5" w:rsidRDefault="005533F5" w:rsidP="005533F5">
      <w:pPr>
        <w:pStyle w:val="respuesta"/>
      </w:pPr>
      <w:r>
        <w:t>Se levantó, se bañó, y se perfumó; luego se vistió y fue a</w:t>
      </w:r>
      <w:r w:rsidR="003B4122">
        <w:t xml:space="preserve"> la casa del Señor para adorar a Dios primero, l</w:t>
      </w:r>
      <w:r>
        <w:t>uego regresó y pidió alimentos y comió.</w:t>
      </w:r>
    </w:p>
    <w:p w14:paraId="7E7ACBE5" w14:textId="77777777" w:rsidR="005533F5" w:rsidRDefault="005533F5" w:rsidP="005533F5">
      <w:pPr>
        <w:pStyle w:val="Numbering"/>
        <w:rPr>
          <w:lang w:val="es-MX"/>
        </w:rPr>
      </w:pPr>
      <w:r w:rsidRPr="005533F5">
        <w:rPr>
          <w:lang w:val="es-MX"/>
        </w:rPr>
        <w:t xml:space="preserve">Sus siervos no podrían comprender sus acciones. </w:t>
      </w:r>
      <w:r>
        <w:rPr>
          <w:lang w:val="es-MX"/>
        </w:rPr>
        <w:t>¿Qué les dijo David del porque no seguía ayunando y orando? 22-23</w:t>
      </w:r>
    </w:p>
    <w:p w14:paraId="47ED13FD" w14:textId="77777777" w:rsidR="005533F5" w:rsidRDefault="005533F5" w:rsidP="005533F5">
      <w:pPr>
        <w:pStyle w:val="respuesta"/>
      </w:pPr>
      <w:r>
        <w:t>Que mientras vivía el niño tuvo la esperanza que quizás el Señor lo tuviera compasión y permitir que el niño viviera. Ya que había muerto no podría devolverle la vida pero algún día iría donde él está.</w:t>
      </w:r>
    </w:p>
    <w:p w14:paraId="6D24BE3A" w14:textId="77777777" w:rsidR="009228F2" w:rsidRPr="009228F2" w:rsidRDefault="009228F2" w:rsidP="009228F2">
      <w:pPr>
        <w:pStyle w:val="Numbering"/>
        <w:rPr>
          <w:lang w:val="es-MX"/>
        </w:rPr>
      </w:pPr>
      <w:r w:rsidRPr="009228F2">
        <w:rPr>
          <w:lang w:val="es-MX"/>
        </w:rPr>
        <w:t>¿Qué podemos aprender del ejemplo de D</w:t>
      </w:r>
      <w:r w:rsidR="00E456F1">
        <w:rPr>
          <w:lang w:val="es-MX"/>
        </w:rPr>
        <w:t>avid cuand</w:t>
      </w:r>
      <w:r w:rsidRPr="009228F2">
        <w:rPr>
          <w:lang w:val="es-MX"/>
        </w:rPr>
        <w:t>o un ser querido fallece?</w:t>
      </w:r>
    </w:p>
    <w:p w14:paraId="35A2B7CC" w14:textId="77777777" w:rsidR="009228F2" w:rsidRPr="009228F2" w:rsidRDefault="009228F2" w:rsidP="009228F2">
      <w:pPr>
        <w:pStyle w:val="respuesta"/>
      </w:pPr>
      <w:r>
        <w:t>No seguir entristecidos como los que no tienen esperanza. Si fueron creyente</w:t>
      </w:r>
      <w:r w:rsidR="00E456F1">
        <w:t>s</w:t>
      </w:r>
      <w:r>
        <w:t xml:space="preserve"> estaremos con ellos otra vez. Si no, sabemos que Dios es justo y nos consolará. </w:t>
      </w:r>
      <w:r w:rsidR="00E456F1">
        <w:t>1 Tesalonicenses 4:13</w:t>
      </w:r>
      <w:r w:rsidR="007E64B0">
        <w:t>,</w:t>
      </w:r>
      <w:r w:rsidR="007E64B0">
        <w:br/>
      </w:r>
      <w:r>
        <w:t>2 Corintios 1:3-5</w:t>
      </w:r>
    </w:p>
    <w:p w14:paraId="3E71E959" w14:textId="77777777" w:rsidR="005533F5" w:rsidRDefault="005533F5" w:rsidP="005533F5">
      <w:pPr>
        <w:pStyle w:val="Numbering"/>
        <w:rPr>
          <w:lang w:val="es-MX"/>
        </w:rPr>
      </w:pPr>
      <w:r w:rsidRPr="005533F5">
        <w:rPr>
          <w:lang w:val="es-MX"/>
        </w:rPr>
        <w:t>¿Qué hizo David en los vers</w:t>
      </w:r>
      <w:r>
        <w:rPr>
          <w:lang w:val="es-MX"/>
        </w:rPr>
        <w:t>ículos 24-25?</w:t>
      </w:r>
    </w:p>
    <w:p w14:paraId="3311C5D0" w14:textId="77777777" w:rsidR="005533F5" w:rsidRDefault="005533F5" w:rsidP="005533F5">
      <w:pPr>
        <w:pStyle w:val="respuesta"/>
      </w:pPr>
      <w:r>
        <w:t>Fue a consolar a su esposa y se unió a ella. Betsabé le dio un hijo al que David llamó Salomón.</w:t>
      </w:r>
    </w:p>
    <w:p w14:paraId="4BDE852B" w14:textId="77777777" w:rsidR="005533F5" w:rsidRDefault="005533F5" w:rsidP="005533F5">
      <w:pPr>
        <w:pStyle w:val="Numbering"/>
        <w:rPr>
          <w:lang w:val="es-MX"/>
        </w:rPr>
      </w:pPr>
      <w:r w:rsidRPr="005533F5">
        <w:rPr>
          <w:lang w:val="es-MX"/>
        </w:rPr>
        <w:t>¿Qué mandó el Señor a decir del beb</w:t>
      </w:r>
      <w:r>
        <w:rPr>
          <w:lang w:val="es-MX"/>
        </w:rPr>
        <w:t>é por el profeta Natán? Nota el sign</w:t>
      </w:r>
      <w:r w:rsidR="003C0420">
        <w:rPr>
          <w:lang w:val="es-MX"/>
        </w:rPr>
        <w:t>i</w:t>
      </w:r>
      <w:r>
        <w:rPr>
          <w:lang w:val="es-MX"/>
        </w:rPr>
        <w:t>ficado del nombre Jedidías al pie de la página.</w:t>
      </w:r>
    </w:p>
    <w:p w14:paraId="32A79CD6" w14:textId="1061F19C" w:rsidR="005533F5" w:rsidRDefault="005533F5" w:rsidP="005533F5">
      <w:pPr>
        <w:pStyle w:val="respuesta"/>
      </w:pPr>
      <w:r>
        <w:t xml:space="preserve">El Señor amó al niño y mandó a decir que le pusieran por nombre Jedidías que </w:t>
      </w:r>
      <w:r w:rsidR="00F04EEB">
        <w:t>significa, “</w:t>
      </w:r>
      <w:r w:rsidR="009228F2">
        <w:t>amado por el Señor.”</w:t>
      </w:r>
    </w:p>
    <w:p w14:paraId="63388BE4" w14:textId="77777777" w:rsidR="00055E08" w:rsidRDefault="00055E08" w:rsidP="009228F2">
      <w:pPr>
        <w:pStyle w:val="Numbering"/>
        <w:rPr>
          <w:lang w:val="es-MX"/>
        </w:rPr>
      </w:pPr>
      <w:r w:rsidRPr="00055E08">
        <w:rPr>
          <w:lang w:val="es-MX"/>
        </w:rPr>
        <w:t>Lea Hebreos 12:4-11.</w:t>
      </w:r>
      <w:r>
        <w:rPr>
          <w:lang w:val="es-MX"/>
        </w:rPr>
        <w:t xml:space="preserve"> Según los versículos 5-6, ¿por qué no debemos tomar a la ligera ni desanimarnos cuando el Señor nos reprende y nos disciplina?</w:t>
      </w:r>
    </w:p>
    <w:p w14:paraId="0B5B94FB" w14:textId="4201B996" w:rsidR="00055E08" w:rsidRDefault="00055E08" w:rsidP="00055E08">
      <w:pPr>
        <w:pStyle w:val="respuesta"/>
      </w:pPr>
      <w:r>
        <w:t xml:space="preserve">Porque el Señor disciplina a los que ama y azota a todo el que recibe como hijo. Prov. 13:24 </w:t>
      </w:r>
    </w:p>
    <w:p w14:paraId="536F0AEB" w14:textId="53FADFFF" w:rsidR="00055E08" w:rsidRDefault="00055E08" w:rsidP="00055E08">
      <w:pPr>
        <w:pStyle w:val="Numbering"/>
        <w:rPr>
          <w:lang w:val="es-MX"/>
        </w:rPr>
      </w:pPr>
      <w:r w:rsidRPr="00055E08">
        <w:rPr>
          <w:lang w:val="es-MX"/>
        </w:rPr>
        <w:t xml:space="preserve">¿Por qué es la </w:t>
      </w:r>
      <w:r w:rsidR="00F04EEB" w:rsidRPr="00055E08">
        <w:rPr>
          <w:lang w:val="es-MX"/>
        </w:rPr>
        <w:t xml:space="preserve">disciplina </w:t>
      </w:r>
      <w:r w:rsidR="00F04EEB">
        <w:rPr>
          <w:lang w:val="es-MX"/>
        </w:rPr>
        <w:t>necesaria</w:t>
      </w:r>
      <w:r>
        <w:rPr>
          <w:lang w:val="es-MX"/>
        </w:rPr>
        <w:t xml:space="preserve"> para los hijos de Dios? 7-8</w:t>
      </w:r>
    </w:p>
    <w:p w14:paraId="6602B9E0" w14:textId="77777777" w:rsidR="00055E08" w:rsidRDefault="00055E08" w:rsidP="00055E08">
      <w:pPr>
        <w:pStyle w:val="respuesta"/>
      </w:pPr>
      <w:r>
        <w:t>Porque es prueba de que Dios es nuestro Padre</w:t>
      </w:r>
      <w:r w:rsidR="005B55BA">
        <w:t>.</w:t>
      </w:r>
    </w:p>
    <w:p w14:paraId="11A1C4C8" w14:textId="77777777" w:rsidR="005B55BA" w:rsidRDefault="0006011D" w:rsidP="005B55BA">
      <w:pPr>
        <w:pStyle w:val="Numbering"/>
        <w:rPr>
          <w:lang w:val="es-MX"/>
        </w:rPr>
      </w:pPr>
      <w:r>
        <w:rPr>
          <w:lang w:val="es-MX"/>
        </w:rPr>
        <w:t>¿</w:t>
      </w:r>
      <w:r w:rsidRPr="005B55BA">
        <w:rPr>
          <w:lang w:val="es-MX"/>
        </w:rPr>
        <w:t>Por qué debemos someternos al Padre de los esp</w:t>
      </w:r>
      <w:r>
        <w:rPr>
          <w:lang w:val="es-MX"/>
        </w:rPr>
        <w:t xml:space="preserve">íritus? </w:t>
      </w:r>
      <w:r w:rsidR="005B55BA">
        <w:rPr>
          <w:lang w:val="es-MX"/>
        </w:rPr>
        <w:t>9</w:t>
      </w:r>
    </w:p>
    <w:p w14:paraId="0606F08C" w14:textId="77777777" w:rsidR="005B55BA" w:rsidRDefault="005B55BA" w:rsidP="005B55BA">
      <w:pPr>
        <w:pStyle w:val="respuesta"/>
      </w:pPr>
      <w:r>
        <w:t>Nuestros padres nos disciplinaban y los respetábamos, cuanto más a nuestro Padre celestial.</w:t>
      </w:r>
    </w:p>
    <w:p w14:paraId="5346CDB3" w14:textId="1A31CF47" w:rsidR="005B55BA" w:rsidRDefault="005B55BA" w:rsidP="005B55BA">
      <w:pPr>
        <w:pStyle w:val="Numbering"/>
        <w:rPr>
          <w:lang w:val="es-MX"/>
        </w:rPr>
      </w:pPr>
      <w:r w:rsidRPr="005B55BA">
        <w:rPr>
          <w:lang w:val="es-MX"/>
        </w:rPr>
        <w:t xml:space="preserve">¿Con qué </w:t>
      </w:r>
      <w:r w:rsidR="00F04EEB" w:rsidRPr="005B55BA">
        <w:rPr>
          <w:lang w:val="es-MX"/>
        </w:rPr>
        <w:t>fin nos</w:t>
      </w:r>
      <w:r w:rsidRPr="005B55BA">
        <w:rPr>
          <w:lang w:val="es-MX"/>
        </w:rPr>
        <w:t xml:space="preserve"> disciplina Dios? </w:t>
      </w:r>
      <w:r>
        <w:rPr>
          <w:lang w:val="es-MX"/>
        </w:rPr>
        <w:t>10-11</w:t>
      </w:r>
    </w:p>
    <w:p w14:paraId="5E4E379F" w14:textId="5461FE8B" w:rsidR="005B55BA" w:rsidRDefault="005B55BA" w:rsidP="005B55BA">
      <w:pPr>
        <w:pStyle w:val="respuesta"/>
      </w:pPr>
      <w:r>
        <w:t>Con el fin de que participemos de su santidad. Aunque en el momento de recibirla, no parece agradable sin embargo, después produce una cosecha de justicia y paz para quienes han sido entrenados por ella.</w:t>
      </w:r>
    </w:p>
    <w:p w14:paraId="79B8C8AB" w14:textId="77777777" w:rsidR="00E456F1" w:rsidRDefault="00E456F1" w:rsidP="00E456F1">
      <w:pPr>
        <w:pStyle w:val="Numbering"/>
        <w:rPr>
          <w:lang w:val="es-MX"/>
        </w:rPr>
      </w:pPr>
      <w:r w:rsidRPr="00E456F1">
        <w:rPr>
          <w:lang w:val="es-MX"/>
        </w:rPr>
        <w:t>¿Cuál fue la actitud de David en cuan</w:t>
      </w:r>
      <w:r w:rsidR="0088025C">
        <w:rPr>
          <w:lang w:val="es-MX"/>
        </w:rPr>
        <w:t>t</w:t>
      </w:r>
      <w:r w:rsidRPr="00E456F1">
        <w:rPr>
          <w:lang w:val="es-MX"/>
        </w:rPr>
        <w:t xml:space="preserve">o al juicio de Dios y disciplina en su vida? </w:t>
      </w:r>
      <w:r>
        <w:rPr>
          <w:lang w:val="es-MX"/>
        </w:rPr>
        <w:t>Salmo 51:4</w:t>
      </w:r>
    </w:p>
    <w:p w14:paraId="40F73644" w14:textId="77777777" w:rsidR="00E456F1" w:rsidRDefault="00E456F1" w:rsidP="00E456F1">
      <w:pPr>
        <w:pStyle w:val="respuesta"/>
      </w:pPr>
      <w:r>
        <w:t>Que la sentencia del Señor era justo y su juicio irreprochable.</w:t>
      </w:r>
    </w:p>
    <w:p w14:paraId="66E9A924" w14:textId="77777777" w:rsidR="00E456F1" w:rsidRDefault="00E456F1" w:rsidP="00E456F1">
      <w:pPr>
        <w:pStyle w:val="Numbering"/>
        <w:rPr>
          <w:lang w:val="es-MX"/>
        </w:rPr>
      </w:pPr>
      <w:r w:rsidRPr="00E456F1">
        <w:rPr>
          <w:lang w:val="es-MX"/>
        </w:rPr>
        <w:t>¿Cuál es el propósito de Cristo al re</w:t>
      </w:r>
      <w:r>
        <w:rPr>
          <w:lang w:val="es-MX"/>
        </w:rPr>
        <w:t>prendernos y disciplinarnos y por qué lo hace? Apocalipsis 3:19</w:t>
      </w:r>
    </w:p>
    <w:p w14:paraId="2D0AAD23" w14:textId="77777777" w:rsidR="00E456F1" w:rsidRPr="00E456F1" w:rsidRDefault="00E456F1" w:rsidP="00E456F1">
      <w:pPr>
        <w:pStyle w:val="respuesta"/>
      </w:pPr>
      <w:r>
        <w:t>Su propósito es que seamos fervorosos y que arrepintamos. Lo hace porque nos ama.</w:t>
      </w:r>
    </w:p>
    <w:p w14:paraId="1E6D57A3" w14:textId="77777777" w:rsidR="007A7ECD" w:rsidRDefault="007A7ECD" w:rsidP="006C6AD8">
      <w:pPr>
        <w:rPr>
          <w:rFonts w:ascii="Arial Black" w:hAnsi="Arial Black"/>
        </w:rPr>
      </w:pPr>
    </w:p>
    <w:p w14:paraId="0DA0D024" w14:textId="50210944" w:rsidR="00055E08" w:rsidRPr="006C6AD8" w:rsidRDefault="003C0420" w:rsidP="006C6AD8">
      <w:pPr>
        <w:rPr>
          <w:rFonts w:ascii="Arial Black" w:hAnsi="Arial Black"/>
        </w:rPr>
      </w:pPr>
      <w:r w:rsidRPr="006C6AD8">
        <w:rPr>
          <w:rFonts w:ascii="Arial Black" w:hAnsi="Arial Black"/>
        </w:rPr>
        <w:lastRenderedPageBreak/>
        <w:t>Algunas enseñanzas de esta lecci</w:t>
      </w:r>
      <w:r w:rsidR="000B124A" w:rsidRPr="006C6AD8">
        <w:rPr>
          <w:rFonts w:ascii="Arial Black" w:hAnsi="Arial Black"/>
        </w:rPr>
        <w:t>ón que debemos poner en práctica.</w:t>
      </w:r>
    </w:p>
    <w:p w14:paraId="6D5D9FEF" w14:textId="77777777" w:rsidR="003C0420" w:rsidRDefault="003C0420" w:rsidP="008F1C39">
      <w:pPr>
        <w:pStyle w:val="A"/>
      </w:pPr>
      <w:r>
        <w:t>Tenemos puntos ciegos en que podemos ver el pecado de otros pero pasamos por alto los nuestros.</w:t>
      </w:r>
      <w:r w:rsidR="008F1C39">
        <w:t xml:space="preserve">  Mateo 7:1-5</w:t>
      </w:r>
    </w:p>
    <w:p w14:paraId="3BCD9021" w14:textId="77777777" w:rsidR="008F1C39" w:rsidRDefault="008F1C39" w:rsidP="008F1C39">
      <w:pPr>
        <w:pStyle w:val="A"/>
      </w:pPr>
      <w:r>
        <w:t>Para tratar de callar la conciencia inventamos pretextos o culpamos a otros por nuestros errores.</w:t>
      </w:r>
    </w:p>
    <w:p w14:paraId="581F2903" w14:textId="77777777" w:rsidR="008F1C39" w:rsidRDefault="008F1C39" w:rsidP="008F1C39">
      <w:pPr>
        <w:pStyle w:val="A"/>
      </w:pPr>
      <w:r>
        <w:t>Es muy importante reconocer nuestro pecado y arrepentirnos como hizo David.</w:t>
      </w:r>
    </w:p>
    <w:p w14:paraId="3E754EED" w14:textId="77777777" w:rsidR="008F1C39" w:rsidRDefault="008F1C39" w:rsidP="008F1C39">
      <w:pPr>
        <w:pStyle w:val="A"/>
      </w:pPr>
      <w:r>
        <w:t>Cuando somos tentados debemos considerar las posibles consecuencias antes de actuar.</w:t>
      </w:r>
    </w:p>
    <w:p w14:paraId="3561B716" w14:textId="77777777" w:rsidR="008F1C39" w:rsidRDefault="008F1C39" w:rsidP="008F1C39">
      <w:pPr>
        <w:pStyle w:val="A"/>
      </w:pPr>
      <w:r>
        <w:t xml:space="preserve">Dios nos disciplina porque nos ama y </w:t>
      </w:r>
      <w:r w:rsidR="000B124A">
        <w:t>quiere que participemos de su santidad – que seamos transformados a la imagen de su Hijo Jesucristo.</w:t>
      </w:r>
    </w:p>
    <w:p w14:paraId="00B98A6F" w14:textId="77777777" w:rsidR="000B124A" w:rsidRDefault="000B124A" w:rsidP="008F1C39">
      <w:pPr>
        <w:pStyle w:val="A"/>
      </w:pPr>
      <w:r>
        <w:t xml:space="preserve">Como hijos de Dios no debemos entristecernos como el mundo cuando somos separados de nuestros seres queridos por la muerte. Nosotros tenemos una esperanza que nos consuela. </w:t>
      </w:r>
    </w:p>
    <w:p w14:paraId="690063B8" w14:textId="77777777" w:rsidR="000B124A" w:rsidRDefault="000B124A" w:rsidP="000B124A">
      <w:pPr>
        <w:pStyle w:val="Numbering"/>
        <w:rPr>
          <w:lang w:val="es-MX"/>
        </w:rPr>
      </w:pPr>
      <w:r w:rsidRPr="000B124A">
        <w:rPr>
          <w:lang w:val="es-MX"/>
        </w:rPr>
        <w:t>¿Hay algo nuevo que aprendió en esta lecci</w:t>
      </w:r>
      <w:r>
        <w:rPr>
          <w:lang w:val="es-MX"/>
        </w:rPr>
        <w:t>ón?</w:t>
      </w:r>
    </w:p>
    <w:p w14:paraId="4EFE67CE" w14:textId="77777777" w:rsidR="002D7740" w:rsidRDefault="002D7740" w:rsidP="002D7740">
      <w:pPr>
        <w:pStyle w:val="respuesta"/>
      </w:pPr>
    </w:p>
    <w:p w14:paraId="10E1269A" w14:textId="77777777" w:rsidR="002D7740" w:rsidRDefault="002D7740" w:rsidP="002D7740">
      <w:pPr>
        <w:rPr>
          <w:lang w:eastAsia="es-MX"/>
        </w:rPr>
      </w:pPr>
    </w:p>
    <w:p w14:paraId="2892907A" w14:textId="35FD8CDA" w:rsidR="002D7740" w:rsidRPr="002D7740" w:rsidRDefault="002D7740" w:rsidP="002D7740">
      <w:pPr>
        <w:autoSpaceDE w:val="0"/>
        <w:autoSpaceDN w:val="0"/>
        <w:adjustRightInd w:val="0"/>
        <w:spacing w:before="60" w:after="60"/>
        <w:rPr>
          <w:b/>
          <w:i/>
        </w:rPr>
      </w:pPr>
      <w:r>
        <w:t xml:space="preserve">Texto clave: Proverbios </w:t>
      </w:r>
      <w:r w:rsidR="00F04EEB">
        <w:t>28:13 Quién</w:t>
      </w:r>
      <w:r>
        <w:rPr>
          <w:b/>
          <w:i/>
        </w:rPr>
        <w:t xml:space="preserve"> encubre su pecado jamás prospera; quien lo confiesa y lo deja, halla perdón. </w:t>
      </w:r>
      <w:r w:rsidRPr="002D7740">
        <w:rPr>
          <w:b/>
          <w:i/>
        </w:rPr>
        <w:t xml:space="preserve"> </w:t>
      </w:r>
    </w:p>
    <w:p w14:paraId="19BD6A72" w14:textId="77777777" w:rsidR="002D7740" w:rsidRPr="002D7740" w:rsidRDefault="002D7740" w:rsidP="002D7740"/>
    <w:p w14:paraId="12A94DE4" w14:textId="77777777" w:rsidR="000B124A" w:rsidRDefault="000B124A" w:rsidP="000B124A"/>
    <w:p w14:paraId="041DD955" w14:textId="77777777" w:rsidR="000B124A" w:rsidRDefault="000B124A" w:rsidP="000B124A"/>
    <w:p w14:paraId="08273985" w14:textId="77777777" w:rsidR="000B124A" w:rsidRDefault="000B124A" w:rsidP="000B124A"/>
    <w:p w14:paraId="63D65A29" w14:textId="77777777" w:rsidR="000B124A" w:rsidRDefault="000B124A" w:rsidP="000B124A"/>
    <w:p w14:paraId="314DD599" w14:textId="77777777" w:rsidR="000B124A" w:rsidRDefault="000B124A" w:rsidP="000B124A"/>
    <w:p w14:paraId="12082E58" w14:textId="77777777" w:rsidR="000B124A" w:rsidRDefault="000B124A" w:rsidP="000B124A"/>
    <w:p w14:paraId="5EE69EB0" w14:textId="77777777" w:rsidR="000B124A" w:rsidRDefault="000B124A" w:rsidP="000B124A"/>
    <w:p w14:paraId="5062B308" w14:textId="77777777" w:rsidR="000B124A" w:rsidRDefault="000B124A" w:rsidP="000B124A"/>
    <w:p w14:paraId="757B25BA" w14:textId="77777777" w:rsidR="000B124A" w:rsidRDefault="000B124A" w:rsidP="000B124A"/>
    <w:p w14:paraId="10633906" w14:textId="77777777" w:rsidR="000B124A" w:rsidRDefault="000B124A" w:rsidP="000B124A"/>
    <w:p w14:paraId="498F56BF" w14:textId="77777777" w:rsidR="000B124A" w:rsidRDefault="000B124A" w:rsidP="000B124A"/>
    <w:p w14:paraId="1AFFC6BD" w14:textId="77777777" w:rsidR="000B124A" w:rsidRDefault="000B124A" w:rsidP="000B124A"/>
    <w:p w14:paraId="617802F8" w14:textId="77777777" w:rsidR="000B124A" w:rsidRDefault="000B124A" w:rsidP="000B124A"/>
    <w:p w14:paraId="5416DAC7" w14:textId="77777777" w:rsidR="000B124A" w:rsidRDefault="000B124A" w:rsidP="000B124A"/>
    <w:p w14:paraId="0BD3F9B6" w14:textId="77777777" w:rsidR="000B124A" w:rsidRDefault="000B124A" w:rsidP="000B124A"/>
    <w:p w14:paraId="5E1F606E" w14:textId="77777777" w:rsidR="000B124A" w:rsidRDefault="000B124A" w:rsidP="000B124A"/>
    <w:p w14:paraId="74C34755" w14:textId="77777777" w:rsidR="000B124A" w:rsidRDefault="000B124A" w:rsidP="000B124A"/>
    <w:p w14:paraId="02946CE3" w14:textId="77777777" w:rsidR="000B124A" w:rsidRDefault="000B124A" w:rsidP="000B124A"/>
    <w:p w14:paraId="1321EE40" w14:textId="77777777" w:rsidR="000B124A" w:rsidRDefault="000B124A" w:rsidP="000B124A"/>
    <w:p w14:paraId="17BDC00E" w14:textId="77777777" w:rsidR="000B124A" w:rsidRDefault="000B124A" w:rsidP="000B124A"/>
    <w:p w14:paraId="657DA968" w14:textId="77777777" w:rsidR="000B124A" w:rsidRDefault="000B124A" w:rsidP="000B124A"/>
    <w:p w14:paraId="20D8F032" w14:textId="77777777" w:rsidR="000B124A" w:rsidRDefault="000B124A" w:rsidP="000B124A"/>
    <w:p w14:paraId="3D8379D8" w14:textId="77777777" w:rsidR="000B124A" w:rsidRDefault="000B124A" w:rsidP="000B124A"/>
    <w:p w14:paraId="77E6187A" w14:textId="77777777" w:rsidR="001440D1" w:rsidRDefault="001440D1" w:rsidP="000B124A">
      <w:pPr>
        <w:pStyle w:val="Ttulo"/>
      </w:pPr>
    </w:p>
    <w:p w14:paraId="5145E553" w14:textId="3D414FBC" w:rsidR="008F1C39" w:rsidRDefault="000B124A" w:rsidP="000B124A">
      <w:pPr>
        <w:pStyle w:val="Ttulo"/>
      </w:pPr>
      <w:bookmarkStart w:id="10" w:name="_Toc394500420"/>
      <w:r>
        <w:lastRenderedPageBreak/>
        <w:t>Lección 8 - La confesión de David</w:t>
      </w:r>
      <w:r w:rsidR="001440D1">
        <w:t xml:space="preserve"> </w:t>
      </w:r>
      <w:r w:rsidR="00494950">
        <w:t>(segunda parte)</w:t>
      </w:r>
      <w:bookmarkEnd w:id="10"/>
    </w:p>
    <w:p w14:paraId="017B754D" w14:textId="77777777" w:rsidR="00DA7FBD" w:rsidRDefault="00DA7FBD" w:rsidP="00DA7FBD">
      <w:r>
        <w:t>Obje</w:t>
      </w:r>
      <w:r w:rsidR="00494950">
        <w:t>tivo de la lección – aprender có</w:t>
      </w:r>
      <w:r>
        <w:t>mo confesar nuestros pecados.</w:t>
      </w:r>
    </w:p>
    <w:p w14:paraId="784FBDC5" w14:textId="77777777" w:rsidR="00DA7FBD" w:rsidRPr="00DA7FBD" w:rsidRDefault="00DA7FBD" w:rsidP="00DA7FBD">
      <w:r>
        <w:t xml:space="preserve">Ya hemos visto en las lecciones anteriores que David a pesar de tener una relación estrecha con Dios cometió varios errores. Vimos en la lección siete como David cometió adulterio y luego para encubrir su pecado fue responsable por la muerte de Urías. También vimos en la lección anterior cuando el profeta Natán le enfrentó con su pecado </w:t>
      </w:r>
      <w:r w:rsidR="00EE7F73">
        <w:t>e</w:t>
      </w:r>
      <w:r>
        <w:t xml:space="preserve"> inmediatamente David confesó que sí había pecado. En este estudio queremos ver como David confesó su pecado y así volvió a estar en comunión con Dios.</w:t>
      </w:r>
    </w:p>
    <w:p w14:paraId="2630349E" w14:textId="77777777" w:rsidR="000B124A" w:rsidRPr="002D7740" w:rsidRDefault="000B124A" w:rsidP="00DA5E56">
      <w:pPr>
        <w:pStyle w:val="Numbering"/>
        <w:numPr>
          <w:ilvl w:val="0"/>
          <w:numId w:val="32"/>
        </w:numPr>
        <w:rPr>
          <w:lang w:val="es-MX"/>
        </w:rPr>
      </w:pPr>
      <w:r w:rsidRPr="005E15D2">
        <w:rPr>
          <w:lang w:val="es-MX"/>
        </w:rPr>
        <w:t xml:space="preserve">¿Qué debemos hacer cuando pecamos?  </w:t>
      </w:r>
      <w:r w:rsidRPr="002D7740">
        <w:rPr>
          <w:lang w:val="es-MX"/>
        </w:rPr>
        <w:t>1 Juan 1:9</w:t>
      </w:r>
    </w:p>
    <w:p w14:paraId="225F4EC4" w14:textId="4D87F6E1" w:rsidR="000B124A" w:rsidRDefault="00EE7F73" w:rsidP="000B124A">
      <w:pPr>
        <w:pStyle w:val="respuesta"/>
      </w:pPr>
      <w:r>
        <w:t xml:space="preserve">Confesar </w:t>
      </w:r>
      <w:r w:rsidR="00F04EEB">
        <w:t>nuestros pecados</w:t>
      </w:r>
      <w:r>
        <w:t xml:space="preserve"> a Dios.</w:t>
      </w:r>
    </w:p>
    <w:p w14:paraId="3D5D85FA" w14:textId="77777777" w:rsidR="000B124A" w:rsidRDefault="000B124A" w:rsidP="00DA5E56">
      <w:pPr>
        <w:pStyle w:val="Numbering"/>
      </w:pPr>
      <w:r w:rsidRPr="005E15D2">
        <w:rPr>
          <w:lang w:val="es-MX"/>
        </w:rPr>
        <w:t xml:space="preserve">Si no confesamos nuestros pecados, ¿qué pasará cuando oramos? </w:t>
      </w:r>
      <w:r>
        <w:t>Salmo 66:18 (598)</w:t>
      </w:r>
    </w:p>
    <w:p w14:paraId="47E99A51" w14:textId="77777777" w:rsidR="000B124A" w:rsidRDefault="000B124A" w:rsidP="00DA7FBD">
      <w:pPr>
        <w:pStyle w:val="respuesta"/>
      </w:pPr>
      <w:r>
        <w:t>El Señor no nos escucha.</w:t>
      </w:r>
    </w:p>
    <w:p w14:paraId="67D1EEBD" w14:textId="77777777" w:rsidR="000B124A" w:rsidRPr="00494950" w:rsidRDefault="000B124A" w:rsidP="00DA5E56">
      <w:pPr>
        <w:pStyle w:val="Numbering"/>
        <w:rPr>
          <w:lang w:val="es-MX"/>
        </w:rPr>
      </w:pPr>
      <w:r w:rsidRPr="005E15D2">
        <w:rPr>
          <w:lang w:val="es-MX"/>
        </w:rPr>
        <w:t xml:space="preserve">¿Cuáles son las dos clases de pecado que el salmista reconoce en Salmo 19:12-13? </w:t>
      </w:r>
    </w:p>
    <w:p w14:paraId="7BC0B647" w14:textId="77777777" w:rsidR="000B124A" w:rsidRDefault="000B124A" w:rsidP="00DA7FBD">
      <w:pPr>
        <w:pStyle w:val="respuesta"/>
      </w:pPr>
      <w:r>
        <w:t xml:space="preserve">Pecados por los cuales no estoy consciente y pecados que cometo a sabiendas. </w:t>
      </w:r>
    </w:p>
    <w:p w14:paraId="2B1DB808" w14:textId="77777777" w:rsidR="000B124A" w:rsidRPr="005E15D2" w:rsidRDefault="000B124A" w:rsidP="00DA5E56">
      <w:pPr>
        <w:pStyle w:val="Numbering"/>
        <w:rPr>
          <w:lang w:val="es-MX"/>
        </w:rPr>
      </w:pPr>
      <w:r w:rsidRPr="005E15D2">
        <w:rPr>
          <w:lang w:val="es-MX"/>
        </w:rPr>
        <w:t>¿Cuáles pecados crees que uno puede cometer sin estar consciente de ellos?</w:t>
      </w:r>
    </w:p>
    <w:p w14:paraId="2E29D6A9" w14:textId="77777777" w:rsidR="000B124A" w:rsidRDefault="000B124A" w:rsidP="00DA7FBD">
      <w:pPr>
        <w:pStyle w:val="respuesta"/>
      </w:pPr>
      <w:r>
        <w:t>Pecados de omisión, (Stgo. 4:17) pecados de hábito que no considero mal (mal humor, palabras críticas, chisme light, etc.)</w:t>
      </w:r>
    </w:p>
    <w:p w14:paraId="161CDD60" w14:textId="77777777" w:rsidR="00A16749" w:rsidRPr="00A16749" w:rsidRDefault="000B124A" w:rsidP="00DA5E56">
      <w:pPr>
        <w:pStyle w:val="Numbering"/>
      </w:pPr>
      <w:r w:rsidRPr="005E15D2">
        <w:rPr>
          <w:lang w:val="es-MX"/>
        </w:rPr>
        <w:t>Muchos de los pecados que cometemos lo</w:t>
      </w:r>
      <w:r w:rsidR="00DA7FBD" w:rsidRPr="005E15D2">
        <w:rPr>
          <w:lang w:val="es-MX"/>
        </w:rPr>
        <w:t>s</w:t>
      </w:r>
      <w:r w:rsidRPr="005E15D2">
        <w:rPr>
          <w:lang w:val="es-MX"/>
        </w:rPr>
        <w:t xml:space="preserve"> hacemos a sabiendas. </w:t>
      </w:r>
      <w:r w:rsidR="00DA7FBD" w:rsidRPr="005E15D2">
        <w:rPr>
          <w:lang w:val="es-MX"/>
        </w:rPr>
        <w:t xml:space="preserve">Así era el caso de David con Betsabé. </w:t>
      </w:r>
      <w:r w:rsidRPr="00A16749">
        <w:rPr>
          <w:lang w:val="es-MX"/>
        </w:rPr>
        <w:t xml:space="preserve">¿Cuál es el peligro según </w:t>
      </w:r>
      <w:r w:rsidR="00A16749" w:rsidRPr="00A16749">
        <w:rPr>
          <w:lang w:val="es-MX"/>
        </w:rPr>
        <w:t xml:space="preserve">los siguientes textos? </w:t>
      </w:r>
    </w:p>
    <w:p w14:paraId="6C656664" w14:textId="77777777" w:rsidR="000B124A" w:rsidRDefault="00A16749" w:rsidP="00A16749">
      <w:pPr>
        <w:pStyle w:val="check"/>
      </w:pPr>
      <w:r>
        <w:t>Sa</w:t>
      </w:r>
      <w:r w:rsidR="000B124A" w:rsidRPr="00A16749">
        <w:t>lmo 19:13?</w:t>
      </w:r>
    </w:p>
    <w:p w14:paraId="09160537" w14:textId="77777777" w:rsidR="000B124A" w:rsidRDefault="000B124A" w:rsidP="000B124A">
      <w:pPr>
        <w:pStyle w:val="respuesta"/>
      </w:pPr>
      <w:r>
        <w:t xml:space="preserve">Que tales pecados me lleguen a dominar. Al principio creo que tengo el control pero con el tiempo me lleguen a dominar y no es tan fácil no caer en el pecado. </w:t>
      </w:r>
    </w:p>
    <w:p w14:paraId="2CD2BE43" w14:textId="77777777" w:rsidR="00DA5E56" w:rsidRDefault="00A16749" w:rsidP="00A16749">
      <w:pPr>
        <w:pStyle w:val="check"/>
      </w:pPr>
      <w:r>
        <w:t xml:space="preserve">Hebreos 3:12-13 </w:t>
      </w:r>
    </w:p>
    <w:p w14:paraId="2BD9DB6B" w14:textId="77777777" w:rsidR="000B124A" w:rsidRDefault="00A16749" w:rsidP="001670EA">
      <w:pPr>
        <w:pStyle w:val="respuesta"/>
      </w:pPr>
      <w:r>
        <w:t>El corazón pecaminoso nos hace apartarnos de Dios. Debemos animarnos los unos a los otros cada día para que ninguno se endurezca por el engaño del pecado.</w:t>
      </w:r>
    </w:p>
    <w:p w14:paraId="5FC371DC" w14:textId="77777777" w:rsidR="000B124A" w:rsidRPr="001670EA" w:rsidRDefault="000B124A" w:rsidP="00DA5E56">
      <w:pPr>
        <w:pStyle w:val="Numbering"/>
        <w:rPr>
          <w:lang w:val="es-MX"/>
        </w:rPr>
      </w:pPr>
      <w:r w:rsidRPr="00A16749">
        <w:rPr>
          <w:lang w:val="es-MX"/>
        </w:rPr>
        <w:t>Lee Salmo 51:1-9</w:t>
      </w:r>
      <w:r w:rsidR="001670EA">
        <w:rPr>
          <w:lang w:val="es-MX"/>
        </w:rPr>
        <w:t xml:space="preserve"> </w:t>
      </w:r>
      <w:r w:rsidRPr="00A16749">
        <w:rPr>
          <w:lang w:val="es-MX"/>
        </w:rPr>
        <w:t xml:space="preserve">¿Cuáles son las características de Dios que David invoca en </w:t>
      </w:r>
      <w:r w:rsidR="001670EA">
        <w:rPr>
          <w:lang w:val="es-MX"/>
        </w:rPr>
        <w:t xml:space="preserve">el </w:t>
      </w:r>
      <w:r w:rsidRPr="00A16749">
        <w:rPr>
          <w:lang w:val="es-MX"/>
        </w:rPr>
        <w:t>versícu</w:t>
      </w:r>
      <w:r w:rsidRPr="001670EA">
        <w:rPr>
          <w:lang w:val="es-MX"/>
        </w:rPr>
        <w:t xml:space="preserve">lo1? </w:t>
      </w:r>
    </w:p>
    <w:p w14:paraId="67F3E487" w14:textId="77777777" w:rsidR="000B124A" w:rsidRPr="0037473B" w:rsidRDefault="000B124A" w:rsidP="000B124A">
      <w:pPr>
        <w:pStyle w:val="respuesta"/>
      </w:pPr>
      <w:r>
        <w:t>Su gran amor y su inmensa bondad.</w:t>
      </w:r>
      <w:r w:rsidRPr="00573309">
        <w:t xml:space="preserve"> </w:t>
      </w:r>
    </w:p>
    <w:p w14:paraId="1293068F" w14:textId="77777777" w:rsidR="000B124A" w:rsidRPr="001670EA" w:rsidRDefault="000B124A" w:rsidP="00DA5E56">
      <w:pPr>
        <w:pStyle w:val="Numbering"/>
        <w:rPr>
          <w:lang w:val="es-MX"/>
        </w:rPr>
      </w:pPr>
      <w:r w:rsidRPr="001670EA">
        <w:rPr>
          <w:lang w:val="es-MX"/>
        </w:rPr>
        <w:t xml:space="preserve">¿Qué pide David en </w:t>
      </w:r>
      <w:r w:rsidR="001440D1">
        <w:rPr>
          <w:lang w:val="es-MX"/>
        </w:rPr>
        <w:t>los</w:t>
      </w:r>
      <w:r w:rsidR="001670EA" w:rsidRPr="001670EA">
        <w:rPr>
          <w:lang w:val="es-MX"/>
        </w:rPr>
        <w:t xml:space="preserve"> </w:t>
      </w:r>
      <w:r w:rsidRPr="001670EA">
        <w:rPr>
          <w:lang w:val="es-MX"/>
        </w:rPr>
        <w:t>versículo</w:t>
      </w:r>
      <w:r w:rsidR="001440D1">
        <w:rPr>
          <w:lang w:val="es-MX"/>
        </w:rPr>
        <w:t>s 1-2</w:t>
      </w:r>
      <w:r w:rsidRPr="001670EA">
        <w:rPr>
          <w:lang w:val="es-MX"/>
        </w:rPr>
        <w:t xml:space="preserve">? </w:t>
      </w:r>
    </w:p>
    <w:p w14:paraId="2D6F4490" w14:textId="77777777" w:rsidR="000B124A" w:rsidRDefault="000B124A" w:rsidP="000B124A">
      <w:pPr>
        <w:pStyle w:val="respuesta"/>
      </w:pPr>
      <w:r>
        <w:t>Que Dios le borrara sus transgresiones y le limpiara de pecado y toda maldad.</w:t>
      </w:r>
      <w:r w:rsidRPr="00EE273D">
        <w:t xml:space="preserve"> </w:t>
      </w:r>
    </w:p>
    <w:p w14:paraId="20A60D06" w14:textId="77777777" w:rsidR="000B124A" w:rsidRPr="001670EA" w:rsidRDefault="000B124A" w:rsidP="00DA5E56">
      <w:pPr>
        <w:pStyle w:val="Numbering"/>
        <w:rPr>
          <w:lang w:val="es-MX"/>
        </w:rPr>
      </w:pPr>
      <w:r w:rsidRPr="001670EA">
        <w:rPr>
          <w:lang w:val="es-MX"/>
        </w:rPr>
        <w:t>¿Cómo le estaba afectando su pecado según el versículo 3?</w:t>
      </w:r>
    </w:p>
    <w:p w14:paraId="1D4E6850" w14:textId="77777777" w:rsidR="000B124A" w:rsidRDefault="001440D1" w:rsidP="002D7740">
      <w:pPr>
        <w:pStyle w:val="respuesta"/>
      </w:pPr>
      <w:r>
        <w:t>R</w:t>
      </w:r>
      <w:r w:rsidR="000B124A">
        <w:t xml:space="preserve">econoció sus transgresiones y siempre tenía presente su pecado.  </w:t>
      </w:r>
    </w:p>
    <w:p w14:paraId="64048353" w14:textId="77777777" w:rsidR="000B124A" w:rsidRPr="005E15D2" w:rsidRDefault="000B124A" w:rsidP="00DA5E56">
      <w:pPr>
        <w:pStyle w:val="Numbering"/>
        <w:rPr>
          <w:lang w:val="es-MX"/>
        </w:rPr>
      </w:pPr>
      <w:r w:rsidRPr="005E15D2">
        <w:rPr>
          <w:lang w:val="es-MX"/>
        </w:rPr>
        <w:t xml:space="preserve">Según el Salmo 32:3-5, ¿cómo le estaba afectando su pecado físicamente? </w:t>
      </w:r>
    </w:p>
    <w:p w14:paraId="1C2F052F" w14:textId="77777777" w:rsidR="000B124A" w:rsidRDefault="000B124A" w:rsidP="000B124A">
      <w:pPr>
        <w:pStyle w:val="respuesta"/>
      </w:pPr>
      <w:r>
        <w:t xml:space="preserve">Se sentía que sus huesos se le fueron consumiendo por su gemir todo el día. Su fuerza se fue debilitando porque día y noche la mano de Dios pesaba sobre él. </w:t>
      </w:r>
    </w:p>
    <w:p w14:paraId="52E6A37B" w14:textId="77777777" w:rsidR="000B124A" w:rsidRPr="001670EA" w:rsidRDefault="000B124A" w:rsidP="00DA5E56">
      <w:pPr>
        <w:pStyle w:val="Numbering"/>
        <w:rPr>
          <w:lang w:val="es-MX"/>
        </w:rPr>
      </w:pPr>
      <w:r w:rsidRPr="001670EA">
        <w:rPr>
          <w:lang w:val="es-MX"/>
        </w:rPr>
        <w:t>Lee Salmo 51:10-13 ¿Qué más pide David en el versículo 10?</w:t>
      </w:r>
    </w:p>
    <w:p w14:paraId="751A837E" w14:textId="77777777" w:rsidR="000B124A" w:rsidRDefault="000B124A" w:rsidP="000B124A">
      <w:pPr>
        <w:pStyle w:val="respuesta"/>
      </w:pPr>
      <w:r>
        <w:t>Que Dios lo creara un corazón limpio y renovara la firmeza de su espíritu.</w:t>
      </w:r>
    </w:p>
    <w:p w14:paraId="15336280" w14:textId="77777777" w:rsidR="000B124A" w:rsidRPr="005E15D2" w:rsidRDefault="000B124A" w:rsidP="001670EA">
      <w:pPr>
        <w:pStyle w:val="Numbering"/>
        <w:rPr>
          <w:lang w:val="es-MX"/>
        </w:rPr>
      </w:pPr>
      <w:r w:rsidRPr="005E15D2">
        <w:rPr>
          <w:lang w:val="es-MX"/>
        </w:rPr>
        <w:lastRenderedPageBreak/>
        <w:t>¿Por qué crees que David pidió a Dios que lo creara un corazón limpio y renovara la firmeza de su espíritu?</w:t>
      </w:r>
    </w:p>
    <w:p w14:paraId="6F56875D" w14:textId="77777777" w:rsidR="000B124A" w:rsidRDefault="000B124A" w:rsidP="000B124A">
      <w:pPr>
        <w:pStyle w:val="respuesta"/>
      </w:pPr>
      <w:r>
        <w:t>Porque reconoció su debilidad y no quería seguir pecando contra Dios.</w:t>
      </w:r>
    </w:p>
    <w:p w14:paraId="6593E3D5" w14:textId="2EC6B461" w:rsidR="000B124A" w:rsidRPr="00F249B9" w:rsidRDefault="000B124A" w:rsidP="000B124A">
      <w:pPr>
        <w:pStyle w:val="ilust0"/>
        <w:rPr>
          <w:lang w:val="es-MX" w:eastAsia="es-ES"/>
        </w:rPr>
      </w:pPr>
      <w:r w:rsidRPr="00F249B9">
        <w:rPr>
          <w:lang w:val="es-MX" w:eastAsia="es-ES"/>
        </w:rPr>
        <w:t>En Salmo 51:11 David pide q</w:t>
      </w:r>
      <w:r>
        <w:rPr>
          <w:lang w:val="es-MX" w:eastAsia="es-ES"/>
        </w:rPr>
        <w:t xml:space="preserve">ue Dios no lo quitara el Santo Espíritu. En el Antiguo Testamento el Espíritu Santo no vino a cada creyente ni siempre permaneció con ellos. David se acuerda de lo que pasó con el </w:t>
      </w:r>
      <w:r w:rsidR="00F04EEB">
        <w:rPr>
          <w:lang w:val="es-MX" w:eastAsia="es-ES"/>
        </w:rPr>
        <w:t>rey Saúl</w:t>
      </w:r>
      <w:r>
        <w:rPr>
          <w:lang w:val="es-MX" w:eastAsia="es-ES"/>
        </w:rPr>
        <w:t xml:space="preserve"> cua</w:t>
      </w:r>
      <w:r w:rsidR="001440D1">
        <w:rPr>
          <w:lang w:val="es-MX" w:eastAsia="es-ES"/>
        </w:rPr>
        <w:t>ndo Dios lo quitó su Espíritu, 2</w:t>
      </w:r>
      <w:r>
        <w:rPr>
          <w:lang w:val="es-MX" w:eastAsia="es-ES"/>
        </w:rPr>
        <w:t xml:space="preserve"> Samuel </w:t>
      </w:r>
      <w:r w:rsidR="001440D1">
        <w:rPr>
          <w:lang w:val="es-MX" w:eastAsia="es-ES"/>
        </w:rPr>
        <w:t>1</w:t>
      </w:r>
      <w:r>
        <w:rPr>
          <w:lang w:val="es-MX" w:eastAsia="es-ES"/>
        </w:rPr>
        <w:t xml:space="preserve">6:14. Jesús prometió a sus discípulos que iba a enviar al Espíritu Santo y que los acompañaría para siempre, Juan 14:16. Ahora El Espíritu Santo viene a cada persona que pone su fe en Jesucristo y lo marca con su sello porque ya es propiedad de Dios, Efesios 1:13-14. Así que </w:t>
      </w:r>
      <w:r w:rsidR="001440D1">
        <w:rPr>
          <w:lang w:val="es-MX" w:eastAsia="es-ES"/>
        </w:rPr>
        <w:t>aunque ofendamos</w:t>
      </w:r>
      <w:r>
        <w:rPr>
          <w:lang w:val="es-MX" w:eastAsia="es-ES"/>
        </w:rPr>
        <w:t xml:space="preserve"> o agravi</w:t>
      </w:r>
      <w:r w:rsidR="001440D1">
        <w:rPr>
          <w:lang w:val="es-MX" w:eastAsia="es-ES"/>
        </w:rPr>
        <w:t>amos</w:t>
      </w:r>
      <w:r>
        <w:rPr>
          <w:lang w:val="es-MX" w:eastAsia="es-ES"/>
        </w:rPr>
        <w:t xml:space="preserve"> al Espíritu él permanece en nosotros.</w:t>
      </w:r>
    </w:p>
    <w:p w14:paraId="759855B1" w14:textId="77777777" w:rsidR="000B124A" w:rsidRDefault="000B124A" w:rsidP="000B124A">
      <w:pPr>
        <w:rPr>
          <w:lang w:eastAsia="es-ES"/>
        </w:rPr>
      </w:pPr>
    </w:p>
    <w:p w14:paraId="701C560B" w14:textId="77777777" w:rsidR="000B124A" w:rsidRPr="005E15D2" w:rsidRDefault="000B124A" w:rsidP="001670EA">
      <w:pPr>
        <w:pStyle w:val="Numbering"/>
        <w:rPr>
          <w:lang w:val="es-MX"/>
        </w:rPr>
      </w:pPr>
      <w:r w:rsidRPr="005E15D2">
        <w:rPr>
          <w:lang w:val="es-MX"/>
        </w:rPr>
        <w:t>¿Qué pidió David en el Salmo 51:12?</w:t>
      </w:r>
    </w:p>
    <w:p w14:paraId="0A1DCFD2" w14:textId="77777777" w:rsidR="000B124A" w:rsidRDefault="000B124A" w:rsidP="00403A2B">
      <w:pPr>
        <w:pStyle w:val="respuesta"/>
      </w:pPr>
      <w:r>
        <w:t>Qué le devolviera la alegría de su salvación y que un espíritu obediente le sostuviera.</w:t>
      </w:r>
    </w:p>
    <w:p w14:paraId="34BA6D74" w14:textId="77777777" w:rsidR="000B124A" w:rsidRPr="005E15D2" w:rsidRDefault="000B124A" w:rsidP="001670EA">
      <w:pPr>
        <w:pStyle w:val="Numbering"/>
        <w:rPr>
          <w:lang w:val="es-MX"/>
        </w:rPr>
      </w:pPr>
      <w:r w:rsidRPr="005E15D2">
        <w:rPr>
          <w:lang w:val="es-MX"/>
        </w:rPr>
        <w:t>¿Qué dijo David que iba a poder hacer una vez que tuvo el perdón de Dios y la alegría de su salvación de nuevo según el versículo 13?</w:t>
      </w:r>
    </w:p>
    <w:p w14:paraId="6F05BD86" w14:textId="77777777" w:rsidR="000B124A" w:rsidRDefault="000B124A" w:rsidP="001670EA">
      <w:pPr>
        <w:pStyle w:val="respuesta"/>
      </w:pPr>
      <w:r>
        <w:t>Enseñar a los transgresores los caminos de Dios y los pecadores volverían a Dios.</w:t>
      </w:r>
    </w:p>
    <w:p w14:paraId="4A44BB56" w14:textId="77777777" w:rsidR="000B124A" w:rsidRPr="001670EA" w:rsidRDefault="000B124A" w:rsidP="001670EA">
      <w:pPr>
        <w:pStyle w:val="Numbering"/>
        <w:rPr>
          <w:lang w:val="es-MX"/>
        </w:rPr>
      </w:pPr>
      <w:r w:rsidRPr="001670EA">
        <w:rPr>
          <w:lang w:val="es-MX"/>
        </w:rPr>
        <w:t>¿Por qué crees que es importante confesar de inmediato nuestros pecados y pedir el perdón de Dios?</w:t>
      </w:r>
    </w:p>
    <w:p w14:paraId="49D39D3F" w14:textId="77777777" w:rsidR="000B124A" w:rsidRDefault="000B124A" w:rsidP="000B124A">
      <w:pPr>
        <w:pStyle w:val="check"/>
        <w:numPr>
          <w:ilvl w:val="0"/>
          <w:numId w:val="3"/>
        </w:numPr>
      </w:pPr>
      <w:r>
        <w:t>Salmo 51:12</w:t>
      </w:r>
    </w:p>
    <w:p w14:paraId="56444CE8" w14:textId="77777777" w:rsidR="000B124A" w:rsidRDefault="000B124A" w:rsidP="000B124A">
      <w:pPr>
        <w:pStyle w:val="respuesta"/>
      </w:pPr>
      <w:r>
        <w:t xml:space="preserve">Para disfrutar </w:t>
      </w:r>
      <w:r w:rsidR="001440D1">
        <w:t>la alegría</w:t>
      </w:r>
      <w:r>
        <w:t xml:space="preserve"> de mi salvación</w:t>
      </w:r>
    </w:p>
    <w:p w14:paraId="15474404" w14:textId="77777777" w:rsidR="000B124A" w:rsidRDefault="000B124A" w:rsidP="000B124A">
      <w:pPr>
        <w:pStyle w:val="check"/>
        <w:numPr>
          <w:ilvl w:val="0"/>
          <w:numId w:val="3"/>
        </w:numPr>
      </w:pPr>
      <w:r>
        <w:t>Salmo 51:13</w:t>
      </w:r>
    </w:p>
    <w:p w14:paraId="6A08F7DC" w14:textId="4471743B" w:rsidR="000B124A" w:rsidRDefault="000B124A" w:rsidP="000B124A">
      <w:pPr>
        <w:pStyle w:val="respuesta"/>
      </w:pPr>
      <w:r>
        <w:t xml:space="preserve">Para testificar y ver </w:t>
      </w:r>
      <w:r w:rsidR="000500FD">
        <w:t>la persona</w:t>
      </w:r>
      <w:r>
        <w:t xml:space="preserve"> llegar a creer en Jesucristo.</w:t>
      </w:r>
    </w:p>
    <w:p w14:paraId="7519ABC7" w14:textId="77777777" w:rsidR="000B124A" w:rsidRDefault="001670EA" w:rsidP="000B124A">
      <w:pPr>
        <w:pStyle w:val="check"/>
        <w:numPr>
          <w:ilvl w:val="0"/>
          <w:numId w:val="3"/>
        </w:numPr>
      </w:pPr>
      <w:r>
        <w:t>Proverbios 28:9</w:t>
      </w:r>
    </w:p>
    <w:p w14:paraId="74DFF0F8" w14:textId="77777777" w:rsidR="000B124A" w:rsidRPr="00A25C32" w:rsidRDefault="000B124A" w:rsidP="001670EA">
      <w:pPr>
        <w:pStyle w:val="respuesta"/>
      </w:pPr>
      <w:r>
        <w:t xml:space="preserve">Para que Dios </w:t>
      </w:r>
      <w:r w:rsidR="0088025C">
        <w:t xml:space="preserve">no aborrezca </w:t>
      </w:r>
      <w:r>
        <w:t>mis peticiones.</w:t>
      </w:r>
    </w:p>
    <w:p w14:paraId="4E2C47B7" w14:textId="77777777" w:rsidR="000B124A" w:rsidRDefault="001670EA" w:rsidP="001670EA">
      <w:pPr>
        <w:pStyle w:val="Numbering"/>
        <w:rPr>
          <w:lang w:val="es-MX"/>
        </w:rPr>
      </w:pPr>
      <w:r w:rsidRPr="001670EA">
        <w:rPr>
          <w:lang w:val="es-MX"/>
        </w:rPr>
        <w:t xml:space="preserve">La palabra confesar quiere decir, “decir lo mismo”. </w:t>
      </w:r>
      <w:r>
        <w:rPr>
          <w:lang w:val="es-MX"/>
        </w:rPr>
        <w:t>Cuando verdaderamente confesamos nuestros pecados no vamos a tratar de justificarnos. Vamos a decir lo mismo que Dios dice acerca de lo que hicimos. El Salmo 51 es una confesión verdadera porque David no da ningún pretexto por lo que había hecho. Al contrario, ¿qué dijo de su pecado y del juicio de Dios por su desobediencia en los versículos 3-4?</w:t>
      </w:r>
    </w:p>
    <w:p w14:paraId="13C8076F" w14:textId="77777777" w:rsidR="001670EA" w:rsidRPr="001670EA" w:rsidRDefault="001670EA" w:rsidP="001670EA">
      <w:pPr>
        <w:pStyle w:val="respuesta"/>
      </w:pPr>
      <w:r>
        <w:t>Reconoció sus transgresiones, contra Dios había pecado</w:t>
      </w:r>
      <w:r w:rsidR="004707AC">
        <w:t xml:space="preserve"> y por la sentencia de Dios era justa y su juicio irreprochable.</w:t>
      </w:r>
    </w:p>
    <w:p w14:paraId="7BD1D987" w14:textId="77777777" w:rsidR="000B124A" w:rsidRPr="004707AC" w:rsidRDefault="000B124A" w:rsidP="004707AC">
      <w:pPr>
        <w:pStyle w:val="Numbering"/>
        <w:rPr>
          <w:lang w:val="es-MX"/>
        </w:rPr>
      </w:pPr>
      <w:r w:rsidRPr="004707AC">
        <w:rPr>
          <w:lang w:val="es-MX"/>
        </w:rPr>
        <w:t>¿Por qué estuvo mala la confesión de Adán en Génesis 3:11-12?</w:t>
      </w:r>
    </w:p>
    <w:p w14:paraId="3C9316B1" w14:textId="77777777" w:rsidR="000B124A" w:rsidRPr="001F3866" w:rsidRDefault="000B124A" w:rsidP="000B124A">
      <w:pPr>
        <w:pStyle w:val="respuesta"/>
      </w:pPr>
      <w:r>
        <w:t>Porque en lugar de tomar su responsabilidad echó la culpa a Eva e indirectamente a Dios.</w:t>
      </w:r>
    </w:p>
    <w:p w14:paraId="71DA4782" w14:textId="77777777" w:rsidR="000B124A" w:rsidRPr="00403A2B" w:rsidRDefault="000B124A" w:rsidP="004707AC">
      <w:pPr>
        <w:pStyle w:val="Numbering"/>
        <w:rPr>
          <w:lang w:val="es-MX"/>
        </w:rPr>
      </w:pPr>
      <w:r w:rsidRPr="005E15D2">
        <w:rPr>
          <w:lang w:val="es-MX"/>
        </w:rPr>
        <w:t xml:space="preserve">¿Cómo describe Santiago las acciones que el creyente que ha pecado debe tomar para acercarse a Dios? </w:t>
      </w:r>
      <w:r w:rsidRPr="00403A2B">
        <w:rPr>
          <w:lang w:val="es-MX"/>
        </w:rPr>
        <w:t>Santiago 4:7-10 (1267)</w:t>
      </w:r>
    </w:p>
    <w:p w14:paraId="5DF643CE" w14:textId="773F2A2F" w:rsidR="000B124A" w:rsidRDefault="000B124A" w:rsidP="004707AC">
      <w:pPr>
        <w:pStyle w:val="respuesta"/>
      </w:pPr>
      <w:r>
        <w:t>Debe someterse a Dios y resistir al diablo. Acercarse a Dios, limpiarse las manos (dejar de pecado y confesar lo que ha hecho).</w:t>
      </w:r>
      <w:r w:rsidR="001440D1">
        <w:t xml:space="preserve"> (v.7</w:t>
      </w:r>
      <w:r w:rsidR="000500FD">
        <w:t>) Purificar</w:t>
      </w:r>
      <w:r>
        <w:t xml:space="preserve"> su corazón (pedir ese corazón </w:t>
      </w:r>
      <w:r w:rsidR="00EE7F73">
        <w:t>limpio</w:t>
      </w:r>
      <w:r>
        <w:t xml:space="preserve"> que David también pidió para no seguir haciendo el mal)</w:t>
      </w:r>
      <w:r w:rsidR="001440D1">
        <w:t xml:space="preserve"> v.8</w:t>
      </w:r>
      <w:r>
        <w:t>.</w:t>
      </w:r>
      <w:r w:rsidR="00403A2B">
        <w:t xml:space="preserve"> </w:t>
      </w:r>
      <w:r>
        <w:t xml:space="preserve">Reconocer sus miserias, lloren y laméntense, </w:t>
      </w:r>
      <w:r w:rsidR="001440D1">
        <w:t xml:space="preserve">(v. 10) </w:t>
      </w:r>
      <w:r>
        <w:t>humíllense delante del Señor.</w:t>
      </w:r>
    </w:p>
    <w:p w14:paraId="4B942029" w14:textId="77777777" w:rsidR="000B124A" w:rsidRPr="004707AC" w:rsidRDefault="000B124A" w:rsidP="004707AC">
      <w:pPr>
        <w:pStyle w:val="Numbering"/>
        <w:rPr>
          <w:lang w:val="es-MX"/>
        </w:rPr>
      </w:pPr>
      <w:r w:rsidRPr="004707AC">
        <w:rPr>
          <w:lang w:val="es-MX"/>
        </w:rPr>
        <w:lastRenderedPageBreak/>
        <w:t>¿Qué podemos aprender de la confesión de Isaías?  Isaías 6:5-8</w:t>
      </w:r>
    </w:p>
    <w:p w14:paraId="0CA29512" w14:textId="77777777" w:rsidR="000B124A" w:rsidRDefault="000B124A" w:rsidP="000B124A">
      <w:pPr>
        <w:pStyle w:val="respuesta"/>
      </w:pPr>
      <w:r>
        <w:t>Confesó su pecado específicamente. V. 5</w:t>
      </w:r>
    </w:p>
    <w:p w14:paraId="543D94A7" w14:textId="77777777" w:rsidR="000B124A" w:rsidRDefault="000B124A" w:rsidP="004707AC">
      <w:pPr>
        <w:pStyle w:val="respuesta"/>
      </w:pPr>
      <w:r>
        <w:t>Dios lo perdonó el pecado específico. 6-7</w:t>
      </w:r>
      <w:r>
        <w:br/>
        <w:t>Oyó la voz del Señor y respondió, “Aquí estoy. ¡Envíame a mí!</w:t>
      </w:r>
    </w:p>
    <w:p w14:paraId="597C9E96" w14:textId="77777777" w:rsidR="000B124A" w:rsidRPr="00222542" w:rsidRDefault="000B124A" w:rsidP="000B124A">
      <w:pPr>
        <w:rPr>
          <w:lang w:val="es-ES_tradnl" w:eastAsia="es-ES"/>
        </w:rPr>
      </w:pPr>
    </w:p>
    <w:p w14:paraId="1CDCCB1E" w14:textId="77777777" w:rsidR="000B124A" w:rsidRDefault="000B124A" w:rsidP="004707AC">
      <w:pPr>
        <w:pStyle w:val="Numbering"/>
      </w:pPr>
      <w:r w:rsidRPr="004707AC">
        <w:rPr>
          <w:lang w:val="es-MX"/>
        </w:rPr>
        <w:t xml:space="preserve">Cuando peco contra Dios, muchas veces ofendo también a </w:t>
      </w:r>
      <w:r w:rsidR="004707AC" w:rsidRPr="004707AC">
        <w:rPr>
          <w:lang w:val="es-MX"/>
        </w:rPr>
        <w:t>otra</w:t>
      </w:r>
      <w:r w:rsidRPr="004707AC">
        <w:rPr>
          <w:lang w:val="es-MX"/>
        </w:rPr>
        <w:t xml:space="preserve"> persona. </w:t>
      </w:r>
      <w:r w:rsidRPr="005E15D2">
        <w:rPr>
          <w:lang w:val="es-MX"/>
        </w:rPr>
        <w:t xml:space="preserve">Además de confesar mí pecado a Dios, ¿qué debo hacer en cuanto a la persona que he ofendido?  </w:t>
      </w:r>
      <w:r>
        <w:t xml:space="preserve">Mateo 5:23-24 </w:t>
      </w:r>
    </w:p>
    <w:p w14:paraId="5D690395" w14:textId="77777777" w:rsidR="000B124A" w:rsidRDefault="000B124A" w:rsidP="000B124A">
      <w:pPr>
        <w:pStyle w:val="respuesta"/>
        <w:rPr>
          <w:lang w:val="es-ES_tradnl"/>
        </w:rPr>
      </w:pPr>
      <w:r>
        <w:rPr>
          <w:lang w:val="es-ES_tradnl"/>
        </w:rPr>
        <w:t>Debo de ir con la persona, pedirle perdón y hacer restitución.</w:t>
      </w:r>
    </w:p>
    <w:p w14:paraId="20BB421F" w14:textId="77777777" w:rsidR="000B124A" w:rsidRDefault="000B124A" w:rsidP="000B124A">
      <w:pPr>
        <w:rPr>
          <w:lang w:val="es-ES_tradnl" w:eastAsia="es-ES"/>
        </w:rPr>
      </w:pPr>
    </w:p>
    <w:p w14:paraId="4AE474AE" w14:textId="77777777" w:rsidR="000B124A" w:rsidRPr="0022525B" w:rsidRDefault="000B124A" w:rsidP="000B124A">
      <w:pPr>
        <w:pStyle w:val="ilust0"/>
        <w:rPr>
          <w:lang w:val="es-MX" w:eastAsia="es-ES"/>
        </w:rPr>
      </w:pPr>
      <w:r w:rsidRPr="0022525B">
        <w:rPr>
          <w:lang w:val="es-MX" w:eastAsia="es-ES"/>
        </w:rPr>
        <w:t xml:space="preserve">Si no trato de arreglar cuentas con la persona que he ofendido quiere decir que realmente no estoy arrepentido de mi pecado y no puedo estar en </w:t>
      </w:r>
      <w:r w:rsidRPr="00222542">
        <w:rPr>
          <w:lang w:val="es-MX" w:eastAsia="es-ES"/>
        </w:rPr>
        <w:t>comunión</w:t>
      </w:r>
      <w:r w:rsidRPr="0022525B">
        <w:rPr>
          <w:lang w:val="es-MX" w:eastAsia="es-ES"/>
        </w:rPr>
        <w:t xml:space="preserve"> con Dios.</w:t>
      </w:r>
    </w:p>
    <w:p w14:paraId="395D13C0" w14:textId="77777777" w:rsidR="000B124A" w:rsidRDefault="000B124A" w:rsidP="000B124A">
      <w:pPr>
        <w:rPr>
          <w:lang w:eastAsia="es-ES"/>
        </w:rPr>
      </w:pPr>
    </w:p>
    <w:p w14:paraId="42CB6CBD" w14:textId="77777777" w:rsidR="000B124A" w:rsidRPr="005E15D2" w:rsidRDefault="000B124A" w:rsidP="004707AC">
      <w:pPr>
        <w:pStyle w:val="Numbering"/>
        <w:rPr>
          <w:lang w:val="es-MX"/>
        </w:rPr>
      </w:pPr>
      <w:r w:rsidRPr="005E15D2">
        <w:rPr>
          <w:lang w:val="es-MX"/>
        </w:rPr>
        <w:t xml:space="preserve">Para que Dios me perdone, ¿qué más tengo que hacer aparte de confesarle mi pecado según </w:t>
      </w:r>
      <w:r w:rsidRPr="005E15D2">
        <w:rPr>
          <w:lang w:val="es-MX"/>
        </w:rPr>
        <w:br/>
        <w:t>Mateo 6:14-15?</w:t>
      </w:r>
    </w:p>
    <w:p w14:paraId="11176D26" w14:textId="77777777" w:rsidR="000B124A" w:rsidRDefault="000B124A" w:rsidP="004707AC">
      <w:pPr>
        <w:pStyle w:val="respuesta"/>
      </w:pPr>
      <w:r>
        <w:t>Tengo que perdonar a los que me han ofendido o Dios no me va a perdonar.</w:t>
      </w:r>
    </w:p>
    <w:p w14:paraId="4AC30027" w14:textId="77777777" w:rsidR="000B124A" w:rsidRPr="004707AC" w:rsidRDefault="000B124A" w:rsidP="004707AC">
      <w:pPr>
        <w:pStyle w:val="Numbering"/>
        <w:rPr>
          <w:lang w:val="es-MX"/>
        </w:rPr>
      </w:pPr>
      <w:r w:rsidRPr="004707AC">
        <w:rPr>
          <w:lang w:val="es-MX"/>
        </w:rPr>
        <w:t>¿Qué debo hacer para darme cuenta de mis pecados?</w:t>
      </w:r>
    </w:p>
    <w:p w14:paraId="35E9BE99" w14:textId="77777777" w:rsidR="000B124A" w:rsidRDefault="000B124A" w:rsidP="000B124A">
      <w:pPr>
        <w:pStyle w:val="check"/>
        <w:numPr>
          <w:ilvl w:val="0"/>
          <w:numId w:val="3"/>
        </w:numPr>
      </w:pPr>
      <w:r>
        <w:t>Salmo 139:23-24</w:t>
      </w:r>
    </w:p>
    <w:p w14:paraId="6341B2AB" w14:textId="77777777" w:rsidR="000B124A" w:rsidRDefault="000B124A" w:rsidP="004707AC">
      <w:pPr>
        <w:pStyle w:val="respuesta"/>
      </w:pPr>
      <w:r>
        <w:t xml:space="preserve">Pedirle a Dios que me examine y que me enseñe si ando mal y así guiarme por el camino eterno. </w:t>
      </w:r>
    </w:p>
    <w:p w14:paraId="6A704813" w14:textId="77777777" w:rsidR="000B124A" w:rsidRDefault="000B124A" w:rsidP="000B124A">
      <w:pPr>
        <w:pStyle w:val="check"/>
        <w:numPr>
          <w:ilvl w:val="0"/>
          <w:numId w:val="3"/>
        </w:numPr>
      </w:pPr>
      <w:r>
        <w:t>Hechos 24:16</w:t>
      </w:r>
    </w:p>
    <w:p w14:paraId="7089E7B4" w14:textId="77777777" w:rsidR="000B124A" w:rsidRDefault="000B124A" w:rsidP="000B124A">
      <w:pPr>
        <w:pStyle w:val="respuesta"/>
      </w:pPr>
      <w:r>
        <w:t>1167 Procurar siempre conservar limpia la conciencia para que sea sensible al pecado. Así puedo darme cuenta de inmediato cuando peco.</w:t>
      </w:r>
    </w:p>
    <w:p w14:paraId="758AC652" w14:textId="77777777" w:rsidR="000B124A" w:rsidRPr="0019669A" w:rsidRDefault="000B124A" w:rsidP="000B124A">
      <w:pPr>
        <w:rPr>
          <w:lang w:eastAsia="es-ES"/>
        </w:rPr>
      </w:pPr>
      <w:r>
        <w:rPr>
          <w:noProof/>
          <w:lang w:eastAsia="es-MX"/>
        </w:rPr>
        <mc:AlternateContent>
          <mc:Choice Requires="wps">
            <w:drawing>
              <wp:anchor distT="0" distB="0" distL="114300" distR="114300" simplePos="0" relativeHeight="251659264" behindDoc="0" locked="0" layoutInCell="1" allowOverlap="1" wp14:anchorId="67689359" wp14:editId="31E9A3C3">
                <wp:simplePos x="0" y="0"/>
                <wp:positionH relativeFrom="column">
                  <wp:posOffset>19050</wp:posOffset>
                </wp:positionH>
                <wp:positionV relativeFrom="paragraph">
                  <wp:posOffset>254635</wp:posOffset>
                </wp:positionV>
                <wp:extent cx="6391275" cy="1771650"/>
                <wp:effectExtent l="9525" t="13335" r="9525" b="5715"/>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771650"/>
                        </a:xfrm>
                        <a:prstGeom prst="rect">
                          <a:avLst/>
                        </a:prstGeom>
                        <a:solidFill>
                          <a:srgbClr val="FFFFFF"/>
                        </a:solidFill>
                        <a:ln w="9525">
                          <a:solidFill>
                            <a:srgbClr val="000000"/>
                          </a:solidFill>
                          <a:miter lim="800000"/>
                          <a:headEnd/>
                          <a:tailEnd/>
                        </a:ln>
                      </wps:spPr>
                      <wps:txbx>
                        <w:txbxContent>
                          <w:p w14:paraId="61360664" w14:textId="77777777" w:rsidR="00A9768E" w:rsidRPr="00A87C2E" w:rsidRDefault="00A9768E" w:rsidP="000B124A">
                            <w:pPr>
                              <w:jc w:val="center"/>
                              <w:rPr>
                                <w:b/>
                                <w:sz w:val="28"/>
                                <w:szCs w:val="28"/>
                                <w:lang w:eastAsia="es-ES"/>
                              </w:rPr>
                            </w:pPr>
                            <w:r w:rsidRPr="00A87C2E">
                              <w:rPr>
                                <w:b/>
                                <w:sz w:val="28"/>
                                <w:szCs w:val="28"/>
                                <w:lang w:eastAsia="es-ES"/>
                              </w:rPr>
                              <w:t>Preguntas personales</w:t>
                            </w:r>
                          </w:p>
                          <w:p w14:paraId="70A01446" w14:textId="77777777" w:rsidR="00A9768E" w:rsidRDefault="00A9768E" w:rsidP="000B124A">
                            <w:pPr>
                              <w:pStyle w:val="check"/>
                              <w:numPr>
                                <w:ilvl w:val="0"/>
                                <w:numId w:val="3"/>
                              </w:numPr>
                            </w:pPr>
                            <w:r>
                              <w:t>¿Hay algo de que te has dado cuenta que debes de confesar a Dios? Ahora mismo confiesa tu pecado y él te perdonará. Si es posible hay que hacer restitución por lo que has hecho.</w:t>
                            </w:r>
                          </w:p>
                          <w:p w14:paraId="4836BB7D" w14:textId="77777777" w:rsidR="00A9768E" w:rsidRPr="00F67F7F" w:rsidRDefault="00A9768E" w:rsidP="000B124A">
                            <w:pPr>
                              <w:pStyle w:val="Respuesta0"/>
                              <w:rPr>
                                <w:lang w:eastAsia="es-ES"/>
                              </w:rPr>
                            </w:pPr>
                          </w:p>
                          <w:p w14:paraId="76C38033" w14:textId="77777777" w:rsidR="00A9768E" w:rsidRDefault="00A9768E" w:rsidP="000B124A">
                            <w:pPr>
                              <w:pStyle w:val="check"/>
                              <w:numPr>
                                <w:ilvl w:val="0"/>
                                <w:numId w:val="3"/>
                              </w:numPr>
                            </w:pPr>
                            <w:r>
                              <w:t>¿Hay alguien que has ofendido que necesitas pedir perdón?  ¿Hay alguien a quien no has perdonado? Confiesa a Dios tu pecado y arregla tus cuentas con otras personas.</w:t>
                            </w:r>
                          </w:p>
                          <w:p w14:paraId="451A23E8" w14:textId="77777777" w:rsidR="00A9768E" w:rsidRPr="00F67F7F" w:rsidRDefault="00A9768E" w:rsidP="000B124A">
                            <w:pPr>
                              <w:pStyle w:val="Respuesta0"/>
                              <w:rPr>
                                <w:lang w:eastAsia="es-ES"/>
                              </w:rPr>
                            </w:pPr>
                          </w:p>
                          <w:p w14:paraId="16E04D08" w14:textId="77777777" w:rsidR="00A9768E" w:rsidRDefault="00A9768E" w:rsidP="000B124A">
                            <w:pPr>
                              <w:pStyle w:val="check"/>
                              <w:numPr>
                                <w:ilvl w:val="0"/>
                                <w:numId w:val="3"/>
                              </w:numPr>
                            </w:pPr>
                            <w:r>
                              <w:t>¿Hay algún pecado que ha llegado a dominarte? Hay que confesarlo y abandonarlo.</w:t>
                            </w:r>
                          </w:p>
                          <w:p w14:paraId="35F7E5E7" w14:textId="77777777" w:rsidR="00A9768E" w:rsidRDefault="00A9768E" w:rsidP="000B124A">
                            <w:pPr>
                              <w:rPr>
                                <w:lang w:eastAsia="es-ES"/>
                              </w:rPr>
                            </w:pPr>
                          </w:p>
                          <w:p w14:paraId="023B9907" w14:textId="77777777" w:rsidR="00A9768E" w:rsidRDefault="00A9768E" w:rsidP="000B124A">
                            <w:pPr>
                              <w:pStyle w:val="Listaconnmeros"/>
                              <w:tabs>
                                <w:tab w:val="clear" w:pos="450"/>
                              </w:tabs>
                              <w:rPr>
                                <w:lang w:eastAsia="es-ES"/>
                              </w:rPr>
                            </w:pPr>
                          </w:p>
                          <w:p w14:paraId="436A474F" w14:textId="77777777" w:rsidR="00A9768E" w:rsidRDefault="00A9768E" w:rsidP="000B12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89359" id="Cuadro de texto 1" o:spid="_x0000_s1027" type="#_x0000_t202" style="position:absolute;margin-left:1.5pt;margin-top:20.05pt;width:503.25pt;height:13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">
                <v:textbox>
                  <w:txbxContent>
                    <w:p w14:paraId="61360664" w14:textId="77777777" w:rsidR="00A9768E" w:rsidRPr="00A87C2E" w:rsidRDefault="00A9768E" w:rsidP="000B124A">
                      <w:pPr>
                        <w:jc w:val="center"/>
                        <w:rPr>
                          <w:b/>
                          <w:sz w:val="28"/>
                          <w:szCs w:val="28"/>
                          <w:lang w:eastAsia="es-ES"/>
                        </w:rPr>
                      </w:pPr>
                      <w:r w:rsidRPr="00A87C2E">
                        <w:rPr>
                          <w:b/>
                          <w:sz w:val="28"/>
                          <w:szCs w:val="28"/>
                          <w:lang w:eastAsia="es-ES"/>
                        </w:rPr>
                        <w:t>Preguntas personales</w:t>
                      </w:r>
                    </w:p>
                    <w:p w14:paraId="70A01446" w14:textId="77777777" w:rsidR="00A9768E" w:rsidRDefault="00A9768E" w:rsidP="000B124A">
                      <w:pPr>
                        <w:pStyle w:val="check"/>
                        <w:numPr>
                          <w:ilvl w:val="0"/>
                          <w:numId w:val="3"/>
                        </w:numPr>
                      </w:pPr>
                      <w:r>
                        <w:t>¿Hay algo de que te has dado cuenta que debes de confesar a Dios? Ahora mismo confiesa tu pecado y él te perdonará. Si es posible hay que hacer restitución por lo que has hecho.</w:t>
                      </w:r>
                    </w:p>
                    <w:p w14:paraId="4836BB7D" w14:textId="77777777" w:rsidR="00A9768E" w:rsidRPr="00F67F7F" w:rsidRDefault="00A9768E" w:rsidP="000B124A">
                      <w:pPr>
                        <w:pStyle w:val="Respuesta0"/>
                        <w:rPr>
                          <w:lang w:eastAsia="es-ES"/>
                        </w:rPr>
                      </w:pPr>
                    </w:p>
                    <w:p w14:paraId="76C38033" w14:textId="77777777" w:rsidR="00A9768E" w:rsidRDefault="00A9768E" w:rsidP="000B124A">
                      <w:pPr>
                        <w:pStyle w:val="check"/>
                        <w:numPr>
                          <w:ilvl w:val="0"/>
                          <w:numId w:val="3"/>
                        </w:numPr>
                      </w:pPr>
                      <w:r>
                        <w:t>¿Hay alguien que has ofendido que necesitas pedir perdón?  ¿Hay alguien a quien no has perdonado? Confiesa a Dios tu pecado y arregla tus cuentas con otras personas.</w:t>
                      </w:r>
                    </w:p>
                    <w:p w14:paraId="451A23E8" w14:textId="77777777" w:rsidR="00A9768E" w:rsidRPr="00F67F7F" w:rsidRDefault="00A9768E" w:rsidP="000B124A">
                      <w:pPr>
                        <w:pStyle w:val="Respuesta0"/>
                        <w:rPr>
                          <w:lang w:eastAsia="es-ES"/>
                        </w:rPr>
                      </w:pPr>
                    </w:p>
                    <w:p w14:paraId="16E04D08" w14:textId="77777777" w:rsidR="00A9768E" w:rsidRDefault="00A9768E" w:rsidP="000B124A">
                      <w:pPr>
                        <w:pStyle w:val="check"/>
                        <w:numPr>
                          <w:ilvl w:val="0"/>
                          <w:numId w:val="3"/>
                        </w:numPr>
                      </w:pPr>
                      <w:r>
                        <w:t>¿Hay algún pecado que ha llegado a dominarte? Hay que confesarlo y abandonarlo.</w:t>
                      </w:r>
                    </w:p>
                    <w:p w14:paraId="35F7E5E7" w14:textId="77777777" w:rsidR="00A9768E" w:rsidRDefault="00A9768E" w:rsidP="000B124A">
                      <w:pPr>
                        <w:rPr>
                          <w:lang w:eastAsia="es-ES"/>
                        </w:rPr>
                      </w:pPr>
                    </w:p>
                    <w:p w14:paraId="023B9907" w14:textId="77777777" w:rsidR="00A9768E" w:rsidRDefault="00A9768E" w:rsidP="000B124A">
                      <w:pPr>
                        <w:pStyle w:val="Listaconnmeros"/>
                        <w:tabs>
                          <w:tab w:val="clear" w:pos="450"/>
                        </w:tabs>
                        <w:rPr>
                          <w:lang w:eastAsia="es-ES"/>
                        </w:rPr>
                      </w:pPr>
                    </w:p>
                    <w:p w14:paraId="436A474F" w14:textId="77777777" w:rsidR="00A9768E" w:rsidRDefault="00A9768E" w:rsidP="000B124A"/>
                  </w:txbxContent>
                </v:textbox>
                <w10:wrap type="square"/>
              </v:shape>
            </w:pict>
          </mc:Fallback>
        </mc:AlternateContent>
      </w:r>
    </w:p>
    <w:p w14:paraId="67E72136" w14:textId="77777777" w:rsidR="00403A2B" w:rsidRDefault="00403A2B" w:rsidP="00186AB6">
      <w:pPr>
        <w:pStyle w:val="Ttulo"/>
        <w:rPr>
          <w:lang w:eastAsia="es-MX"/>
        </w:rPr>
      </w:pPr>
    </w:p>
    <w:p w14:paraId="28F20456" w14:textId="77777777" w:rsidR="00403A2B" w:rsidRPr="00403A2B" w:rsidRDefault="00403A2B" w:rsidP="00403A2B">
      <w:pPr>
        <w:rPr>
          <w:b/>
          <w:i/>
          <w:lang w:eastAsia="es-MX"/>
        </w:rPr>
      </w:pPr>
      <w:r>
        <w:rPr>
          <w:lang w:eastAsia="es-MX"/>
        </w:rPr>
        <w:t xml:space="preserve">Texto clave: Salmo 19:12-13 </w:t>
      </w:r>
      <w:r>
        <w:rPr>
          <w:b/>
          <w:i/>
          <w:lang w:eastAsia="es-MX"/>
        </w:rPr>
        <w:t>¿Quién está consciente de sus propios errores? ¡Perdóname aquellos de los que no estoy consciente! Libra, además a tu siervo de pecar a sabiendas; no permitas que tales pecados me dominen. Así estaré libre de culpa y de multiplicar mis pecados.</w:t>
      </w:r>
    </w:p>
    <w:p w14:paraId="679D2A69" w14:textId="77777777" w:rsidR="00403A2B" w:rsidRDefault="00403A2B" w:rsidP="00186AB6">
      <w:pPr>
        <w:pStyle w:val="Ttulo"/>
        <w:rPr>
          <w:lang w:eastAsia="es-MX"/>
        </w:rPr>
      </w:pPr>
    </w:p>
    <w:p w14:paraId="1370EFD0" w14:textId="77777777" w:rsidR="00403A2B" w:rsidRDefault="00403A2B" w:rsidP="00186AB6">
      <w:pPr>
        <w:pStyle w:val="Ttulo"/>
        <w:rPr>
          <w:lang w:eastAsia="es-MX"/>
        </w:rPr>
      </w:pPr>
    </w:p>
    <w:p w14:paraId="6EACC717" w14:textId="77777777" w:rsidR="00186AB6" w:rsidRDefault="00186AB6" w:rsidP="00186AB6">
      <w:pPr>
        <w:pStyle w:val="Ttulo"/>
        <w:rPr>
          <w:lang w:eastAsia="es-MX"/>
        </w:rPr>
      </w:pPr>
      <w:bookmarkStart w:id="11" w:name="_Toc394500421"/>
      <w:r w:rsidRPr="006C2313">
        <w:rPr>
          <w:lang w:eastAsia="es-MX"/>
        </w:rPr>
        <w:lastRenderedPageBreak/>
        <w:t xml:space="preserve">Lección </w:t>
      </w:r>
      <w:r w:rsidR="00721517">
        <w:rPr>
          <w:lang w:eastAsia="es-MX"/>
        </w:rPr>
        <w:t>9</w:t>
      </w:r>
      <w:r w:rsidRPr="006C2313">
        <w:rPr>
          <w:lang w:eastAsia="es-MX"/>
        </w:rPr>
        <w:t xml:space="preserve"> – El pacto con David</w:t>
      </w:r>
      <w:bookmarkEnd w:id="11"/>
    </w:p>
    <w:p w14:paraId="755EB6F6" w14:textId="77777777" w:rsidR="00E537AC" w:rsidRDefault="005E15D2" w:rsidP="007A7ECD">
      <w:pPr>
        <w:pStyle w:val="Ilust"/>
        <w:rPr>
          <w:lang w:eastAsia="es-MX"/>
        </w:rPr>
      </w:pPr>
      <w:r>
        <w:rPr>
          <w:lang w:eastAsia="es-MX"/>
        </w:rPr>
        <w:t xml:space="preserve">Objetivo de esta lección – Entender la promesa </w:t>
      </w:r>
      <w:r w:rsidR="00D83A27">
        <w:rPr>
          <w:lang w:eastAsia="es-MX"/>
        </w:rPr>
        <w:t>que Dios dio a David de que iba a tener un reino eterno a través del Mesías (Jesucristo).</w:t>
      </w:r>
      <w:r w:rsidR="0088025C">
        <w:rPr>
          <w:lang w:eastAsia="es-MX"/>
        </w:rPr>
        <w:t xml:space="preserve"> Dios tiene un propósito para nuestra vida. Hechos 13:36 y Efesios 2:10.</w:t>
      </w:r>
    </w:p>
    <w:p w14:paraId="4D9DF413" w14:textId="77777777" w:rsidR="00E537AC" w:rsidRDefault="00E537AC" w:rsidP="005E15D2">
      <w:pPr>
        <w:rPr>
          <w:lang w:eastAsia="es-MX"/>
        </w:rPr>
      </w:pPr>
      <w:r>
        <w:rPr>
          <w:lang w:eastAsia="es-MX"/>
        </w:rPr>
        <w:t xml:space="preserve">Lea 2 Samuel 7:1-11 </w:t>
      </w:r>
    </w:p>
    <w:p w14:paraId="3FA96EB8" w14:textId="77777777" w:rsidR="00D83A27" w:rsidRDefault="00D83A27" w:rsidP="00D83A27">
      <w:pPr>
        <w:pStyle w:val="Numbering"/>
        <w:numPr>
          <w:ilvl w:val="0"/>
          <w:numId w:val="33"/>
        </w:numPr>
        <w:rPr>
          <w:lang w:val="es-MX"/>
        </w:rPr>
      </w:pPr>
      <w:r w:rsidRPr="00D83A27">
        <w:rPr>
          <w:lang w:val="es-MX"/>
        </w:rPr>
        <w:t>¿Cuál fue el deseo de David y por qu</w:t>
      </w:r>
      <w:r>
        <w:rPr>
          <w:lang w:val="es-MX"/>
        </w:rPr>
        <w:t>é? 1-2</w:t>
      </w:r>
    </w:p>
    <w:p w14:paraId="62095F4F" w14:textId="77777777" w:rsidR="00D83A27" w:rsidRDefault="00D83A27" w:rsidP="00D83A27">
      <w:pPr>
        <w:pStyle w:val="respuesta"/>
      </w:pPr>
      <w:r>
        <w:t xml:space="preserve">Quería edificar un templo para el arca del pacto. </w:t>
      </w:r>
      <w:r w:rsidR="00153268">
        <w:t>David</w:t>
      </w:r>
      <w:r>
        <w:t xml:space="preserve"> estaba en una casa de cedro mientras que el arca del pacto se encontraba bajo el toldo de una tienda de campaña.</w:t>
      </w:r>
    </w:p>
    <w:p w14:paraId="1C9A4B11" w14:textId="77777777" w:rsidR="00D83A27" w:rsidRDefault="00D83A27" w:rsidP="00D83A27">
      <w:pPr>
        <w:pStyle w:val="Numbering"/>
        <w:rPr>
          <w:lang w:val="es-MX"/>
        </w:rPr>
      </w:pPr>
      <w:r w:rsidRPr="00D83A27">
        <w:rPr>
          <w:lang w:val="es-MX"/>
        </w:rPr>
        <w:t>¿Cuál fue el mensaje a trav</w:t>
      </w:r>
      <w:r>
        <w:rPr>
          <w:lang w:val="es-MX"/>
        </w:rPr>
        <w:t>és de Natán acerca de una casa para el Señor? 5-7</w:t>
      </w:r>
    </w:p>
    <w:p w14:paraId="663E9E32" w14:textId="77777777" w:rsidR="00D83A27" w:rsidRDefault="00D83A27" w:rsidP="00D83A27">
      <w:pPr>
        <w:pStyle w:val="respuesta"/>
      </w:pPr>
      <w:r>
        <w:t xml:space="preserve">Que </w:t>
      </w:r>
      <w:r w:rsidR="00C61065">
        <w:t>nunca había reclamado una casa desde que salieron de Egipto.</w:t>
      </w:r>
    </w:p>
    <w:p w14:paraId="0B47C7E6" w14:textId="77777777" w:rsidR="00C61065" w:rsidRDefault="00C61065" w:rsidP="00C61065">
      <w:pPr>
        <w:pStyle w:val="Numbering"/>
        <w:rPr>
          <w:lang w:val="es-MX"/>
        </w:rPr>
      </w:pPr>
      <w:r w:rsidRPr="00C61065">
        <w:rPr>
          <w:lang w:val="es-MX"/>
        </w:rPr>
        <w:t>Lea 2 Samuel 7:8</w:t>
      </w:r>
      <w:r>
        <w:rPr>
          <w:lang w:val="es-MX"/>
        </w:rPr>
        <w:t>-9</w:t>
      </w:r>
      <w:r w:rsidRPr="00C61065">
        <w:rPr>
          <w:lang w:val="es-MX"/>
        </w:rPr>
        <w:t>. ¿Cuáles eran las bendiciones que el Señor le hab</w:t>
      </w:r>
      <w:r>
        <w:rPr>
          <w:lang w:val="es-MX"/>
        </w:rPr>
        <w:t>ía dado a David?</w:t>
      </w:r>
    </w:p>
    <w:p w14:paraId="5BCC6CF6" w14:textId="77777777" w:rsidR="00C61065" w:rsidRDefault="00C61065" w:rsidP="00C61065">
      <w:pPr>
        <w:pStyle w:val="respuesta"/>
      </w:pPr>
      <w:r>
        <w:t>Lo sacó del redil para en lugar de cuidar ovejas, gobernara al pueblo de Israel.</w:t>
      </w:r>
    </w:p>
    <w:p w14:paraId="4C7D123A" w14:textId="77777777" w:rsidR="00C61065" w:rsidRDefault="00C61065" w:rsidP="00C61065">
      <w:pPr>
        <w:pStyle w:val="respuesta"/>
      </w:pPr>
      <w:r>
        <w:t>Que había estado con él en todos lugares, aniquilando a sus enemigos.</w:t>
      </w:r>
    </w:p>
    <w:p w14:paraId="75311462" w14:textId="77777777" w:rsidR="00C61065" w:rsidRDefault="00C61065" w:rsidP="00C61065">
      <w:pPr>
        <w:pStyle w:val="Numbering"/>
        <w:rPr>
          <w:lang w:val="es-MX"/>
        </w:rPr>
      </w:pPr>
      <w:r w:rsidRPr="00C61065">
        <w:rPr>
          <w:lang w:val="es-MX"/>
        </w:rPr>
        <w:t>¿Qué iba a hacer por D</w:t>
      </w:r>
      <w:r>
        <w:rPr>
          <w:lang w:val="es-MX"/>
        </w:rPr>
        <w:t>avid en el futuro? 9-11</w:t>
      </w:r>
    </w:p>
    <w:p w14:paraId="76E7E138" w14:textId="77777777" w:rsidR="00C61065" w:rsidRDefault="00C61065" w:rsidP="00C61065">
      <w:pPr>
        <w:pStyle w:val="respuesta"/>
      </w:pPr>
      <w:r>
        <w:t>Hacerle famoso, designar un lugar para su pueblo Israel donde allí los plantaría para vivir en paz. Sus enemigos no volverían a humillarlos. Que le iba a dar a David descanso de todos sus enemigos. Que Dios iba a construir</w:t>
      </w:r>
      <w:r w:rsidR="00DD471B">
        <w:t xml:space="preserve"> una casa para David. </w:t>
      </w:r>
    </w:p>
    <w:p w14:paraId="38B817A8" w14:textId="77777777" w:rsidR="006E535E" w:rsidRDefault="006E535E" w:rsidP="006E535E">
      <w:pPr>
        <w:pStyle w:val="Numbering"/>
        <w:rPr>
          <w:lang w:val="es-MX"/>
        </w:rPr>
      </w:pPr>
      <w:r w:rsidRPr="006E535E">
        <w:rPr>
          <w:lang w:val="es-MX"/>
        </w:rPr>
        <w:t>En lugar de que David edificara una casa para el Señor, ¿qu</w:t>
      </w:r>
      <w:r>
        <w:rPr>
          <w:lang w:val="es-MX"/>
        </w:rPr>
        <w:t>é iba a hacer el Señor? 11b</w:t>
      </w:r>
    </w:p>
    <w:p w14:paraId="09705AAE" w14:textId="77777777" w:rsidR="006E535E" w:rsidRDefault="0006011D" w:rsidP="006E535E">
      <w:pPr>
        <w:pStyle w:val="respuesta"/>
      </w:pPr>
      <w:r>
        <w:t>El</w:t>
      </w:r>
      <w:r w:rsidR="006E535E">
        <w:t xml:space="preserve"> Señor iba a construir la casa de David.</w:t>
      </w:r>
    </w:p>
    <w:p w14:paraId="3653861A" w14:textId="77777777" w:rsidR="006E535E" w:rsidRDefault="006E535E" w:rsidP="006E535E">
      <w:pPr>
        <w:pStyle w:val="Numbering"/>
        <w:rPr>
          <w:lang w:val="es-MX"/>
        </w:rPr>
      </w:pPr>
      <w:r w:rsidRPr="006E535E">
        <w:rPr>
          <w:lang w:val="es-MX"/>
        </w:rPr>
        <w:t>Lea 2 Samuel 7:12-16. ¿Cuál es la promesa de Dios en los vers</w:t>
      </w:r>
      <w:r>
        <w:rPr>
          <w:lang w:val="es-MX"/>
        </w:rPr>
        <w:t>ículos 12-13?</w:t>
      </w:r>
    </w:p>
    <w:p w14:paraId="3D4C5276" w14:textId="77777777" w:rsidR="006E535E" w:rsidRDefault="006E535E" w:rsidP="006E535E">
      <w:pPr>
        <w:pStyle w:val="respuesta"/>
      </w:pPr>
      <w:r>
        <w:t xml:space="preserve">Que después de la muerte de David el Señor pondría en su trono uno de sus descendientes </w:t>
      </w:r>
      <w:r w:rsidR="00F111F7">
        <w:t xml:space="preserve">(Salomón) </w:t>
      </w:r>
      <w:r>
        <w:t xml:space="preserve">y afirmaría su </w:t>
      </w:r>
      <w:r w:rsidR="00F111F7">
        <w:t>trono real</w:t>
      </w:r>
      <w:r>
        <w:t xml:space="preserve"> para siempre. Sería él quien construiría una casa en honor del Señor y el Señor le afirmaría su trono para siempre.</w:t>
      </w:r>
      <w:r w:rsidR="00472650">
        <w:br/>
      </w:r>
    </w:p>
    <w:p w14:paraId="3404497E" w14:textId="77777777" w:rsidR="006E535E" w:rsidRDefault="006E535E" w:rsidP="006E535E">
      <w:pPr>
        <w:pStyle w:val="Numbering"/>
        <w:rPr>
          <w:lang w:val="es-MX"/>
        </w:rPr>
      </w:pPr>
      <w:r w:rsidRPr="006E535E">
        <w:rPr>
          <w:lang w:val="es-MX"/>
        </w:rPr>
        <w:t>¿Cómo iba el Señor a t</w:t>
      </w:r>
      <w:r>
        <w:rPr>
          <w:lang w:val="es-MX"/>
        </w:rPr>
        <w:t>ra</w:t>
      </w:r>
      <w:r w:rsidRPr="006E535E">
        <w:rPr>
          <w:lang w:val="es-MX"/>
        </w:rPr>
        <w:t xml:space="preserve">tar al descendiente de David? </w:t>
      </w:r>
      <w:r>
        <w:rPr>
          <w:lang w:val="es-MX"/>
        </w:rPr>
        <w:t>14-15</w:t>
      </w:r>
    </w:p>
    <w:p w14:paraId="23842B56" w14:textId="77777777" w:rsidR="006E535E" w:rsidRDefault="006E535E" w:rsidP="006E535E">
      <w:pPr>
        <w:pStyle w:val="respuesta"/>
      </w:pPr>
      <w:r>
        <w:t>Sería su Padre y cuando haga el mal el Señor le castigaría como lo haría un padre. Pero no le negaría su amor como hizo con Saúl a quien abandonó.</w:t>
      </w:r>
    </w:p>
    <w:p w14:paraId="207F3D70" w14:textId="77777777" w:rsidR="006E535E" w:rsidRDefault="00E36F9A" w:rsidP="006E535E">
      <w:pPr>
        <w:pStyle w:val="Numbering"/>
        <w:rPr>
          <w:lang w:val="es-MX"/>
        </w:rPr>
      </w:pPr>
      <w:r w:rsidRPr="00E36F9A">
        <w:rPr>
          <w:lang w:val="es-MX"/>
        </w:rPr>
        <w:t>¿Cuál es la promesa del Señor en el vers</w:t>
      </w:r>
      <w:r>
        <w:rPr>
          <w:lang w:val="es-MX"/>
        </w:rPr>
        <w:t>ículo 16?</w:t>
      </w:r>
    </w:p>
    <w:p w14:paraId="4C64B832" w14:textId="77777777" w:rsidR="00E36F9A" w:rsidRDefault="00E36F9A" w:rsidP="00E36F9A">
      <w:pPr>
        <w:pStyle w:val="respuesta"/>
      </w:pPr>
      <w:r>
        <w:t>Que su casa y su reino durarían para siempre y su trono quedaría establecido para siempre.</w:t>
      </w:r>
    </w:p>
    <w:p w14:paraId="4EFB2D15" w14:textId="77777777" w:rsidR="00F111F7" w:rsidRDefault="00F111F7" w:rsidP="00F111F7">
      <w:pPr>
        <w:pStyle w:val="Numbering"/>
        <w:rPr>
          <w:lang w:val="es-MX"/>
        </w:rPr>
      </w:pPr>
      <w:r w:rsidRPr="00F111F7">
        <w:rPr>
          <w:lang w:val="es-MX"/>
        </w:rPr>
        <w:t>En el versículo 16 Dios está haciend</w:t>
      </w:r>
      <w:r w:rsidR="00472650">
        <w:rPr>
          <w:lang w:val="es-MX"/>
        </w:rPr>
        <w:t>o</w:t>
      </w:r>
      <w:r w:rsidRPr="00F111F7">
        <w:rPr>
          <w:lang w:val="es-MX"/>
        </w:rPr>
        <w:t xml:space="preserve"> referencia a su propio Hijo Jesucristo quien iba a enviar para reinar</w:t>
      </w:r>
      <w:r w:rsidR="00472650">
        <w:rPr>
          <w:lang w:val="es-MX"/>
        </w:rPr>
        <w:t xml:space="preserve"> eternamente</w:t>
      </w:r>
      <w:r w:rsidRPr="00F111F7">
        <w:rPr>
          <w:lang w:val="es-MX"/>
        </w:rPr>
        <w:t xml:space="preserve">. </w:t>
      </w:r>
      <w:r>
        <w:rPr>
          <w:lang w:val="es-MX"/>
        </w:rPr>
        <w:t>¿Qué dicen los siguientes textos proféticos de su reino?</w:t>
      </w:r>
    </w:p>
    <w:p w14:paraId="14FD4D15" w14:textId="77777777" w:rsidR="00AA3AB9" w:rsidRDefault="00AA3AB9" w:rsidP="00AA3AB9">
      <w:pPr>
        <w:pStyle w:val="check"/>
      </w:pPr>
      <w:r>
        <w:t>Isaías 9:6-7</w:t>
      </w:r>
    </w:p>
    <w:p w14:paraId="5482D8EC" w14:textId="77777777" w:rsidR="00AA3AB9" w:rsidRDefault="00AA3AB9" w:rsidP="00AA3AB9">
      <w:pPr>
        <w:pStyle w:val="respuesta"/>
      </w:pPr>
      <w:r>
        <w:t>Que el niño es nacido pero el Hijo es dado. Será soberano, será llamado consejero admirable, Dios fuerte, Padre eterno, Príncipe de paz. Gobernará sobre el trino de David. Establecerá y sostendrá su reino con justicia y rectitud para siempre.</w:t>
      </w:r>
    </w:p>
    <w:p w14:paraId="3AC8BBB6" w14:textId="77777777" w:rsidR="00AA3AB9" w:rsidRPr="00AA3AB9" w:rsidRDefault="00AA3AB9" w:rsidP="00AA3AB9">
      <w:pPr>
        <w:rPr>
          <w:lang w:eastAsia="es-ES"/>
        </w:rPr>
      </w:pPr>
    </w:p>
    <w:p w14:paraId="41D61720" w14:textId="77777777" w:rsidR="00F111F7" w:rsidRDefault="00F111F7" w:rsidP="00F111F7">
      <w:pPr>
        <w:pStyle w:val="check"/>
      </w:pPr>
      <w:r>
        <w:lastRenderedPageBreak/>
        <w:t>Jeremías 23:5-6</w:t>
      </w:r>
    </w:p>
    <w:p w14:paraId="4D41F094" w14:textId="77777777" w:rsidR="00472650" w:rsidRDefault="00F111F7" w:rsidP="00F64064">
      <w:pPr>
        <w:pStyle w:val="respuesta"/>
      </w:pPr>
      <w:r>
        <w:t xml:space="preserve">Que la simiente de David reinará con sabiduría y practicará derecho y la justicia. Judá será salva </w:t>
      </w:r>
      <w:r w:rsidR="00472650">
        <w:t>e</w:t>
      </w:r>
      <w:r>
        <w:t xml:space="preserve"> Israel morará seguro. El nomb</w:t>
      </w:r>
      <w:r w:rsidR="00472650">
        <w:t>r</w:t>
      </w:r>
      <w:r>
        <w:t xml:space="preserve">e que se le dará será </w:t>
      </w:r>
      <w:r w:rsidR="00472650">
        <w:t>“</w:t>
      </w:r>
      <w:r w:rsidR="00472650" w:rsidRPr="00472650">
        <w:rPr>
          <w:i/>
        </w:rPr>
        <w:t>e</w:t>
      </w:r>
      <w:r w:rsidRPr="00472650">
        <w:rPr>
          <w:i/>
        </w:rPr>
        <w:t>l</w:t>
      </w:r>
      <w:r>
        <w:t xml:space="preserve"> </w:t>
      </w:r>
      <w:r w:rsidRPr="00472650">
        <w:rPr>
          <w:i/>
        </w:rPr>
        <w:t>Señor es nuestra salvación.</w:t>
      </w:r>
      <w:r w:rsidR="00472650">
        <w:rPr>
          <w:i/>
        </w:rPr>
        <w:t>”</w:t>
      </w:r>
    </w:p>
    <w:p w14:paraId="75B74251" w14:textId="77777777" w:rsidR="00472650" w:rsidRDefault="00472650" w:rsidP="00472650">
      <w:pPr>
        <w:pStyle w:val="check"/>
      </w:pPr>
      <w:r>
        <w:t>Ezequiel 34:22-24</w:t>
      </w:r>
    </w:p>
    <w:p w14:paraId="1278147D" w14:textId="77777777" w:rsidR="00472650" w:rsidRDefault="00472650" w:rsidP="00472650">
      <w:pPr>
        <w:pStyle w:val="respuesta"/>
      </w:pPr>
      <w:r>
        <w:t>Dios va a salvar a sus ovejas. Les dará un pastor (Juan 10), su siervo David que les apacentará y será su único pastor.</w:t>
      </w:r>
    </w:p>
    <w:p w14:paraId="23B6CB04" w14:textId="77777777" w:rsidR="00472650" w:rsidRDefault="00472650" w:rsidP="00472650">
      <w:pPr>
        <w:pStyle w:val="check"/>
      </w:pPr>
      <w:r>
        <w:t>Ezequiel 37:</w:t>
      </w:r>
      <w:r w:rsidR="00816F01">
        <w:t>26</w:t>
      </w:r>
    </w:p>
    <w:p w14:paraId="3697167F" w14:textId="77777777" w:rsidR="00472650" w:rsidRPr="00472650" w:rsidRDefault="00816F01" w:rsidP="00472650">
      <w:pPr>
        <w:pStyle w:val="respuesta"/>
      </w:pPr>
      <w:r>
        <w:t>Establece su pacto de paz con ellos. Habitará con ellos para siempre Isa. 2:4, 35:1-7, 65:17-25 y Apoc. 20:4-6.</w:t>
      </w:r>
    </w:p>
    <w:p w14:paraId="5D46C8E5" w14:textId="77777777" w:rsidR="00F111F7" w:rsidRDefault="00F111F7" w:rsidP="00F111F7">
      <w:pPr>
        <w:pStyle w:val="Numbering"/>
      </w:pPr>
      <w:r w:rsidRPr="00F111F7">
        <w:rPr>
          <w:lang w:val="es-MX"/>
        </w:rPr>
        <w:t xml:space="preserve">Este pacto (promesa) de Dios a David es un pacto incondicional. </w:t>
      </w:r>
      <w:r>
        <w:rPr>
          <w:lang w:val="es-MX"/>
        </w:rPr>
        <w:t xml:space="preserve">Dios lo iba a cumplir sin condiciones. ¿Qué dice el Señor acerca de su pacto con David?  </w:t>
      </w:r>
      <w:r>
        <w:t>Jeremías 33:19-22</w:t>
      </w:r>
    </w:p>
    <w:p w14:paraId="7F95F352" w14:textId="1118B742" w:rsidR="00F111F7" w:rsidRPr="00F111F7" w:rsidRDefault="00F111F7" w:rsidP="00F111F7">
      <w:pPr>
        <w:pStyle w:val="respuesta"/>
      </w:pPr>
      <w:r>
        <w:t xml:space="preserve">Que si pudiera romper su pacto con el día y con la noche para que no llegaran a su debido tiempo, </w:t>
      </w:r>
      <w:r w:rsidR="00B70748">
        <w:t>también podría</w:t>
      </w:r>
      <w:r>
        <w:t xml:space="preserve"> romper su pacto con su siervo David.</w:t>
      </w:r>
    </w:p>
    <w:p w14:paraId="36A493D7" w14:textId="7F8DE4BA" w:rsidR="00F111F7" w:rsidRDefault="00472650" w:rsidP="00F111F7">
      <w:pPr>
        <w:pStyle w:val="Numbering"/>
        <w:rPr>
          <w:lang w:val="es-MX"/>
        </w:rPr>
      </w:pPr>
      <w:r w:rsidRPr="00472650">
        <w:rPr>
          <w:lang w:val="es-MX"/>
        </w:rPr>
        <w:t xml:space="preserve">Vamos a trazar la promesa del Salvador venidero </w:t>
      </w:r>
      <w:r w:rsidR="00B70748" w:rsidRPr="00472650">
        <w:rPr>
          <w:lang w:val="es-MX"/>
        </w:rPr>
        <w:t>a través</w:t>
      </w:r>
      <w:r>
        <w:rPr>
          <w:lang w:val="es-MX"/>
        </w:rPr>
        <w:t xml:space="preserve"> de la Biblia. ¿Qué nos enseña los siguientes textos?</w:t>
      </w:r>
    </w:p>
    <w:p w14:paraId="62C86D1B" w14:textId="77777777" w:rsidR="00472650" w:rsidRDefault="00472650" w:rsidP="00472650">
      <w:pPr>
        <w:pStyle w:val="check"/>
      </w:pPr>
      <w:r>
        <w:t>Génesis 3:15</w:t>
      </w:r>
    </w:p>
    <w:p w14:paraId="3E0E8205" w14:textId="77777777" w:rsidR="00472650" w:rsidRDefault="00472650" w:rsidP="00472650">
      <w:pPr>
        <w:pStyle w:val="respuesta"/>
      </w:pPr>
      <w:r>
        <w:t>Que nacería de la simiente de la mujer quien aplastaría la cabeza de la serpiente – Satanás.</w:t>
      </w:r>
    </w:p>
    <w:p w14:paraId="4D9ED228" w14:textId="77777777" w:rsidR="00472650" w:rsidRDefault="00B71C4B" w:rsidP="00B71C4B">
      <w:pPr>
        <w:pStyle w:val="check"/>
      </w:pPr>
      <w:r>
        <w:t>Génesis 12:3</w:t>
      </w:r>
    </w:p>
    <w:p w14:paraId="60F1284A" w14:textId="0ABD53F8" w:rsidR="00B71C4B" w:rsidRDefault="00B71C4B" w:rsidP="00B71C4B">
      <w:pPr>
        <w:pStyle w:val="respuesta"/>
      </w:pPr>
      <w:r>
        <w:t xml:space="preserve">Que </w:t>
      </w:r>
      <w:r w:rsidR="00B70748">
        <w:t>Dios bendeciría</w:t>
      </w:r>
      <w:r>
        <w:t xml:space="preserve"> a todas las naciones por medio de los descendientes de Abraham, dando a entender que el Salvador vendría por el linaje de Abram.</w:t>
      </w:r>
    </w:p>
    <w:p w14:paraId="1EA37DF8" w14:textId="77777777" w:rsidR="00B71C4B" w:rsidRDefault="002D19A7" w:rsidP="00B71C4B">
      <w:pPr>
        <w:pStyle w:val="check"/>
      </w:pPr>
      <w:r>
        <w:rPr>
          <w:noProof/>
          <w:lang w:eastAsia="es-MX"/>
        </w:rPr>
        <mc:AlternateContent>
          <mc:Choice Requires="wps">
            <w:drawing>
              <wp:anchor distT="0" distB="0" distL="114300" distR="114300" simplePos="0" relativeHeight="251660288" behindDoc="0" locked="0" layoutInCell="1" allowOverlap="1" wp14:anchorId="6B3C3A64" wp14:editId="00990445">
                <wp:simplePos x="0" y="0"/>
                <wp:positionH relativeFrom="column">
                  <wp:posOffset>3819525</wp:posOffset>
                </wp:positionH>
                <wp:positionV relativeFrom="paragraph">
                  <wp:posOffset>93980</wp:posOffset>
                </wp:positionV>
                <wp:extent cx="2419350" cy="628650"/>
                <wp:effectExtent l="0" t="0" r="19050" b="19050"/>
                <wp:wrapSquare wrapText="bothSides"/>
                <wp:docPr id="2" name="2 Cuadro de texto"/>
                <wp:cNvGraphicFramePr/>
                <a:graphic xmlns:a="http://schemas.openxmlformats.org/drawingml/2006/main">
                  <a:graphicData uri="http://schemas.microsoft.com/office/word/2010/wordprocessingShape">
                    <wps:wsp>
                      <wps:cNvSpPr txBox="1"/>
                      <wps:spPr>
                        <a:xfrm>
                          <a:off x="0" y="0"/>
                          <a:ext cx="241935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7B63CF" w14:textId="77777777" w:rsidR="00A9768E" w:rsidRDefault="00A9768E" w:rsidP="00B71C4B">
                            <w:r>
                              <w:t>Un cetro es un bastón o insignia de mando, que exhibían emperadores y reyes como signo de su dignidad.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3C3A64" id="2 Cuadro de texto" o:spid="_x0000_s1028" type="#_x0000_t202" style="position:absolute;left:0;text-align:left;margin-left:300.75pt;margin-top:7.4pt;width:190.5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" fillcolor="white [3201]" strokeweight=".5pt">
                <v:textbox>
                  <w:txbxContent>
                    <w:p w14:paraId="787B63CF" w14:textId="77777777" w:rsidR="00A9768E" w:rsidRDefault="00A9768E" w:rsidP="00B71C4B">
                      <w:r>
                        <w:t>Un cetro es un bastón o insignia de mando, que exhibían emperadores y reyes como signo de su dignidad.</w:t>
                      </w:r>
                    </w:p>
                  </w:txbxContent>
                </v:textbox>
                <w10:wrap type="square"/>
              </v:shape>
            </w:pict>
          </mc:Fallback>
        </mc:AlternateContent>
      </w:r>
      <w:r w:rsidR="00B71C4B">
        <w:t xml:space="preserve">Génesis 49:1 y 10 </w:t>
      </w:r>
    </w:p>
    <w:p w14:paraId="012459D5" w14:textId="77777777" w:rsidR="00B71C4B" w:rsidRDefault="00B71C4B" w:rsidP="00B71C4B">
      <w:pPr>
        <w:pStyle w:val="respuesta"/>
      </w:pPr>
      <w:r>
        <w:t>Jacob predice que el cetro no se apartara de Judá hasta que llegara el verdadero rey – Jesucristo.</w:t>
      </w:r>
    </w:p>
    <w:p w14:paraId="6A96DF79" w14:textId="77777777" w:rsidR="00DC2ADE" w:rsidRDefault="00DC2ADE" w:rsidP="00DC2ADE">
      <w:pPr>
        <w:rPr>
          <w:lang w:eastAsia="es-ES"/>
        </w:rPr>
      </w:pPr>
    </w:p>
    <w:p w14:paraId="39080D69" w14:textId="77777777" w:rsidR="00DC2ADE" w:rsidRDefault="00DC2ADE" w:rsidP="00DC2ADE">
      <w:pPr>
        <w:pStyle w:val="Numbering"/>
      </w:pPr>
      <w:r w:rsidRPr="00DC2ADE">
        <w:rPr>
          <w:lang w:val="es-MX"/>
        </w:rPr>
        <w:t>¿Cómo fue confirmado el pacto con David en el Nuevo Testamento?</w:t>
      </w:r>
      <w:r w:rsidR="0022684B">
        <w:rPr>
          <w:lang w:val="es-MX"/>
        </w:rPr>
        <w:t xml:space="preserve"> </w:t>
      </w:r>
      <w:r>
        <w:t xml:space="preserve">Lucas 1:30-33 </w:t>
      </w:r>
    </w:p>
    <w:p w14:paraId="04F73C08" w14:textId="0372FEE5" w:rsidR="00DC2ADE" w:rsidRDefault="00DC2ADE" w:rsidP="00DC2ADE">
      <w:pPr>
        <w:pStyle w:val="respuesta"/>
      </w:pPr>
      <w:r>
        <w:t xml:space="preserve">Cuando el Ángel Gabriel dijo a María que dará a luz un hijo que sería un gran hombre. Lo llamarían Hijo del Altísimo, </w:t>
      </w:r>
      <w:r w:rsidR="00B96DD2">
        <w:t>D</w:t>
      </w:r>
      <w:r>
        <w:t>ios le dará el trono de su padre David y reinará sobre el pueblo de Jacob para siempre. Su reinado no tendrá fin.</w:t>
      </w:r>
    </w:p>
    <w:p w14:paraId="1BC6ABF1" w14:textId="77777777" w:rsidR="00DC2ADE" w:rsidRDefault="0006011D" w:rsidP="0022684B">
      <w:pPr>
        <w:pStyle w:val="Numbering"/>
        <w:rPr>
          <w:lang w:val="es-MX"/>
        </w:rPr>
      </w:pPr>
      <w:r w:rsidRPr="0022684B">
        <w:rPr>
          <w:lang w:val="es-MX"/>
        </w:rPr>
        <w:t>¿Qué enseñó Pedro en el d</w:t>
      </w:r>
      <w:r>
        <w:rPr>
          <w:lang w:val="es-MX"/>
        </w:rPr>
        <w:t>ía de Pentecostés acerca de David y el Señor Jesucristo? Hechos</w:t>
      </w:r>
      <w:r w:rsidR="0022684B">
        <w:rPr>
          <w:lang w:val="es-MX"/>
        </w:rPr>
        <w:t xml:space="preserve"> 2:29-36</w:t>
      </w:r>
    </w:p>
    <w:p w14:paraId="2FBEF666" w14:textId="77777777" w:rsidR="0022684B" w:rsidRDefault="0022684B" w:rsidP="0022684B">
      <w:pPr>
        <w:pStyle w:val="respuesta"/>
      </w:pPr>
      <w:r>
        <w:t>Que David era profeta y sabía que Dios le había prometido bajo juramento poner en el trono a uno de sus descendientes. Profetizó la resurrección del Mesías. A Jesús Dios lo resucitó y lo exalto por el poder de Dios. Declaró que a Jesús Dios los había hecho Señor y Mesías.</w:t>
      </w:r>
    </w:p>
    <w:p w14:paraId="4BFF6339" w14:textId="77777777" w:rsidR="005B4C6F" w:rsidRDefault="005B4C6F" w:rsidP="0022684B">
      <w:pPr>
        <w:pStyle w:val="Numbering"/>
        <w:rPr>
          <w:lang w:val="es-MX"/>
        </w:rPr>
      </w:pPr>
      <w:r>
        <w:rPr>
          <w:lang w:val="es-MX"/>
        </w:rPr>
        <w:t xml:space="preserve">¿Por qué lo llamaron a Jesús “Hijo de David” en los siguientes pasajes? </w:t>
      </w:r>
    </w:p>
    <w:p w14:paraId="1F8E5614" w14:textId="77777777" w:rsidR="005B4C6F" w:rsidRDefault="005B4C6F" w:rsidP="005B4C6F">
      <w:pPr>
        <w:pStyle w:val="check"/>
      </w:pPr>
      <w:r>
        <w:t>Mateo 12:22-23</w:t>
      </w:r>
    </w:p>
    <w:p w14:paraId="328904F9" w14:textId="77777777" w:rsidR="005B4C6F" w:rsidRDefault="005B4C6F" w:rsidP="005B4C6F">
      <w:pPr>
        <w:pStyle w:val="respuesta"/>
      </w:pPr>
      <w:r>
        <w:t>Cuando Jesús sanó a un endemoniado que estaba ciego y mudo.</w:t>
      </w:r>
    </w:p>
    <w:p w14:paraId="4D9097C7" w14:textId="77777777" w:rsidR="005B4C6F" w:rsidRDefault="00FD30D0" w:rsidP="005B4C6F">
      <w:pPr>
        <w:pStyle w:val="check"/>
      </w:pPr>
      <w:r>
        <w:rPr>
          <w:noProof/>
          <w:lang w:eastAsia="es-MX"/>
        </w:rPr>
        <w:lastRenderedPageBreak/>
        <mc:AlternateContent>
          <mc:Choice Requires="wps">
            <w:drawing>
              <wp:anchor distT="0" distB="0" distL="114300" distR="114300" simplePos="0" relativeHeight="251662336" behindDoc="0" locked="0" layoutInCell="1" allowOverlap="1" wp14:anchorId="09457AF3" wp14:editId="498A7260">
                <wp:simplePos x="0" y="0"/>
                <wp:positionH relativeFrom="column">
                  <wp:posOffset>3476625</wp:posOffset>
                </wp:positionH>
                <wp:positionV relativeFrom="paragraph">
                  <wp:posOffset>-29210</wp:posOffset>
                </wp:positionV>
                <wp:extent cx="2857500" cy="676275"/>
                <wp:effectExtent l="0" t="0" r="19050" b="28575"/>
                <wp:wrapNone/>
                <wp:docPr id="4" name="4 Cuadro de texto"/>
                <wp:cNvGraphicFramePr/>
                <a:graphic xmlns:a="http://schemas.openxmlformats.org/drawingml/2006/main">
                  <a:graphicData uri="http://schemas.microsoft.com/office/word/2010/wordprocessingShape">
                    <wps:wsp>
                      <wps:cNvSpPr txBox="1"/>
                      <wps:spPr>
                        <a:xfrm>
                          <a:off x="0" y="0"/>
                          <a:ext cx="2857500" cy="676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FC2B1" w14:textId="77777777" w:rsidR="00A9768E" w:rsidRPr="00FD30D0" w:rsidRDefault="00A9768E">
                            <w:pPr>
                              <w:rPr>
                                <w:b/>
                                <w:i/>
                              </w:rPr>
                            </w:pPr>
                            <w:r>
                              <w:t>Texto clave: Apocalipsis 22:16</w:t>
                            </w:r>
                            <w:r>
                              <w:br/>
                            </w:r>
                            <w:r w:rsidRPr="00FD30D0">
                              <w:rPr>
                                <w:b/>
                                <w:i/>
                              </w:rPr>
                              <w:t>Yo soy la raíz y la descendencia de David, la brillante estrella de la mañana.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457AF3" id="4 Cuadro de texto" o:spid="_x0000_s1029" type="#_x0000_t202" style="position:absolute;left:0;text-align:left;margin-left:273.75pt;margin-top:-2.3pt;width:225pt;height:53.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" fillcolor="white [3201]" strokeweight=".5pt">
                <v:textbox>
                  <w:txbxContent>
                    <w:p w14:paraId="0EEFC2B1" w14:textId="77777777" w:rsidR="00A9768E" w:rsidRPr="00FD30D0" w:rsidRDefault="00A9768E">
                      <w:pPr>
                        <w:rPr>
                          <w:b/>
                          <w:i/>
                        </w:rPr>
                      </w:pPr>
                      <w:r>
                        <w:t>Texto clave: Apocalipsis 22:16</w:t>
                      </w:r>
                      <w:r>
                        <w:br/>
                      </w:r>
                      <w:r w:rsidRPr="00FD30D0">
                        <w:rPr>
                          <w:b/>
                          <w:i/>
                        </w:rPr>
                        <w:t>Yo soy la raíz y la descendencia de David, la brillante estrella de la mañana.</w:t>
                      </w:r>
                    </w:p>
                  </w:txbxContent>
                </v:textbox>
              </v:shape>
            </w:pict>
          </mc:Fallback>
        </mc:AlternateContent>
      </w:r>
      <w:r w:rsidR="005B4C6F">
        <w:t>Mateo 15:21-22</w:t>
      </w:r>
    </w:p>
    <w:p w14:paraId="3F1B8688" w14:textId="77777777" w:rsidR="0022684B" w:rsidRDefault="0022684B" w:rsidP="005B4C6F">
      <w:pPr>
        <w:pStyle w:val="respuesta"/>
      </w:pPr>
      <w:r>
        <w:t xml:space="preserve"> </w:t>
      </w:r>
      <w:r w:rsidR="005B4C6F">
        <w:t>Porque</w:t>
      </w:r>
      <w:r w:rsidR="00816F01">
        <w:t xml:space="preserve"> creía que pudo sanar a su hija endemoniada.</w:t>
      </w:r>
    </w:p>
    <w:p w14:paraId="1E04F60F" w14:textId="77777777" w:rsidR="005B4C6F" w:rsidRDefault="005B4C6F" w:rsidP="005B4C6F">
      <w:pPr>
        <w:pStyle w:val="check"/>
      </w:pPr>
      <w:r>
        <w:t>Mateo 20:29-34</w:t>
      </w:r>
    </w:p>
    <w:p w14:paraId="3F607172" w14:textId="77777777" w:rsidR="005B4C6F" w:rsidRDefault="005B4C6F" w:rsidP="005B4C6F">
      <w:pPr>
        <w:pStyle w:val="respuesta"/>
      </w:pPr>
      <w:r>
        <w:t>Los dos ciegos creyeron que Jesús pudo sanar su ceguera.</w:t>
      </w:r>
    </w:p>
    <w:p w14:paraId="71ECEDA4" w14:textId="77777777" w:rsidR="005B4C6F" w:rsidRDefault="005B4C6F" w:rsidP="005B4C6F">
      <w:pPr>
        <w:pStyle w:val="check"/>
      </w:pPr>
      <w:r>
        <w:t>Mateo 21:6-11</w:t>
      </w:r>
    </w:p>
    <w:p w14:paraId="29659481" w14:textId="77777777" w:rsidR="005B4C6F" w:rsidRDefault="005B4C6F" w:rsidP="005B4C6F">
      <w:pPr>
        <w:pStyle w:val="respuesta"/>
      </w:pPr>
      <w:r>
        <w:t>En su entrada triunfal en domingo de ramos muchas personas declararon que él era el Hijo de David o sea el Mesías.</w:t>
      </w:r>
      <w:r w:rsidR="004D5A09">
        <w:t xml:space="preserve"> Hosanna al Hijo de David</w:t>
      </w:r>
    </w:p>
    <w:p w14:paraId="38FEF04E" w14:textId="77777777" w:rsidR="00494950" w:rsidRDefault="00494950" w:rsidP="00494950">
      <w:pPr>
        <w:pStyle w:val="Numbering"/>
        <w:rPr>
          <w:lang w:val="es-MX"/>
        </w:rPr>
      </w:pPr>
      <w:r>
        <w:rPr>
          <w:lang w:val="es-MX"/>
        </w:rPr>
        <w:t xml:space="preserve">Tal como </w:t>
      </w:r>
      <w:r w:rsidRPr="000758B8">
        <w:rPr>
          <w:lang w:val="es-MX"/>
        </w:rPr>
        <w:t>Dios hizo un pacto con David</w:t>
      </w:r>
      <w:r>
        <w:rPr>
          <w:lang w:val="es-MX"/>
        </w:rPr>
        <w:t xml:space="preserve"> también ha hecho un pacto con nosotros. ¿Cuál fue el pacto de q</w:t>
      </w:r>
      <w:r w:rsidR="004D5A09">
        <w:rPr>
          <w:lang w:val="es-MX"/>
        </w:rPr>
        <w:t>ue Jesús habló en Mateo 26:26-28</w:t>
      </w:r>
      <w:r>
        <w:rPr>
          <w:lang w:val="es-MX"/>
        </w:rPr>
        <w:t>?</w:t>
      </w:r>
    </w:p>
    <w:p w14:paraId="2755B934" w14:textId="77777777" w:rsidR="00494950" w:rsidRDefault="00494950" w:rsidP="00494950">
      <w:pPr>
        <w:pStyle w:val="respuesta"/>
      </w:pPr>
      <w:r>
        <w:t>El pacto por su sangre derramada por el perdón de pecados.</w:t>
      </w:r>
    </w:p>
    <w:p w14:paraId="1EAEC3B4" w14:textId="77777777" w:rsidR="00D91E3C" w:rsidRDefault="00D91E3C" w:rsidP="00D91E3C">
      <w:pPr>
        <w:pStyle w:val="Numbering"/>
        <w:rPr>
          <w:lang w:val="es-MX"/>
        </w:rPr>
      </w:pPr>
      <w:r w:rsidRPr="00D91E3C">
        <w:rPr>
          <w:lang w:val="es-MX"/>
        </w:rPr>
        <w:t>¿</w:t>
      </w:r>
      <w:r>
        <w:rPr>
          <w:lang w:val="es-MX"/>
        </w:rPr>
        <w:t xml:space="preserve">Cuál es el título de </w:t>
      </w:r>
      <w:r w:rsidRPr="00D91E3C">
        <w:rPr>
          <w:lang w:val="es-MX"/>
        </w:rPr>
        <w:t xml:space="preserve">Jesús en el </w:t>
      </w:r>
      <w:r>
        <w:rPr>
          <w:lang w:val="es-MX"/>
        </w:rPr>
        <w:t>último capítulo de la Biblia? Apocalipsis 22:16</w:t>
      </w:r>
    </w:p>
    <w:p w14:paraId="319692A1" w14:textId="77777777" w:rsidR="00D91E3C" w:rsidRDefault="00D91E3C" w:rsidP="00D91E3C">
      <w:pPr>
        <w:pStyle w:val="respuesta"/>
      </w:pPr>
      <w:r>
        <w:t>Yo soy la raíz y la descendencia de David, la brillante estrella de la mañana.</w:t>
      </w:r>
    </w:p>
    <w:p w14:paraId="7883F3D7" w14:textId="77777777" w:rsidR="00D91E3C" w:rsidRDefault="00311DF8" w:rsidP="00D91E3C">
      <w:pPr>
        <w:pStyle w:val="Numbering"/>
        <w:rPr>
          <w:lang w:val="es-MX"/>
        </w:rPr>
      </w:pPr>
      <w:r w:rsidRPr="00311DF8">
        <w:rPr>
          <w:lang w:val="es-MX"/>
        </w:rPr>
        <w:t xml:space="preserve">¿Cuál fue el sentir de David en </w:t>
      </w:r>
      <w:r w:rsidR="00F64064">
        <w:rPr>
          <w:lang w:val="es-MX"/>
        </w:rPr>
        <w:t>2 Samuel 7:18-29</w:t>
      </w:r>
      <w:r>
        <w:rPr>
          <w:lang w:val="es-MX"/>
        </w:rPr>
        <w:t>?</w:t>
      </w:r>
    </w:p>
    <w:p w14:paraId="792E78A3" w14:textId="035A64F8" w:rsidR="00311DF8" w:rsidRPr="00311DF8" w:rsidRDefault="00311DF8" w:rsidP="00311DF8">
      <w:pPr>
        <w:pStyle w:val="respuesta"/>
      </w:pPr>
      <w:r>
        <w:t>Que no e</w:t>
      </w:r>
      <w:r w:rsidR="00F64064">
        <w:t>ra</w:t>
      </w:r>
      <w:r>
        <w:t xml:space="preserve"> digno ni </w:t>
      </w:r>
      <w:r w:rsidR="00B70748">
        <w:t>su familia</w:t>
      </w:r>
      <w:r>
        <w:t xml:space="preserve"> de</w:t>
      </w:r>
      <w:r w:rsidR="000758B8">
        <w:t>l pacto que Dios ha</w:t>
      </w:r>
      <w:r w:rsidR="00F64064">
        <w:t>bía</w:t>
      </w:r>
      <w:r w:rsidR="000758B8">
        <w:t xml:space="preserve"> hecho con él. </w:t>
      </w:r>
      <w:r>
        <w:t xml:space="preserve"> </w:t>
      </w:r>
    </w:p>
    <w:p w14:paraId="06D6F709" w14:textId="77777777" w:rsidR="00ED258D" w:rsidRPr="00ED258D" w:rsidRDefault="00ED258D" w:rsidP="00ED258D">
      <w:pPr>
        <w:pStyle w:val="Numbering"/>
        <w:rPr>
          <w:lang w:val="es-MX"/>
        </w:rPr>
      </w:pPr>
      <w:bookmarkStart w:id="12" w:name="_Hlk90643219"/>
      <w:r w:rsidRPr="00ED258D">
        <w:rPr>
          <w:lang w:val="es-MX"/>
        </w:rPr>
        <w:t xml:space="preserve">¿Cuáles son algunos de los beneficios que tenemos por participar en el </w:t>
      </w:r>
      <w:r>
        <w:rPr>
          <w:lang w:val="es-MX"/>
        </w:rPr>
        <w:t>n</w:t>
      </w:r>
      <w:r w:rsidRPr="00ED258D">
        <w:rPr>
          <w:lang w:val="es-MX"/>
        </w:rPr>
        <w:t>uevo pacto?</w:t>
      </w:r>
    </w:p>
    <w:p w14:paraId="7FCFC472" w14:textId="77777777" w:rsidR="006E2D42" w:rsidRDefault="006E2D42" w:rsidP="00ED258D">
      <w:pPr>
        <w:pStyle w:val="check"/>
      </w:pPr>
      <w:r w:rsidRPr="006E2D42">
        <w:t>Hebreos 10:16</w:t>
      </w:r>
      <w:r>
        <w:t>-17</w:t>
      </w:r>
    </w:p>
    <w:p w14:paraId="60B041BF" w14:textId="5C8B7344" w:rsidR="006E2D42" w:rsidRDefault="006E2D42" w:rsidP="006E2D42">
      <w:pPr>
        <w:pStyle w:val="respuesta"/>
      </w:pPr>
      <w:r>
        <w:t xml:space="preserve">Que pondrá </w:t>
      </w:r>
      <w:r w:rsidR="00B70748">
        <w:t>sus leyes</w:t>
      </w:r>
      <w:r>
        <w:t xml:space="preserve"> en nuestros corazones (ya no nat. pec.) y escribirlas en nuestra mente. Nunca más se acordará de nuestros pecados y maldades.</w:t>
      </w:r>
    </w:p>
    <w:p w14:paraId="64D731CC" w14:textId="77777777" w:rsidR="00ED258D" w:rsidRDefault="00ED258D" w:rsidP="00ED258D">
      <w:pPr>
        <w:pStyle w:val="check"/>
      </w:pPr>
      <w:r>
        <w:t>1 Pedro 2:9</w:t>
      </w:r>
    </w:p>
    <w:p w14:paraId="2E9E5127" w14:textId="77777777" w:rsidR="00ED258D" w:rsidRPr="00ED258D" w:rsidRDefault="00ED258D" w:rsidP="00ED258D">
      <w:pPr>
        <w:pStyle w:val="respuesta"/>
      </w:pPr>
      <w:r>
        <w:t>Somos linaje escogido (como el linaje de David), real sacerdocio, nación santa, pueblo que pertenece a Dios</w:t>
      </w:r>
      <w:r w:rsidR="00F64064">
        <w:t>.</w:t>
      </w:r>
    </w:p>
    <w:p w14:paraId="0A9C0A2E" w14:textId="77777777" w:rsidR="00ED258D" w:rsidRDefault="00BA7DFC" w:rsidP="00ED258D">
      <w:pPr>
        <w:pStyle w:val="check"/>
      </w:pPr>
      <w:r>
        <w:t xml:space="preserve">Apocalipsis 3:21 </w:t>
      </w:r>
    </w:p>
    <w:p w14:paraId="1F3F455A" w14:textId="77777777" w:rsidR="00ED258D" w:rsidRPr="00ED258D" w:rsidRDefault="00ED258D" w:rsidP="00ED258D">
      <w:pPr>
        <w:pStyle w:val="respuesta"/>
      </w:pPr>
      <w:r>
        <w:t>Nos dará derecho de sentarnos con Cristo en su trono.</w:t>
      </w:r>
    </w:p>
    <w:p w14:paraId="595461D7" w14:textId="77777777" w:rsidR="00ED258D" w:rsidRDefault="00ED258D" w:rsidP="00ED258D">
      <w:pPr>
        <w:pStyle w:val="check"/>
      </w:pPr>
      <w:r>
        <w:t xml:space="preserve">Apocalipsis 5:9-10 </w:t>
      </w:r>
    </w:p>
    <w:p w14:paraId="153A4E46" w14:textId="77777777" w:rsidR="00ED258D" w:rsidRDefault="00ED258D" w:rsidP="00ED258D">
      <w:pPr>
        <w:pStyle w:val="respuesta"/>
      </w:pPr>
      <w:r>
        <w:t>Nos h</w:t>
      </w:r>
      <w:r w:rsidR="00F64064">
        <w:t>ace</w:t>
      </w:r>
      <w:r>
        <w:t xml:space="preserve"> un reino, sacerdotes al servicio de nuestro y reinaremos sobre la tierra.</w:t>
      </w:r>
    </w:p>
    <w:p w14:paraId="78D98CBF" w14:textId="77777777" w:rsidR="00F64064" w:rsidRDefault="00F64064" w:rsidP="00F64064">
      <w:pPr>
        <w:pStyle w:val="Numbering"/>
        <w:rPr>
          <w:lang w:val="es-MX"/>
        </w:rPr>
      </w:pPr>
      <w:r w:rsidRPr="00F64064">
        <w:rPr>
          <w:lang w:val="es-MX"/>
        </w:rPr>
        <w:t xml:space="preserve">Al </w:t>
      </w:r>
      <w:r>
        <w:rPr>
          <w:lang w:val="es-MX"/>
        </w:rPr>
        <w:t xml:space="preserve">recibir </w:t>
      </w:r>
      <w:r w:rsidRPr="00F64064">
        <w:rPr>
          <w:lang w:val="es-MX"/>
        </w:rPr>
        <w:t>las promesas de Dios, David respondi</w:t>
      </w:r>
      <w:r>
        <w:rPr>
          <w:lang w:val="es-MX"/>
        </w:rPr>
        <w:t>ó con admiración y adoración al considerar la bondad del Señor.</w:t>
      </w:r>
      <w:r w:rsidR="007F343D">
        <w:rPr>
          <w:lang w:val="es-MX"/>
        </w:rPr>
        <w:t xml:space="preserve"> ¿Cómo debemos responder como recipientes de las bendiciones del nuevo pacto?</w:t>
      </w:r>
    </w:p>
    <w:p w14:paraId="4CF979DD" w14:textId="77777777" w:rsidR="007F343D" w:rsidRDefault="007F343D" w:rsidP="007F343D">
      <w:pPr>
        <w:pStyle w:val="check"/>
      </w:pPr>
      <w:r>
        <w:t>Romanos 12:1</w:t>
      </w:r>
    </w:p>
    <w:p w14:paraId="19C50481" w14:textId="77777777" w:rsidR="007F343D" w:rsidRDefault="007F343D" w:rsidP="007F343D">
      <w:pPr>
        <w:pStyle w:val="respuesta"/>
      </w:pPr>
      <w:r>
        <w:t xml:space="preserve">Ofrecer nuestros cuerpos </w:t>
      </w:r>
      <w:r w:rsidR="004D5A09">
        <w:t>como sacrificios vivo</w:t>
      </w:r>
      <w:r w:rsidR="00BA7DFC">
        <w:t>s</w:t>
      </w:r>
      <w:r w:rsidR="004D5A09">
        <w:t xml:space="preserve"> </w:t>
      </w:r>
      <w:r>
        <w:t>en adoración espiritual</w:t>
      </w:r>
      <w:r w:rsidR="004D5A09">
        <w:t xml:space="preserve"> a Dios.</w:t>
      </w:r>
    </w:p>
    <w:p w14:paraId="364A8DF3" w14:textId="77777777" w:rsidR="007F343D" w:rsidRDefault="007F343D" w:rsidP="007F343D">
      <w:pPr>
        <w:pStyle w:val="check"/>
      </w:pPr>
      <w:r>
        <w:t>2 Corintios 5:15</w:t>
      </w:r>
    </w:p>
    <w:p w14:paraId="653468E2" w14:textId="7B187046" w:rsidR="007F343D" w:rsidRPr="007F343D" w:rsidRDefault="007F343D" w:rsidP="007F343D">
      <w:pPr>
        <w:pStyle w:val="respuesta"/>
      </w:pPr>
      <w:r>
        <w:t xml:space="preserve">El murió por todos para que los que viven ya no vivan para sí, sino para el que </w:t>
      </w:r>
      <w:r w:rsidR="00F04EEB">
        <w:t>murió por</w:t>
      </w:r>
      <w:r>
        <w:t xml:space="preserve"> ellos y fue resucitado. Debo vivir para él. </w:t>
      </w:r>
    </w:p>
    <w:p w14:paraId="26A89C7D" w14:textId="77777777" w:rsidR="000758B8" w:rsidRDefault="000758B8" w:rsidP="002D19A7">
      <w:pPr>
        <w:pStyle w:val="check"/>
      </w:pPr>
      <w:r>
        <w:t xml:space="preserve"> </w:t>
      </w:r>
      <w:r w:rsidR="002D19A7">
        <w:t>1 Timoteo 1:17</w:t>
      </w:r>
    </w:p>
    <w:p w14:paraId="2D8840F3" w14:textId="77777777" w:rsidR="00E36F9A" w:rsidRPr="00E36F9A" w:rsidRDefault="002D19A7" w:rsidP="002D19A7">
      <w:pPr>
        <w:pStyle w:val="respuesta"/>
      </w:pPr>
      <w:r>
        <w:t>Alabarle, exaltarle y adorarle, darle toda la honra y la gloria.</w:t>
      </w:r>
    </w:p>
    <w:p w14:paraId="5F308670" w14:textId="77777777" w:rsidR="00E37161" w:rsidRDefault="0030142D" w:rsidP="0030142D">
      <w:pPr>
        <w:pStyle w:val="Ttulo"/>
        <w:rPr>
          <w:lang w:eastAsia="es-MX"/>
        </w:rPr>
      </w:pPr>
      <w:bookmarkStart w:id="13" w:name="_Toc394500422"/>
      <w:r w:rsidRPr="006C2313">
        <w:rPr>
          <w:lang w:eastAsia="es-MX"/>
        </w:rPr>
        <w:lastRenderedPageBreak/>
        <w:t xml:space="preserve">Lección </w:t>
      </w:r>
      <w:r w:rsidR="00721517">
        <w:rPr>
          <w:lang w:eastAsia="es-MX"/>
        </w:rPr>
        <w:t>10</w:t>
      </w:r>
      <w:r w:rsidRPr="006C2313">
        <w:rPr>
          <w:lang w:eastAsia="es-MX"/>
        </w:rPr>
        <w:t xml:space="preserve"> - El liderazgo de David</w:t>
      </w:r>
      <w:bookmarkEnd w:id="13"/>
    </w:p>
    <w:p w14:paraId="63A2608F" w14:textId="77777777" w:rsidR="00E37161" w:rsidRDefault="00E37161" w:rsidP="00B96DD2">
      <w:pPr>
        <w:pStyle w:val="Ilust"/>
        <w:rPr>
          <w:lang w:eastAsia="es-MX"/>
        </w:rPr>
      </w:pPr>
      <w:r>
        <w:rPr>
          <w:lang w:eastAsia="es-MX"/>
        </w:rPr>
        <w:t>Objetivo de la lección – que aprendamos las cualidades de David que lo hizo buen líder y que procur</w:t>
      </w:r>
      <w:r w:rsidR="00BA7DFC">
        <w:rPr>
          <w:lang w:eastAsia="es-MX"/>
        </w:rPr>
        <w:t>e</w:t>
      </w:r>
      <w:r>
        <w:rPr>
          <w:lang w:eastAsia="es-MX"/>
        </w:rPr>
        <w:t xml:space="preserve">mos </w:t>
      </w:r>
      <w:r w:rsidR="00153268">
        <w:rPr>
          <w:lang w:eastAsia="es-MX"/>
        </w:rPr>
        <w:t xml:space="preserve">tener </w:t>
      </w:r>
      <w:r>
        <w:rPr>
          <w:lang w:eastAsia="es-MX"/>
        </w:rPr>
        <w:t>estas características.</w:t>
      </w:r>
    </w:p>
    <w:p w14:paraId="4C4EF679" w14:textId="77777777" w:rsidR="00E37161" w:rsidRDefault="00E37161" w:rsidP="00E37161">
      <w:pPr>
        <w:rPr>
          <w:lang w:eastAsia="es-MX"/>
        </w:rPr>
      </w:pPr>
      <w:r>
        <w:rPr>
          <w:lang w:eastAsia="es-MX"/>
        </w:rPr>
        <w:t xml:space="preserve">David era </w:t>
      </w:r>
      <w:r w:rsidR="005D08EF">
        <w:rPr>
          <w:lang w:eastAsia="es-MX"/>
        </w:rPr>
        <w:t>muy efectivo como</w:t>
      </w:r>
      <w:r>
        <w:rPr>
          <w:lang w:eastAsia="es-MX"/>
        </w:rPr>
        <w:t xml:space="preserve"> líder. Vamos a estudiar en esta lección las características que le </w:t>
      </w:r>
      <w:r w:rsidR="005D08EF">
        <w:rPr>
          <w:lang w:eastAsia="es-MX"/>
        </w:rPr>
        <w:t>facilitaron</w:t>
      </w:r>
      <w:r>
        <w:rPr>
          <w:lang w:eastAsia="es-MX"/>
        </w:rPr>
        <w:t xml:space="preserve"> para servir a Dios como líder.</w:t>
      </w:r>
    </w:p>
    <w:p w14:paraId="0C5251A2" w14:textId="77777777" w:rsidR="00E37161" w:rsidRDefault="00E37161" w:rsidP="00E37161">
      <w:pPr>
        <w:rPr>
          <w:lang w:eastAsia="es-MX"/>
        </w:rPr>
      </w:pPr>
    </w:p>
    <w:p w14:paraId="4D1266E1" w14:textId="65421B8C" w:rsidR="00E37161" w:rsidRDefault="00E37161" w:rsidP="00E37161">
      <w:pPr>
        <w:pStyle w:val="Numbering"/>
        <w:numPr>
          <w:ilvl w:val="0"/>
          <w:numId w:val="34"/>
        </w:numPr>
        <w:rPr>
          <w:lang w:val="es-MX"/>
        </w:rPr>
      </w:pPr>
      <w:r w:rsidRPr="00E37161">
        <w:rPr>
          <w:lang w:val="es-MX"/>
        </w:rPr>
        <w:t>¿Cuáles eran algunas de las caracter</w:t>
      </w:r>
      <w:r>
        <w:rPr>
          <w:lang w:val="es-MX"/>
        </w:rPr>
        <w:t xml:space="preserve">ísticas de David que le sirvieron para ser un líder? </w:t>
      </w:r>
      <w:r>
        <w:rPr>
          <w:lang w:val="es-MX"/>
        </w:rPr>
        <w:br/>
        <w:t>1 Samuel 16:1</w:t>
      </w:r>
      <w:r w:rsidR="00B96DD2">
        <w:rPr>
          <w:lang w:val="es-MX"/>
        </w:rPr>
        <w:t>9</w:t>
      </w:r>
      <w:r>
        <w:rPr>
          <w:lang w:val="es-MX"/>
        </w:rPr>
        <w:t xml:space="preserve"> </w:t>
      </w:r>
    </w:p>
    <w:p w14:paraId="560193F6" w14:textId="77777777" w:rsidR="00E37161" w:rsidRDefault="00E37161" w:rsidP="00E37161">
      <w:pPr>
        <w:pStyle w:val="respuesta"/>
      </w:pPr>
      <w:r>
        <w:t>Valiente, hábil guerrero, sabe expresarse y de buena presencia, inclusive se notó la presencia de Dios en su vida.</w:t>
      </w:r>
    </w:p>
    <w:p w14:paraId="1596367C" w14:textId="77777777" w:rsidR="00E37161" w:rsidRDefault="00E37161" w:rsidP="00E37161">
      <w:pPr>
        <w:pStyle w:val="Numbering"/>
        <w:rPr>
          <w:lang w:val="es-MX"/>
        </w:rPr>
      </w:pPr>
      <w:r w:rsidRPr="00E37161">
        <w:rPr>
          <w:lang w:val="es-MX"/>
        </w:rPr>
        <w:t>¿Cuál de estas características cree que sea la m</w:t>
      </w:r>
      <w:r>
        <w:rPr>
          <w:lang w:val="es-MX"/>
        </w:rPr>
        <w:t xml:space="preserve">ás importante </w:t>
      </w:r>
      <w:r w:rsidR="00AC3790">
        <w:rPr>
          <w:lang w:val="es-MX"/>
        </w:rPr>
        <w:t xml:space="preserve">para ser un buen líder </w:t>
      </w:r>
      <w:r>
        <w:rPr>
          <w:lang w:val="es-MX"/>
        </w:rPr>
        <w:t>y por qué?</w:t>
      </w:r>
    </w:p>
    <w:p w14:paraId="3EB4FF06" w14:textId="5DAA2EE0" w:rsidR="00E37161" w:rsidRDefault="00E37161" w:rsidP="00E37161">
      <w:pPr>
        <w:pStyle w:val="respuesta"/>
      </w:pPr>
      <w:r>
        <w:t xml:space="preserve">Que el Señor estaba con él. </w:t>
      </w:r>
      <w:r w:rsidR="00F04EEB">
        <w:t>Porque,</w:t>
      </w:r>
      <w:r>
        <w:t xml:space="preserve"> aunque uno tiene muchos atributos de liderazgo si no tiene a Dios obrando en su vida va a proveer un liderazgo equivocado.</w:t>
      </w:r>
    </w:p>
    <w:p w14:paraId="40A86A10" w14:textId="77777777" w:rsidR="00E37161" w:rsidRDefault="00E37161" w:rsidP="00E37161">
      <w:pPr>
        <w:pStyle w:val="Numbering"/>
        <w:rPr>
          <w:lang w:val="es-MX"/>
        </w:rPr>
      </w:pPr>
      <w:r w:rsidRPr="00E37161">
        <w:rPr>
          <w:lang w:val="es-MX"/>
        </w:rPr>
        <w:t>¿Por qué</w:t>
      </w:r>
      <w:r w:rsidR="005D08EF">
        <w:rPr>
          <w:lang w:val="es-MX"/>
        </w:rPr>
        <w:t xml:space="preserve"> tomó la decisión de enfrentar a Goliat </w:t>
      </w:r>
      <w:r>
        <w:rPr>
          <w:lang w:val="es-MX"/>
        </w:rPr>
        <w:t>cu</w:t>
      </w:r>
      <w:r w:rsidR="009F6680">
        <w:rPr>
          <w:lang w:val="es-MX"/>
        </w:rPr>
        <w:t xml:space="preserve">ando nadie más quiso hacerlo? </w:t>
      </w:r>
      <w:r w:rsidR="009F6680">
        <w:rPr>
          <w:lang w:val="es-MX"/>
        </w:rPr>
        <w:br/>
        <w:t>1</w:t>
      </w:r>
      <w:r>
        <w:rPr>
          <w:lang w:val="es-MX"/>
        </w:rPr>
        <w:t xml:space="preserve"> Samuel 17:45-47</w:t>
      </w:r>
    </w:p>
    <w:p w14:paraId="17F9BC56" w14:textId="0FC49A3E" w:rsidR="00A06BEE" w:rsidRDefault="00E37161" w:rsidP="00E37161">
      <w:pPr>
        <w:pStyle w:val="respuesta"/>
      </w:pPr>
      <w:r>
        <w:t xml:space="preserve">Reconoció que Goliat estaba desafiando no solo a </w:t>
      </w:r>
      <w:r w:rsidR="00F04EEB">
        <w:t>Israel,</w:t>
      </w:r>
      <w:r>
        <w:t xml:space="preserve"> pero también al Señor</w:t>
      </w:r>
      <w:r w:rsidR="00A06BEE">
        <w:t>. Sabía que lo pudo conquistar por el poder de Dios porque la batalla era del Señor.</w:t>
      </w:r>
    </w:p>
    <w:p w14:paraId="62BADE85" w14:textId="11B026B3" w:rsidR="000B74CB" w:rsidRDefault="000B74CB" w:rsidP="000B74CB">
      <w:pPr>
        <w:pStyle w:val="Numbering"/>
        <w:rPr>
          <w:lang w:val="es-MX"/>
        </w:rPr>
      </w:pPr>
      <w:r w:rsidRPr="000B74CB">
        <w:rPr>
          <w:lang w:val="es-MX"/>
        </w:rPr>
        <w:t xml:space="preserve">Un buen líder tiene que tomar </w:t>
      </w:r>
      <w:r w:rsidR="00F04EEB" w:rsidRPr="000B74CB">
        <w:rPr>
          <w:lang w:val="es-MX"/>
        </w:rPr>
        <w:t>decisiones,</w:t>
      </w:r>
      <w:r w:rsidRPr="000B74CB">
        <w:rPr>
          <w:lang w:val="es-MX"/>
        </w:rPr>
        <w:t xml:space="preserve"> aunque nadie más est</w:t>
      </w:r>
      <w:r>
        <w:rPr>
          <w:lang w:val="es-MX"/>
        </w:rPr>
        <w:t>é</w:t>
      </w:r>
      <w:r w:rsidRPr="000B74CB">
        <w:rPr>
          <w:lang w:val="es-MX"/>
        </w:rPr>
        <w:t xml:space="preserve"> dispuesto de tomarlas.  </w:t>
      </w:r>
      <w:r>
        <w:rPr>
          <w:lang w:val="es-MX"/>
        </w:rPr>
        <w:t>Cuando usted tiene que enfrentar una situación difícil o con riesgos, ¿cómo se sienta?</w:t>
      </w:r>
    </w:p>
    <w:p w14:paraId="35F785C2" w14:textId="77777777" w:rsidR="000B74CB" w:rsidRPr="000B74CB" w:rsidRDefault="000B74CB" w:rsidP="000B74CB">
      <w:r>
        <w:t>temor  ____</w:t>
      </w:r>
      <w:r w:rsidR="00153268">
        <w:t xml:space="preserve"> inseguro ____</w:t>
      </w:r>
      <w:r>
        <w:t xml:space="preserve"> pospone la decisión  ____ toma la decisión con confianza ____ deja que otro tom</w:t>
      </w:r>
      <w:r w:rsidR="00153268">
        <w:t>e</w:t>
      </w:r>
      <w:r>
        <w:t xml:space="preserve"> la decisión ____</w:t>
      </w:r>
      <w:r>
        <w:br/>
      </w:r>
      <w:r w:rsidRPr="000B74CB">
        <w:t xml:space="preserve">   </w:t>
      </w:r>
    </w:p>
    <w:p w14:paraId="73D33D76" w14:textId="77777777" w:rsidR="005D08EF" w:rsidRDefault="005D08EF" w:rsidP="00A06BEE">
      <w:pPr>
        <w:pStyle w:val="Numbering"/>
        <w:rPr>
          <w:lang w:val="es-MX"/>
        </w:rPr>
      </w:pPr>
      <w:r w:rsidRPr="005D08EF">
        <w:rPr>
          <w:lang w:val="es-MX"/>
        </w:rPr>
        <w:t>¿Por qué cree que se le unieron muchos hombres cuando David huy</w:t>
      </w:r>
      <w:r>
        <w:rPr>
          <w:lang w:val="es-MX"/>
        </w:rPr>
        <w:t xml:space="preserve">ó de Saúl? </w:t>
      </w:r>
      <w:r>
        <w:rPr>
          <w:lang w:val="es-MX"/>
        </w:rPr>
        <w:br/>
        <w:t>1 Samuel 22:1-2</w:t>
      </w:r>
    </w:p>
    <w:p w14:paraId="09E9DDD8" w14:textId="77777777" w:rsidR="005D08EF" w:rsidRDefault="005D08EF" w:rsidP="005D08EF">
      <w:pPr>
        <w:pStyle w:val="respuesta"/>
      </w:pPr>
      <w:r>
        <w:t>Porque lo vieron como un buen líder que podría ayudarles en sus situaciones difíciles.</w:t>
      </w:r>
    </w:p>
    <w:p w14:paraId="6BF05240" w14:textId="77777777" w:rsidR="00DB3FC9" w:rsidRDefault="00DB3FC9" w:rsidP="005D08EF">
      <w:pPr>
        <w:pStyle w:val="Numbering"/>
        <w:rPr>
          <w:lang w:val="es-MX"/>
        </w:rPr>
      </w:pPr>
      <w:r w:rsidRPr="00DB3FC9">
        <w:rPr>
          <w:lang w:val="es-MX"/>
        </w:rPr>
        <w:t xml:space="preserve">Un líder siempre va a ser criticado </w:t>
      </w:r>
      <w:r>
        <w:rPr>
          <w:lang w:val="es-MX"/>
        </w:rPr>
        <w:t xml:space="preserve">y lastimado </w:t>
      </w:r>
      <w:r w:rsidRPr="00DB3FC9">
        <w:rPr>
          <w:lang w:val="es-MX"/>
        </w:rPr>
        <w:t xml:space="preserve">por otros. </w:t>
      </w:r>
      <w:r>
        <w:rPr>
          <w:lang w:val="es-MX"/>
        </w:rPr>
        <w:t>A veces justamente y otras veces injustamente. Lea 1 Samuel 26:7-11. ¿Por qué David no mató a su enemigo</w:t>
      </w:r>
      <w:r w:rsidR="000B74CB">
        <w:rPr>
          <w:lang w:val="es-MX"/>
        </w:rPr>
        <w:t>,</w:t>
      </w:r>
      <w:r>
        <w:rPr>
          <w:lang w:val="es-MX"/>
        </w:rPr>
        <w:t xml:space="preserve"> el rey Saúl</w:t>
      </w:r>
      <w:r w:rsidR="000B74CB">
        <w:rPr>
          <w:lang w:val="es-MX"/>
        </w:rPr>
        <w:t>,</w:t>
      </w:r>
      <w:r>
        <w:rPr>
          <w:lang w:val="es-MX"/>
        </w:rPr>
        <w:t xml:space="preserve"> cuando tuvo la oportunidad?</w:t>
      </w:r>
    </w:p>
    <w:p w14:paraId="7D905696" w14:textId="77777777" w:rsidR="00DB3FC9" w:rsidRDefault="00DB3FC9" w:rsidP="00DB3FC9">
      <w:pPr>
        <w:pStyle w:val="respuesta"/>
      </w:pPr>
      <w:r>
        <w:t>Dejó la venganza o el hacer justicia a Dios, no iba a hacer justicia por sí mismo.</w:t>
      </w:r>
    </w:p>
    <w:p w14:paraId="2556A3B7" w14:textId="77777777" w:rsidR="00294441" w:rsidRDefault="00294441" w:rsidP="00294441">
      <w:pPr>
        <w:pStyle w:val="Numbering"/>
        <w:rPr>
          <w:lang w:val="es-MX"/>
        </w:rPr>
      </w:pPr>
      <w:r w:rsidRPr="00294441">
        <w:rPr>
          <w:lang w:val="es-MX"/>
        </w:rPr>
        <w:t>Cuando Saúl se dio cuenta de que David le hab</w:t>
      </w:r>
      <w:r>
        <w:rPr>
          <w:lang w:val="es-MX"/>
        </w:rPr>
        <w:t xml:space="preserve">ía perdonado su vida, ¿cómo respondió? </w:t>
      </w:r>
      <w:r>
        <w:rPr>
          <w:lang w:val="es-MX"/>
        </w:rPr>
        <w:br/>
        <w:t xml:space="preserve">1 Samuel 26:21 </w:t>
      </w:r>
    </w:p>
    <w:p w14:paraId="07D37AA0" w14:textId="77777777" w:rsidR="00294441" w:rsidRDefault="00294441" w:rsidP="00294441">
      <w:pPr>
        <w:pStyle w:val="respuesta"/>
      </w:pPr>
      <w:r>
        <w:t xml:space="preserve">Reconoció que era un necio y que había pecado. </w:t>
      </w:r>
    </w:p>
    <w:p w14:paraId="5714091E" w14:textId="77777777" w:rsidR="000B74CB" w:rsidRDefault="000B74CB" w:rsidP="00294441">
      <w:pPr>
        <w:pStyle w:val="Numbering"/>
        <w:rPr>
          <w:lang w:val="es-MX"/>
        </w:rPr>
      </w:pPr>
      <w:r>
        <w:rPr>
          <w:lang w:val="es-MX"/>
        </w:rPr>
        <w:t>Aunque Saúl lo invita</w:t>
      </w:r>
      <w:r w:rsidR="00294441" w:rsidRPr="00294441">
        <w:rPr>
          <w:lang w:val="es-MX"/>
        </w:rPr>
        <w:t xml:space="preserve"> a David a regresar y que no </w:t>
      </w:r>
      <w:r w:rsidR="00294441">
        <w:rPr>
          <w:lang w:val="es-MX"/>
        </w:rPr>
        <w:t>iba a hacerle daño, David siguió su camino.</w:t>
      </w:r>
      <w:r w:rsidR="00153268">
        <w:rPr>
          <w:lang w:val="es-MX"/>
        </w:rPr>
        <w:t xml:space="preserve"> (v. 25)</w:t>
      </w:r>
      <w:r w:rsidR="00294441">
        <w:rPr>
          <w:lang w:val="es-MX"/>
        </w:rPr>
        <w:t xml:space="preserve"> ¿Por qué cree que David no regresó con Saúl? </w:t>
      </w:r>
    </w:p>
    <w:p w14:paraId="36AE9832" w14:textId="77777777" w:rsidR="000B74CB" w:rsidRDefault="000B74CB" w:rsidP="000B74CB">
      <w:pPr>
        <w:pStyle w:val="respuesta"/>
      </w:pPr>
      <w:r>
        <w:t>Desconfiaba en Saúl. Sabía que era muy variable e impulsivo.</w:t>
      </w:r>
    </w:p>
    <w:p w14:paraId="631176E6" w14:textId="77777777" w:rsidR="00294441" w:rsidRPr="000B74CB" w:rsidRDefault="00294441" w:rsidP="000B74CB">
      <w:pPr>
        <w:pStyle w:val="Numbering"/>
        <w:rPr>
          <w:lang w:val="es-MX"/>
        </w:rPr>
      </w:pPr>
      <w:r w:rsidRPr="000B74CB">
        <w:rPr>
          <w:lang w:val="es-MX"/>
        </w:rPr>
        <w:t xml:space="preserve">¿Qué nos enseña </w:t>
      </w:r>
      <w:r w:rsidR="00816F01">
        <w:rPr>
          <w:lang w:val="es-MX"/>
        </w:rPr>
        <w:t xml:space="preserve">esto </w:t>
      </w:r>
      <w:r w:rsidRPr="000B74CB">
        <w:rPr>
          <w:lang w:val="es-MX"/>
        </w:rPr>
        <w:t>cómo debemos actuar con las personas que nos han</w:t>
      </w:r>
      <w:r w:rsidR="000B74CB" w:rsidRPr="000B74CB">
        <w:rPr>
          <w:lang w:val="es-MX"/>
        </w:rPr>
        <w:t xml:space="preserve"> ofendido y que hemos perdonado?</w:t>
      </w:r>
    </w:p>
    <w:p w14:paraId="300B535C" w14:textId="12D3472F" w:rsidR="00830CA7" w:rsidRPr="00830CA7" w:rsidRDefault="00830CA7" w:rsidP="00830CA7">
      <w:pPr>
        <w:pStyle w:val="respuesta"/>
      </w:pPr>
      <w:r>
        <w:t xml:space="preserve">Debemos perdonarles y tratarles </w:t>
      </w:r>
      <w:r w:rsidR="00F04EEB">
        <w:t>bien,</w:t>
      </w:r>
      <w:r>
        <w:t xml:space="preserve"> pero ser prudentes a ponernos a riesgo con ellos.</w:t>
      </w:r>
    </w:p>
    <w:p w14:paraId="3D89C94A" w14:textId="77777777" w:rsidR="00DB3FC9" w:rsidRDefault="00DB3FC9" w:rsidP="00DB3FC9">
      <w:pPr>
        <w:pStyle w:val="Numbering"/>
        <w:rPr>
          <w:lang w:val="es-MX"/>
        </w:rPr>
      </w:pPr>
      <w:r w:rsidRPr="00DB3FC9">
        <w:rPr>
          <w:lang w:val="es-MX"/>
        </w:rPr>
        <w:lastRenderedPageBreak/>
        <w:t xml:space="preserve">¿Cómo debemos responder cuando alguien nos comete una </w:t>
      </w:r>
      <w:r w:rsidR="00AC3790">
        <w:rPr>
          <w:lang w:val="es-MX"/>
        </w:rPr>
        <w:t>in</w:t>
      </w:r>
      <w:r w:rsidRPr="00DB3FC9">
        <w:rPr>
          <w:lang w:val="es-MX"/>
        </w:rPr>
        <w:t xml:space="preserve">justicia? </w:t>
      </w:r>
      <w:r>
        <w:rPr>
          <w:lang w:val="es-MX"/>
        </w:rPr>
        <w:t>Romanos 12:17-21</w:t>
      </w:r>
    </w:p>
    <w:p w14:paraId="69FBDFB1" w14:textId="77777777" w:rsidR="00830CA7" w:rsidRDefault="00DB3FC9" w:rsidP="00DB3FC9">
      <w:pPr>
        <w:pStyle w:val="respuesta"/>
      </w:pPr>
      <w:r>
        <w:t>Responder con amor. Haciéndole a la persona un bien.</w:t>
      </w:r>
    </w:p>
    <w:p w14:paraId="7EC171E6" w14:textId="34D50141" w:rsidR="00AC1EAD" w:rsidRDefault="000B74CB" w:rsidP="00830CA7">
      <w:pPr>
        <w:pStyle w:val="Numbering"/>
        <w:rPr>
          <w:lang w:val="es-MX"/>
        </w:rPr>
      </w:pPr>
      <w:r>
        <w:rPr>
          <w:lang w:val="es-MX"/>
        </w:rPr>
        <w:t xml:space="preserve">Como líder </w:t>
      </w:r>
      <w:r w:rsidR="00AC1EAD" w:rsidRPr="00AC1EAD">
        <w:rPr>
          <w:lang w:val="es-MX"/>
        </w:rPr>
        <w:t>David a veces cometió erro</w:t>
      </w:r>
      <w:r w:rsidR="00AC1EAD">
        <w:rPr>
          <w:lang w:val="es-MX"/>
        </w:rPr>
        <w:t>re</w:t>
      </w:r>
      <w:r w:rsidR="00AC1EAD" w:rsidRPr="00AC1EAD">
        <w:rPr>
          <w:lang w:val="es-MX"/>
        </w:rPr>
        <w:t xml:space="preserve">s. </w:t>
      </w:r>
      <w:r w:rsidR="00AC1EAD">
        <w:rPr>
          <w:lang w:val="es-MX"/>
        </w:rPr>
        <w:t xml:space="preserve">¿Qué pasó en 2 Samuel 6:1-11? </w:t>
      </w:r>
    </w:p>
    <w:p w14:paraId="5E3B7445" w14:textId="77777777" w:rsidR="0030142D" w:rsidRDefault="00AC1EAD" w:rsidP="00AC1EAD">
      <w:pPr>
        <w:pStyle w:val="respuesta"/>
      </w:pPr>
      <w:r>
        <w:t>Estaban llevando el arca una carreta nueva a Jerusalén cuando los bueyes tropezaron y Uza extendió las manos, sostuvo el arca de Dios. Al hacerlo se encendió contra Uza por su atrevimiento y lo hirió de muerto. David se enojó, tuvo temor del Señor y dijo que mejor no llevarlo a la ciudad de David.</w:t>
      </w:r>
    </w:p>
    <w:p w14:paraId="29E874AD" w14:textId="77777777" w:rsidR="00AC1EAD" w:rsidRDefault="0006011D" w:rsidP="00AC1EAD">
      <w:pPr>
        <w:pStyle w:val="Numbering"/>
        <w:rPr>
          <w:lang w:val="es-MX"/>
        </w:rPr>
      </w:pPr>
      <w:r w:rsidRPr="00AC1EAD">
        <w:rPr>
          <w:lang w:val="es-MX"/>
        </w:rPr>
        <w:t>¿Cuál</w:t>
      </w:r>
      <w:r>
        <w:rPr>
          <w:lang w:val="es-MX"/>
        </w:rPr>
        <w:t>es</w:t>
      </w:r>
      <w:r w:rsidRPr="00AC1EAD">
        <w:rPr>
          <w:lang w:val="es-MX"/>
        </w:rPr>
        <w:t xml:space="preserve"> fueron las instrucciones que Dios </w:t>
      </w:r>
      <w:r>
        <w:rPr>
          <w:lang w:val="es-MX"/>
        </w:rPr>
        <w:t xml:space="preserve">había dado </w:t>
      </w:r>
      <w:r w:rsidRPr="00AC1EAD">
        <w:rPr>
          <w:lang w:val="es-MX"/>
        </w:rPr>
        <w:t>de como transport</w:t>
      </w:r>
      <w:r>
        <w:rPr>
          <w:lang w:val="es-MX"/>
        </w:rPr>
        <w:t>a</w:t>
      </w:r>
      <w:r w:rsidRPr="00AC1EAD">
        <w:rPr>
          <w:lang w:val="es-MX"/>
        </w:rPr>
        <w:t>r el a</w:t>
      </w:r>
      <w:r>
        <w:rPr>
          <w:lang w:val="es-MX"/>
        </w:rPr>
        <w:t>rca y las otras cosas sagradas? Números</w:t>
      </w:r>
      <w:r w:rsidR="00AC1EAD">
        <w:rPr>
          <w:lang w:val="es-MX"/>
        </w:rPr>
        <w:t xml:space="preserve"> 4:15</w:t>
      </w:r>
    </w:p>
    <w:p w14:paraId="55D0E31E" w14:textId="77777777" w:rsidR="00AC1EAD" w:rsidRDefault="00AC1EAD" w:rsidP="00AC1EAD">
      <w:pPr>
        <w:pStyle w:val="respuesta"/>
      </w:pPr>
      <w:r>
        <w:t>Que Aarón y sus hijos debían cubrir el santuario y todos sus accesorios. Luego los coatitas vendrían para transportar el santuario, pero sin tocarlo para que no mueran.</w:t>
      </w:r>
    </w:p>
    <w:p w14:paraId="49A5E0AC" w14:textId="71BF4976" w:rsidR="00AC1EAD" w:rsidRDefault="00587244" w:rsidP="00AC1EAD">
      <w:pPr>
        <w:pStyle w:val="Numbering"/>
        <w:rPr>
          <w:lang w:val="es-MX"/>
        </w:rPr>
      </w:pPr>
      <w:r w:rsidRPr="00587244">
        <w:rPr>
          <w:lang w:val="es-MX"/>
        </w:rPr>
        <w:t xml:space="preserve">Es importante que como líderes hagamos las cosas con conocimiento y prudencia. Si violamos principios bíblicos vamos a fracasar. </w:t>
      </w:r>
      <w:r w:rsidR="00AC1EAD" w:rsidRPr="00AC1EAD">
        <w:rPr>
          <w:lang w:val="es-MX"/>
        </w:rPr>
        <w:t xml:space="preserve">David había cometido un error. </w:t>
      </w:r>
      <w:r w:rsidR="00AC1EAD">
        <w:rPr>
          <w:lang w:val="es-MX"/>
        </w:rPr>
        <w:t xml:space="preserve">Tuvo buenas intenciones al desear traer el arca a </w:t>
      </w:r>
      <w:r w:rsidR="000500FD">
        <w:rPr>
          <w:lang w:val="es-MX"/>
        </w:rPr>
        <w:t>Jerusalén</w:t>
      </w:r>
      <w:r w:rsidR="00F04EEB">
        <w:rPr>
          <w:lang w:val="es-MX"/>
        </w:rPr>
        <w:t>,</w:t>
      </w:r>
      <w:r w:rsidR="00AC1EAD">
        <w:rPr>
          <w:lang w:val="es-MX"/>
        </w:rPr>
        <w:t xml:space="preserve"> pero no siguió las instrucciones que Dios les había dado.</w:t>
      </w:r>
      <w:r>
        <w:rPr>
          <w:lang w:val="es-MX"/>
        </w:rPr>
        <w:t xml:space="preserve"> Lo bueno de David en esta situación es que no dejó el fracaso del primer intento impedirle en lograr la meta de llevar el arca del pacto a Jersualén.</w:t>
      </w:r>
      <w:r w:rsidR="00AC1EAD">
        <w:rPr>
          <w:lang w:val="es-MX"/>
        </w:rPr>
        <w:t xml:space="preserve"> ¿Qué hizo diferente en </w:t>
      </w:r>
      <w:r w:rsidR="00AC1EAD">
        <w:rPr>
          <w:lang w:val="es-MX"/>
        </w:rPr>
        <w:br/>
        <w:t>1 Crónicas 15:11-15?</w:t>
      </w:r>
    </w:p>
    <w:p w14:paraId="7BA8FA1A" w14:textId="77777777" w:rsidR="00AC1EAD" w:rsidRDefault="00AC1EAD" w:rsidP="00AC1EAD">
      <w:pPr>
        <w:pStyle w:val="respuesta"/>
      </w:pPr>
      <w:r>
        <w:t>Llamó a los sacerdotes a purificarse para traer el arca. La primera vez ellos no lo transportaron y consultaron al Señor. Luego los descendientes de los levitas la llevaron el arca de Dios sobre sus hombros usando las varas que Dios había ordenado por medio de Moisés.</w:t>
      </w:r>
    </w:p>
    <w:p w14:paraId="1C8FAC90" w14:textId="39BF2EEB" w:rsidR="003D0192" w:rsidRPr="003D0192" w:rsidRDefault="00587244" w:rsidP="003D0192">
      <w:pPr>
        <w:pStyle w:val="Ilust"/>
        <w:rPr>
          <w:lang w:eastAsia="es-MX"/>
        </w:rPr>
      </w:pPr>
      <w:r>
        <w:rPr>
          <w:lang w:eastAsia="es-MX"/>
        </w:rPr>
        <w:t xml:space="preserve">Cómo líderes vamos a cometer </w:t>
      </w:r>
      <w:r w:rsidR="00F04EEB">
        <w:rPr>
          <w:lang w:eastAsia="es-MX"/>
        </w:rPr>
        <w:t>errores,</w:t>
      </w:r>
      <w:r>
        <w:rPr>
          <w:lang w:eastAsia="es-MX"/>
        </w:rPr>
        <w:t xml:space="preserve"> pero tal como hizo David debemos corregir nuestros errores.</w:t>
      </w:r>
    </w:p>
    <w:p w14:paraId="4EDBC031" w14:textId="77777777" w:rsidR="00AC1EAD" w:rsidRDefault="00076B2C" w:rsidP="00076B2C">
      <w:pPr>
        <w:pStyle w:val="Numbering"/>
        <w:rPr>
          <w:lang w:val="es-MX"/>
        </w:rPr>
      </w:pPr>
      <w:r>
        <w:rPr>
          <w:lang w:val="es-MX"/>
        </w:rPr>
        <w:t>Era un</w:t>
      </w:r>
      <w:r w:rsidR="00587244">
        <w:rPr>
          <w:lang w:val="es-MX"/>
        </w:rPr>
        <w:t>a</w:t>
      </w:r>
      <w:r>
        <w:rPr>
          <w:lang w:val="es-MX"/>
        </w:rPr>
        <w:t xml:space="preserve"> costumbre entre los reyes paganos cuando otra dinastía llegara al trono que el nuevo rey mataría a todos los hijos y parientes del rey anterior. </w:t>
      </w:r>
      <w:r w:rsidRPr="00076B2C">
        <w:rPr>
          <w:lang w:val="es-MX"/>
        </w:rPr>
        <w:t xml:space="preserve">¿Qué favor pidió Jonatán de David en 1 Samuel 20:14-15? </w:t>
      </w:r>
    </w:p>
    <w:p w14:paraId="5F68F443" w14:textId="77777777" w:rsidR="00076B2C" w:rsidRDefault="00076B2C" w:rsidP="00076B2C">
      <w:pPr>
        <w:pStyle w:val="respuesta"/>
      </w:pPr>
      <w:r>
        <w:t>Que cuando David llegara a ser rey que nunca dejara a ser bondadoso con él y con su familia.</w:t>
      </w:r>
    </w:p>
    <w:p w14:paraId="586F8DB9" w14:textId="77777777" w:rsidR="00076B2C" w:rsidRDefault="00076B2C" w:rsidP="00076B2C">
      <w:pPr>
        <w:pStyle w:val="Numbering"/>
        <w:rPr>
          <w:lang w:val="es-MX"/>
        </w:rPr>
      </w:pPr>
      <w:r w:rsidRPr="00076B2C">
        <w:rPr>
          <w:lang w:val="es-MX"/>
        </w:rPr>
        <w:t>¿Qué hizo David con el nieto de Jonat</w:t>
      </w:r>
      <w:r>
        <w:rPr>
          <w:lang w:val="es-MX"/>
        </w:rPr>
        <w:t>án</w:t>
      </w:r>
      <w:r w:rsidR="00587244">
        <w:rPr>
          <w:lang w:val="es-MX"/>
        </w:rPr>
        <w:t>,</w:t>
      </w:r>
      <w:r>
        <w:rPr>
          <w:lang w:val="es-MX"/>
        </w:rPr>
        <w:t xml:space="preserve"> Mefiboset? 2 Samuel 9:1-13 </w:t>
      </w:r>
    </w:p>
    <w:p w14:paraId="4A9CD4D0" w14:textId="6A5648FB" w:rsidR="00076B2C" w:rsidRDefault="00076B2C" w:rsidP="00076B2C">
      <w:pPr>
        <w:pStyle w:val="respuesta"/>
      </w:pPr>
      <w:r>
        <w:t xml:space="preserve">Lo protegió y </w:t>
      </w:r>
      <w:r w:rsidR="00F04EEB">
        <w:t>le</w:t>
      </w:r>
      <w:r>
        <w:t xml:space="preserve"> dio lugar a su mesa como si fuera su propio hijo. 11</w:t>
      </w:r>
    </w:p>
    <w:p w14:paraId="7D9D0AE6" w14:textId="77777777" w:rsidR="00076B2C" w:rsidRPr="00076B2C" w:rsidRDefault="00587244" w:rsidP="00076B2C">
      <w:pPr>
        <w:pStyle w:val="Ilust"/>
      </w:pPr>
      <w:r>
        <w:t>En esta situación vemos o</w:t>
      </w:r>
      <w:r w:rsidR="00076B2C">
        <w:t>tra característica del buen líder</w:t>
      </w:r>
      <w:r>
        <w:t xml:space="preserve"> en David. El buen líder cumple</w:t>
      </w:r>
      <w:r w:rsidR="00076B2C">
        <w:t xml:space="preserve"> con sus compromisos y sus promesas</w:t>
      </w:r>
      <w:r>
        <w:t>,</w:t>
      </w:r>
      <w:r w:rsidR="00076B2C">
        <w:t xml:space="preserve"> es completamente confiable.</w:t>
      </w:r>
    </w:p>
    <w:p w14:paraId="0CB80382" w14:textId="77777777" w:rsidR="0018449C" w:rsidRDefault="00587244" w:rsidP="003A10D0">
      <w:pPr>
        <w:pStyle w:val="Numbering"/>
        <w:rPr>
          <w:lang w:val="es-MX"/>
        </w:rPr>
      </w:pPr>
      <w:r>
        <w:rPr>
          <w:lang w:val="es-MX"/>
        </w:rPr>
        <w:t>Absalón, e</w:t>
      </w:r>
      <w:r w:rsidR="003A10D0" w:rsidRPr="003A10D0">
        <w:rPr>
          <w:lang w:val="es-MX"/>
        </w:rPr>
        <w:t>l hijo de David se rebel</w:t>
      </w:r>
      <w:r w:rsidR="003A10D0">
        <w:rPr>
          <w:lang w:val="es-MX"/>
        </w:rPr>
        <w:t xml:space="preserve">ó contra su padre y quiso ser el rey. David tuvo que huirse de Jerusalén. En el camino Simí le tiró piedras a David y a todos sus oficiales y lo insultó a David. Aunque David pudo haber mandado a sus soldados a matarlo, no lo hizo. ¿Por qué? </w:t>
      </w:r>
      <w:r w:rsidR="003A10D0">
        <w:rPr>
          <w:lang w:val="es-MX"/>
        </w:rPr>
        <w:br/>
        <w:t>2 Samuel 16:5-14</w:t>
      </w:r>
    </w:p>
    <w:p w14:paraId="0A6B3FB6" w14:textId="77777777" w:rsidR="00587244" w:rsidRDefault="003A10D0" w:rsidP="00587244">
      <w:pPr>
        <w:pStyle w:val="respuesta"/>
      </w:pPr>
      <w:r>
        <w:t>David pensó que posiblemente el Señor lo había ordenado a maldecirle. Si su hijo quiso matarlo que esperaba del benjaminita. Que quizás el Señor tomara en cuenta sus aflicciones y me paga con bendiciones.</w:t>
      </w:r>
    </w:p>
    <w:p w14:paraId="4F77E668" w14:textId="77777777" w:rsidR="003A10D0" w:rsidRPr="00070BCC" w:rsidRDefault="003A10D0" w:rsidP="00587244">
      <w:pPr>
        <w:pStyle w:val="Numbering"/>
        <w:rPr>
          <w:lang w:val="es-MX"/>
        </w:rPr>
      </w:pPr>
      <w:r w:rsidRPr="00070BCC">
        <w:rPr>
          <w:lang w:val="es-MX"/>
        </w:rPr>
        <w:lastRenderedPageBreak/>
        <w:t>¿Cómo</w:t>
      </w:r>
      <w:r w:rsidR="000B74CB" w:rsidRPr="00070BCC">
        <w:rPr>
          <w:lang w:val="es-MX"/>
        </w:rPr>
        <w:t xml:space="preserve"> mostró David su sabiduría en có</w:t>
      </w:r>
      <w:r w:rsidRPr="00070BCC">
        <w:rPr>
          <w:lang w:val="es-MX"/>
        </w:rPr>
        <w:t xml:space="preserve">mo reaccionó a los insultos de Simí? </w:t>
      </w:r>
    </w:p>
    <w:p w14:paraId="45CF13F3" w14:textId="77777777" w:rsidR="003A10D0" w:rsidRDefault="003A10D0" w:rsidP="003A10D0">
      <w:pPr>
        <w:pStyle w:val="check"/>
      </w:pPr>
      <w:r>
        <w:t>Proverbios 12:16</w:t>
      </w:r>
    </w:p>
    <w:p w14:paraId="343D27E5" w14:textId="530AE486" w:rsidR="00CB78D8" w:rsidRDefault="00CB78D8" w:rsidP="00CB78D8">
      <w:pPr>
        <w:pStyle w:val="respuesta"/>
      </w:pPr>
      <w:r>
        <w:t xml:space="preserve">Simí mostró su necedad a mostrar su </w:t>
      </w:r>
      <w:r w:rsidR="00F04EEB">
        <w:t>enojo,</w:t>
      </w:r>
      <w:r>
        <w:t xml:space="preserve"> pero David era prudente al pasar por alto el insulto.</w:t>
      </w:r>
    </w:p>
    <w:p w14:paraId="29305522" w14:textId="77777777" w:rsidR="00CB78D8" w:rsidRDefault="00CB78D8" w:rsidP="00CB78D8">
      <w:pPr>
        <w:pStyle w:val="check"/>
      </w:pPr>
      <w:r>
        <w:t>Proverbios 26:4</w:t>
      </w:r>
    </w:p>
    <w:p w14:paraId="3E3EC421" w14:textId="77777777" w:rsidR="00CB78D8" w:rsidRDefault="00CB78D8" w:rsidP="00CB78D8">
      <w:pPr>
        <w:pStyle w:val="respuesta"/>
      </w:pPr>
      <w:r>
        <w:t>No respondió al necio según su necedad para no ser también un necio. No el tú por tú.</w:t>
      </w:r>
    </w:p>
    <w:p w14:paraId="08F70A79" w14:textId="77777777" w:rsidR="00587244" w:rsidRDefault="00587244" w:rsidP="00587244">
      <w:pPr>
        <w:pStyle w:val="Ilust"/>
        <w:rPr>
          <w:lang w:eastAsia="es-ES"/>
        </w:rPr>
      </w:pPr>
      <w:r>
        <w:rPr>
          <w:lang w:eastAsia="es-ES"/>
        </w:rPr>
        <w:t>Otra característica del buen líder es que no siempre trata de defenderse de las personas que le atacan.</w:t>
      </w:r>
      <w:r w:rsidR="002C24FF">
        <w:rPr>
          <w:lang w:eastAsia="es-ES"/>
        </w:rPr>
        <w:t xml:space="preserve"> Si trata de defenderse de todas las críticas sería desviado de cumplir bien su papel de líder.</w:t>
      </w:r>
      <w:r>
        <w:rPr>
          <w:lang w:eastAsia="es-ES"/>
        </w:rPr>
        <w:t xml:space="preserve"> Permit</w:t>
      </w:r>
      <w:r w:rsidR="00AC3790">
        <w:rPr>
          <w:lang w:eastAsia="es-ES"/>
        </w:rPr>
        <w:t>a</w:t>
      </w:r>
      <w:r>
        <w:rPr>
          <w:lang w:eastAsia="es-ES"/>
        </w:rPr>
        <w:t xml:space="preserve"> que Dios sea su defensor.</w:t>
      </w:r>
    </w:p>
    <w:p w14:paraId="08596754" w14:textId="77777777" w:rsidR="002C24FF" w:rsidRDefault="002C24FF" w:rsidP="002C24FF">
      <w:pPr>
        <w:pStyle w:val="Numbering"/>
        <w:rPr>
          <w:lang w:val="es-MX"/>
        </w:rPr>
      </w:pPr>
      <w:r w:rsidRPr="002C24FF">
        <w:rPr>
          <w:lang w:val="es-MX"/>
        </w:rPr>
        <w:t>¿Qué escribió David en su oraci</w:t>
      </w:r>
      <w:r>
        <w:rPr>
          <w:lang w:val="es-MX"/>
        </w:rPr>
        <w:t>ón en el Salmo 17:2?</w:t>
      </w:r>
    </w:p>
    <w:p w14:paraId="68DDAACD" w14:textId="77777777" w:rsidR="002C24FF" w:rsidRDefault="002C24FF" w:rsidP="002C24FF">
      <w:pPr>
        <w:pStyle w:val="respuesta"/>
      </w:pPr>
      <w:r>
        <w:t>Pidió a Dios a ser su defensor porque sus ojos ven lo que es justo.</w:t>
      </w:r>
    </w:p>
    <w:p w14:paraId="1AEE5789" w14:textId="77777777" w:rsidR="002C24FF" w:rsidRDefault="001511B7" w:rsidP="002C24FF">
      <w:pPr>
        <w:pStyle w:val="Numbering"/>
        <w:rPr>
          <w:lang w:val="es-MX"/>
        </w:rPr>
      </w:pPr>
      <w:r>
        <w:rPr>
          <w:lang w:val="es-MX"/>
        </w:rPr>
        <w:t xml:space="preserve">Uno de los errores más comunes entre líderes es el orgullo. El pensar que siempre tienen la razón. </w:t>
      </w:r>
      <w:r w:rsidR="002C24FF" w:rsidRPr="002C24FF">
        <w:rPr>
          <w:lang w:val="es-MX"/>
        </w:rPr>
        <w:t>El buen líder también es</w:t>
      </w:r>
      <w:r w:rsidR="002C24FF">
        <w:rPr>
          <w:lang w:val="es-MX"/>
        </w:rPr>
        <w:t>c</w:t>
      </w:r>
      <w:r w:rsidR="002C24FF" w:rsidRPr="002C24FF">
        <w:rPr>
          <w:lang w:val="es-MX"/>
        </w:rPr>
        <w:t>ucha las cr</w:t>
      </w:r>
      <w:r w:rsidR="002C24FF">
        <w:rPr>
          <w:lang w:val="es-MX"/>
        </w:rPr>
        <w:t>íticas y si tienen valor está dispuesto a aprender y hacer cambios. Eso lo vimos en el caso de Abigaíl cuando ella corrigió a David de cometer un gran error al estar yendo para matar a Nabal. ¿Qué dicen los siguientes pasajes de cómo podemos aprender de otros y no pensar que siempre yo sé lo mejor?</w:t>
      </w:r>
    </w:p>
    <w:p w14:paraId="44A0ED2C" w14:textId="77777777" w:rsidR="000C622C" w:rsidRDefault="000C622C" w:rsidP="000C622C">
      <w:pPr>
        <w:pStyle w:val="check"/>
      </w:pPr>
      <w:r>
        <w:t>Proverbios 12:15</w:t>
      </w:r>
    </w:p>
    <w:p w14:paraId="6CB798FC" w14:textId="77777777" w:rsidR="000C622C" w:rsidRDefault="000C622C" w:rsidP="000C622C">
      <w:pPr>
        <w:pStyle w:val="respuesta"/>
      </w:pPr>
      <w:r>
        <w:t>El que no atiende a consejos es un necio.</w:t>
      </w:r>
    </w:p>
    <w:p w14:paraId="5A74D9E1" w14:textId="77777777" w:rsidR="000C622C" w:rsidRDefault="001511B7" w:rsidP="001511B7">
      <w:pPr>
        <w:pStyle w:val="check"/>
      </w:pPr>
      <w:r>
        <w:t xml:space="preserve">Proverbios 13:10 </w:t>
      </w:r>
    </w:p>
    <w:p w14:paraId="4FD780F4" w14:textId="77777777" w:rsidR="001511B7" w:rsidRPr="001511B7" w:rsidRDefault="000C622C" w:rsidP="000C622C">
      <w:pPr>
        <w:pStyle w:val="respuesta"/>
      </w:pPr>
      <w:r>
        <w:t>El orgulloso no escucha consejos y por eso genera contiendas.</w:t>
      </w:r>
    </w:p>
    <w:p w14:paraId="197ADFEB" w14:textId="77777777" w:rsidR="000C622C" w:rsidRDefault="000C622C" w:rsidP="000C622C">
      <w:pPr>
        <w:pStyle w:val="check"/>
      </w:pPr>
      <w:r>
        <w:t>Proverbios 19:20</w:t>
      </w:r>
    </w:p>
    <w:p w14:paraId="19ECF498" w14:textId="77777777" w:rsidR="002C24FF" w:rsidRPr="002C24FF" w:rsidRDefault="000C622C" w:rsidP="002C24FF">
      <w:pPr>
        <w:pStyle w:val="respuesta"/>
      </w:pPr>
      <w:r>
        <w:t>Si atiendo al consejo y acepto la corrección llegaré a ser sabio.</w:t>
      </w:r>
    </w:p>
    <w:p w14:paraId="327023DE" w14:textId="77777777" w:rsidR="00CB78D8" w:rsidRDefault="00CB78D8" w:rsidP="00CB78D8">
      <w:pPr>
        <w:pStyle w:val="Numbering"/>
        <w:rPr>
          <w:lang w:val="es-MX"/>
        </w:rPr>
      </w:pPr>
      <w:r w:rsidRPr="00CB78D8">
        <w:rPr>
          <w:lang w:val="es-MX"/>
        </w:rPr>
        <w:t>Un buen líder inspira la lealtad y la devoci</w:t>
      </w:r>
      <w:r>
        <w:rPr>
          <w:lang w:val="es-MX"/>
        </w:rPr>
        <w:t>ón de sus seguidores. ¿Cómo mostraron tres de los valientes de David su lealtad? 2 Samuel 23:13-17</w:t>
      </w:r>
    </w:p>
    <w:p w14:paraId="131CBB6A" w14:textId="77777777" w:rsidR="00CB78D8" w:rsidRDefault="00CB78D8" w:rsidP="00CB78D8">
      <w:pPr>
        <w:pStyle w:val="respuesta"/>
      </w:pPr>
      <w:r>
        <w:t>Cuando dijo que tenía sed del agua del pozo de Belén 3 de sus soldados sin él saberlo arriesgaron</w:t>
      </w:r>
      <w:r w:rsidR="00A62EFC">
        <w:t xml:space="preserve"> sus vidas para traerlo el agua al meterse en el campamento de los filisteos.</w:t>
      </w:r>
    </w:p>
    <w:p w14:paraId="504E9B16" w14:textId="77777777" w:rsidR="00A62EFC" w:rsidRPr="00A62EFC" w:rsidRDefault="00A62EFC" w:rsidP="00A62EFC">
      <w:pPr>
        <w:pStyle w:val="Numbering"/>
        <w:rPr>
          <w:lang w:val="es-MX"/>
        </w:rPr>
      </w:pPr>
      <w:r w:rsidRPr="00A62EFC">
        <w:rPr>
          <w:lang w:val="es-MX"/>
        </w:rPr>
        <w:t>¿Cómo demostró su humildad David en 2 Samuel 23:16-17?</w:t>
      </w:r>
    </w:p>
    <w:p w14:paraId="72A08311" w14:textId="77777777" w:rsidR="00A62EFC" w:rsidRDefault="00A62EFC" w:rsidP="00A62EFC">
      <w:pPr>
        <w:pStyle w:val="respuesta"/>
      </w:pPr>
      <w:r>
        <w:t>No quiso beberlo sino lo derramó el agua en honor al Señor. Como podría beberla como la sangre de hombres que se habían jugado la vida. Solamente el Señor era digno de esa agua.</w:t>
      </w:r>
    </w:p>
    <w:p w14:paraId="12D1087B" w14:textId="77777777" w:rsidR="00A62EFC" w:rsidRPr="000C622C" w:rsidRDefault="000C622C" w:rsidP="000C622C">
      <w:pPr>
        <w:pStyle w:val="Numbering"/>
        <w:rPr>
          <w:lang w:val="es-MX"/>
        </w:rPr>
      </w:pPr>
      <w:r w:rsidRPr="000C622C">
        <w:rPr>
          <w:lang w:val="es-MX"/>
        </w:rPr>
        <w:t>¿Qué aprendió del liderazgo de David que quiere practicar en su vida?</w:t>
      </w:r>
    </w:p>
    <w:p w14:paraId="783F2056" w14:textId="77777777" w:rsidR="00291EA6" w:rsidRPr="006C2313" w:rsidRDefault="00AC3790" w:rsidP="00AC3790">
      <w:pPr>
        <w:pStyle w:val="respuesta"/>
      </w:pPr>
      <w:r>
        <w:t>Justo y perdonador.</w:t>
      </w:r>
    </w:p>
    <w:p w14:paraId="28C8724A" w14:textId="77777777" w:rsidR="002D0EF3" w:rsidRDefault="002D0EF3" w:rsidP="000C622C">
      <w:pPr>
        <w:pStyle w:val="NormalWeb"/>
        <w:spacing w:line="315" w:lineRule="atLeast"/>
        <w:rPr>
          <w:rFonts w:ascii="Georgia" w:hAnsi="Georgia"/>
          <w:color w:val="000000"/>
          <w:sz w:val="21"/>
          <w:szCs w:val="21"/>
        </w:rPr>
      </w:pPr>
    </w:p>
    <w:p w14:paraId="2CD53BDA" w14:textId="77777777" w:rsidR="00FD30D0" w:rsidRDefault="00FD30D0" w:rsidP="005D08EF">
      <w:pPr>
        <w:pStyle w:val="Ttulo"/>
        <w:rPr>
          <w:lang w:eastAsia="es-MX"/>
        </w:rPr>
      </w:pPr>
    </w:p>
    <w:p w14:paraId="0B65F22A" w14:textId="77777777" w:rsidR="00FD30D0" w:rsidRDefault="00FD30D0" w:rsidP="005D08EF">
      <w:pPr>
        <w:pStyle w:val="Ttulo"/>
        <w:rPr>
          <w:lang w:eastAsia="es-MX"/>
        </w:rPr>
      </w:pPr>
    </w:p>
    <w:p w14:paraId="6107F22C" w14:textId="77777777" w:rsidR="00FD30D0" w:rsidRDefault="00FD30D0" w:rsidP="005D08EF">
      <w:pPr>
        <w:pStyle w:val="Ttulo"/>
        <w:rPr>
          <w:lang w:eastAsia="es-MX"/>
        </w:rPr>
      </w:pPr>
    </w:p>
    <w:p w14:paraId="08E275AD" w14:textId="77777777" w:rsidR="005D08EF" w:rsidRPr="006C2313" w:rsidRDefault="005D08EF" w:rsidP="005D08EF">
      <w:pPr>
        <w:pStyle w:val="Ttulo"/>
        <w:rPr>
          <w:lang w:eastAsia="es-MX"/>
        </w:rPr>
      </w:pPr>
      <w:bookmarkStart w:id="14" w:name="_Toc394500423"/>
      <w:r w:rsidRPr="006C2313">
        <w:rPr>
          <w:lang w:eastAsia="es-MX"/>
        </w:rPr>
        <w:lastRenderedPageBreak/>
        <w:t>Lección 1</w:t>
      </w:r>
      <w:r>
        <w:rPr>
          <w:lang w:eastAsia="es-MX"/>
        </w:rPr>
        <w:t>1</w:t>
      </w:r>
      <w:r w:rsidRPr="006C2313">
        <w:rPr>
          <w:lang w:eastAsia="es-MX"/>
        </w:rPr>
        <w:t xml:space="preserve"> - La paternidad de David</w:t>
      </w:r>
      <w:bookmarkEnd w:id="14"/>
    </w:p>
    <w:p w14:paraId="72C932B4" w14:textId="77777777" w:rsidR="00070BCC" w:rsidRDefault="00070BCC" w:rsidP="003039E5">
      <w:r>
        <w:t xml:space="preserve">Objetivo de la lección – descubrir las causas del fracaso de David como padre de familia para ser nosotros mejores padres y o aconsejar a padres. </w:t>
      </w:r>
    </w:p>
    <w:p w14:paraId="2BAB20D2" w14:textId="703DA0F3" w:rsidR="002D0EF3" w:rsidRDefault="00070BCC" w:rsidP="00070BCC">
      <w:pPr>
        <w:pStyle w:val="Ilust"/>
      </w:pPr>
      <w:r>
        <w:t xml:space="preserve">David tuvo mucho éxito como guerrero, rey y líder. Sin </w:t>
      </w:r>
      <w:r w:rsidR="00F04EEB">
        <w:t>embargo,</w:t>
      </w:r>
      <w:r>
        <w:t xml:space="preserve"> no tuvo éxito como padre de familia. En esta lección vamos encontrar los fracasos de sus hijos y las causas.</w:t>
      </w:r>
    </w:p>
    <w:p w14:paraId="5F16F4D3" w14:textId="77777777" w:rsidR="00266EBC" w:rsidRPr="00266EBC" w:rsidRDefault="00266EBC" w:rsidP="00266EBC">
      <w:pPr>
        <w:pStyle w:val="Numbering"/>
        <w:numPr>
          <w:ilvl w:val="0"/>
          <w:numId w:val="37"/>
        </w:numPr>
        <w:rPr>
          <w:rStyle w:val="text"/>
          <w:lang w:val="es-MX"/>
        </w:rPr>
      </w:pPr>
      <w:r w:rsidRPr="00266EBC">
        <w:rPr>
          <w:rStyle w:val="text"/>
          <w:color w:val="000000"/>
          <w:lang w:val="es-MX"/>
        </w:rPr>
        <w:t xml:space="preserve">Abajo está la lista de las esposas e hijos de David de 1 Crónicas 3:1-9 (414) </w:t>
      </w:r>
      <w:r>
        <w:rPr>
          <w:rStyle w:val="text"/>
          <w:color w:val="000000"/>
          <w:lang w:val="es-MX"/>
        </w:rPr>
        <w:t xml:space="preserve">Subraya el nombre de la esposa y ponga un círculo alrededor de los nombres de los hijos. </w:t>
      </w:r>
    </w:p>
    <w:p w14:paraId="0EBB2902" w14:textId="77777777" w:rsidR="00266EBC" w:rsidRPr="00153268" w:rsidRDefault="00266EBC" w:rsidP="00266EBC">
      <w:pPr>
        <w:rPr>
          <w:i/>
        </w:rPr>
      </w:pPr>
      <w:r w:rsidRPr="00153268">
        <w:rPr>
          <w:rStyle w:val="text"/>
          <w:i/>
          <w:color w:val="000000"/>
          <w:vertAlign w:val="superscript"/>
        </w:rPr>
        <w:t>1</w:t>
      </w:r>
      <w:r w:rsidRPr="00153268">
        <w:rPr>
          <w:rStyle w:val="text"/>
          <w:i/>
          <w:color w:val="000000"/>
        </w:rPr>
        <w:t xml:space="preserve">Éstos fueron los hijos de David nacidos en Hebrón: Su primogénito fue Amón hijo de Ajinoán la jezrelita; el segundo, Daniel hijo de Abigaíl de Carmel; </w:t>
      </w:r>
      <w:r w:rsidRPr="00153268">
        <w:rPr>
          <w:rStyle w:val="text"/>
          <w:b/>
          <w:bCs/>
          <w:i/>
          <w:color w:val="000000"/>
          <w:szCs w:val="18"/>
          <w:vertAlign w:val="superscript"/>
        </w:rPr>
        <w:t>2 </w:t>
      </w:r>
      <w:r w:rsidRPr="00153268">
        <w:rPr>
          <w:rStyle w:val="text"/>
          <w:i/>
          <w:color w:val="000000"/>
        </w:rPr>
        <w:t xml:space="preserve">el tercero, Absalón hijo de Macá, la hija del rey Talmay de Guesur; el cuarto, Adonías hijo de Jaguit; </w:t>
      </w:r>
      <w:r w:rsidRPr="00153268">
        <w:rPr>
          <w:rStyle w:val="text"/>
          <w:b/>
          <w:bCs/>
          <w:i/>
          <w:color w:val="000000"/>
          <w:szCs w:val="18"/>
          <w:vertAlign w:val="superscript"/>
        </w:rPr>
        <w:t>3 </w:t>
      </w:r>
      <w:r w:rsidRPr="00153268">
        <w:rPr>
          <w:rStyle w:val="text"/>
          <w:i/>
          <w:color w:val="000000"/>
        </w:rPr>
        <w:t>el quinto, Sefatías hijo de Abital; y el sexto, Itreán hijo de Eglá, que era otra esposa de David.</w:t>
      </w:r>
    </w:p>
    <w:p w14:paraId="3D20E9D9" w14:textId="77777777" w:rsidR="00266EBC" w:rsidRPr="00153268" w:rsidRDefault="00266EBC" w:rsidP="00266EBC">
      <w:pPr>
        <w:rPr>
          <w:i/>
        </w:rPr>
      </w:pPr>
      <w:r w:rsidRPr="00153268">
        <w:rPr>
          <w:rStyle w:val="text"/>
          <w:b/>
          <w:bCs/>
          <w:i/>
          <w:color w:val="000000"/>
          <w:szCs w:val="18"/>
          <w:vertAlign w:val="superscript"/>
        </w:rPr>
        <w:t>4 </w:t>
      </w:r>
      <w:r w:rsidRPr="00153268">
        <w:rPr>
          <w:rStyle w:val="text"/>
          <w:i/>
          <w:color w:val="000000"/>
        </w:rPr>
        <w:t>Estos seis le nacieron en Hebrón, donde reinó siete años y seis meses. En Jerusalén reinó treinta y tres años.</w:t>
      </w:r>
      <w:r w:rsidRPr="00153268">
        <w:rPr>
          <w:rStyle w:val="apple-converted-space"/>
          <w:i/>
          <w:color w:val="000000"/>
        </w:rPr>
        <w:t> </w:t>
      </w:r>
      <w:r w:rsidR="0006011D" w:rsidRPr="00153268">
        <w:rPr>
          <w:rStyle w:val="text"/>
          <w:b/>
          <w:bCs/>
          <w:i/>
          <w:color w:val="000000"/>
          <w:szCs w:val="18"/>
          <w:vertAlign w:val="superscript"/>
        </w:rPr>
        <w:t>5 </w:t>
      </w:r>
      <w:r w:rsidR="0006011D" w:rsidRPr="00153268">
        <w:rPr>
          <w:rStyle w:val="text"/>
          <w:i/>
          <w:color w:val="000000"/>
        </w:rPr>
        <w:t>Allí le nacieron Simá, Sobab, Natán y Salomón, hijos de Betsabé,</w:t>
      </w:r>
      <w:r w:rsidR="0006011D" w:rsidRPr="00153268">
        <w:rPr>
          <w:rStyle w:val="apple-converted-space"/>
          <w:i/>
          <w:color w:val="000000"/>
        </w:rPr>
        <w:t> </w:t>
      </w:r>
      <w:r w:rsidR="0006011D" w:rsidRPr="00153268">
        <w:rPr>
          <w:rStyle w:val="text"/>
          <w:i/>
          <w:color w:val="000000"/>
        </w:rPr>
        <w:t>la hija de Amiel.</w:t>
      </w:r>
      <w:r w:rsidR="0006011D" w:rsidRPr="00153268">
        <w:rPr>
          <w:rStyle w:val="apple-converted-space"/>
          <w:i/>
          <w:color w:val="000000"/>
        </w:rPr>
        <w:t> </w:t>
      </w:r>
      <w:r w:rsidRPr="00153268">
        <w:rPr>
          <w:rStyle w:val="text"/>
          <w:b/>
          <w:bCs/>
          <w:i/>
          <w:color w:val="000000"/>
          <w:szCs w:val="18"/>
          <w:vertAlign w:val="superscript"/>
        </w:rPr>
        <w:t>6 </w:t>
      </w:r>
      <w:r w:rsidRPr="00153268">
        <w:rPr>
          <w:rStyle w:val="text"/>
          <w:i/>
          <w:color w:val="000000"/>
        </w:rPr>
        <w:t>Tuvo también a Ibjar, Elisama, Elifelet,</w:t>
      </w:r>
      <w:r w:rsidRPr="00153268">
        <w:rPr>
          <w:rStyle w:val="apple-converted-space"/>
          <w:i/>
          <w:color w:val="000000"/>
        </w:rPr>
        <w:t> </w:t>
      </w:r>
      <w:r w:rsidRPr="00153268">
        <w:rPr>
          <w:rStyle w:val="text"/>
          <w:b/>
          <w:bCs/>
          <w:i/>
          <w:color w:val="000000"/>
          <w:szCs w:val="18"/>
          <w:vertAlign w:val="superscript"/>
        </w:rPr>
        <w:t>7 </w:t>
      </w:r>
      <w:r w:rsidRPr="00153268">
        <w:rPr>
          <w:rStyle w:val="text"/>
          <w:i/>
          <w:color w:val="000000"/>
        </w:rPr>
        <w:t>Noga, Néfeg, Jafía,</w:t>
      </w:r>
      <w:r w:rsidRPr="00153268">
        <w:rPr>
          <w:rStyle w:val="apple-converted-space"/>
          <w:i/>
          <w:color w:val="000000"/>
        </w:rPr>
        <w:t> </w:t>
      </w:r>
      <w:r w:rsidRPr="00153268">
        <w:rPr>
          <w:rStyle w:val="text"/>
          <w:b/>
          <w:bCs/>
          <w:i/>
          <w:color w:val="000000"/>
          <w:szCs w:val="18"/>
          <w:vertAlign w:val="superscript"/>
        </w:rPr>
        <w:t>8 </w:t>
      </w:r>
      <w:r w:rsidRPr="00153268">
        <w:rPr>
          <w:rStyle w:val="text"/>
          <w:i/>
          <w:color w:val="000000"/>
        </w:rPr>
        <w:t>Elisama, Eliadá y Elifelet; nueve en total.</w:t>
      </w:r>
      <w:r w:rsidRPr="00153268">
        <w:rPr>
          <w:rStyle w:val="apple-converted-space"/>
          <w:i/>
          <w:color w:val="000000"/>
        </w:rPr>
        <w:t> </w:t>
      </w:r>
      <w:r w:rsidRPr="00153268">
        <w:rPr>
          <w:rStyle w:val="text"/>
          <w:b/>
          <w:bCs/>
          <w:i/>
          <w:color w:val="000000"/>
          <w:szCs w:val="18"/>
          <w:vertAlign w:val="superscript"/>
        </w:rPr>
        <w:t>9 </w:t>
      </w:r>
      <w:r w:rsidRPr="00153268">
        <w:rPr>
          <w:rStyle w:val="text"/>
          <w:i/>
          <w:color w:val="000000"/>
        </w:rPr>
        <w:t>Todos éstos fueron hijos de David, sin contar los hijos que tuvo con sus concubinas. La hermana de ellos fue Tamar.</w:t>
      </w:r>
      <w:r w:rsidRPr="00153268">
        <w:rPr>
          <w:rStyle w:val="text"/>
          <w:i/>
          <w:color w:val="000000"/>
        </w:rPr>
        <w:br/>
      </w:r>
    </w:p>
    <w:p w14:paraId="32B8058C" w14:textId="77777777" w:rsidR="00266EBC" w:rsidRDefault="00266EBC" w:rsidP="00266EBC">
      <w:pPr>
        <w:pStyle w:val="Numbering"/>
        <w:rPr>
          <w:lang w:val="es-MX"/>
        </w:rPr>
      </w:pPr>
      <w:r w:rsidRPr="00266EBC">
        <w:rPr>
          <w:lang w:val="es-MX"/>
        </w:rPr>
        <w:t>¿Cuál fue el mandamiento que viol</w:t>
      </w:r>
      <w:r>
        <w:rPr>
          <w:lang w:val="es-MX"/>
        </w:rPr>
        <w:t>ó David en Deuteronomio 17:</w:t>
      </w:r>
      <w:r w:rsidR="00153268">
        <w:rPr>
          <w:lang w:val="es-MX"/>
        </w:rPr>
        <w:t>1</w:t>
      </w:r>
      <w:r>
        <w:rPr>
          <w:lang w:val="es-MX"/>
        </w:rPr>
        <w:t xml:space="preserve">7? </w:t>
      </w:r>
    </w:p>
    <w:p w14:paraId="58B98BEC" w14:textId="77777777" w:rsidR="00266EBC" w:rsidRDefault="00266EBC" w:rsidP="00266EBC">
      <w:pPr>
        <w:pStyle w:val="respuesta"/>
      </w:pPr>
      <w:r>
        <w:t>Que el rey no debía tomar para sí muchas mujeres.</w:t>
      </w:r>
    </w:p>
    <w:p w14:paraId="6139C230" w14:textId="77777777" w:rsidR="00266EBC" w:rsidRDefault="00266EBC" w:rsidP="00266EBC">
      <w:pPr>
        <w:pStyle w:val="Ilust"/>
        <w:rPr>
          <w:lang w:eastAsia="es-MX"/>
        </w:rPr>
      </w:pPr>
      <w:r>
        <w:rPr>
          <w:lang w:eastAsia="es-MX"/>
        </w:rPr>
        <w:t>Es evidente</w:t>
      </w:r>
      <w:r w:rsidR="00C23682">
        <w:rPr>
          <w:lang w:eastAsia="es-MX"/>
        </w:rPr>
        <w:t xml:space="preserve"> que David iba a tener problemas con sus hijos al violar el mandamiento de Dios y tener muchas esposas.</w:t>
      </w:r>
    </w:p>
    <w:p w14:paraId="7FDB8306" w14:textId="38914C78" w:rsidR="00C23682" w:rsidRDefault="00C23682" w:rsidP="00C23682">
      <w:pPr>
        <w:pStyle w:val="Numbering"/>
        <w:rPr>
          <w:lang w:val="es-MX"/>
        </w:rPr>
      </w:pPr>
      <w:r>
        <w:rPr>
          <w:lang w:val="es-MX"/>
        </w:rPr>
        <w:t xml:space="preserve">Encontramos la muerte de cuatro de sus hijos en las escrituras. Los tres mayores por violencia y el bebé que nació por su adulterio con Betsabé por causas </w:t>
      </w:r>
      <w:r w:rsidR="00F04EEB">
        <w:rPr>
          <w:lang w:val="es-MX"/>
        </w:rPr>
        <w:t>naturales,</w:t>
      </w:r>
      <w:r>
        <w:rPr>
          <w:lang w:val="es-MX"/>
        </w:rPr>
        <w:t xml:space="preserve"> pero a consecuencia de su pecado. En 2 Samuel </w:t>
      </w:r>
      <w:r w:rsidR="00C378E7">
        <w:rPr>
          <w:lang w:val="es-MX"/>
        </w:rPr>
        <w:t xml:space="preserve">capítulos </w:t>
      </w:r>
      <w:r>
        <w:rPr>
          <w:lang w:val="es-MX"/>
        </w:rPr>
        <w:t>11-12 encontramos el pecado de David con Betsabé y las consecuencias inmediatas. ¿Cuál fue una de las consecuencias para David en 2 Samuel 12:9-10 y por qué?</w:t>
      </w:r>
    </w:p>
    <w:p w14:paraId="233E8A59" w14:textId="77777777" w:rsidR="00C23682" w:rsidRDefault="00C23682" w:rsidP="00C23682">
      <w:pPr>
        <w:pStyle w:val="respuesta"/>
      </w:pPr>
      <w:r>
        <w:t>Como David había matado a Urías para apoderarse de su esposa así la espada jamás se apartaría de su familia.</w:t>
      </w:r>
    </w:p>
    <w:p w14:paraId="314E33E7" w14:textId="77777777" w:rsidR="00C378E7" w:rsidRPr="00C378E7" w:rsidRDefault="0006011D" w:rsidP="00C378E7">
      <w:pPr>
        <w:pStyle w:val="Numbering"/>
        <w:rPr>
          <w:lang w:val="es-MX"/>
        </w:rPr>
      </w:pPr>
      <w:r w:rsidRPr="00C378E7">
        <w:rPr>
          <w:lang w:val="es-MX"/>
        </w:rPr>
        <w:t>Según 2 Samuel 12:13-14, ¿qué más iba a pasar por el pecado de David?</w:t>
      </w:r>
    </w:p>
    <w:p w14:paraId="2029E7E8" w14:textId="77777777" w:rsidR="00C378E7" w:rsidRPr="00C378E7" w:rsidRDefault="00C378E7" w:rsidP="00C378E7">
      <w:pPr>
        <w:pStyle w:val="respuesta"/>
      </w:pPr>
      <w:r>
        <w:t>El hijo que nació a Betsabé iba a morir.</w:t>
      </w:r>
    </w:p>
    <w:p w14:paraId="02B27199" w14:textId="77777777" w:rsidR="00C23682" w:rsidRDefault="00C23682" w:rsidP="00C23682">
      <w:pPr>
        <w:pStyle w:val="Numbering"/>
        <w:rPr>
          <w:lang w:val="es-MX"/>
        </w:rPr>
      </w:pPr>
      <w:r w:rsidRPr="00C23682">
        <w:rPr>
          <w:lang w:val="es-MX"/>
        </w:rPr>
        <w:t>Lea 2 Samuel 13:1-2</w:t>
      </w:r>
      <w:r w:rsidR="00C378E7">
        <w:rPr>
          <w:lang w:val="es-MX"/>
        </w:rPr>
        <w:t>0</w:t>
      </w:r>
      <w:r w:rsidRPr="00C23682">
        <w:rPr>
          <w:lang w:val="es-MX"/>
        </w:rPr>
        <w:t>. ¿Qué pecado cometió Am</w:t>
      </w:r>
      <w:r>
        <w:rPr>
          <w:lang w:val="es-MX"/>
        </w:rPr>
        <w:t>ón el primogénito de David?</w:t>
      </w:r>
    </w:p>
    <w:p w14:paraId="12BCA48C" w14:textId="77777777" w:rsidR="00C23682" w:rsidRDefault="00C23682" w:rsidP="00C23682">
      <w:pPr>
        <w:pStyle w:val="respuesta"/>
      </w:pPr>
      <w:r>
        <w:t>Abusó sexualmente a su media hermana Tamar.</w:t>
      </w:r>
    </w:p>
    <w:p w14:paraId="6A01378C" w14:textId="77777777" w:rsidR="00C23682" w:rsidRDefault="00C23682" w:rsidP="00C23682">
      <w:pPr>
        <w:pStyle w:val="Numbering"/>
        <w:rPr>
          <w:lang w:val="es-MX"/>
        </w:rPr>
      </w:pPr>
      <w:r w:rsidRPr="00C23682">
        <w:rPr>
          <w:lang w:val="es-MX"/>
        </w:rPr>
        <w:t>¿Qué hizo Absalón el hermano de Tamar?</w:t>
      </w:r>
      <w:r w:rsidR="00153268">
        <w:rPr>
          <w:lang w:val="es-MX"/>
        </w:rPr>
        <w:t xml:space="preserve"> 13:</w:t>
      </w:r>
      <w:r>
        <w:rPr>
          <w:lang w:val="es-MX"/>
        </w:rPr>
        <w:t>20-22</w:t>
      </w:r>
    </w:p>
    <w:p w14:paraId="4BBCD88A" w14:textId="77777777" w:rsidR="00C23682" w:rsidRDefault="00C23682" w:rsidP="00C23682">
      <w:pPr>
        <w:pStyle w:val="respuesta"/>
      </w:pPr>
      <w:r>
        <w:t>La tuvo en su casa y Absalón no le dirigía la palabra a Amnón porque lo odiaba.</w:t>
      </w:r>
    </w:p>
    <w:p w14:paraId="26CC0871" w14:textId="77777777" w:rsidR="00C378E7" w:rsidRDefault="00C378E7" w:rsidP="00C378E7">
      <w:pPr>
        <w:pStyle w:val="Numbering"/>
        <w:rPr>
          <w:lang w:val="es-MX"/>
        </w:rPr>
      </w:pPr>
      <w:r w:rsidRPr="00C378E7">
        <w:rPr>
          <w:lang w:val="es-MX"/>
        </w:rPr>
        <w:t xml:space="preserve">¿Cómo </w:t>
      </w:r>
      <w:r w:rsidR="0006011D" w:rsidRPr="00C378E7">
        <w:rPr>
          <w:lang w:val="es-MX"/>
        </w:rPr>
        <w:t>reaccion</w:t>
      </w:r>
      <w:r w:rsidR="0006011D">
        <w:rPr>
          <w:lang w:val="es-MX"/>
        </w:rPr>
        <w:t>ó</w:t>
      </w:r>
      <w:r w:rsidRPr="00C378E7">
        <w:rPr>
          <w:lang w:val="es-MX"/>
        </w:rPr>
        <w:t xml:space="preserve"> David a lo que </w:t>
      </w:r>
      <w:r w:rsidR="0006011D" w:rsidRPr="00C378E7">
        <w:rPr>
          <w:lang w:val="es-MX"/>
        </w:rPr>
        <w:t>Amnón</w:t>
      </w:r>
      <w:r w:rsidRPr="00C378E7">
        <w:rPr>
          <w:lang w:val="es-MX"/>
        </w:rPr>
        <w:t xml:space="preserve"> hab</w:t>
      </w:r>
      <w:r>
        <w:rPr>
          <w:lang w:val="es-MX"/>
        </w:rPr>
        <w:t>ía hecho a Tamar? 21</w:t>
      </w:r>
    </w:p>
    <w:p w14:paraId="7C6C9683" w14:textId="77777777" w:rsidR="00C378E7" w:rsidRDefault="00C378E7" w:rsidP="00C378E7">
      <w:pPr>
        <w:pStyle w:val="respuesta"/>
      </w:pPr>
      <w:r>
        <w:t>Se enfureció.</w:t>
      </w:r>
    </w:p>
    <w:p w14:paraId="6CD71A05" w14:textId="77777777" w:rsidR="00C378E7" w:rsidRDefault="00C378E7" w:rsidP="00C378E7">
      <w:pPr>
        <w:pStyle w:val="Numbering"/>
        <w:rPr>
          <w:lang w:val="es-MX"/>
        </w:rPr>
      </w:pPr>
      <w:r w:rsidRPr="00C378E7">
        <w:rPr>
          <w:lang w:val="es-MX"/>
        </w:rPr>
        <w:t xml:space="preserve">¿Por qué cree que </w:t>
      </w:r>
      <w:r w:rsidR="00AC3790">
        <w:rPr>
          <w:lang w:val="es-MX"/>
        </w:rPr>
        <w:t xml:space="preserve">David </w:t>
      </w:r>
      <w:r w:rsidRPr="00C378E7">
        <w:rPr>
          <w:lang w:val="es-MX"/>
        </w:rPr>
        <w:t>no tom</w:t>
      </w:r>
      <w:r>
        <w:rPr>
          <w:lang w:val="es-MX"/>
        </w:rPr>
        <w:t>ó ninguna acción de castigo a su hijo?</w:t>
      </w:r>
    </w:p>
    <w:p w14:paraId="130E2A87" w14:textId="77777777" w:rsidR="00C378E7" w:rsidRPr="00C378E7" w:rsidRDefault="00C378E7" w:rsidP="00C378E7">
      <w:pPr>
        <w:pStyle w:val="respuesta"/>
      </w:pPr>
      <w:r>
        <w:t>Sentimientos de su propia culpa. Consintió a todos sus hijos y no los corregía.</w:t>
      </w:r>
    </w:p>
    <w:p w14:paraId="2182487F" w14:textId="77777777" w:rsidR="009B1352" w:rsidRDefault="00C378E7" w:rsidP="00C378E7">
      <w:pPr>
        <w:pStyle w:val="Numbering"/>
        <w:rPr>
          <w:lang w:val="es-MX"/>
        </w:rPr>
      </w:pPr>
      <w:r w:rsidRPr="00C378E7">
        <w:rPr>
          <w:lang w:val="es-MX"/>
        </w:rPr>
        <w:lastRenderedPageBreak/>
        <w:t>Lea 2 Samuel 13</w:t>
      </w:r>
      <w:r>
        <w:rPr>
          <w:lang w:val="es-MX"/>
        </w:rPr>
        <w:t>:</w:t>
      </w:r>
      <w:r w:rsidR="00153268">
        <w:rPr>
          <w:lang w:val="es-MX"/>
        </w:rPr>
        <w:t>23</w:t>
      </w:r>
      <w:r w:rsidRPr="00C378E7">
        <w:rPr>
          <w:lang w:val="es-MX"/>
        </w:rPr>
        <w:t>-38. ¿Qué hizo Absalón a su hermano Amn</w:t>
      </w:r>
      <w:r>
        <w:rPr>
          <w:lang w:val="es-MX"/>
        </w:rPr>
        <w:t>ón?</w:t>
      </w:r>
      <w:r w:rsidR="00153268">
        <w:rPr>
          <w:lang w:val="es-MX"/>
        </w:rPr>
        <w:t xml:space="preserve"> 27-29</w:t>
      </w:r>
    </w:p>
    <w:p w14:paraId="1E24069B" w14:textId="77777777" w:rsidR="00C378E7" w:rsidRDefault="00C378E7" w:rsidP="00C378E7">
      <w:pPr>
        <w:pStyle w:val="respuesta"/>
      </w:pPr>
      <w:r>
        <w:t xml:space="preserve">Mandó a sus siervos </w:t>
      </w:r>
      <w:r w:rsidR="00AC3790">
        <w:t xml:space="preserve">a </w:t>
      </w:r>
      <w:r>
        <w:t>matarlo.</w:t>
      </w:r>
      <w:r w:rsidR="00AC3790">
        <w:t xml:space="preserve"> </w:t>
      </w:r>
      <w:r>
        <w:t>27-29</w:t>
      </w:r>
    </w:p>
    <w:p w14:paraId="671E334F" w14:textId="77777777" w:rsidR="00C378E7" w:rsidRPr="00153268" w:rsidRDefault="00C378E7" w:rsidP="00C378E7">
      <w:pPr>
        <w:pStyle w:val="Numbering"/>
        <w:rPr>
          <w:lang w:val="es-MX"/>
        </w:rPr>
      </w:pPr>
      <w:r w:rsidRPr="00153268">
        <w:rPr>
          <w:lang w:val="es-MX"/>
        </w:rPr>
        <w:t>¿A dónde fue Absalón? 37</w:t>
      </w:r>
      <w:r w:rsidR="009F6680">
        <w:rPr>
          <w:lang w:val="es-MX"/>
        </w:rPr>
        <w:t>-38</w:t>
      </w:r>
    </w:p>
    <w:p w14:paraId="0CA35716" w14:textId="77777777" w:rsidR="00C378E7" w:rsidRDefault="00C378E7" w:rsidP="00C378E7">
      <w:pPr>
        <w:pStyle w:val="respuesta"/>
      </w:pPr>
      <w:r w:rsidRPr="00C378E7">
        <w:t xml:space="preserve">Fue a refugiarse con Talmay hijo de Amiud, rey de Guesur, </w:t>
      </w:r>
      <w:r w:rsidR="00AC3790">
        <w:t xml:space="preserve">(era su abuelo) </w:t>
      </w:r>
      <w:r w:rsidRPr="00C378E7">
        <w:t>y all</w:t>
      </w:r>
      <w:r>
        <w:t>í se quedó tres años.</w:t>
      </w:r>
    </w:p>
    <w:p w14:paraId="7150A45B" w14:textId="77777777" w:rsidR="00C378E7" w:rsidRDefault="00C378E7" w:rsidP="00C378E7">
      <w:pPr>
        <w:pStyle w:val="Numbering"/>
        <w:rPr>
          <w:lang w:val="es-MX"/>
        </w:rPr>
      </w:pPr>
      <w:r w:rsidRPr="00C378E7">
        <w:rPr>
          <w:lang w:val="es-MX"/>
        </w:rPr>
        <w:t xml:space="preserve">¿Cómo reaccionaron David, sus hijos y sus oficiales? </w:t>
      </w:r>
      <w:r>
        <w:rPr>
          <w:lang w:val="es-MX"/>
        </w:rPr>
        <w:t>36</w:t>
      </w:r>
    </w:p>
    <w:p w14:paraId="3DBE2E32" w14:textId="77777777" w:rsidR="00C378E7" w:rsidRDefault="00C378E7" w:rsidP="00C378E7">
      <w:pPr>
        <w:pStyle w:val="respuesta"/>
      </w:pPr>
      <w:r>
        <w:t>Se pusieron a llorar desconsoladamente.</w:t>
      </w:r>
    </w:p>
    <w:p w14:paraId="43FF06CF" w14:textId="77777777" w:rsidR="00C378E7" w:rsidRDefault="00551BDB" w:rsidP="00551BDB">
      <w:pPr>
        <w:pStyle w:val="Numbering"/>
        <w:rPr>
          <w:lang w:val="es-MX"/>
        </w:rPr>
      </w:pPr>
      <w:r w:rsidRPr="00551BDB">
        <w:rPr>
          <w:lang w:val="es-MX"/>
        </w:rPr>
        <w:t>Lea 2 Samuel capítulo 14. En este cap</w:t>
      </w:r>
      <w:r>
        <w:rPr>
          <w:lang w:val="es-MX"/>
        </w:rPr>
        <w:t>ítulo David permite que Absalón regrese a Jerusalén. ¿Cuál fue la condición de su estancia en Jerusalén?  24</w:t>
      </w:r>
    </w:p>
    <w:p w14:paraId="29B51A74" w14:textId="77777777" w:rsidR="00551BDB" w:rsidRDefault="00551BDB" w:rsidP="00551BDB">
      <w:pPr>
        <w:pStyle w:val="respuesta"/>
      </w:pPr>
      <w:r>
        <w:t>Que retirara a su casa y que nunca visitara a su padre.</w:t>
      </w:r>
    </w:p>
    <w:p w14:paraId="23C49328" w14:textId="77777777" w:rsidR="00551BDB" w:rsidRDefault="00551BDB" w:rsidP="00551BDB">
      <w:pPr>
        <w:pStyle w:val="Numbering"/>
        <w:rPr>
          <w:lang w:val="es-MX"/>
        </w:rPr>
      </w:pPr>
      <w:r w:rsidRPr="00551BDB">
        <w:rPr>
          <w:lang w:val="es-MX"/>
        </w:rPr>
        <w:t xml:space="preserve">¿Qué pasó después de </w:t>
      </w:r>
      <w:r w:rsidR="00153268">
        <w:rPr>
          <w:lang w:val="es-MX"/>
        </w:rPr>
        <w:t xml:space="preserve">los </w:t>
      </w:r>
      <w:r w:rsidRPr="00551BDB">
        <w:rPr>
          <w:lang w:val="es-MX"/>
        </w:rPr>
        <w:t>dos años que Absalón había regresado a Jerusal</w:t>
      </w:r>
      <w:r>
        <w:rPr>
          <w:lang w:val="es-MX"/>
        </w:rPr>
        <w:t>én? 33</w:t>
      </w:r>
    </w:p>
    <w:p w14:paraId="474E3627" w14:textId="77777777" w:rsidR="00551BDB" w:rsidRDefault="00551BDB" w:rsidP="00551BDB">
      <w:pPr>
        <w:pStyle w:val="respuesta"/>
      </w:pPr>
      <w:r>
        <w:t>David permitió que Absalón se presentara ante él y lo recibió con un beso.</w:t>
      </w:r>
    </w:p>
    <w:p w14:paraId="1E806118" w14:textId="77777777" w:rsidR="00551BDB" w:rsidRDefault="00551BDB" w:rsidP="00551BDB">
      <w:pPr>
        <w:pStyle w:val="Numbering"/>
        <w:rPr>
          <w:lang w:val="es-MX"/>
        </w:rPr>
      </w:pPr>
      <w:r w:rsidRPr="00551BDB">
        <w:rPr>
          <w:lang w:val="es-MX"/>
        </w:rPr>
        <w:t>¿Cómo cree que David deb</w:t>
      </w:r>
      <w:r>
        <w:rPr>
          <w:lang w:val="es-MX"/>
        </w:rPr>
        <w:t>ía haber manejado la situación con Absalón en otra manera?</w:t>
      </w:r>
    </w:p>
    <w:p w14:paraId="3E1990EA" w14:textId="2B3DF1C7" w:rsidR="00551BDB" w:rsidRDefault="00551BDB" w:rsidP="00551BDB">
      <w:pPr>
        <w:pStyle w:val="respuesta"/>
      </w:pPr>
      <w:r>
        <w:t xml:space="preserve">Le faltó comunicación. Lo </w:t>
      </w:r>
      <w:r w:rsidR="00F04EEB">
        <w:t>castigó,</w:t>
      </w:r>
      <w:r>
        <w:t xml:space="preserve"> pero el silencio no es buen castigo. Debía haber procurado su rehabilitación. Estaba sembrando semillas de amargura.</w:t>
      </w:r>
    </w:p>
    <w:p w14:paraId="75D92783" w14:textId="77777777" w:rsidR="00551BDB" w:rsidRDefault="00551BDB" w:rsidP="00551BDB">
      <w:pPr>
        <w:pStyle w:val="Numbering"/>
        <w:rPr>
          <w:lang w:val="es-MX"/>
        </w:rPr>
      </w:pPr>
      <w:r w:rsidRPr="00551BDB">
        <w:rPr>
          <w:lang w:val="es-MX"/>
        </w:rPr>
        <w:t>¿Por cuáles razones podría Abasalón haber sentido frustraci</w:t>
      </w:r>
      <w:r>
        <w:rPr>
          <w:lang w:val="es-MX"/>
        </w:rPr>
        <w:t>ón y amargura hacia su padre?</w:t>
      </w:r>
    </w:p>
    <w:p w14:paraId="26CDC9DF" w14:textId="4A08FD49" w:rsidR="00551BDB" w:rsidRDefault="00551BDB" w:rsidP="00551BDB">
      <w:pPr>
        <w:pStyle w:val="respuesta"/>
      </w:pPr>
      <w:r>
        <w:t xml:space="preserve">Por no tomar acción en el caso del abuso sexual de Tamar. Luego de </w:t>
      </w:r>
      <w:r w:rsidR="00F04EEB">
        <w:t>no tener</w:t>
      </w:r>
      <w:r>
        <w:t xml:space="preserve"> comunicación con él después de que regresó.</w:t>
      </w:r>
    </w:p>
    <w:p w14:paraId="3FC63E76" w14:textId="77777777" w:rsidR="00551BDB" w:rsidRPr="002307D6" w:rsidRDefault="002307D6" w:rsidP="00551BDB">
      <w:pPr>
        <w:pStyle w:val="Numbering"/>
        <w:rPr>
          <w:lang w:val="es-MX"/>
        </w:rPr>
      </w:pPr>
      <w:r w:rsidRPr="002307D6">
        <w:rPr>
          <w:lang w:val="es-MX"/>
        </w:rPr>
        <w:t>Lea 2 Samuel 15</w:t>
      </w:r>
      <w:r w:rsidR="00153268">
        <w:rPr>
          <w:lang w:val="es-MX"/>
        </w:rPr>
        <w:t>:1-</w:t>
      </w:r>
      <w:r w:rsidR="00816F01">
        <w:rPr>
          <w:lang w:val="es-MX"/>
        </w:rPr>
        <w:t>14</w:t>
      </w:r>
      <w:r w:rsidR="00153268">
        <w:rPr>
          <w:lang w:val="es-MX"/>
        </w:rPr>
        <w:t>.</w:t>
      </w:r>
      <w:r w:rsidRPr="002307D6">
        <w:rPr>
          <w:lang w:val="es-MX"/>
        </w:rPr>
        <w:t xml:space="preserve"> ¿Cómo mostró Absalón su a</w:t>
      </w:r>
      <w:r>
        <w:rPr>
          <w:lang w:val="es-MX"/>
        </w:rPr>
        <w:t>mar</w:t>
      </w:r>
      <w:r w:rsidRPr="002307D6">
        <w:rPr>
          <w:lang w:val="es-MX"/>
        </w:rPr>
        <w:t>gura hacia su padre?</w:t>
      </w:r>
    </w:p>
    <w:p w14:paraId="33571587" w14:textId="77777777" w:rsidR="002307D6" w:rsidRDefault="002307D6" w:rsidP="002307D6">
      <w:pPr>
        <w:pStyle w:val="respuesta"/>
      </w:pPr>
      <w:r>
        <w:t>Al levantarse en rebelión en contra de él con la meta de matarlo y tomar el reino.</w:t>
      </w:r>
      <w:r w:rsidR="00816F01">
        <w:t xml:space="preserve"> Puso a la gente en contra de su padre.</w:t>
      </w:r>
    </w:p>
    <w:p w14:paraId="2EE19BA9" w14:textId="77777777" w:rsidR="002307D6" w:rsidRDefault="002307D6" w:rsidP="002307D6">
      <w:pPr>
        <w:pStyle w:val="Numbering"/>
        <w:rPr>
          <w:lang w:val="es-MX"/>
        </w:rPr>
      </w:pPr>
      <w:r w:rsidRPr="002307D6">
        <w:rPr>
          <w:lang w:val="es-MX"/>
        </w:rPr>
        <w:t>Lea 2 Samuel 18</w:t>
      </w:r>
      <w:r w:rsidR="00153268">
        <w:rPr>
          <w:lang w:val="es-MX"/>
        </w:rPr>
        <w:t>:1-</w:t>
      </w:r>
      <w:r w:rsidR="00AC3790">
        <w:rPr>
          <w:lang w:val="es-MX"/>
        </w:rPr>
        <w:t>14</w:t>
      </w:r>
      <w:r w:rsidRPr="002307D6">
        <w:rPr>
          <w:lang w:val="es-MX"/>
        </w:rPr>
        <w:t>. ¿Cuáles fueron las instrucci</w:t>
      </w:r>
      <w:r>
        <w:rPr>
          <w:lang w:val="es-MX"/>
        </w:rPr>
        <w:t>ones que David dio a Joab que todos los soldados escucharon? 5</w:t>
      </w:r>
    </w:p>
    <w:p w14:paraId="201D5E0A" w14:textId="77777777" w:rsidR="002307D6" w:rsidRDefault="002307D6" w:rsidP="002307D6">
      <w:pPr>
        <w:pStyle w:val="respuesta"/>
      </w:pPr>
      <w:r>
        <w:t>Que no lo trataran duro a Absalón.</w:t>
      </w:r>
    </w:p>
    <w:p w14:paraId="21AD6F97" w14:textId="77777777" w:rsidR="002307D6" w:rsidRDefault="002307D6" w:rsidP="002307D6">
      <w:pPr>
        <w:pStyle w:val="Ilust"/>
        <w:rPr>
          <w:lang w:eastAsia="es-MX"/>
        </w:rPr>
      </w:pPr>
      <w:r>
        <w:rPr>
          <w:lang w:eastAsia="es-MX"/>
        </w:rPr>
        <w:t>Ahora la realidad era que o David iba a morir o su hijo Absalón iba a morir, ya no había otra opción aunque David no quiso aceptar la realidad.</w:t>
      </w:r>
    </w:p>
    <w:p w14:paraId="159EB20D" w14:textId="77777777" w:rsidR="002307D6" w:rsidRDefault="002307D6" w:rsidP="002307D6">
      <w:pPr>
        <w:pStyle w:val="Numbering"/>
        <w:rPr>
          <w:lang w:val="es-MX"/>
        </w:rPr>
      </w:pPr>
      <w:r w:rsidRPr="002307D6">
        <w:rPr>
          <w:lang w:val="es-MX"/>
        </w:rPr>
        <w:t>¿Cómo respondió David a las noticias de la muerte de Absal</w:t>
      </w:r>
      <w:r>
        <w:rPr>
          <w:lang w:val="es-MX"/>
        </w:rPr>
        <w:t xml:space="preserve">ón y por qué cree que reaccionó así? </w:t>
      </w:r>
      <w:r w:rsidR="00153268">
        <w:rPr>
          <w:lang w:val="es-MX"/>
        </w:rPr>
        <w:t>2 Samuel 18:32-33</w:t>
      </w:r>
    </w:p>
    <w:p w14:paraId="04214710" w14:textId="77777777" w:rsidR="002307D6" w:rsidRDefault="002307D6" w:rsidP="002307D6">
      <w:pPr>
        <w:pStyle w:val="respuesta"/>
      </w:pPr>
      <w:r>
        <w:t xml:space="preserve">Se estremeció y lloraba. Decía “Ay, Absalón hijo mío. Ojalá hubiera muerto yo en tu lugar.  </w:t>
      </w:r>
      <w:r>
        <w:br/>
        <w:t>Sentimientos de culpa, dolor por la muerte de su hijo. Sentimientos de fracaso como padre.</w:t>
      </w:r>
    </w:p>
    <w:p w14:paraId="0BAFD5FB" w14:textId="77777777" w:rsidR="002307D6" w:rsidRDefault="000C1E97" w:rsidP="000C1E97">
      <w:pPr>
        <w:pStyle w:val="Numbering"/>
        <w:rPr>
          <w:lang w:val="es-MX"/>
        </w:rPr>
      </w:pPr>
      <w:r w:rsidRPr="000C1E97">
        <w:rPr>
          <w:lang w:val="es-MX"/>
        </w:rPr>
        <w:t xml:space="preserve">Lea 1 Reyes 1:5-8. </w:t>
      </w:r>
      <w:r>
        <w:rPr>
          <w:lang w:val="es-MX"/>
        </w:rPr>
        <w:t>David ya había designado a Salomón para seguir en el trono. Ya que David está próximo para morir, ¿qué hace su hijo mayor Adonías?</w:t>
      </w:r>
    </w:p>
    <w:p w14:paraId="73B0B541" w14:textId="77777777" w:rsidR="000C1E97" w:rsidRDefault="000C1E97" w:rsidP="000C1E97">
      <w:pPr>
        <w:pStyle w:val="respuesta"/>
      </w:pPr>
      <w:r>
        <w:t>Se levantó en armas. Consiguió el apoyo de Joab y el sacerdote Abiatar.</w:t>
      </w:r>
    </w:p>
    <w:p w14:paraId="5D266BDB" w14:textId="77777777" w:rsidR="00695887" w:rsidRDefault="00695887" w:rsidP="00695887">
      <w:pPr>
        <w:pStyle w:val="Numbering"/>
        <w:rPr>
          <w:lang w:val="es-MX"/>
        </w:rPr>
      </w:pPr>
      <w:r w:rsidRPr="00695887">
        <w:rPr>
          <w:lang w:val="es-MX"/>
        </w:rPr>
        <w:t>¿A quién había designado Dios para seguir en el trono despu</w:t>
      </w:r>
      <w:r>
        <w:rPr>
          <w:lang w:val="es-MX"/>
        </w:rPr>
        <w:t>és de la muerte de su siervo David? 1 Crónicas 22:9-10</w:t>
      </w:r>
    </w:p>
    <w:p w14:paraId="2604AA78" w14:textId="77777777" w:rsidR="00695887" w:rsidRDefault="00695887" w:rsidP="00695887">
      <w:pPr>
        <w:pStyle w:val="respuesta"/>
      </w:pPr>
      <w:r>
        <w:t>A Salomón</w:t>
      </w:r>
    </w:p>
    <w:p w14:paraId="1C0C8561" w14:textId="066E3D69" w:rsidR="00695887" w:rsidRPr="00695887" w:rsidRDefault="00695887" w:rsidP="00D21CB9">
      <w:pPr>
        <w:pStyle w:val="Ilust"/>
      </w:pPr>
      <w:r w:rsidRPr="00695887">
        <w:lastRenderedPageBreak/>
        <w:t>Ad</w:t>
      </w:r>
      <w:r w:rsidR="00D21CB9">
        <w:t>o</w:t>
      </w:r>
      <w:r w:rsidRPr="00695887">
        <w:t xml:space="preserve">nías fue el hijo mayor </w:t>
      </w:r>
      <w:r w:rsidR="008A6CBD">
        <w:t xml:space="preserve">viviente </w:t>
      </w:r>
      <w:r w:rsidRPr="00695887">
        <w:t>y podr</w:t>
      </w:r>
      <w:r>
        <w:t xml:space="preserve">ía pensar que a él le pertenecía el trono. </w:t>
      </w:r>
      <w:r w:rsidR="00F04EEB">
        <w:t>Además,</w:t>
      </w:r>
      <w:r w:rsidR="00D21CB9">
        <w:t xml:space="preserve"> contaba con el apoyo del general Joab y el sacerdote </w:t>
      </w:r>
      <w:r w:rsidR="0006011D">
        <w:t>Abiatar</w:t>
      </w:r>
      <w:r w:rsidR="00D21CB9">
        <w:t xml:space="preserve">. </w:t>
      </w:r>
      <w:r w:rsidR="00F7601E">
        <w:t>Su</w:t>
      </w:r>
      <w:r w:rsidR="00D21CB9">
        <w:t xml:space="preserve"> problema </w:t>
      </w:r>
      <w:r w:rsidR="00F7601E">
        <w:t>era</w:t>
      </w:r>
      <w:r w:rsidR="00D21CB9">
        <w:t xml:space="preserve"> que Dios había designado a Salomón para ser el rey.</w:t>
      </w:r>
    </w:p>
    <w:p w14:paraId="27658E2A" w14:textId="77777777" w:rsidR="007E3260" w:rsidRDefault="007E3260" w:rsidP="007E3260">
      <w:pPr>
        <w:pStyle w:val="Numbering"/>
        <w:rPr>
          <w:lang w:val="es-MX"/>
        </w:rPr>
      </w:pPr>
      <w:r w:rsidRPr="007E3260">
        <w:rPr>
          <w:lang w:val="es-MX"/>
        </w:rPr>
        <w:t xml:space="preserve">¿Qué nos indica </w:t>
      </w:r>
      <w:r w:rsidR="00153268">
        <w:rPr>
          <w:lang w:val="es-MX"/>
        </w:rPr>
        <w:t>1 Reyes 1:6</w:t>
      </w:r>
      <w:r w:rsidRPr="007E3260">
        <w:rPr>
          <w:lang w:val="es-MX"/>
        </w:rPr>
        <w:t xml:space="preserve"> </w:t>
      </w:r>
      <w:r w:rsidR="00D21CB9">
        <w:rPr>
          <w:lang w:val="es-MX"/>
        </w:rPr>
        <w:t xml:space="preserve">que era </w:t>
      </w:r>
      <w:r w:rsidRPr="007E3260">
        <w:rPr>
          <w:lang w:val="es-MX"/>
        </w:rPr>
        <w:t>una raz</w:t>
      </w:r>
      <w:r>
        <w:rPr>
          <w:lang w:val="es-MX"/>
        </w:rPr>
        <w:t>ón porque Adonías se levantó en armas y quiso ser rey a pesar de lo que su padre había designado?</w:t>
      </w:r>
      <w:r w:rsidR="00D21CB9">
        <w:rPr>
          <w:lang w:val="es-MX"/>
        </w:rPr>
        <w:t xml:space="preserve"> </w:t>
      </w:r>
    </w:p>
    <w:p w14:paraId="7E0BB65F" w14:textId="77777777" w:rsidR="007E3260" w:rsidRDefault="007E3260" w:rsidP="007E3260">
      <w:pPr>
        <w:pStyle w:val="respuesta"/>
      </w:pPr>
      <w:r>
        <w:t>David nunca lo había contrariado ni le había pedido cuentas de lo que hacía.</w:t>
      </w:r>
    </w:p>
    <w:p w14:paraId="226067E7" w14:textId="77777777" w:rsidR="007E3260" w:rsidRPr="007E3260" w:rsidRDefault="007E3260" w:rsidP="007E3260">
      <w:pPr>
        <w:pStyle w:val="Ilust"/>
      </w:pPr>
      <w:r w:rsidRPr="007E3260">
        <w:t>Este comentario nos enseña como David trat</w:t>
      </w:r>
      <w:r>
        <w:t>ó a sus hijos y porque tuvo tantos problemas con ellos. Nunca los disciplinaba y por lo tanto hacían lo que les parecía mejor sin temor de las consecuencias. Al cabo su padre era la máxima autoridad en el país y si él no lo</w:t>
      </w:r>
      <w:r w:rsidR="00D21CB9">
        <w:t>s</w:t>
      </w:r>
      <w:r>
        <w:t xml:space="preserve"> corregía, ¿quién lo haría?</w:t>
      </w:r>
    </w:p>
    <w:p w14:paraId="677ED977" w14:textId="77777777" w:rsidR="009B1352" w:rsidRDefault="000C1E97" w:rsidP="000C1E97">
      <w:pPr>
        <w:pStyle w:val="Numbering"/>
        <w:rPr>
          <w:lang w:val="es-MX"/>
        </w:rPr>
      </w:pPr>
      <w:r w:rsidRPr="000C1E97">
        <w:rPr>
          <w:lang w:val="es-MX"/>
        </w:rPr>
        <w:t xml:space="preserve">David se da cuenta </w:t>
      </w:r>
      <w:r w:rsidR="00F7601E">
        <w:rPr>
          <w:lang w:val="es-MX"/>
        </w:rPr>
        <w:t xml:space="preserve">de la conspiración de su hijo </w:t>
      </w:r>
      <w:r w:rsidRPr="000C1E97">
        <w:rPr>
          <w:lang w:val="es-MX"/>
        </w:rPr>
        <w:t>y pronto proclama rey a Salom</w:t>
      </w:r>
      <w:r>
        <w:rPr>
          <w:lang w:val="es-MX"/>
        </w:rPr>
        <w:t>ón. 1 Reyes</w:t>
      </w:r>
      <w:r w:rsidR="007E3260">
        <w:rPr>
          <w:lang w:val="es-MX"/>
        </w:rPr>
        <w:t xml:space="preserve"> 1:28-53 ¿Qué hace Adonías y que le promete Salomón? 1 Reyes 1:49-53</w:t>
      </w:r>
    </w:p>
    <w:p w14:paraId="08698E30" w14:textId="77777777" w:rsidR="007E3260" w:rsidRDefault="007E3260" w:rsidP="007E3260">
      <w:pPr>
        <w:pStyle w:val="respuesta"/>
      </w:pPr>
      <w:r>
        <w:t>Por temor de Salomón se refugió en el santuario. Salomón le promete no hacerle ningún daño mientras que no se sorprende en alguna maldad o sería condenado a muerte.</w:t>
      </w:r>
    </w:p>
    <w:p w14:paraId="548086C0" w14:textId="77777777" w:rsidR="00F7601E" w:rsidRDefault="008A6CBD" w:rsidP="008A6CBD">
      <w:pPr>
        <w:pStyle w:val="Numbering"/>
        <w:rPr>
          <w:lang w:val="es-MX"/>
        </w:rPr>
      </w:pPr>
      <w:r w:rsidRPr="008A6CBD">
        <w:rPr>
          <w:lang w:val="es-MX"/>
        </w:rPr>
        <w:t>Lea 1 Reyes 2:13-24. ¿Qué es lo que pidi</w:t>
      </w:r>
      <w:r>
        <w:rPr>
          <w:lang w:val="es-MX"/>
        </w:rPr>
        <w:t>ó Adonías a Salomón a través de Betsabé?</w:t>
      </w:r>
    </w:p>
    <w:p w14:paraId="61BE603F" w14:textId="77777777" w:rsidR="008A6CBD" w:rsidRPr="008A6CBD" w:rsidRDefault="008A6CBD" w:rsidP="008A6CBD">
      <w:pPr>
        <w:pStyle w:val="respuesta"/>
      </w:pPr>
      <w:r>
        <w:t>Tomar a Abisag para ser su esposa.</w:t>
      </w:r>
    </w:p>
    <w:p w14:paraId="5F7F2B53" w14:textId="77777777" w:rsidR="00F7601E" w:rsidRDefault="00F7601E" w:rsidP="008A6CBD">
      <w:pPr>
        <w:pStyle w:val="Ilust"/>
        <w:pBdr>
          <w:bottom w:val="single" w:sz="8" w:space="0" w:color="4F81BD"/>
        </w:pBdr>
        <w:rPr>
          <w:sz w:val="20"/>
          <w:lang w:eastAsia="es-MX"/>
        </w:rPr>
      </w:pPr>
      <w:r>
        <w:rPr>
          <w:lang w:eastAsia="es-MX"/>
        </w:rPr>
        <w:t>La posición de Abisag había sido la de concubina real, y si otro hombre tomara tal concubina para sí mismo sería equivalente a un intento a hacerse rey. Cuando se le pasa el pedido a Salomón él comprende lo que implica esto; lo interpreta como la primera táctica en un nuevo intento para alcanzar el trono</w:t>
      </w:r>
      <w:r w:rsidRPr="00F7601E">
        <w:rPr>
          <w:sz w:val="20"/>
          <w:lang w:eastAsia="es-MX"/>
        </w:rPr>
        <w:t xml:space="preserve">. </w:t>
      </w:r>
      <w:r w:rsidR="008A6CBD">
        <w:rPr>
          <w:rFonts w:ascii="Georgia" w:hAnsi="Georgia" w:cs="Georgia"/>
          <w:sz w:val="22"/>
          <w:lang w:eastAsia="es-MX"/>
        </w:rPr>
        <w:t xml:space="preserve">Salomón consideró que tal petición era un acto de traición. La magnanimidad del rey llegó a su fin: el reincidente merecía la pena de muerte. </w:t>
      </w:r>
      <w:r w:rsidRPr="00F7601E">
        <w:rPr>
          <w:sz w:val="20"/>
          <w:lang w:eastAsia="es-MX"/>
        </w:rPr>
        <w:t xml:space="preserve"> (Nuevo comentario sig</w:t>
      </w:r>
      <w:r w:rsidR="009B678F">
        <w:rPr>
          <w:sz w:val="20"/>
          <w:lang w:eastAsia="es-MX"/>
        </w:rPr>
        <w:t>l</w:t>
      </w:r>
      <w:r w:rsidRPr="00F7601E">
        <w:rPr>
          <w:sz w:val="20"/>
          <w:lang w:eastAsia="es-MX"/>
        </w:rPr>
        <w:t>o veint</w:t>
      </w:r>
      <w:r w:rsidR="009B678F">
        <w:rPr>
          <w:sz w:val="20"/>
          <w:lang w:eastAsia="es-MX"/>
        </w:rPr>
        <w:t>i</w:t>
      </w:r>
      <w:r w:rsidRPr="00F7601E">
        <w:rPr>
          <w:sz w:val="20"/>
          <w:lang w:eastAsia="es-MX"/>
        </w:rPr>
        <w:t>uno.)</w:t>
      </w:r>
    </w:p>
    <w:p w14:paraId="2CADF236" w14:textId="77777777" w:rsidR="008A6CBD" w:rsidRDefault="008A6CBD" w:rsidP="008A6CBD">
      <w:pPr>
        <w:pStyle w:val="Numbering"/>
        <w:rPr>
          <w:lang w:val="es-MX"/>
        </w:rPr>
      </w:pPr>
      <w:r w:rsidRPr="008A6CBD">
        <w:rPr>
          <w:lang w:val="es-MX"/>
        </w:rPr>
        <w:t>¿Cómo responde Salomón a este nuevo intent</w:t>
      </w:r>
      <w:r>
        <w:rPr>
          <w:lang w:val="es-MX"/>
        </w:rPr>
        <w:t>o</w:t>
      </w:r>
      <w:r w:rsidRPr="008A6CBD">
        <w:rPr>
          <w:lang w:val="es-MX"/>
        </w:rPr>
        <w:t xml:space="preserve"> de Adon</w:t>
      </w:r>
      <w:r>
        <w:rPr>
          <w:lang w:val="es-MX"/>
        </w:rPr>
        <w:t>ías de tomar el trono? 22-25</w:t>
      </w:r>
    </w:p>
    <w:p w14:paraId="2831BA0A" w14:textId="77777777" w:rsidR="008A6CBD" w:rsidRDefault="008A6CBD" w:rsidP="008A6CBD">
      <w:pPr>
        <w:pStyle w:val="respuesta"/>
      </w:pPr>
      <w:r>
        <w:t>Reconoce que es un intento de Adonías de ser rey en lugar de Salomón. Ya Salomón le había advirtió a Adonías y ahora manda su ejecución por causa de su traición.</w:t>
      </w:r>
    </w:p>
    <w:p w14:paraId="16BAE2DC" w14:textId="50D5C63E" w:rsidR="008A6CBD" w:rsidRDefault="008A6CBD" w:rsidP="00CD3365">
      <w:r w:rsidRPr="008A6CBD">
        <w:t xml:space="preserve">En resumen, tres de los hijos de David murieron por la espada. </w:t>
      </w:r>
      <w:r>
        <w:t xml:space="preserve">No tuvieron respeto para su padre ni temor de Dios. </w:t>
      </w:r>
      <w:r w:rsidR="0006011D">
        <w:t xml:space="preserve">Aunque David era un gran líder no crió a sus hijos en el camino correcto, Proverbios 22:6. </w:t>
      </w:r>
    </w:p>
    <w:p w14:paraId="1A9DC181" w14:textId="77777777" w:rsidR="00CD3365" w:rsidRDefault="00CD3365" w:rsidP="00CD3365"/>
    <w:p w14:paraId="31153274" w14:textId="77777777" w:rsidR="00CD3365" w:rsidRDefault="00CD3365" w:rsidP="00CD3365">
      <w:pPr>
        <w:pStyle w:val="Numbering"/>
        <w:rPr>
          <w:lang w:val="es-MX"/>
        </w:rPr>
      </w:pPr>
      <w:r w:rsidRPr="00CD3365">
        <w:rPr>
          <w:lang w:val="es-MX"/>
        </w:rPr>
        <w:t>¿Cuáles cree que eran los errores principales de David</w:t>
      </w:r>
      <w:r w:rsidR="00A60862">
        <w:rPr>
          <w:lang w:val="es-MX"/>
        </w:rPr>
        <w:t xml:space="preserve"> al criar a sus hijos?</w:t>
      </w:r>
    </w:p>
    <w:p w14:paraId="153D55A6" w14:textId="4E242439" w:rsidR="00CD3365" w:rsidRDefault="00CD3365" w:rsidP="00A60862">
      <w:pPr>
        <w:pStyle w:val="respuesta"/>
      </w:pPr>
      <w:r>
        <w:t xml:space="preserve">No los criaba, nada más los dejaba hacer lo que querían sin la supervisión y corrección necesarias. Proverbios </w:t>
      </w:r>
      <w:r w:rsidR="00F04EEB">
        <w:t>22:15 La</w:t>
      </w:r>
      <w:r w:rsidRPr="00A60862">
        <w:rPr>
          <w:i/>
        </w:rPr>
        <w:t xml:space="preserve"> necedad es parte del corazón juvenil, pero la</w:t>
      </w:r>
      <w:r w:rsidR="00A60862" w:rsidRPr="00A60862">
        <w:rPr>
          <w:i/>
        </w:rPr>
        <w:t xml:space="preserve"> vara</w:t>
      </w:r>
      <w:r w:rsidRPr="00A60862">
        <w:rPr>
          <w:i/>
        </w:rPr>
        <w:t xml:space="preserve"> de la disciplina la corrige.</w:t>
      </w:r>
      <w:r>
        <w:t xml:space="preserve"> </w:t>
      </w:r>
      <w:r w:rsidR="00A60862">
        <w:t xml:space="preserve">Proverbios </w:t>
      </w:r>
      <w:r w:rsidR="00F04EEB">
        <w:t>29:15 La</w:t>
      </w:r>
      <w:r w:rsidR="00A60862" w:rsidRPr="00A60862">
        <w:rPr>
          <w:i/>
        </w:rPr>
        <w:t xml:space="preserve"> vara </w:t>
      </w:r>
      <w:r w:rsidRPr="00A60862">
        <w:rPr>
          <w:i/>
        </w:rPr>
        <w:t>de la disciplina imparte sabiduría, pero el hijo malcriado avergüenza a su madre.</w:t>
      </w:r>
      <w:r>
        <w:t xml:space="preserve"> </w:t>
      </w:r>
    </w:p>
    <w:p w14:paraId="6D0B7C0C" w14:textId="77777777" w:rsidR="00A60862" w:rsidRPr="00A60862" w:rsidRDefault="00A60862" w:rsidP="00A60862">
      <w:pPr>
        <w:pStyle w:val="respuesta"/>
      </w:pPr>
      <w:r>
        <w:t>No tomaba tiempo y suficiente interés en ellos y en su educación y vida espiritual</w:t>
      </w:r>
    </w:p>
    <w:p w14:paraId="6CA2C1C8" w14:textId="77777777" w:rsidR="00CD3365" w:rsidRPr="00CD3365" w:rsidRDefault="00CD3365" w:rsidP="00CD3365">
      <w:pPr>
        <w:pStyle w:val="respuesta"/>
      </w:pPr>
    </w:p>
    <w:p w14:paraId="3AF10560" w14:textId="77777777" w:rsidR="00CD3365" w:rsidRPr="00CD3365" w:rsidRDefault="00CD3365" w:rsidP="00CD3365">
      <w:pPr>
        <w:pStyle w:val="respuesta"/>
      </w:pPr>
    </w:p>
    <w:p w14:paraId="4B68071F" w14:textId="77777777" w:rsidR="008A6CBD" w:rsidRPr="008A6CBD" w:rsidRDefault="008A6CBD" w:rsidP="008A6CBD">
      <w:pPr>
        <w:rPr>
          <w:lang w:eastAsia="es-MX"/>
        </w:rPr>
      </w:pPr>
    </w:p>
    <w:p w14:paraId="70E60288" w14:textId="77777777" w:rsidR="00C13992" w:rsidRDefault="00C13992" w:rsidP="00746F26">
      <w:pPr>
        <w:rPr>
          <w:lang w:eastAsia="es-MX"/>
        </w:rPr>
      </w:pPr>
    </w:p>
    <w:p w14:paraId="42FC062E" w14:textId="77777777" w:rsidR="00A60862" w:rsidRDefault="00A60862" w:rsidP="00746F26">
      <w:pPr>
        <w:rPr>
          <w:lang w:eastAsia="es-MX"/>
        </w:rPr>
      </w:pPr>
      <w:r>
        <w:rPr>
          <w:lang w:eastAsia="es-MX"/>
        </w:rPr>
        <w:lastRenderedPageBreak/>
        <w:t>Aquí hay algunas posibles fallas en la relación de David con sus hijos.</w:t>
      </w:r>
    </w:p>
    <w:p w14:paraId="5985E668" w14:textId="77777777" w:rsidR="00A60862" w:rsidRDefault="00A60862" w:rsidP="00746F26">
      <w:pPr>
        <w:rPr>
          <w:color w:val="000000"/>
          <w:sz w:val="27"/>
          <w:szCs w:val="27"/>
          <w:shd w:val="clear" w:color="auto" w:fill="EFEFEF"/>
        </w:rPr>
      </w:pPr>
    </w:p>
    <w:p w14:paraId="00E4F981" w14:textId="77777777" w:rsidR="00C13992" w:rsidRPr="00C13992" w:rsidRDefault="00A60862" w:rsidP="00C13992">
      <w:pPr>
        <w:pStyle w:val="Ilust"/>
        <w:rPr>
          <w:lang w:eastAsia="es-MX"/>
        </w:rPr>
      </w:pPr>
      <w:r>
        <w:rPr>
          <w:b/>
          <w:bCs/>
          <w:lang w:eastAsia="es-MX"/>
        </w:rPr>
        <w:t>É</w:t>
      </w:r>
      <w:r w:rsidR="00C13992" w:rsidRPr="00C13992">
        <w:rPr>
          <w:b/>
          <w:bCs/>
          <w:lang w:eastAsia="es-MX"/>
        </w:rPr>
        <w:t>l era demasiado ocupado por pasar tiempo con su familia</w:t>
      </w:r>
      <w:r w:rsidR="00C13992" w:rsidRPr="00C13992">
        <w:rPr>
          <w:lang w:eastAsia="es-MX"/>
        </w:rPr>
        <w:t xml:space="preserve"> - Ser buen padre piadoso y criar a los hijos requiere muchísimo tiempo. Es imposible adecuadamente enseñar </w:t>
      </w:r>
      <w:r w:rsidR="00AC3790">
        <w:rPr>
          <w:lang w:eastAsia="es-MX"/>
        </w:rPr>
        <w:t xml:space="preserve">a </w:t>
      </w:r>
      <w:r w:rsidR="00C13992" w:rsidRPr="00C13992">
        <w:rPr>
          <w:lang w:eastAsia="es-MX"/>
        </w:rPr>
        <w:t>nuestros hijos en el camino que deberían ir sin invertir muchísimo tiempo. Si nosotros, como padres, somos demasiados ocupados con nuestros trabajos y nuestras vidas, nunca alcanzaremos éxito en ser buenos padres.</w:t>
      </w:r>
    </w:p>
    <w:p w14:paraId="6B44758B" w14:textId="77777777" w:rsidR="00C13992" w:rsidRPr="00C13992" w:rsidRDefault="00C13992" w:rsidP="00C13992">
      <w:pPr>
        <w:pStyle w:val="Ilust"/>
        <w:rPr>
          <w:lang w:eastAsia="es-MX"/>
        </w:rPr>
      </w:pPr>
      <w:r w:rsidRPr="00C13992">
        <w:rPr>
          <w:b/>
          <w:bCs/>
          <w:lang w:eastAsia="es-MX"/>
        </w:rPr>
        <w:t>No se involucraba activamente en las vidas de sus hijos</w:t>
      </w:r>
      <w:r w:rsidRPr="00C13992">
        <w:rPr>
          <w:lang w:eastAsia="es-MX"/>
        </w:rPr>
        <w:t> - Descubrimos que a través de la vida de Adonías, que David nunca le preguntó, </w:t>
      </w:r>
      <w:r w:rsidRPr="00C13992">
        <w:rPr>
          <w:i/>
          <w:iCs/>
          <w:lang w:eastAsia="es-MX"/>
        </w:rPr>
        <w:t>"¿Por qué has hecho esto?" </w:t>
      </w:r>
      <w:r w:rsidRPr="00C13992">
        <w:rPr>
          <w:lang w:eastAsia="es-MX"/>
        </w:rPr>
        <w:t>en cambio, él básicamente les dejaba caminar según sus propios gustos, sin preocuparse de las consecuencias. Los hijos que tienen un padre que no se involucra en sus vidas definitivamente caminarán según sus propios gustos; ¡es el camino al infierno!</w:t>
      </w:r>
    </w:p>
    <w:p w14:paraId="3C5E51BB" w14:textId="77777777" w:rsidR="00C13992" w:rsidRPr="00C13992" w:rsidRDefault="00767A4E" w:rsidP="00C13992">
      <w:pPr>
        <w:pStyle w:val="Ilust"/>
        <w:rPr>
          <w:lang w:eastAsia="es-MX"/>
        </w:rPr>
      </w:pPr>
      <w:r>
        <w:rPr>
          <w:b/>
          <w:bCs/>
          <w:lang w:eastAsia="es-MX"/>
        </w:rPr>
        <w:t>É</w:t>
      </w:r>
      <w:r w:rsidR="00C13992" w:rsidRPr="00C13992">
        <w:rPr>
          <w:b/>
          <w:bCs/>
          <w:lang w:eastAsia="es-MX"/>
        </w:rPr>
        <w:t>l no les disciplinaba </w:t>
      </w:r>
      <w:r w:rsidR="00C13992" w:rsidRPr="00C13992">
        <w:rPr>
          <w:lang w:eastAsia="es-MX"/>
        </w:rPr>
        <w:t>- Mientras que no pienso que la biblia nos relata cada hecho que hizo David, ella nos cuenta</w:t>
      </w:r>
      <w:r w:rsidR="00AC3790">
        <w:rPr>
          <w:lang w:eastAsia="es-MX"/>
        </w:rPr>
        <w:t xml:space="preserve"> lo</w:t>
      </w:r>
      <w:r w:rsidR="00C13992" w:rsidRPr="00C13992">
        <w:rPr>
          <w:lang w:eastAsia="es-MX"/>
        </w:rPr>
        <w:t xml:space="preserve"> suficiente para que sepamos que él no disciplinó </w:t>
      </w:r>
      <w:r>
        <w:rPr>
          <w:lang w:eastAsia="es-MX"/>
        </w:rPr>
        <w:t xml:space="preserve">a </w:t>
      </w:r>
      <w:r w:rsidR="00C13992" w:rsidRPr="00C13992">
        <w:rPr>
          <w:lang w:eastAsia="es-MX"/>
        </w:rPr>
        <w:t>sus hijos por sus malas acciones. Esto es más obvio en la vida de Absalón. Primero, él mató a su hermano, luego se levanta en alta rebelión y todo que dijo David fue, "trata bien al joven</w:t>
      </w:r>
      <w:r w:rsidR="00AC3790">
        <w:rPr>
          <w:lang w:eastAsia="es-MX"/>
        </w:rPr>
        <w:t>.”</w:t>
      </w:r>
      <w:r w:rsidR="00C13992" w:rsidRPr="00C13992">
        <w:rPr>
          <w:lang w:eastAsia="es-MX"/>
        </w:rPr>
        <w:t xml:space="preserve"> Si nosotros, como padres, no disciplinamos </w:t>
      </w:r>
      <w:r w:rsidR="00816F01">
        <w:rPr>
          <w:lang w:eastAsia="es-MX"/>
        </w:rPr>
        <w:t xml:space="preserve">a </w:t>
      </w:r>
      <w:r w:rsidR="00C13992" w:rsidRPr="00C13992">
        <w:rPr>
          <w:lang w:eastAsia="es-MX"/>
        </w:rPr>
        <w:t>nuestros hijos, Dios sí lo hará. Y la disciplina de Dios (mediante las consecuencias naturales) será más exigente que el nuestro.</w:t>
      </w:r>
    </w:p>
    <w:p w14:paraId="09723819" w14:textId="77777777" w:rsidR="00C13992" w:rsidRPr="00C13992" w:rsidRDefault="00A60862" w:rsidP="00C13992">
      <w:pPr>
        <w:pStyle w:val="Ilust"/>
        <w:rPr>
          <w:lang w:eastAsia="es-MX"/>
        </w:rPr>
      </w:pPr>
      <w:r>
        <w:rPr>
          <w:b/>
          <w:bCs/>
          <w:lang w:eastAsia="es-MX"/>
        </w:rPr>
        <w:t>É</w:t>
      </w:r>
      <w:r w:rsidR="00C13992" w:rsidRPr="00C13992">
        <w:rPr>
          <w:b/>
          <w:bCs/>
          <w:lang w:eastAsia="es-MX"/>
        </w:rPr>
        <w:t>l les daba todo</w:t>
      </w:r>
      <w:r w:rsidR="00AC3790">
        <w:rPr>
          <w:b/>
          <w:bCs/>
          <w:lang w:eastAsia="es-MX"/>
        </w:rPr>
        <w:t xml:space="preserve"> lo </w:t>
      </w:r>
      <w:r w:rsidR="00C13992" w:rsidRPr="00C13992">
        <w:rPr>
          <w:b/>
          <w:bCs/>
          <w:lang w:eastAsia="es-MX"/>
        </w:rPr>
        <w:t>que ellos querían</w:t>
      </w:r>
      <w:r w:rsidR="00C13992" w:rsidRPr="00C13992">
        <w:rPr>
          <w:lang w:eastAsia="es-MX"/>
        </w:rPr>
        <w:t> - Por supuesto, porque era rey, David tenía la habilidad de dar todo a sus hijos, y satisfacer a todos sus antojos. Como muchos padres, él mal interpretaba amor por significar el satisfacer a cada antojo de un amado. Sin embargo, el amor verdadero se enfoque más en lo que necesitan, que en lo que desean. David mimaba y complacía</w:t>
      </w:r>
      <w:r w:rsidR="00BA7DFC">
        <w:rPr>
          <w:lang w:eastAsia="es-MX"/>
        </w:rPr>
        <w:t xml:space="preserve"> a</w:t>
      </w:r>
      <w:r w:rsidR="00C13992" w:rsidRPr="00C13992">
        <w:rPr>
          <w:lang w:eastAsia="es-MX"/>
        </w:rPr>
        <w:t xml:space="preserve"> sus hijos hasta tal extremo que ellos pensaban que meritaban tener todo y cualquier cosa que deseaban.</w:t>
      </w:r>
    </w:p>
    <w:p w14:paraId="7DDEBD4B" w14:textId="2193E85A" w:rsidR="00C13992" w:rsidRPr="00C13992" w:rsidRDefault="00A60862" w:rsidP="00C13992">
      <w:pPr>
        <w:pStyle w:val="Ilust"/>
        <w:rPr>
          <w:lang w:eastAsia="es-MX"/>
        </w:rPr>
      </w:pPr>
      <w:r>
        <w:rPr>
          <w:b/>
          <w:bCs/>
          <w:lang w:eastAsia="es-MX"/>
        </w:rPr>
        <w:t>É</w:t>
      </w:r>
      <w:r w:rsidR="00C13992" w:rsidRPr="00C13992">
        <w:rPr>
          <w:b/>
          <w:bCs/>
          <w:lang w:eastAsia="es-MX"/>
        </w:rPr>
        <w:t>l no les era un buen ejemplo</w:t>
      </w:r>
      <w:r w:rsidR="00C13992" w:rsidRPr="00C13992">
        <w:rPr>
          <w:lang w:eastAsia="es-MX"/>
        </w:rPr>
        <w:t xml:space="preserve"> - Mientras que estoy seguro </w:t>
      </w:r>
      <w:r w:rsidR="00F04EEB" w:rsidRPr="00C13992">
        <w:rPr>
          <w:lang w:eastAsia="es-MX"/>
        </w:rPr>
        <w:t>de que</w:t>
      </w:r>
      <w:r w:rsidR="00C13992" w:rsidRPr="00C13992">
        <w:rPr>
          <w:lang w:eastAsia="es-MX"/>
        </w:rPr>
        <w:t xml:space="preserve"> David no fue un mal ejemplo respecto a todo que hacía, también estoy seguro que era un mal ejemplo en algunas áreas. Hemos descubierto como Amnón siguió el mal ejemplo de su padre. ¿En qué tantas otras áreas </w:t>
      </w:r>
      <w:r w:rsidR="00AE2152">
        <w:rPr>
          <w:lang w:eastAsia="es-MX"/>
        </w:rPr>
        <w:br/>
      </w:r>
      <w:r w:rsidR="0006011D" w:rsidRPr="00C13992">
        <w:rPr>
          <w:lang w:eastAsia="es-MX"/>
        </w:rPr>
        <w:t>fracasaron</w:t>
      </w:r>
      <w:r w:rsidR="00C13992" w:rsidRPr="00C13992">
        <w:rPr>
          <w:lang w:eastAsia="es-MX"/>
        </w:rPr>
        <w:t xml:space="preserve"> sus hijos, debido al ejemplo de David?</w:t>
      </w:r>
      <w:r w:rsidR="00C13992">
        <w:rPr>
          <w:lang w:eastAsia="es-MX"/>
        </w:rPr>
        <w:t xml:space="preserve">    </w:t>
      </w:r>
      <w:r w:rsidR="00AE2152">
        <w:rPr>
          <w:lang w:eastAsia="es-MX"/>
        </w:rPr>
        <w:t>P</w:t>
      </w:r>
      <w:r w:rsidR="00C13992" w:rsidRPr="00AE2152">
        <w:rPr>
          <w:color w:val="000000"/>
          <w:sz w:val="20"/>
          <w:szCs w:val="20"/>
        </w:rPr>
        <w:t>or Ricardo Murphy, Maranatha Life</w:t>
      </w:r>
    </w:p>
    <w:p w14:paraId="6510D883" w14:textId="77777777" w:rsidR="001F3CFF" w:rsidRDefault="001F3CFF" w:rsidP="001F3CFF">
      <w:pPr>
        <w:pStyle w:val="Numbering"/>
        <w:rPr>
          <w:lang w:val="es-MX"/>
        </w:rPr>
      </w:pPr>
      <w:r w:rsidRPr="001F3CFF">
        <w:rPr>
          <w:lang w:val="es-MX"/>
        </w:rPr>
        <w:t>Si es padre o madre o si da consejos a padres de familia,</w:t>
      </w:r>
      <w:r>
        <w:rPr>
          <w:lang w:val="es-MX"/>
        </w:rPr>
        <w:t xml:space="preserve"> ¿qué aprendió en esta lección que le puede servir?</w:t>
      </w:r>
    </w:p>
    <w:p w14:paraId="524EF394" w14:textId="01225F00" w:rsidR="001F3CFF" w:rsidRDefault="001F3CFF" w:rsidP="001F3CFF">
      <w:pPr>
        <w:pStyle w:val="respuesta"/>
      </w:pPr>
      <w:r>
        <w:t xml:space="preserve">La necesidad de prestar suficiente atención a los hijos y tener cuidado y corregirlos en amor. También que la influencia de mi ejemplo es </w:t>
      </w:r>
      <w:r w:rsidR="00F04EEB">
        <w:t>importantísima</w:t>
      </w:r>
      <w:r>
        <w:t>. No solamente para mis hijos sino para que no funciono como padre de familia impedido por sentimientos de culpa por mis propios errores.</w:t>
      </w:r>
    </w:p>
    <w:p w14:paraId="39E35460" w14:textId="77777777" w:rsidR="001F3CFF" w:rsidRDefault="001F3CFF" w:rsidP="001F3CFF">
      <w:pPr>
        <w:rPr>
          <w:lang w:eastAsia="es-MX"/>
        </w:rPr>
      </w:pPr>
    </w:p>
    <w:p w14:paraId="6128B805" w14:textId="77777777" w:rsidR="00FD30D0" w:rsidRDefault="00FD30D0" w:rsidP="001F3CFF">
      <w:pPr>
        <w:rPr>
          <w:lang w:eastAsia="es-MX"/>
        </w:rPr>
      </w:pPr>
    </w:p>
    <w:p w14:paraId="72288D27" w14:textId="77777777" w:rsidR="00FD30D0" w:rsidRDefault="00FD30D0" w:rsidP="001F3CFF">
      <w:pPr>
        <w:rPr>
          <w:lang w:eastAsia="es-MX"/>
        </w:rPr>
      </w:pPr>
    </w:p>
    <w:p w14:paraId="18BBFC3E" w14:textId="77777777" w:rsidR="001F3CFF" w:rsidRPr="00FD30D0" w:rsidRDefault="00FD30D0" w:rsidP="001F3CFF">
      <w:pPr>
        <w:rPr>
          <w:b/>
          <w:i/>
          <w:lang w:eastAsia="es-MX"/>
        </w:rPr>
      </w:pPr>
      <w:r>
        <w:rPr>
          <w:lang w:eastAsia="es-MX"/>
        </w:rPr>
        <w:t xml:space="preserve">Texto clave: Efesios 6:4 </w:t>
      </w:r>
      <w:r>
        <w:rPr>
          <w:b/>
          <w:i/>
          <w:lang w:eastAsia="es-MX"/>
        </w:rPr>
        <w:t xml:space="preserve">Y ustedes, padres, no hagan enojar a sus hijos, sino críenlos según la disciplina e instrucción del Señor. </w:t>
      </w:r>
    </w:p>
    <w:p w14:paraId="7EC89FBA" w14:textId="77777777" w:rsidR="001F3CFF" w:rsidRDefault="001F3CFF" w:rsidP="001F3CFF">
      <w:pPr>
        <w:rPr>
          <w:lang w:eastAsia="es-MX"/>
        </w:rPr>
      </w:pPr>
    </w:p>
    <w:p w14:paraId="71A48E2A" w14:textId="77777777" w:rsidR="001F3CFF" w:rsidRDefault="001F3CFF" w:rsidP="001F3CFF">
      <w:pPr>
        <w:rPr>
          <w:lang w:eastAsia="es-MX"/>
        </w:rPr>
      </w:pPr>
    </w:p>
    <w:p w14:paraId="50EEDB2A" w14:textId="77777777" w:rsidR="001F3CFF" w:rsidRDefault="001F3CFF" w:rsidP="001F3CFF">
      <w:pPr>
        <w:rPr>
          <w:lang w:eastAsia="es-MX"/>
        </w:rPr>
      </w:pPr>
    </w:p>
    <w:p w14:paraId="765AC879" w14:textId="77777777" w:rsidR="001F3CFF" w:rsidRDefault="001F3CFF" w:rsidP="001F3CFF">
      <w:pPr>
        <w:rPr>
          <w:lang w:eastAsia="es-MX"/>
        </w:rPr>
      </w:pPr>
    </w:p>
    <w:p w14:paraId="13C9D195" w14:textId="77777777" w:rsidR="001F3CFF" w:rsidRDefault="001F3CFF" w:rsidP="001F3CFF">
      <w:pPr>
        <w:rPr>
          <w:lang w:eastAsia="es-MX"/>
        </w:rPr>
      </w:pPr>
    </w:p>
    <w:p w14:paraId="4079EBEA" w14:textId="77777777" w:rsidR="001F3CFF" w:rsidRDefault="001F3CFF" w:rsidP="001F3CFF">
      <w:pPr>
        <w:pStyle w:val="Ttulo"/>
        <w:rPr>
          <w:lang w:eastAsia="es-MX"/>
        </w:rPr>
      </w:pPr>
      <w:bookmarkStart w:id="15" w:name="_Toc394500424"/>
      <w:r>
        <w:rPr>
          <w:lang w:eastAsia="es-MX"/>
        </w:rPr>
        <w:lastRenderedPageBreak/>
        <w:t xml:space="preserve">Lección 12 – </w:t>
      </w:r>
      <w:r w:rsidR="008E1C96">
        <w:rPr>
          <w:lang w:eastAsia="es-MX"/>
        </w:rPr>
        <w:t>Como ser una persona conforme al corazón de Dios.</w:t>
      </w:r>
      <w:bookmarkEnd w:id="15"/>
      <w:r w:rsidR="008E1C96">
        <w:rPr>
          <w:lang w:eastAsia="es-MX"/>
        </w:rPr>
        <w:t xml:space="preserve"> </w:t>
      </w:r>
    </w:p>
    <w:p w14:paraId="205C3EFC" w14:textId="77777777" w:rsidR="001F3CFF" w:rsidRDefault="001F3CFF" w:rsidP="00A22E9F">
      <w:pPr>
        <w:pStyle w:val="Ilust"/>
      </w:pPr>
      <w:r>
        <w:t xml:space="preserve">Objetivo de esta lección – aprender del resumen de la vida de David como uno puede ser una persona conforme al corazón de Dios </w:t>
      </w:r>
      <w:r w:rsidR="00EE1589">
        <w:t>y</w:t>
      </w:r>
      <w:r>
        <w:t xml:space="preserve"> evitar sus errores.</w:t>
      </w:r>
    </w:p>
    <w:p w14:paraId="40D4C31B" w14:textId="77777777" w:rsidR="00871BD3" w:rsidRPr="006C2313" w:rsidRDefault="001F3CFF" w:rsidP="00871BD3">
      <w:r>
        <w:t xml:space="preserve"> </w:t>
      </w:r>
      <w:r w:rsidR="00871BD3">
        <w:t xml:space="preserve">Al iniciar el </w:t>
      </w:r>
      <w:r w:rsidR="00871BD3" w:rsidRPr="006C2313">
        <w:t>estudio de la vida de David t</w:t>
      </w:r>
      <w:r w:rsidR="00871BD3">
        <w:t xml:space="preserve">uvimos </w:t>
      </w:r>
      <w:r w:rsidR="00513156">
        <w:t xml:space="preserve">cuatro </w:t>
      </w:r>
      <w:r w:rsidR="00871BD3" w:rsidRPr="006C2313">
        <w:t>objetivos.</w:t>
      </w:r>
    </w:p>
    <w:p w14:paraId="3D4DC770" w14:textId="7792EACD" w:rsidR="008C6250" w:rsidRDefault="008C6250" w:rsidP="00871BD3">
      <w:pPr>
        <w:pStyle w:val="1"/>
        <w:numPr>
          <w:ilvl w:val="0"/>
          <w:numId w:val="39"/>
        </w:numPr>
        <w:ind w:left="504"/>
        <w:rPr>
          <w:lang w:eastAsia="es-MX"/>
        </w:rPr>
      </w:pPr>
      <w:r>
        <w:t>A</w:t>
      </w:r>
      <w:r w:rsidRPr="006C2313">
        <w:t>prender cómo ser personas conforme al corazón de Dios</w:t>
      </w:r>
      <w:r>
        <w:t xml:space="preserve"> </w:t>
      </w:r>
      <w:r w:rsidR="00F04EEB">
        <w:t>como David</w:t>
      </w:r>
      <w:r w:rsidRPr="006C2313">
        <w:t>.</w:t>
      </w:r>
    </w:p>
    <w:p w14:paraId="6BE8EB5A" w14:textId="77777777" w:rsidR="00871BD3" w:rsidRDefault="00513156" w:rsidP="00871BD3">
      <w:pPr>
        <w:pStyle w:val="1"/>
        <w:numPr>
          <w:ilvl w:val="0"/>
          <w:numId w:val="39"/>
        </w:numPr>
        <w:ind w:left="504"/>
        <w:rPr>
          <w:lang w:eastAsia="es-MX"/>
        </w:rPr>
      </w:pPr>
      <w:r>
        <w:t>A</w:t>
      </w:r>
      <w:r w:rsidR="00871BD3" w:rsidRPr="006C2313">
        <w:t>prender acerca de la importancia de David en lograr los propósitos de Dios.</w:t>
      </w:r>
    </w:p>
    <w:p w14:paraId="6199C977" w14:textId="77777777" w:rsidR="00871BD3" w:rsidRPr="006C2313" w:rsidRDefault="00513156" w:rsidP="00871BD3">
      <w:pPr>
        <w:pStyle w:val="1"/>
        <w:rPr>
          <w:lang w:eastAsia="es-MX"/>
        </w:rPr>
      </w:pPr>
      <w:r>
        <w:rPr>
          <w:lang w:eastAsia="es-MX"/>
        </w:rPr>
        <w:t>E</w:t>
      </w:r>
      <w:r w:rsidR="00871BD3">
        <w:rPr>
          <w:lang w:eastAsia="es-MX"/>
        </w:rPr>
        <w:t>vitar los errores que perjudicaron la vida y servicio de David.</w:t>
      </w:r>
    </w:p>
    <w:p w14:paraId="63D2B81D" w14:textId="77777777" w:rsidR="00871BD3" w:rsidRDefault="00513156" w:rsidP="00871BD3">
      <w:pPr>
        <w:pStyle w:val="1"/>
        <w:rPr>
          <w:lang w:eastAsia="es-MX"/>
        </w:rPr>
      </w:pPr>
      <w:r>
        <w:t>S</w:t>
      </w:r>
      <w:r w:rsidR="00871BD3" w:rsidRPr="006C2313">
        <w:t>ervir a nuestra generación conforme al propósito de Dios.</w:t>
      </w:r>
    </w:p>
    <w:p w14:paraId="25EE213B" w14:textId="629BCCED" w:rsidR="00513156" w:rsidRDefault="00513156" w:rsidP="00513156">
      <w:pPr>
        <w:pStyle w:val="I"/>
        <w:ind w:left="360"/>
        <w:rPr>
          <w:lang w:val="es-MX"/>
        </w:rPr>
      </w:pPr>
      <w:r>
        <w:rPr>
          <w:lang w:val="es-MX"/>
        </w:rPr>
        <w:t>Primer objetivo - a</w:t>
      </w:r>
      <w:r w:rsidRPr="00513156">
        <w:rPr>
          <w:lang w:val="es-MX"/>
        </w:rPr>
        <w:t xml:space="preserve">prender cómo ser personas conforme al corazón de Dios </w:t>
      </w:r>
      <w:r w:rsidR="00F04EEB" w:rsidRPr="00513156">
        <w:rPr>
          <w:lang w:val="es-MX"/>
        </w:rPr>
        <w:t>como David</w:t>
      </w:r>
      <w:r w:rsidRPr="00513156">
        <w:rPr>
          <w:lang w:val="es-MX"/>
        </w:rPr>
        <w:t>.</w:t>
      </w:r>
    </w:p>
    <w:p w14:paraId="3B7D8F1A" w14:textId="77777777" w:rsidR="008C6250" w:rsidRPr="008C6250" w:rsidRDefault="008C6250" w:rsidP="008C6250">
      <w:pPr>
        <w:pStyle w:val="Numbering"/>
        <w:numPr>
          <w:ilvl w:val="0"/>
          <w:numId w:val="44"/>
        </w:numPr>
        <w:rPr>
          <w:lang w:val="es-MX"/>
        </w:rPr>
      </w:pPr>
      <w:r w:rsidRPr="008C6250">
        <w:rPr>
          <w:lang w:val="es-MX"/>
        </w:rPr>
        <w:t>¿Cómo demuestran los siguientes salmos el corazón de David para Dios?</w:t>
      </w:r>
    </w:p>
    <w:p w14:paraId="5AE7BAE6" w14:textId="77777777" w:rsidR="008C6250" w:rsidRDefault="00153268" w:rsidP="008C6250">
      <w:pPr>
        <w:pStyle w:val="check"/>
      </w:pPr>
      <w:r>
        <w:t>Salmo 19:12-14</w:t>
      </w:r>
    </w:p>
    <w:p w14:paraId="06F9FD53" w14:textId="77777777" w:rsidR="008C6250" w:rsidRPr="00E2617A" w:rsidRDefault="008C6250" w:rsidP="008C6250">
      <w:pPr>
        <w:pStyle w:val="respuesta"/>
      </w:pPr>
      <w:r>
        <w:t>Reconoce su necesidad del perdón de Dios y no quiere pecar. Quiere que sus palabras y sus pensamientos fueran aceptables ante el Señor.</w:t>
      </w:r>
    </w:p>
    <w:p w14:paraId="3F77FE9E" w14:textId="77777777" w:rsidR="008C6250" w:rsidRDefault="008C6250" w:rsidP="008C6250">
      <w:pPr>
        <w:pStyle w:val="check"/>
      </w:pPr>
      <w:r>
        <w:t>Salmo 4</w:t>
      </w:r>
      <w:r w:rsidR="00153268">
        <w:t>2</w:t>
      </w:r>
      <w:r>
        <w:t>:1-2</w:t>
      </w:r>
    </w:p>
    <w:p w14:paraId="796FC657" w14:textId="77777777" w:rsidR="008C6250" w:rsidRDefault="008C6250" w:rsidP="008C6250">
      <w:pPr>
        <w:pStyle w:val="respuesta"/>
      </w:pPr>
      <w:r>
        <w:t>Buscaba comunión con Dios anhelaba estar en la presencia de Dios y disfrutar de comunión con él.</w:t>
      </w:r>
    </w:p>
    <w:p w14:paraId="5018FABB" w14:textId="77777777" w:rsidR="008C6250" w:rsidRDefault="008C6250" w:rsidP="008C6250">
      <w:pPr>
        <w:pStyle w:val="check"/>
      </w:pPr>
      <w:r>
        <w:t>Salmo 62:1-2</w:t>
      </w:r>
    </w:p>
    <w:p w14:paraId="6957ACFA" w14:textId="4FCD5A5E" w:rsidR="008C6250" w:rsidRPr="00E2617A" w:rsidRDefault="008C6250" w:rsidP="008C6250">
      <w:pPr>
        <w:pStyle w:val="respuesta"/>
      </w:pPr>
      <w:r>
        <w:t xml:space="preserve">Reconoce que sólo </w:t>
      </w:r>
      <w:r w:rsidR="00F04EEB">
        <w:t>en Dios</w:t>
      </w:r>
      <w:r>
        <w:t xml:space="preserve"> puede hallar el descanso de su alma. Mateo 11:28-30 Él es su roca, su salvación y su protector.</w:t>
      </w:r>
    </w:p>
    <w:p w14:paraId="6393D2E0" w14:textId="77777777" w:rsidR="008C6250" w:rsidRDefault="008C6250" w:rsidP="008C6250">
      <w:pPr>
        <w:pStyle w:val="check"/>
      </w:pPr>
      <w:r>
        <w:t>Salmo 63:1-8</w:t>
      </w:r>
    </w:p>
    <w:p w14:paraId="390DD655" w14:textId="77777777" w:rsidR="008C6250" w:rsidRDefault="008C6250" w:rsidP="008C6250">
      <w:pPr>
        <w:pStyle w:val="respuesta"/>
      </w:pPr>
      <w:r>
        <w:t>Nuevamente busca intensamente a Dios. Lo reconoce como “tú eres mi Dios.” Prefiere el amor de Dios a la misma vida. Su alma se queda satisfecha al tener comunión con el Señor. En la noche piensa en el Señor y su alma se aferra a él.</w:t>
      </w:r>
      <w:r w:rsidR="00AC3790">
        <w:t xml:space="preserve"> (También de lamento Salmo 13).</w:t>
      </w:r>
    </w:p>
    <w:p w14:paraId="62E4577D" w14:textId="77777777" w:rsidR="008C6250" w:rsidRDefault="008C6250" w:rsidP="008C6250">
      <w:pPr>
        <w:pStyle w:val="Numbering"/>
        <w:rPr>
          <w:lang w:val="es-MX"/>
        </w:rPr>
      </w:pPr>
      <w:r w:rsidRPr="008C6250">
        <w:rPr>
          <w:lang w:val="es-MX"/>
        </w:rPr>
        <w:t xml:space="preserve">¿Qué puede hacer usted para </w:t>
      </w:r>
      <w:r>
        <w:rPr>
          <w:lang w:val="es-MX"/>
        </w:rPr>
        <w:t xml:space="preserve">desarrollar y disfrutar </w:t>
      </w:r>
      <w:r w:rsidRPr="008C6250">
        <w:rPr>
          <w:lang w:val="es-MX"/>
        </w:rPr>
        <w:t>este mismo deseo de comuni</w:t>
      </w:r>
      <w:r>
        <w:rPr>
          <w:lang w:val="es-MX"/>
        </w:rPr>
        <w:t>ón con Dios que tuvo David?</w:t>
      </w:r>
    </w:p>
    <w:p w14:paraId="6CFD43BA" w14:textId="77777777" w:rsidR="008C6250" w:rsidRPr="008C6250" w:rsidRDefault="008C6250" w:rsidP="008C6250">
      <w:pPr>
        <w:pStyle w:val="respuesta"/>
      </w:pPr>
      <w:r>
        <w:t>Amar su palabra – Salmo 19:7-11</w:t>
      </w:r>
      <w:r w:rsidR="00EE1589">
        <w:t>,</w:t>
      </w:r>
      <w:r>
        <w:t xml:space="preserve"> 1 Pedro 2:1-2 </w:t>
      </w:r>
      <w:r>
        <w:br/>
        <w:t>Reco</w:t>
      </w:r>
      <w:r w:rsidR="00AC3790">
        <w:t>r</w:t>
      </w:r>
      <w:r>
        <w:t>dar continuamente todos los beneficios que tengo en Dios. Salmo 103:1-14 (hacer una lista de todos los beneficios y repasar la lista con frecuencia.</w:t>
      </w:r>
      <w:r>
        <w:br/>
        <w:t>Salmo 34:4-6, clamar al Señor en mis angustias. Fil. 4:4-7</w:t>
      </w:r>
    </w:p>
    <w:p w14:paraId="4B1C374C" w14:textId="77777777" w:rsidR="004542F4" w:rsidRPr="00D0224B" w:rsidRDefault="008C6250" w:rsidP="008C6250">
      <w:pPr>
        <w:pStyle w:val="Numbering"/>
        <w:rPr>
          <w:lang w:val="es-MX"/>
        </w:rPr>
      </w:pPr>
      <w:r w:rsidRPr="008C6250">
        <w:rPr>
          <w:lang w:val="es-MX"/>
        </w:rPr>
        <w:t xml:space="preserve">Uno de los factores </w:t>
      </w:r>
      <w:r w:rsidR="004542F4">
        <w:rPr>
          <w:lang w:val="es-MX"/>
        </w:rPr>
        <w:t xml:space="preserve">porque </w:t>
      </w:r>
      <w:r w:rsidRPr="008C6250">
        <w:rPr>
          <w:lang w:val="es-MX"/>
        </w:rPr>
        <w:t xml:space="preserve">David </w:t>
      </w:r>
      <w:r w:rsidR="004542F4">
        <w:rPr>
          <w:lang w:val="es-MX"/>
        </w:rPr>
        <w:t xml:space="preserve">era una persona conforme al corazón de Dios </w:t>
      </w:r>
      <w:r w:rsidRPr="008C6250">
        <w:rPr>
          <w:lang w:val="es-MX"/>
        </w:rPr>
        <w:t>era su confianza en el poder del Señor.</w:t>
      </w:r>
      <w:r w:rsidR="00E372FB">
        <w:rPr>
          <w:lang w:val="es-MX"/>
        </w:rPr>
        <w:t xml:space="preserve"> (Hebreos 6:6)</w:t>
      </w:r>
      <w:r w:rsidRPr="008C6250">
        <w:rPr>
          <w:lang w:val="es-MX"/>
        </w:rPr>
        <w:t xml:space="preserve"> </w:t>
      </w:r>
      <w:r>
        <w:rPr>
          <w:lang w:val="es-MX"/>
        </w:rPr>
        <w:t>¿Cómo demostró esta confianza?</w:t>
      </w:r>
      <w:r w:rsidR="004542F4">
        <w:rPr>
          <w:lang w:val="es-MX"/>
        </w:rPr>
        <w:t xml:space="preserve"> </w:t>
      </w:r>
      <w:r w:rsidR="004542F4" w:rsidRPr="00D0224B">
        <w:rPr>
          <w:lang w:val="es-MX"/>
        </w:rPr>
        <w:t xml:space="preserve"> 1 Samuel 17:42-47</w:t>
      </w:r>
    </w:p>
    <w:p w14:paraId="14823AD9" w14:textId="77777777" w:rsidR="004542F4" w:rsidRDefault="004542F4" w:rsidP="004542F4">
      <w:pPr>
        <w:pStyle w:val="respuesta"/>
      </w:pPr>
      <w:r>
        <w:t>Tuvo confianza y arriesgo su vida porque creía que Dios le iba a dar la victoria. Goliat había desafiado y ofendido el Dios de David y David iba a mostrar el poder de su Señor.</w:t>
      </w:r>
    </w:p>
    <w:p w14:paraId="6318614F" w14:textId="77777777" w:rsidR="004542F4" w:rsidRDefault="004542F4" w:rsidP="004542F4">
      <w:pPr>
        <w:pStyle w:val="Numbering"/>
        <w:rPr>
          <w:lang w:val="es-MX"/>
        </w:rPr>
      </w:pPr>
      <w:r w:rsidRPr="004542F4">
        <w:rPr>
          <w:lang w:val="es-MX"/>
        </w:rPr>
        <w:lastRenderedPageBreak/>
        <w:t xml:space="preserve">Otra característica de David era que </w:t>
      </w:r>
      <w:r>
        <w:rPr>
          <w:lang w:val="es-MX"/>
        </w:rPr>
        <w:t>nunca</w:t>
      </w:r>
      <w:r w:rsidRPr="004542F4">
        <w:rPr>
          <w:lang w:val="es-MX"/>
        </w:rPr>
        <w:t xml:space="preserve"> se atrevi</w:t>
      </w:r>
      <w:r>
        <w:rPr>
          <w:lang w:val="es-MX"/>
        </w:rPr>
        <w:t>ó tomar el lugar de Dios. David reconoció la soberanía de Dios en sus acciones</w:t>
      </w:r>
      <w:r w:rsidR="00E372FB">
        <w:rPr>
          <w:lang w:val="es-MX"/>
        </w:rPr>
        <w:t xml:space="preserve"> y tuvo un respeto grande por su Señor</w:t>
      </w:r>
      <w:r>
        <w:rPr>
          <w:lang w:val="es-MX"/>
        </w:rPr>
        <w:t>.  ¿Cómo mostró esta característica?</w:t>
      </w:r>
    </w:p>
    <w:p w14:paraId="395A02AB" w14:textId="77777777" w:rsidR="004542F4" w:rsidRDefault="004542F4" w:rsidP="004542F4">
      <w:pPr>
        <w:pStyle w:val="check"/>
      </w:pPr>
      <w:r>
        <w:t xml:space="preserve">1 Samuel 26:7-11 </w:t>
      </w:r>
    </w:p>
    <w:p w14:paraId="4D253456" w14:textId="77777777" w:rsidR="004542F4" w:rsidRDefault="004542F4" w:rsidP="004542F4">
      <w:pPr>
        <w:pStyle w:val="respuesta"/>
      </w:pPr>
      <w:r>
        <w:t xml:space="preserve">Al no matar a Saúl cuando tuvo la oportunidad. Dios lo había puesto a Saúl como rey y Dios iba a quitarlo, no le correspondía a David. (A veces queremos tomar acciones que pertenecen </w:t>
      </w:r>
      <w:r w:rsidR="00E372FB">
        <w:t xml:space="preserve">solo </w:t>
      </w:r>
      <w:r>
        <w:t>a Dios y nos metemos en problemas.)</w:t>
      </w:r>
    </w:p>
    <w:p w14:paraId="27559565" w14:textId="77777777" w:rsidR="00E372FB" w:rsidRDefault="00E372FB" w:rsidP="00E372FB">
      <w:pPr>
        <w:pStyle w:val="check"/>
      </w:pPr>
      <w:r>
        <w:t>2 Samuel 16:5-12</w:t>
      </w:r>
    </w:p>
    <w:p w14:paraId="1951087A" w14:textId="77777777" w:rsidR="00513156" w:rsidRPr="00513156" w:rsidRDefault="00E372FB" w:rsidP="00E372FB">
      <w:pPr>
        <w:pStyle w:val="respuesta"/>
      </w:pPr>
      <w:r>
        <w:t>Al no matar a Simí. Consideró que quizás Dios lo había mandado.</w:t>
      </w:r>
    </w:p>
    <w:p w14:paraId="54BF006B" w14:textId="77777777" w:rsidR="00513156" w:rsidRDefault="00513156" w:rsidP="00513156">
      <w:pPr>
        <w:pStyle w:val="I"/>
        <w:ind w:left="360"/>
        <w:rPr>
          <w:lang w:val="es-MX"/>
        </w:rPr>
      </w:pPr>
      <w:r>
        <w:rPr>
          <w:lang w:val="es-MX"/>
        </w:rPr>
        <w:t>Segundo objetivo - aprender</w:t>
      </w:r>
      <w:r w:rsidRPr="00513156">
        <w:rPr>
          <w:lang w:val="es-MX"/>
        </w:rPr>
        <w:t xml:space="preserve"> acerca de la importancia de David en lograr los propósitos de Dios.</w:t>
      </w:r>
    </w:p>
    <w:p w14:paraId="3E7FE961" w14:textId="77777777" w:rsidR="00513156" w:rsidRDefault="001C13BA" w:rsidP="00513156">
      <w:pPr>
        <w:pStyle w:val="Numbering"/>
        <w:rPr>
          <w:lang w:val="es-MX"/>
        </w:rPr>
      </w:pPr>
      <w:r>
        <w:rPr>
          <w:lang w:val="es-MX"/>
        </w:rPr>
        <w:t>¿Cuáles fueron los objetivos que logró Dios por medio de David? 2 Samuel 7:8-1</w:t>
      </w:r>
      <w:r w:rsidR="007634F9">
        <w:rPr>
          <w:lang w:val="es-MX"/>
        </w:rPr>
        <w:t>1</w:t>
      </w:r>
    </w:p>
    <w:p w14:paraId="4C290647" w14:textId="77777777" w:rsidR="001C13BA" w:rsidRDefault="001C13BA" w:rsidP="001C13BA">
      <w:pPr>
        <w:pStyle w:val="respuesta"/>
      </w:pPr>
      <w:r>
        <w:t>Que gobernara a su pueblo Israel (buen líder). Aniquiló a sus enemigos (valiente guerrero). Designó un lugar para su pueblo Israel, plantarles para que puedan vivir sin sobresaltos y no volver a ser humillados por sus malvados enemigos.</w:t>
      </w:r>
    </w:p>
    <w:p w14:paraId="5CE2BC0A" w14:textId="77777777" w:rsidR="001C13BA" w:rsidRDefault="001C13BA" w:rsidP="001C13BA">
      <w:pPr>
        <w:pStyle w:val="Numbering"/>
        <w:rPr>
          <w:lang w:val="es-MX"/>
        </w:rPr>
      </w:pPr>
      <w:r w:rsidRPr="001C13BA">
        <w:rPr>
          <w:lang w:val="es-MX"/>
        </w:rPr>
        <w:t>¿Cuál fue el objetivo que Dios iba a lograr por me</w:t>
      </w:r>
      <w:r>
        <w:rPr>
          <w:lang w:val="es-MX"/>
        </w:rPr>
        <w:t>dio de David en 2 Samuel 7:16?</w:t>
      </w:r>
    </w:p>
    <w:p w14:paraId="0154BB35" w14:textId="77777777" w:rsidR="001C13BA" w:rsidRDefault="001C13BA" w:rsidP="001C13BA">
      <w:pPr>
        <w:pStyle w:val="respuesta"/>
      </w:pPr>
      <w:r>
        <w:t>Establecer un reino eterno por el hijo de David el Señor Jesucristo a través del pacto Davídico que Dios hizo.</w:t>
      </w:r>
    </w:p>
    <w:p w14:paraId="2A9E7F20" w14:textId="77777777" w:rsidR="00CE256A" w:rsidRDefault="001C13BA" w:rsidP="00CE256A">
      <w:pPr>
        <w:pStyle w:val="Numbering"/>
        <w:rPr>
          <w:lang w:val="es-MX"/>
        </w:rPr>
      </w:pPr>
      <w:r w:rsidRPr="001C13BA">
        <w:rPr>
          <w:lang w:val="es-MX"/>
        </w:rPr>
        <w:t>¿Qué más logró David que tiene unas consecuencias importante</w:t>
      </w:r>
      <w:r w:rsidR="00657DBB">
        <w:rPr>
          <w:lang w:val="es-MX"/>
        </w:rPr>
        <w:t>s</w:t>
      </w:r>
      <w:r w:rsidRPr="001C13BA">
        <w:rPr>
          <w:lang w:val="es-MX"/>
        </w:rPr>
        <w:t xml:space="preserve"> en los prop</w:t>
      </w:r>
      <w:r>
        <w:rPr>
          <w:lang w:val="es-MX"/>
        </w:rPr>
        <w:t xml:space="preserve">ósitos de Dios? </w:t>
      </w:r>
      <w:r w:rsidR="00CE256A">
        <w:rPr>
          <w:lang w:val="es-MX"/>
        </w:rPr>
        <w:br/>
        <w:t>2 Samuel 5:6-7</w:t>
      </w:r>
    </w:p>
    <w:p w14:paraId="1D7FC22C" w14:textId="77777777" w:rsidR="00CE256A" w:rsidRDefault="00CE256A" w:rsidP="00CE256A">
      <w:pPr>
        <w:pStyle w:val="respuesta"/>
      </w:pPr>
      <w:r>
        <w:t>Lo usó para conquistar a Jerusalén que llegó a ser tan importante para los planes de Dios.</w:t>
      </w:r>
      <w:r w:rsidR="00475F68">
        <w:t xml:space="preserve"> Se llama Sión o la ciudad de David.</w:t>
      </w:r>
    </w:p>
    <w:p w14:paraId="4948E544" w14:textId="77777777" w:rsidR="00657DBB" w:rsidRDefault="00657DBB" w:rsidP="00657DBB">
      <w:pPr>
        <w:pStyle w:val="Numbering"/>
        <w:rPr>
          <w:lang w:val="es-MX"/>
        </w:rPr>
      </w:pPr>
      <w:r w:rsidRPr="00657DBB">
        <w:rPr>
          <w:lang w:val="es-MX"/>
        </w:rPr>
        <w:t>¿Qué es la importancia de Jerusal</w:t>
      </w:r>
      <w:r>
        <w:rPr>
          <w:lang w:val="es-MX"/>
        </w:rPr>
        <w:t>én en el futuro?</w:t>
      </w:r>
    </w:p>
    <w:p w14:paraId="0C904AA5" w14:textId="77777777" w:rsidR="00657DBB" w:rsidRDefault="00657DBB" w:rsidP="00657DBB">
      <w:pPr>
        <w:pStyle w:val="check"/>
      </w:pPr>
      <w:r>
        <w:t>Isaías 2:3</w:t>
      </w:r>
    </w:p>
    <w:p w14:paraId="168C4B26" w14:textId="77777777" w:rsidR="00657DBB" w:rsidRDefault="00657DBB" w:rsidP="00657DBB">
      <w:pPr>
        <w:pStyle w:val="respuesta"/>
      </w:pPr>
      <w:r>
        <w:t>Los pueblos vendrán a Jerusalén porque de Sión saldrá la enseñanza y de Jerusalén la palabra del Señor.</w:t>
      </w:r>
    </w:p>
    <w:p w14:paraId="1F2BB4EB" w14:textId="77777777" w:rsidR="00657DBB" w:rsidRDefault="00657DBB" w:rsidP="00657DBB">
      <w:pPr>
        <w:pStyle w:val="check"/>
      </w:pPr>
      <w:r>
        <w:t>Zacarías 14:4, 8-9</w:t>
      </w:r>
    </w:p>
    <w:p w14:paraId="6AC8531E" w14:textId="77777777" w:rsidR="00EE523A" w:rsidRPr="00CE256A" w:rsidRDefault="00657DBB" w:rsidP="004F44B9">
      <w:pPr>
        <w:pStyle w:val="respuesta"/>
      </w:pPr>
      <w:r>
        <w:t>El Señor Jesucristo reinará desde Jerusalén durante el reino milenial.</w:t>
      </w:r>
    </w:p>
    <w:p w14:paraId="22298522" w14:textId="77777777" w:rsidR="00513156" w:rsidRDefault="00513156" w:rsidP="00513156">
      <w:pPr>
        <w:pStyle w:val="I"/>
        <w:ind w:left="360"/>
        <w:rPr>
          <w:lang w:val="es-MX"/>
        </w:rPr>
      </w:pPr>
      <w:r>
        <w:rPr>
          <w:lang w:val="es-MX"/>
        </w:rPr>
        <w:t>Tercer objetivo - e</w:t>
      </w:r>
      <w:r w:rsidRPr="00513156">
        <w:rPr>
          <w:lang w:val="es-MX"/>
        </w:rPr>
        <w:t>vitar los errores que perjudicaron la vida y servicio de David.</w:t>
      </w:r>
    </w:p>
    <w:p w14:paraId="2DE53E19" w14:textId="77777777" w:rsidR="00E372FB" w:rsidRPr="00E372FB" w:rsidRDefault="00E372FB" w:rsidP="00E372FB">
      <w:r>
        <w:t>Aunque David era un hombre que anhelaba tener comunión con Dios</w:t>
      </w:r>
      <w:r w:rsidR="0028443C">
        <w:t xml:space="preserve"> y tenía fe para enfrentar a Goliat, encontramos que su naturaleza pecaminosa en ocasiones le dominaba más que su deseo de comunión con Dios</w:t>
      </w:r>
      <w:r w:rsidR="008E1C96">
        <w:t xml:space="preserve">. </w:t>
      </w:r>
      <w:r w:rsidR="0028443C">
        <w:t>Las consecuencias eras desastrosas para David y para otros asociados con él.</w:t>
      </w:r>
    </w:p>
    <w:p w14:paraId="4E8C0944" w14:textId="77777777" w:rsidR="00E372FB" w:rsidRDefault="00E372FB" w:rsidP="00E372FB">
      <w:pPr>
        <w:pStyle w:val="Numbering"/>
        <w:rPr>
          <w:lang w:val="es-MX"/>
        </w:rPr>
      </w:pPr>
      <w:r w:rsidRPr="00E372FB">
        <w:rPr>
          <w:lang w:val="es-MX"/>
        </w:rPr>
        <w:t>Cuando David huyó de Saúl engañ</w:t>
      </w:r>
      <w:r>
        <w:rPr>
          <w:lang w:val="es-MX"/>
        </w:rPr>
        <w:t>ó al Sacerdote Abiatar y por consecuencia después</w:t>
      </w:r>
      <w:r w:rsidR="0028443C">
        <w:rPr>
          <w:lang w:val="es-MX"/>
        </w:rPr>
        <w:t xml:space="preserve"> Saúl</w:t>
      </w:r>
      <w:r>
        <w:rPr>
          <w:lang w:val="es-MX"/>
        </w:rPr>
        <w:t xml:space="preserve"> mató al sacerdote. Después de haber mentido a Abiatar David escribió el Salmo 34. ¿Qué dice</w:t>
      </w:r>
      <w:r w:rsidR="0028443C">
        <w:rPr>
          <w:lang w:val="es-MX"/>
        </w:rPr>
        <w:t xml:space="preserve"> David e</w:t>
      </w:r>
      <w:r>
        <w:rPr>
          <w:lang w:val="es-MX"/>
        </w:rPr>
        <w:t>n los versículos 12-13?</w:t>
      </w:r>
    </w:p>
    <w:p w14:paraId="6D4C5AC7" w14:textId="77777777" w:rsidR="00E372FB" w:rsidRDefault="00E372FB" w:rsidP="00E372FB">
      <w:pPr>
        <w:pStyle w:val="respuesta"/>
      </w:pPr>
      <w:r>
        <w:lastRenderedPageBreak/>
        <w:t>Que si uno quiere amar la vida y gozar de días felices debe refrenar su lengua de hablar el mal y sus labios de los engaños.</w:t>
      </w:r>
    </w:p>
    <w:p w14:paraId="254385C5" w14:textId="5DA492C3" w:rsidR="0028443C" w:rsidRDefault="0028443C" w:rsidP="0028443C">
      <w:pPr>
        <w:pStyle w:val="Numbering"/>
        <w:rPr>
          <w:lang w:val="es-MX"/>
        </w:rPr>
      </w:pPr>
      <w:r>
        <w:rPr>
          <w:lang w:val="es-MX"/>
        </w:rPr>
        <w:t xml:space="preserve">En el Salmo 51 </w:t>
      </w:r>
      <w:r w:rsidRPr="0028443C">
        <w:rPr>
          <w:lang w:val="es-MX"/>
        </w:rPr>
        <w:t>David confesó su pecado de adulterio y haber ordenado la muerte de Ur</w:t>
      </w:r>
      <w:r>
        <w:rPr>
          <w:lang w:val="es-MX"/>
        </w:rPr>
        <w:t xml:space="preserve">ías. ¿Qué dice en los versículos 11-12 acerca de su deseo de tener comunión con </w:t>
      </w:r>
      <w:r w:rsidR="00F04EEB">
        <w:rPr>
          <w:lang w:val="es-MX"/>
        </w:rPr>
        <w:t>el Señor</w:t>
      </w:r>
      <w:r>
        <w:rPr>
          <w:lang w:val="es-MX"/>
        </w:rPr>
        <w:t>?</w:t>
      </w:r>
    </w:p>
    <w:p w14:paraId="2A6FAB9D" w14:textId="77777777" w:rsidR="0028443C" w:rsidRDefault="0028443C" w:rsidP="0028443C">
      <w:pPr>
        <w:pStyle w:val="respuesta"/>
      </w:pPr>
      <w:r>
        <w:t>No quiere ser alejado de la presencia del Señor. Deseaba disfrutar de nuevo la alegría de su salvación.</w:t>
      </w:r>
    </w:p>
    <w:p w14:paraId="19175FBC" w14:textId="77777777" w:rsidR="0028443C" w:rsidRDefault="0028443C" w:rsidP="0028443C">
      <w:pPr>
        <w:pStyle w:val="Numbering"/>
        <w:rPr>
          <w:lang w:val="es-MX"/>
        </w:rPr>
      </w:pPr>
      <w:r w:rsidRPr="0028443C">
        <w:rPr>
          <w:lang w:val="es-MX"/>
        </w:rPr>
        <w:t>Lea el Salmo 32. ¿Cómo era el sentir de David antes de confesar su pecado en los vers</w:t>
      </w:r>
      <w:r>
        <w:rPr>
          <w:lang w:val="es-MX"/>
        </w:rPr>
        <w:t>ículos 3-4?</w:t>
      </w:r>
    </w:p>
    <w:p w14:paraId="30C05D87" w14:textId="77777777" w:rsidR="0028443C" w:rsidRDefault="0028443C" w:rsidP="0028443C">
      <w:pPr>
        <w:pStyle w:val="respuesta"/>
      </w:pPr>
      <w:r>
        <w:t>Sus huesos se fueron consumiendo por su gemir todo el día. Su fuerza se fue debilitando porque la mano del Señor pesaba sobre él.</w:t>
      </w:r>
    </w:p>
    <w:p w14:paraId="5ED0E0A7" w14:textId="77777777" w:rsidR="0028443C" w:rsidRDefault="0028443C" w:rsidP="00513156">
      <w:pPr>
        <w:pStyle w:val="Numbering"/>
        <w:rPr>
          <w:lang w:val="es-MX"/>
        </w:rPr>
      </w:pPr>
      <w:r w:rsidRPr="0028443C">
        <w:rPr>
          <w:lang w:val="es-MX"/>
        </w:rPr>
        <w:t>C</w:t>
      </w:r>
      <w:r>
        <w:rPr>
          <w:lang w:val="es-MX"/>
        </w:rPr>
        <w:t>o</w:t>
      </w:r>
      <w:r w:rsidRPr="0028443C">
        <w:rPr>
          <w:lang w:val="es-MX"/>
        </w:rPr>
        <w:t>mo consecuencia, ¿cuál es el mensaje de</w:t>
      </w:r>
      <w:r>
        <w:rPr>
          <w:lang w:val="es-MX"/>
        </w:rPr>
        <w:t xml:space="preserve">l Señor en el </w:t>
      </w:r>
      <w:r w:rsidRPr="0028443C">
        <w:rPr>
          <w:lang w:val="es-MX"/>
        </w:rPr>
        <w:t>Salmo 32:8-9?</w:t>
      </w:r>
    </w:p>
    <w:p w14:paraId="0E4753FE" w14:textId="77777777" w:rsidR="0028443C" w:rsidRDefault="0028443C" w:rsidP="0028443C">
      <w:pPr>
        <w:pStyle w:val="respuesta"/>
      </w:pPr>
      <w:r>
        <w:t>Qué el Señor nos quiere instruir, mostrar el camino y darnos consejos mientras vela por nosotros. Nosotros debemos tener sumo cuidado de no ser como el mulo o el caballo que no tienen discernimiento y hay que domarles a la fuerza.</w:t>
      </w:r>
    </w:p>
    <w:p w14:paraId="616DEB46" w14:textId="77777777" w:rsidR="0087278D" w:rsidRDefault="0087278D" w:rsidP="0087278D">
      <w:pPr>
        <w:pStyle w:val="Numbering"/>
        <w:rPr>
          <w:lang w:val="es-MX"/>
        </w:rPr>
      </w:pPr>
      <w:r w:rsidRPr="0087278D">
        <w:rPr>
          <w:lang w:val="es-MX"/>
        </w:rPr>
        <w:t>¿Cuáles eran algunas de las consecuencias del pecado de David con Betsab</w:t>
      </w:r>
      <w:r>
        <w:rPr>
          <w:lang w:val="es-MX"/>
        </w:rPr>
        <w:t>é y Urías?</w:t>
      </w:r>
    </w:p>
    <w:p w14:paraId="50E7B884" w14:textId="77777777" w:rsidR="0087278D" w:rsidRDefault="0087278D" w:rsidP="0087278D">
      <w:pPr>
        <w:pStyle w:val="respuesta"/>
      </w:pPr>
      <w:r>
        <w:t>La espada en su familia y el niño murió. Su mal ejemplo que siguió su hijo Amnón.</w:t>
      </w:r>
      <w:r>
        <w:br/>
        <w:t>Sentimiento de culpa por lo que pasaba después con sus hijos.</w:t>
      </w:r>
    </w:p>
    <w:p w14:paraId="649E82DB" w14:textId="77777777" w:rsidR="0087278D" w:rsidRDefault="0087278D" w:rsidP="0087278D">
      <w:pPr>
        <w:pStyle w:val="Numbering"/>
        <w:rPr>
          <w:lang w:val="es-MX"/>
        </w:rPr>
      </w:pPr>
      <w:r w:rsidRPr="0087278D">
        <w:rPr>
          <w:lang w:val="es-MX"/>
        </w:rPr>
        <w:t xml:space="preserve">¿Cómo podemos aprender del pecado de David </w:t>
      </w:r>
      <w:r>
        <w:rPr>
          <w:lang w:val="es-MX"/>
        </w:rPr>
        <w:t xml:space="preserve">para </w:t>
      </w:r>
      <w:r w:rsidR="009B5C91">
        <w:rPr>
          <w:lang w:val="es-MX"/>
        </w:rPr>
        <w:t>no</w:t>
      </w:r>
      <w:r>
        <w:rPr>
          <w:lang w:val="es-MX"/>
        </w:rPr>
        <w:t xml:space="preserve"> </w:t>
      </w:r>
      <w:r w:rsidRPr="0087278D">
        <w:rPr>
          <w:lang w:val="es-MX"/>
        </w:rPr>
        <w:t>caer en el pecado y sufrir las consecuencias?</w:t>
      </w:r>
    </w:p>
    <w:p w14:paraId="300F02C5" w14:textId="31996C08" w:rsidR="0028443C" w:rsidRDefault="0087278D" w:rsidP="0028443C">
      <w:pPr>
        <w:pStyle w:val="respuesta"/>
      </w:pPr>
      <w:r>
        <w:t xml:space="preserve">No caer en la apatía espiritual. </w:t>
      </w:r>
      <w:r w:rsidR="000500FD">
        <w:t>Quiero reconocer</w:t>
      </w:r>
      <w:r>
        <w:t xml:space="preserve"> que no puedo esconder mis acciones de Dios y que tendrá que rendirle cuentas. Saber que no vale la pena porque después voy a lamentar mil veces mis acciones pecaminosas. Dejar que Dios examiné mi corazón para poder guiarme por el camino eterno. Salmo 139:23-24 </w:t>
      </w:r>
    </w:p>
    <w:p w14:paraId="4AEA1908" w14:textId="77777777" w:rsidR="00513156" w:rsidRDefault="00513156" w:rsidP="0028443C">
      <w:pPr>
        <w:pStyle w:val="I"/>
        <w:rPr>
          <w:lang w:val="es-MX"/>
        </w:rPr>
      </w:pPr>
      <w:r w:rsidRPr="009B5C91">
        <w:rPr>
          <w:lang w:val="es-MX"/>
        </w:rPr>
        <w:t>Cuarto objetivo - servir a nuestra generación conforme al propósito de Dios</w:t>
      </w:r>
      <w:r w:rsidR="009B5C91" w:rsidRPr="009B5C91">
        <w:rPr>
          <w:lang w:val="es-MX"/>
        </w:rPr>
        <w:t xml:space="preserve"> como lo hizo David</w:t>
      </w:r>
      <w:r w:rsidRPr="009B5C91">
        <w:rPr>
          <w:lang w:val="es-MX"/>
        </w:rPr>
        <w:t>.</w:t>
      </w:r>
    </w:p>
    <w:p w14:paraId="11CF1D1A" w14:textId="77777777" w:rsidR="00657DBB" w:rsidRDefault="00657DBB" w:rsidP="00657DBB">
      <w:pPr>
        <w:pStyle w:val="Numbering"/>
        <w:rPr>
          <w:lang w:val="es-MX"/>
        </w:rPr>
      </w:pPr>
      <w:r w:rsidRPr="00657DBB">
        <w:rPr>
          <w:lang w:val="es-MX"/>
        </w:rPr>
        <w:t xml:space="preserve">Para poder </w:t>
      </w:r>
      <w:proofErr w:type="gramStart"/>
      <w:r w:rsidRPr="00657DBB">
        <w:rPr>
          <w:lang w:val="es-MX"/>
        </w:rPr>
        <w:t>server</w:t>
      </w:r>
      <w:proofErr w:type="gramEnd"/>
      <w:r w:rsidRPr="00657DBB">
        <w:rPr>
          <w:lang w:val="es-MX"/>
        </w:rPr>
        <w:t xml:space="preserve"> a nuestra generaci</w:t>
      </w:r>
      <w:r>
        <w:rPr>
          <w:lang w:val="es-MX"/>
        </w:rPr>
        <w:t>ón conforme al propósito de Dios, ¿qué debemos hacer?</w:t>
      </w:r>
    </w:p>
    <w:p w14:paraId="519C3613" w14:textId="77777777" w:rsidR="00657DBB" w:rsidRDefault="00EE1589" w:rsidP="00657DBB">
      <w:pPr>
        <w:pStyle w:val="check"/>
      </w:pPr>
      <w:r>
        <w:t xml:space="preserve">Mateo 22:36-40 </w:t>
      </w:r>
    </w:p>
    <w:p w14:paraId="70D3699D" w14:textId="77777777" w:rsidR="00657DBB" w:rsidRDefault="00657DBB" w:rsidP="00657DBB">
      <w:pPr>
        <w:pStyle w:val="respuesta"/>
      </w:pPr>
      <w:r>
        <w:t>Amar al Señor de todo corazón y a mi prójimo.</w:t>
      </w:r>
    </w:p>
    <w:p w14:paraId="7987AFC2" w14:textId="77777777" w:rsidR="00657DBB" w:rsidRDefault="00657DBB" w:rsidP="00657DBB">
      <w:pPr>
        <w:pStyle w:val="check"/>
      </w:pPr>
      <w:r>
        <w:t>Mateo 5:13-16</w:t>
      </w:r>
    </w:p>
    <w:p w14:paraId="656E8BE7" w14:textId="77777777" w:rsidR="00657DBB" w:rsidRDefault="00657DBB" w:rsidP="00657DBB">
      <w:pPr>
        <w:pStyle w:val="respuesta"/>
      </w:pPr>
      <w:r>
        <w:t>Ser sal y luz al hacer buenas obras.</w:t>
      </w:r>
    </w:p>
    <w:p w14:paraId="5CFA0272" w14:textId="77777777" w:rsidR="00657DBB" w:rsidRDefault="00657DBB" w:rsidP="00657DBB">
      <w:pPr>
        <w:pStyle w:val="check"/>
      </w:pPr>
      <w:r>
        <w:t>2 Corintios 5:18-20</w:t>
      </w:r>
    </w:p>
    <w:p w14:paraId="7E3CADF8" w14:textId="77777777" w:rsidR="00657DBB" w:rsidRDefault="00657DBB" w:rsidP="00657DBB">
      <w:pPr>
        <w:pStyle w:val="respuesta"/>
      </w:pPr>
      <w:r>
        <w:t>Ser embajadores de Cristo anunciando el mensaje de reconciliación de 2 Corintios 5:21.</w:t>
      </w:r>
    </w:p>
    <w:p w14:paraId="78EB0C22" w14:textId="77777777" w:rsidR="004F44B9" w:rsidRDefault="004F44B9" w:rsidP="004F44B9">
      <w:pPr>
        <w:pStyle w:val="check"/>
      </w:pPr>
      <w:r>
        <w:t>1 Pedro 2:9-1</w:t>
      </w:r>
      <w:r w:rsidR="007634F9">
        <w:t>0</w:t>
      </w:r>
    </w:p>
    <w:p w14:paraId="6C3D7D18" w14:textId="77777777" w:rsidR="004F44B9" w:rsidRDefault="004F44B9" w:rsidP="004F44B9">
      <w:pPr>
        <w:pStyle w:val="respuesta"/>
      </w:pPr>
      <w:r>
        <w:t>Proclamar las obras maravillosas de Dios. Apartarme de los deseos pecaminosos y mantener entre los incrédulos una conducta ejemplar.</w:t>
      </w:r>
    </w:p>
    <w:p w14:paraId="0DF4EE98" w14:textId="77777777" w:rsidR="00657DBB" w:rsidRPr="008E1C96" w:rsidRDefault="008E1C96" w:rsidP="00657DBB">
      <w:pPr>
        <w:pStyle w:val="Numbering"/>
        <w:rPr>
          <w:lang w:val="es-MX" w:eastAsia="es-ES"/>
        </w:rPr>
      </w:pPr>
      <w:r w:rsidRPr="008E1C96">
        <w:rPr>
          <w:lang w:val="es-MX"/>
        </w:rPr>
        <w:t xml:space="preserve">¿Cuál de los cuatro objetivos de este </w:t>
      </w:r>
      <w:r>
        <w:rPr>
          <w:lang w:val="es-MX"/>
        </w:rPr>
        <w:t>e</w:t>
      </w:r>
      <w:r w:rsidRPr="008E1C96">
        <w:rPr>
          <w:lang w:val="es-MX"/>
        </w:rPr>
        <w:t>studio le ha servido m</w:t>
      </w:r>
      <w:r>
        <w:rPr>
          <w:lang w:val="es-MX"/>
        </w:rPr>
        <w:t>ás?</w:t>
      </w:r>
    </w:p>
    <w:bookmarkEnd w:id="12"/>
    <w:p w14:paraId="0871EDDA" w14:textId="77777777" w:rsidR="00C13992" w:rsidRPr="009B1352" w:rsidRDefault="00C13992" w:rsidP="00746F26">
      <w:pPr>
        <w:rPr>
          <w:lang w:eastAsia="es-MX"/>
        </w:rPr>
      </w:pPr>
    </w:p>
    <w:sectPr w:rsidR="00C13992" w:rsidRPr="009B1352" w:rsidSect="002F7519">
      <w:pgSz w:w="12240" w:h="15840" w:code="1"/>
      <w:pgMar w:top="1411" w:right="1440" w:bottom="1411"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3AB31" w14:textId="77777777" w:rsidR="00B95856" w:rsidRDefault="00B95856" w:rsidP="009475C8">
      <w:r>
        <w:separator/>
      </w:r>
    </w:p>
  </w:endnote>
  <w:endnote w:type="continuationSeparator" w:id="0">
    <w:p w14:paraId="3E56A822" w14:textId="77777777" w:rsidR="00B95856" w:rsidRDefault="00B95856"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EE21" w14:textId="77777777" w:rsidR="00B95856" w:rsidRDefault="00B95856" w:rsidP="009475C8">
      <w:r>
        <w:separator/>
      </w:r>
    </w:p>
  </w:footnote>
  <w:footnote w:type="continuationSeparator" w:id="0">
    <w:p w14:paraId="15B303FC" w14:textId="77777777" w:rsidR="00B95856" w:rsidRDefault="00B95856"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254333"/>
      <w:docPartObj>
        <w:docPartGallery w:val="Page Numbers (Top of Page)"/>
        <w:docPartUnique/>
      </w:docPartObj>
    </w:sdtPr>
    <w:sdtEndPr/>
    <w:sdtContent>
      <w:p w14:paraId="4867F2DA" w14:textId="77777777" w:rsidR="00A9768E" w:rsidRDefault="00A9768E">
        <w:pPr>
          <w:pStyle w:val="Encabezado"/>
          <w:jc w:val="center"/>
        </w:pPr>
        <w:r>
          <w:fldChar w:fldCharType="begin"/>
        </w:r>
        <w:r>
          <w:instrText xml:space="preserve"> PAGE   \* MERGEFORMAT </w:instrText>
        </w:r>
        <w:r>
          <w:fldChar w:fldCharType="separate"/>
        </w:r>
        <w:r w:rsidR="00EE1589">
          <w:rPr>
            <w:noProof/>
          </w:rPr>
          <w:t>36</w:t>
        </w:r>
        <w:r>
          <w:rPr>
            <w:noProof/>
          </w:rPr>
          <w:fldChar w:fldCharType="end"/>
        </w:r>
      </w:p>
    </w:sdtContent>
  </w:sdt>
  <w:p w14:paraId="56DC76FA" w14:textId="77777777" w:rsidR="00A9768E" w:rsidRPr="00C97C99" w:rsidRDefault="00A9768E"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38475"/>
      <w:docPartObj>
        <w:docPartGallery w:val="Page Numbers (Top of Page)"/>
        <w:docPartUnique/>
      </w:docPartObj>
    </w:sdtPr>
    <w:sdtEndPr/>
    <w:sdtContent>
      <w:p w14:paraId="74C03859" w14:textId="77777777" w:rsidR="00A9768E" w:rsidRDefault="002E1126">
        <w:pPr>
          <w:pStyle w:val="Encabezado"/>
        </w:pPr>
      </w:p>
    </w:sdtContent>
  </w:sdt>
  <w:p w14:paraId="0D3EA446" w14:textId="77777777" w:rsidR="00A9768E" w:rsidRDefault="00A9768E"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B762C7E"/>
    <w:lvl w:ilvl="0">
      <w:start w:val="1"/>
      <w:numFmt w:val="decimal"/>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89"/>
    <w:multiLevelType w:val="singleLevel"/>
    <w:tmpl w:val="6BC279B6"/>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5967EA2"/>
    <w:multiLevelType w:val="hybridMultilevel"/>
    <w:tmpl w:val="26804E14"/>
    <w:lvl w:ilvl="0" w:tplc="D15C5CBC">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EA17558"/>
    <w:multiLevelType w:val="hybridMultilevel"/>
    <w:tmpl w:val="8286EA26"/>
    <w:lvl w:ilvl="0" w:tplc="FF3A0A32">
      <w:start w:val="1"/>
      <w:numFmt w:val="decimal"/>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3C73E6"/>
    <w:multiLevelType w:val="hybridMultilevel"/>
    <w:tmpl w:val="78AA6CE0"/>
    <w:lvl w:ilvl="0" w:tplc="A8A65A3A">
      <w:start w:val="1"/>
      <w:numFmt w:val="decimal"/>
      <w:pStyle w:val="Numbering"/>
      <w:lvlText w:val="%1."/>
      <w:lvlJc w:val="left"/>
      <w:pPr>
        <w:ind w:left="360" w:hanging="360"/>
      </w:pPr>
      <w:rPr>
        <w:rFonts w:ascii="Times New Roman" w:hAnsi="Times New Roman" w:hint="default"/>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7" w15:restartNumberingAfterBreak="0">
    <w:nsid w:val="5D5E199E"/>
    <w:multiLevelType w:val="hybridMultilevel"/>
    <w:tmpl w:val="D0DADF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8CF6B59"/>
    <w:multiLevelType w:val="hybridMultilevel"/>
    <w:tmpl w:val="4D320D32"/>
    <w:lvl w:ilvl="0" w:tplc="8E62A738">
      <w:start w:val="1"/>
      <w:numFmt w:val="upperLetter"/>
      <w:pStyle w:val="A"/>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9" w15:restartNumberingAfterBreak="0">
    <w:nsid w:val="7B2B05FB"/>
    <w:multiLevelType w:val="hybridMultilevel"/>
    <w:tmpl w:val="59A220DE"/>
    <w:lvl w:ilvl="0" w:tplc="8E62A738">
      <w:start w:val="1"/>
      <w:numFmt w:val="bullet"/>
      <w:pStyle w:val="doublecheck"/>
      <w:lvlText w:val=""/>
      <w:lvlJc w:val="left"/>
      <w:pPr>
        <w:ind w:left="2448" w:hanging="360"/>
      </w:pPr>
      <w:rPr>
        <w:rFonts w:ascii="Wingdings" w:hAnsi="Wingdings" w:hint="default"/>
      </w:rPr>
    </w:lvl>
    <w:lvl w:ilvl="1" w:tplc="04090019" w:tentative="1">
      <w:start w:val="1"/>
      <w:numFmt w:val="bullet"/>
      <w:lvlText w:val="o"/>
      <w:lvlJc w:val="left"/>
      <w:pPr>
        <w:ind w:left="3168" w:hanging="360"/>
      </w:pPr>
      <w:rPr>
        <w:rFonts w:ascii="Courier New" w:hAnsi="Courier New" w:cs="Courier New" w:hint="default"/>
      </w:rPr>
    </w:lvl>
    <w:lvl w:ilvl="2" w:tplc="0409001B" w:tentative="1">
      <w:start w:val="1"/>
      <w:numFmt w:val="bullet"/>
      <w:lvlText w:val=""/>
      <w:lvlJc w:val="left"/>
      <w:pPr>
        <w:ind w:left="3888" w:hanging="360"/>
      </w:pPr>
      <w:rPr>
        <w:rFonts w:ascii="Wingdings" w:hAnsi="Wingdings" w:hint="default"/>
      </w:rPr>
    </w:lvl>
    <w:lvl w:ilvl="3" w:tplc="0409000F" w:tentative="1">
      <w:start w:val="1"/>
      <w:numFmt w:val="bullet"/>
      <w:lvlText w:val=""/>
      <w:lvlJc w:val="left"/>
      <w:pPr>
        <w:ind w:left="4608" w:hanging="360"/>
      </w:pPr>
      <w:rPr>
        <w:rFonts w:ascii="Symbol" w:hAnsi="Symbol" w:hint="default"/>
      </w:rPr>
    </w:lvl>
    <w:lvl w:ilvl="4" w:tplc="04090019" w:tentative="1">
      <w:start w:val="1"/>
      <w:numFmt w:val="bullet"/>
      <w:lvlText w:val="o"/>
      <w:lvlJc w:val="left"/>
      <w:pPr>
        <w:ind w:left="5328" w:hanging="360"/>
      </w:pPr>
      <w:rPr>
        <w:rFonts w:ascii="Courier New" w:hAnsi="Courier New" w:cs="Courier New" w:hint="default"/>
      </w:rPr>
    </w:lvl>
    <w:lvl w:ilvl="5" w:tplc="0409001B" w:tentative="1">
      <w:start w:val="1"/>
      <w:numFmt w:val="bullet"/>
      <w:lvlText w:val=""/>
      <w:lvlJc w:val="left"/>
      <w:pPr>
        <w:ind w:left="6048" w:hanging="360"/>
      </w:pPr>
      <w:rPr>
        <w:rFonts w:ascii="Wingdings" w:hAnsi="Wingdings" w:hint="default"/>
      </w:rPr>
    </w:lvl>
    <w:lvl w:ilvl="6" w:tplc="0409000F" w:tentative="1">
      <w:start w:val="1"/>
      <w:numFmt w:val="bullet"/>
      <w:lvlText w:val=""/>
      <w:lvlJc w:val="left"/>
      <w:pPr>
        <w:ind w:left="6768" w:hanging="360"/>
      </w:pPr>
      <w:rPr>
        <w:rFonts w:ascii="Symbol" w:hAnsi="Symbol" w:hint="default"/>
      </w:rPr>
    </w:lvl>
    <w:lvl w:ilvl="7" w:tplc="04090019" w:tentative="1">
      <w:start w:val="1"/>
      <w:numFmt w:val="bullet"/>
      <w:lvlText w:val="o"/>
      <w:lvlJc w:val="left"/>
      <w:pPr>
        <w:ind w:left="7488" w:hanging="360"/>
      </w:pPr>
      <w:rPr>
        <w:rFonts w:ascii="Courier New" w:hAnsi="Courier New" w:cs="Courier New" w:hint="default"/>
      </w:rPr>
    </w:lvl>
    <w:lvl w:ilvl="8" w:tplc="0409001B" w:tentative="1">
      <w:start w:val="1"/>
      <w:numFmt w:val="bullet"/>
      <w:lvlText w:val=""/>
      <w:lvlJc w:val="left"/>
      <w:pPr>
        <w:ind w:left="8208" w:hanging="360"/>
      </w:pPr>
      <w:rPr>
        <w:rFonts w:ascii="Wingdings" w:hAnsi="Wingdings" w:hint="default"/>
      </w:rPr>
    </w:lvl>
  </w:abstractNum>
  <w:num w:numId="1" w16cid:durableId="772435313">
    <w:abstractNumId w:val="8"/>
  </w:num>
  <w:num w:numId="2" w16cid:durableId="633368425">
    <w:abstractNumId w:val="3"/>
  </w:num>
  <w:num w:numId="3" w16cid:durableId="185099578">
    <w:abstractNumId w:val="2"/>
  </w:num>
  <w:num w:numId="4" w16cid:durableId="1391877730">
    <w:abstractNumId w:val="0"/>
  </w:num>
  <w:num w:numId="5" w16cid:durableId="2144811772">
    <w:abstractNumId w:val="4"/>
  </w:num>
  <w:num w:numId="6" w16cid:durableId="1802649291">
    <w:abstractNumId w:val="5"/>
  </w:num>
  <w:num w:numId="7" w16cid:durableId="58216987">
    <w:abstractNumId w:val="9"/>
  </w:num>
  <w:num w:numId="8" w16cid:durableId="466633227">
    <w:abstractNumId w:val="9"/>
  </w:num>
  <w:num w:numId="9" w16cid:durableId="153573500">
    <w:abstractNumId w:val="4"/>
  </w:num>
  <w:num w:numId="10" w16cid:durableId="176620447">
    <w:abstractNumId w:val="9"/>
  </w:num>
  <w:num w:numId="11" w16cid:durableId="1609119976">
    <w:abstractNumId w:val="3"/>
  </w:num>
  <w:num w:numId="12" w16cid:durableId="353194051">
    <w:abstractNumId w:val="8"/>
  </w:num>
  <w:num w:numId="13" w16cid:durableId="1240480753">
    <w:abstractNumId w:val="8"/>
  </w:num>
  <w:num w:numId="14" w16cid:durableId="2091267737">
    <w:abstractNumId w:val="8"/>
  </w:num>
  <w:num w:numId="15" w16cid:durableId="2079937817">
    <w:abstractNumId w:val="4"/>
  </w:num>
  <w:num w:numId="16" w16cid:durableId="501970530">
    <w:abstractNumId w:val="4"/>
  </w:num>
  <w:num w:numId="17" w16cid:durableId="666253556">
    <w:abstractNumId w:val="8"/>
  </w:num>
  <w:num w:numId="18" w16cid:durableId="584655575">
    <w:abstractNumId w:val="4"/>
  </w:num>
  <w:num w:numId="19" w16cid:durableId="979386800">
    <w:abstractNumId w:val="9"/>
  </w:num>
  <w:num w:numId="20" w16cid:durableId="1119181107">
    <w:abstractNumId w:val="2"/>
  </w:num>
  <w:num w:numId="21" w16cid:durableId="75245379">
    <w:abstractNumId w:val="6"/>
  </w:num>
  <w:num w:numId="22" w16cid:durableId="1566838111">
    <w:abstractNumId w:val="6"/>
    <w:lvlOverride w:ilvl="0">
      <w:startOverride w:val="1"/>
    </w:lvlOverride>
  </w:num>
  <w:num w:numId="23" w16cid:durableId="1326200504">
    <w:abstractNumId w:val="6"/>
    <w:lvlOverride w:ilvl="0">
      <w:startOverride w:val="1"/>
    </w:lvlOverride>
  </w:num>
  <w:num w:numId="24" w16cid:durableId="1721785746">
    <w:abstractNumId w:val="1"/>
  </w:num>
  <w:num w:numId="25" w16cid:durableId="1942762984">
    <w:abstractNumId w:val="6"/>
    <w:lvlOverride w:ilvl="0">
      <w:startOverride w:val="1"/>
    </w:lvlOverride>
  </w:num>
  <w:num w:numId="26" w16cid:durableId="727067556">
    <w:abstractNumId w:val="6"/>
    <w:lvlOverride w:ilvl="0">
      <w:startOverride w:val="1"/>
    </w:lvlOverride>
  </w:num>
  <w:num w:numId="27" w16cid:durableId="1679381082">
    <w:abstractNumId w:val="6"/>
    <w:lvlOverride w:ilvl="0">
      <w:startOverride w:val="1"/>
    </w:lvlOverride>
  </w:num>
  <w:num w:numId="28" w16cid:durableId="1721202956">
    <w:abstractNumId w:val="6"/>
    <w:lvlOverride w:ilvl="0">
      <w:startOverride w:val="1"/>
    </w:lvlOverride>
  </w:num>
  <w:num w:numId="29" w16cid:durableId="1815828568">
    <w:abstractNumId w:val="6"/>
    <w:lvlOverride w:ilvl="0">
      <w:startOverride w:val="1"/>
    </w:lvlOverride>
  </w:num>
  <w:num w:numId="30" w16cid:durableId="133455494">
    <w:abstractNumId w:val="6"/>
    <w:lvlOverride w:ilvl="0">
      <w:startOverride w:val="1"/>
    </w:lvlOverride>
  </w:num>
  <w:num w:numId="31" w16cid:durableId="301547084">
    <w:abstractNumId w:val="7"/>
  </w:num>
  <w:num w:numId="32" w16cid:durableId="1549682084">
    <w:abstractNumId w:val="6"/>
    <w:lvlOverride w:ilvl="0">
      <w:startOverride w:val="1"/>
    </w:lvlOverride>
  </w:num>
  <w:num w:numId="33" w16cid:durableId="1934362966">
    <w:abstractNumId w:val="6"/>
    <w:lvlOverride w:ilvl="0">
      <w:startOverride w:val="1"/>
    </w:lvlOverride>
  </w:num>
  <w:num w:numId="34" w16cid:durableId="802694496">
    <w:abstractNumId w:val="6"/>
    <w:lvlOverride w:ilvl="0">
      <w:startOverride w:val="1"/>
    </w:lvlOverride>
  </w:num>
  <w:num w:numId="35" w16cid:durableId="1437024243">
    <w:abstractNumId w:val="6"/>
    <w:lvlOverride w:ilvl="0">
      <w:startOverride w:val="1"/>
    </w:lvlOverride>
  </w:num>
  <w:num w:numId="36" w16cid:durableId="1462266628">
    <w:abstractNumId w:val="6"/>
    <w:lvlOverride w:ilvl="0">
      <w:startOverride w:val="1"/>
    </w:lvlOverride>
  </w:num>
  <w:num w:numId="37" w16cid:durableId="1153372715">
    <w:abstractNumId w:val="6"/>
    <w:lvlOverride w:ilvl="0">
      <w:startOverride w:val="1"/>
    </w:lvlOverride>
  </w:num>
  <w:num w:numId="38" w16cid:durableId="316233096">
    <w:abstractNumId w:val="6"/>
    <w:lvlOverride w:ilvl="0">
      <w:startOverride w:val="1"/>
    </w:lvlOverride>
  </w:num>
  <w:num w:numId="39" w16cid:durableId="864561702">
    <w:abstractNumId w:val="4"/>
    <w:lvlOverride w:ilvl="0">
      <w:startOverride w:val="1"/>
    </w:lvlOverride>
  </w:num>
  <w:num w:numId="40" w16cid:durableId="713967273">
    <w:abstractNumId w:val="6"/>
    <w:lvlOverride w:ilvl="0">
      <w:startOverride w:val="1"/>
    </w:lvlOverride>
  </w:num>
  <w:num w:numId="41" w16cid:durableId="2086686360">
    <w:abstractNumId w:val="6"/>
    <w:lvlOverride w:ilvl="0">
      <w:startOverride w:val="1"/>
    </w:lvlOverride>
  </w:num>
  <w:num w:numId="42" w16cid:durableId="585767077">
    <w:abstractNumId w:val="6"/>
  </w:num>
  <w:num w:numId="43" w16cid:durableId="1524979666">
    <w:abstractNumId w:val="6"/>
    <w:lvlOverride w:ilvl="0">
      <w:startOverride w:val="1"/>
    </w:lvlOverride>
  </w:num>
  <w:num w:numId="44" w16cid:durableId="1934967949">
    <w:abstractNumId w:val="6"/>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32"/>
    <w:rsid w:val="00001565"/>
    <w:rsid w:val="000056C5"/>
    <w:rsid w:val="00005F55"/>
    <w:rsid w:val="0001734B"/>
    <w:rsid w:val="00026957"/>
    <w:rsid w:val="00027A32"/>
    <w:rsid w:val="000305F5"/>
    <w:rsid w:val="00033488"/>
    <w:rsid w:val="000363EA"/>
    <w:rsid w:val="00037942"/>
    <w:rsid w:val="0004348B"/>
    <w:rsid w:val="000438C9"/>
    <w:rsid w:val="00046342"/>
    <w:rsid w:val="00046B42"/>
    <w:rsid w:val="000500FD"/>
    <w:rsid w:val="00055E08"/>
    <w:rsid w:val="0006011D"/>
    <w:rsid w:val="00070BCC"/>
    <w:rsid w:val="00073BAD"/>
    <w:rsid w:val="000758B8"/>
    <w:rsid w:val="00076B2C"/>
    <w:rsid w:val="00086C84"/>
    <w:rsid w:val="000A177B"/>
    <w:rsid w:val="000B124A"/>
    <w:rsid w:val="000B74CB"/>
    <w:rsid w:val="000B7E80"/>
    <w:rsid w:val="000C1E97"/>
    <w:rsid w:val="000C4548"/>
    <w:rsid w:val="000C622C"/>
    <w:rsid w:val="000D699B"/>
    <w:rsid w:val="000E637D"/>
    <w:rsid w:val="000F07B0"/>
    <w:rsid w:val="0012059D"/>
    <w:rsid w:val="00122894"/>
    <w:rsid w:val="00122FD7"/>
    <w:rsid w:val="001440D1"/>
    <w:rsid w:val="001511B7"/>
    <w:rsid w:val="00153268"/>
    <w:rsid w:val="001560AF"/>
    <w:rsid w:val="001670EA"/>
    <w:rsid w:val="001718D7"/>
    <w:rsid w:val="0017200C"/>
    <w:rsid w:val="001761FD"/>
    <w:rsid w:val="00180BE0"/>
    <w:rsid w:val="0018449C"/>
    <w:rsid w:val="00186AB6"/>
    <w:rsid w:val="00193536"/>
    <w:rsid w:val="00196B7C"/>
    <w:rsid w:val="00196C79"/>
    <w:rsid w:val="001B170F"/>
    <w:rsid w:val="001C13BA"/>
    <w:rsid w:val="001D2474"/>
    <w:rsid w:val="001E0357"/>
    <w:rsid w:val="001E67C4"/>
    <w:rsid w:val="001F2EA1"/>
    <w:rsid w:val="001F3CFF"/>
    <w:rsid w:val="001F698C"/>
    <w:rsid w:val="00202CC1"/>
    <w:rsid w:val="0021016A"/>
    <w:rsid w:val="00211E7B"/>
    <w:rsid w:val="0022684B"/>
    <w:rsid w:val="002307D6"/>
    <w:rsid w:val="00231D77"/>
    <w:rsid w:val="002412C4"/>
    <w:rsid w:val="002426F8"/>
    <w:rsid w:val="00244B82"/>
    <w:rsid w:val="00251380"/>
    <w:rsid w:val="00255F91"/>
    <w:rsid w:val="0026315D"/>
    <w:rsid w:val="00266EBC"/>
    <w:rsid w:val="00273546"/>
    <w:rsid w:val="00273F05"/>
    <w:rsid w:val="00275EE5"/>
    <w:rsid w:val="0027732D"/>
    <w:rsid w:val="00281930"/>
    <w:rsid w:val="0028443C"/>
    <w:rsid w:val="00291EA6"/>
    <w:rsid w:val="00294441"/>
    <w:rsid w:val="002944DE"/>
    <w:rsid w:val="002A03E4"/>
    <w:rsid w:val="002B06F5"/>
    <w:rsid w:val="002C24FF"/>
    <w:rsid w:val="002C6830"/>
    <w:rsid w:val="002D0EF3"/>
    <w:rsid w:val="002D19A7"/>
    <w:rsid w:val="002D7740"/>
    <w:rsid w:val="002D793C"/>
    <w:rsid w:val="002E0C4F"/>
    <w:rsid w:val="002E1126"/>
    <w:rsid w:val="002E616B"/>
    <w:rsid w:val="002E6987"/>
    <w:rsid w:val="002F57DA"/>
    <w:rsid w:val="002F7519"/>
    <w:rsid w:val="0030142D"/>
    <w:rsid w:val="00301710"/>
    <w:rsid w:val="003039E5"/>
    <w:rsid w:val="00311DF8"/>
    <w:rsid w:val="0031376D"/>
    <w:rsid w:val="0031624A"/>
    <w:rsid w:val="003276FB"/>
    <w:rsid w:val="0032779E"/>
    <w:rsid w:val="00331B58"/>
    <w:rsid w:val="00332748"/>
    <w:rsid w:val="00333CF5"/>
    <w:rsid w:val="00334EC1"/>
    <w:rsid w:val="00350F7D"/>
    <w:rsid w:val="00352A4E"/>
    <w:rsid w:val="003624F8"/>
    <w:rsid w:val="00362595"/>
    <w:rsid w:val="00363D28"/>
    <w:rsid w:val="00367A65"/>
    <w:rsid w:val="003830D5"/>
    <w:rsid w:val="00387837"/>
    <w:rsid w:val="00396920"/>
    <w:rsid w:val="003A10D0"/>
    <w:rsid w:val="003B4122"/>
    <w:rsid w:val="003B533C"/>
    <w:rsid w:val="003C0420"/>
    <w:rsid w:val="003C0ACC"/>
    <w:rsid w:val="003C49FD"/>
    <w:rsid w:val="003D0192"/>
    <w:rsid w:val="003D25DD"/>
    <w:rsid w:val="003D6E04"/>
    <w:rsid w:val="003E0BE7"/>
    <w:rsid w:val="003E32FA"/>
    <w:rsid w:val="003E5E47"/>
    <w:rsid w:val="003F5D3F"/>
    <w:rsid w:val="004009C5"/>
    <w:rsid w:val="00403A2B"/>
    <w:rsid w:val="00403E8C"/>
    <w:rsid w:val="00412914"/>
    <w:rsid w:val="00412F83"/>
    <w:rsid w:val="00414F6C"/>
    <w:rsid w:val="00420F29"/>
    <w:rsid w:val="00427597"/>
    <w:rsid w:val="00433A2F"/>
    <w:rsid w:val="00435CD8"/>
    <w:rsid w:val="00436462"/>
    <w:rsid w:val="004542F4"/>
    <w:rsid w:val="004663C3"/>
    <w:rsid w:val="004707AC"/>
    <w:rsid w:val="00472650"/>
    <w:rsid w:val="0047440F"/>
    <w:rsid w:val="00475F68"/>
    <w:rsid w:val="00494950"/>
    <w:rsid w:val="004A33FB"/>
    <w:rsid w:val="004B4D8D"/>
    <w:rsid w:val="004C2B8F"/>
    <w:rsid w:val="004C4B84"/>
    <w:rsid w:val="004D23D7"/>
    <w:rsid w:val="004D5A09"/>
    <w:rsid w:val="004E1C06"/>
    <w:rsid w:val="004E2F8B"/>
    <w:rsid w:val="004F44B9"/>
    <w:rsid w:val="004F50E3"/>
    <w:rsid w:val="004F56FE"/>
    <w:rsid w:val="00507732"/>
    <w:rsid w:val="00513156"/>
    <w:rsid w:val="00515C20"/>
    <w:rsid w:val="0052102E"/>
    <w:rsid w:val="00536954"/>
    <w:rsid w:val="00543575"/>
    <w:rsid w:val="00543900"/>
    <w:rsid w:val="00551BDB"/>
    <w:rsid w:val="005533F5"/>
    <w:rsid w:val="005572BD"/>
    <w:rsid w:val="0056173A"/>
    <w:rsid w:val="005645AC"/>
    <w:rsid w:val="00570D6F"/>
    <w:rsid w:val="00572DBF"/>
    <w:rsid w:val="005755F1"/>
    <w:rsid w:val="0057641E"/>
    <w:rsid w:val="00582685"/>
    <w:rsid w:val="00587244"/>
    <w:rsid w:val="005926D3"/>
    <w:rsid w:val="005A124C"/>
    <w:rsid w:val="005A36C2"/>
    <w:rsid w:val="005B4C6F"/>
    <w:rsid w:val="005B5433"/>
    <w:rsid w:val="005B55BA"/>
    <w:rsid w:val="005B5ABE"/>
    <w:rsid w:val="005B727B"/>
    <w:rsid w:val="005D08EF"/>
    <w:rsid w:val="005D38EC"/>
    <w:rsid w:val="005E15D2"/>
    <w:rsid w:val="005E1B00"/>
    <w:rsid w:val="005F31DB"/>
    <w:rsid w:val="00637E28"/>
    <w:rsid w:val="006401BE"/>
    <w:rsid w:val="00642A48"/>
    <w:rsid w:val="00644000"/>
    <w:rsid w:val="00644012"/>
    <w:rsid w:val="00644810"/>
    <w:rsid w:val="00654F89"/>
    <w:rsid w:val="00657DBB"/>
    <w:rsid w:val="00665176"/>
    <w:rsid w:val="006656D9"/>
    <w:rsid w:val="006672E5"/>
    <w:rsid w:val="006722DD"/>
    <w:rsid w:val="00681C47"/>
    <w:rsid w:val="00686590"/>
    <w:rsid w:val="006919B5"/>
    <w:rsid w:val="00695887"/>
    <w:rsid w:val="006B0CDB"/>
    <w:rsid w:val="006B5D94"/>
    <w:rsid w:val="006B7014"/>
    <w:rsid w:val="006C2313"/>
    <w:rsid w:val="006C6AD8"/>
    <w:rsid w:val="006E1425"/>
    <w:rsid w:val="006E2D42"/>
    <w:rsid w:val="006E4CCA"/>
    <w:rsid w:val="006E535E"/>
    <w:rsid w:val="006F3A87"/>
    <w:rsid w:val="006F41DA"/>
    <w:rsid w:val="006F53F2"/>
    <w:rsid w:val="00704209"/>
    <w:rsid w:val="0071293C"/>
    <w:rsid w:val="00712C5C"/>
    <w:rsid w:val="00721517"/>
    <w:rsid w:val="007234E4"/>
    <w:rsid w:val="007242CD"/>
    <w:rsid w:val="007249BA"/>
    <w:rsid w:val="00726758"/>
    <w:rsid w:val="00733E3B"/>
    <w:rsid w:val="00746F26"/>
    <w:rsid w:val="00753920"/>
    <w:rsid w:val="00754C20"/>
    <w:rsid w:val="00757D33"/>
    <w:rsid w:val="0076293B"/>
    <w:rsid w:val="007634F9"/>
    <w:rsid w:val="00765502"/>
    <w:rsid w:val="00767A4E"/>
    <w:rsid w:val="0079444B"/>
    <w:rsid w:val="00796CEB"/>
    <w:rsid w:val="007A672D"/>
    <w:rsid w:val="007A754B"/>
    <w:rsid w:val="007A7ECD"/>
    <w:rsid w:val="007C01DB"/>
    <w:rsid w:val="007C2940"/>
    <w:rsid w:val="007D145B"/>
    <w:rsid w:val="007D1FB5"/>
    <w:rsid w:val="007E1369"/>
    <w:rsid w:val="007E3260"/>
    <w:rsid w:val="007E64B0"/>
    <w:rsid w:val="007E7CF9"/>
    <w:rsid w:val="007F265B"/>
    <w:rsid w:val="007F343D"/>
    <w:rsid w:val="007F3A5C"/>
    <w:rsid w:val="007F3C7B"/>
    <w:rsid w:val="00801407"/>
    <w:rsid w:val="00801C35"/>
    <w:rsid w:val="008102D2"/>
    <w:rsid w:val="00816F01"/>
    <w:rsid w:val="0082111C"/>
    <w:rsid w:val="00826A1D"/>
    <w:rsid w:val="00830CA7"/>
    <w:rsid w:val="0083463E"/>
    <w:rsid w:val="00835E3F"/>
    <w:rsid w:val="00851017"/>
    <w:rsid w:val="008624B8"/>
    <w:rsid w:val="008641D7"/>
    <w:rsid w:val="008704A2"/>
    <w:rsid w:val="00871BD3"/>
    <w:rsid w:val="0087278D"/>
    <w:rsid w:val="008800EC"/>
    <w:rsid w:val="0088025C"/>
    <w:rsid w:val="00887E6C"/>
    <w:rsid w:val="0089093C"/>
    <w:rsid w:val="00892139"/>
    <w:rsid w:val="00894F4B"/>
    <w:rsid w:val="00897DC2"/>
    <w:rsid w:val="008A11AA"/>
    <w:rsid w:val="008A3F5A"/>
    <w:rsid w:val="008A5042"/>
    <w:rsid w:val="008A6CBD"/>
    <w:rsid w:val="008A705D"/>
    <w:rsid w:val="008A7555"/>
    <w:rsid w:val="008A7CCB"/>
    <w:rsid w:val="008B1981"/>
    <w:rsid w:val="008B4E16"/>
    <w:rsid w:val="008B77A8"/>
    <w:rsid w:val="008C095B"/>
    <w:rsid w:val="008C6250"/>
    <w:rsid w:val="008C7601"/>
    <w:rsid w:val="008D12BE"/>
    <w:rsid w:val="008D21C1"/>
    <w:rsid w:val="008D5AAE"/>
    <w:rsid w:val="008E1C96"/>
    <w:rsid w:val="008E21C8"/>
    <w:rsid w:val="008F1C39"/>
    <w:rsid w:val="008F7607"/>
    <w:rsid w:val="00904550"/>
    <w:rsid w:val="00907DA9"/>
    <w:rsid w:val="00910B68"/>
    <w:rsid w:val="0091484D"/>
    <w:rsid w:val="009228F2"/>
    <w:rsid w:val="009233C8"/>
    <w:rsid w:val="00925A28"/>
    <w:rsid w:val="009406E3"/>
    <w:rsid w:val="00942050"/>
    <w:rsid w:val="009423DC"/>
    <w:rsid w:val="00947412"/>
    <w:rsid w:val="009475C8"/>
    <w:rsid w:val="0094767C"/>
    <w:rsid w:val="00952244"/>
    <w:rsid w:val="00970B46"/>
    <w:rsid w:val="00971BA5"/>
    <w:rsid w:val="00974A0F"/>
    <w:rsid w:val="009766BE"/>
    <w:rsid w:val="00980F8F"/>
    <w:rsid w:val="00981856"/>
    <w:rsid w:val="0098214B"/>
    <w:rsid w:val="00987071"/>
    <w:rsid w:val="00997087"/>
    <w:rsid w:val="009A349A"/>
    <w:rsid w:val="009A4C2C"/>
    <w:rsid w:val="009B1352"/>
    <w:rsid w:val="009B2D4D"/>
    <w:rsid w:val="009B412B"/>
    <w:rsid w:val="009B5C91"/>
    <w:rsid w:val="009B678F"/>
    <w:rsid w:val="009D0F69"/>
    <w:rsid w:val="009D18D9"/>
    <w:rsid w:val="009D49F6"/>
    <w:rsid w:val="009D7DB5"/>
    <w:rsid w:val="009E5AF8"/>
    <w:rsid w:val="009E7E37"/>
    <w:rsid w:val="009F30C4"/>
    <w:rsid w:val="009F6680"/>
    <w:rsid w:val="00A06AD4"/>
    <w:rsid w:val="00A06BEE"/>
    <w:rsid w:val="00A1026B"/>
    <w:rsid w:val="00A13794"/>
    <w:rsid w:val="00A16749"/>
    <w:rsid w:val="00A22E9F"/>
    <w:rsid w:val="00A25C32"/>
    <w:rsid w:val="00A334DC"/>
    <w:rsid w:val="00A33B9C"/>
    <w:rsid w:val="00A378B9"/>
    <w:rsid w:val="00A52607"/>
    <w:rsid w:val="00A60862"/>
    <w:rsid w:val="00A60E03"/>
    <w:rsid w:val="00A62EFC"/>
    <w:rsid w:val="00A67B7D"/>
    <w:rsid w:val="00A707BD"/>
    <w:rsid w:val="00A7507E"/>
    <w:rsid w:val="00A842EE"/>
    <w:rsid w:val="00A84DC8"/>
    <w:rsid w:val="00A953E4"/>
    <w:rsid w:val="00A9768E"/>
    <w:rsid w:val="00AA3AB9"/>
    <w:rsid w:val="00AA46ED"/>
    <w:rsid w:val="00AA5028"/>
    <w:rsid w:val="00AB012C"/>
    <w:rsid w:val="00AB1880"/>
    <w:rsid w:val="00AB29DD"/>
    <w:rsid w:val="00AB3DB1"/>
    <w:rsid w:val="00AC1EAD"/>
    <w:rsid w:val="00AC24F3"/>
    <w:rsid w:val="00AC3790"/>
    <w:rsid w:val="00AD6B71"/>
    <w:rsid w:val="00AE2152"/>
    <w:rsid w:val="00AF53D0"/>
    <w:rsid w:val="00B00791"/>
    <w:rsid w:val="00B03FD4"/>
    <w:rsid w:val="00B0468C"/>
    <w:rsid w:val="00B20A5C"/>
    <w:rsid w:val="00B321BC"/>
    <w:rsid w:val="00B402AD"/>
    <w:rsid w:val="00B43FA9"/>
    <w:rsid w:val="00B46AA2"/>
    <w:rsid w:val="00B51134"/>
    <w:rsid w:val="00B61C16"/>
    <w:rsid w:val="00B61F3C"/>
    <w:rsid w:val="00B661E9"/>
    <w:rsid w:val="00B70748"/>
    <w:rsid w:val="00B71C4B"/>
    <w:rsid w:val="00B82761"/>
    <w:rsid w:val="00B833F9"/>
    <w:rsid w:val="00B94980"/>
    <w:rsid w:val="00B95856"/>
    <w:rsid w:val="00B96607"/>
    <w:rsid w:val="00B96DD2"/>
    <w:rsid w:val="00B97A14"/>
    <w:rsid w:val="00BA12D5"/>
    <w:rsid w:val="00BA2CF7"/>
    <w:rsid w:val="00BA7DFC"/>
    <w:rsid w:val="00BB424D"/>
    <w:rsid w:val="00BC399D"/>
    <w:rsid w:val="00BC46E6"/>
    <w:rsid w:val="00BD5219"/>
    <w:rsid w:val="00BE02A6"/>
    <w:rsid w:val="00BF5AFE"/>
    <w:rsid w:val="00C03425"/>
    <w:rsid w:val="00C1009D"/>
    <w:rsid w:val="00C13992"/>
    <w:rsid w:val="00C14774"/>
    <w:rsid w:val="00C178A3"/>
    <w:rsid w:val="00C2266D"/>
    <w:rsid w:val="00C23682"/>
    <w:rsid w:val="00C24104"/>
    <w:rsid w:val="00C24832"/>
    <w:rsid w:val="00C25202"/>
    <w:rsid w:val="00C32D67"/>
    <w:rsid w:val="00C32F5C"/>
    <w:rsid w:val="00C378E7"/>
    <w:rsid w:val="00C547B2"/>
    <w:rsid w:val="00C56F47"/>
    <w:rsid w:val="00C61065"/>
    <w:rsid w:val="00C64021"/>
    <w:rsid w:val="00C7363F"/>
    <w:rsid w:val="00C91DE1"/>
    <w:rsid w:val="00C97C99"/>
    <w:rsid w:val="00CA774A"/>
    <w:rsid w:val="00CB78D8"/>
    <w:rsid w:val="00CC3998"/>
    <w:rsid w:val="00CD311C"/>
    <w:rsid w:val="00CD3365"/>
    <w:rsid w:val="00CD773A"/>
    <w:rsid w:val="00CE256A"/>
    <w:rsid w:val="00CE3D00"/>
    <w:rsid w:val="00CE485E"/>
    <w:rsid w:val="00D01B94"/>
    <w:rsid w:val="00D0224B"/>
    <w:rsid w:val="00D1587A"/>
    <w:rsid w:val="00D21CB9"/>
    <w:rsid w:val="00D23902"/>
    <w:rsid w:val="00D30613"/>
    <w:rsid w:val="00D351FC"/>
    <w:rsid w:val="00D375F4"/>
    <w:rsid w:val="00D41F59"/>
    <w:rsid w:val="00D47CA8"/>
    <w:rsid w:val="00D65BD2"/>
    <w:rsid w:val="00D75D10"/>
    <w:rsid w:val="00D81860"/>
    <w:rsid w:val="00D82B1C"/>
    <w:rsid w:val="00D83A27"/>
    <w:rsid w:val="00D9002F"/>
    <w:rsid w:val="00D91E3C"/>
    <w:rsid w:val="00D91F0B"/>
    <w:rsid w:val="00DA3592"/>
    <w:rsid w:val="00DA4AFA"/>
    <w:rsid w:val="00DA5E56"/>
    <w:rsid w:val="00DA7FBD"/>
    <w:rsid w:val="00DB09A7"/>
    <w:rsid w:val="00DB3FC9"/>
    <w:rsid w:val="00DB7F97"/>
    <w:rsid w:val="00DC2ADE"/>
    <w:rsid w:val="00DC2EA7"/>
    <w:rsid w:val="00DD211A"/>
    <w:rsid w:val="00DD3816"/>
    <w:rsid w:val="00DD3876"/>
    <w:rsid w:val="00DD471B"/>
    <w:rsid w:val="00DD5DED"/>
    <w:rsid w:val="00DE35DB"/>
    <w:rsid w:val="00DE5989"/>
    <w:rsid w:val="00DF5BA6"/>
    <w:rsid w:val="00E06ED5"/>
    <w:rsid w:val="00E1229D"/>
    <w:rsid w:val="00E138A4"/>
    <w:rsid w:val="00E15B94"/>
    <w:rsid w:val="00E179D4"/>
    <w:rsid w:val="00E23338"/>
    <w:rsid w:val="00E2617A"/>
    <w:rsid w:val="00E27AF8"/>
    <w:rsid w:val="00E31C7D"/>
    <w:rsid w:val="00E320DF"/>
    <w:rsid w:val="00E36F9A"/>
    <w:rsid w:val="00E37161"/>
    <w:rsid w:val="00E372FB"/>
    <w:rsid w:val="00E41B0C"/>
    <w:rsid w:val="00E43EF6"/>
    <w:rsid w:val="00E456F1"/>
    <w:rsid w:val="00E52065"/>
    <w:rsid w:val="00E537AC"/>
    <w:rsid w:val="00E568A4"/>
    <w:rsid w:val="00E65D64"/>
    <w:rsid w:val="00E834DD"/>
    <w:rsid w:val="00E96195"/>
    <w:rsid w:val="00EA3314"/>
    <w:rsid w:val="00EA3ECE"/>
    <w:rsid w:val="00EA4AE9"/>
    <w:rsid w:val="00EA54C8"/>
    <w:rsid w:val="00EB1CA7"/>
    <w:rsid w:val="00EB5AFC"/>
    <w:rsid w:val="00EB635C"/>
    <w:rsid w:val="00EB7B8A"/>
    <w:rsid w:val="00EB7E44"/>
    <w:rsid w:val="00EC0F86"/>
    <w:rsid w:val="00ED258D"/>
    <w:rsid w:val="00ED3536"/>
    <w:rsid w:val="00ED72CF"/>
    <w:rsid w:val="00ED7FC8"/>
    <w:rsid w:val="00EE1589"/>
    <w:rsid w:val="00EE2E75"/>
    <w:rsid w:val="00EE4517"/>
    <w:rsid w:val="00EE523A"/>
    <w:rsid w:val="00EE55AF"/>
    <w:rsid w:val="00EE7F73"/>
    <w:rsid w:val="00EF2F5D"/>
    <w:rsid w:val="00EF3451"/>
    <w:rsid w:val="00F04EEB"/>
    <w:rsid w:val="00F105AD"/>
    <w:rsid w:val="00F111F7"/>
    <w:rsid w:val="00F13A64"/>
    <w:rsid w:val="00F24476"/>
    <w:rsid w:val="00F2530A"/>
    <w:rsid w:val="00F25FAE"/>
    <w:rsid w:val="00F26C26"/>
    <w:rsid w:val="00F31519"/>
    <w:rsid w:val="00F35BAD"/>
    <w:rsid w:val="00F379EF"/>
    <w:rsid w:val="00F5635F"/>
    <w:rsid w:val="00F64064"/>
    <w:rsid w:val="00F64D52"/>
    <w:rsid w:val="00F731B8"/>
    <w:rsid w:val="00F74572"/>
    <w:rsid w:val="00F7601E"/>
    <w:rsid w:val="00F91E51"/>
    <w:rsid w:val="00FA5B09"/>
    <w:rsid w:val="00FB05F5"/>
    <w:rsid w:val="00FB0F1B"/>
    <w:rsid w:val="00FB6CA5"/>
    <w:rsid w:val="00FB7AA1"/>
    <w:rsid w:val="00FC76BD"/>
    <w:rsid w:val="00FD30D0"/>
    <w:rsid w:val="00FF0B7C"/>
    <w:rsid w:val="00FF7DB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D9EFC"/>
  <w15:docId w15:val="{B6595C9B-A8EC-48DC-B5B7-F0A965B72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Normal"/>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respuesta">
    <w:name w:val="respuesta"/>
    <w:basedOn w:val="Normal"/>
    <w:next w:val="Normal"/>
    <w:autoRedefine/>
    <w:uiPriority w:val="99"/>
    <w:qFormat/>
    <w:rsid w:val="002E1126"/>
    <w:pPr>
      <w:suppressAutoHyphens/>
      <w:overflowPunct w:val="0"/>
      <w:autoSpaceDE w:val="0"/>
      <w:autoSpaceDN w:val="0"/>
      <w:adjustRightInd w:val="0"/>
      <w:spacing w:after="180"/>
      <w:textAlignment w:val="baseline"/>
    </w:pPr>
    <w:rPr>
      <w:rFonts w:eastAsia="Times New Roman" w:cs="Times New Roman"/>
      <w:b/>
      <w:color w:val="FFFFFF" w:themeColor="background1"/>
      <w:szCs w:val="20"/>
      <w:shd w:val="clear" w:color="auto" w:fill="FFFFFF"/>
      <w:lang w:eastAsia="es-ES"/>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3B533C"/>
    <w:pPr>
      <w:numPr>
        <w:numId w:val="20"/>
      </w:numPr>
      <w:overflowPunct w:val="0"/>
      <w:autoSpaceDE w:val="0"/>
      <w:autoSpaceDN w:val="0"/>
      <w:adjustRightInd w:val="0"/>
      <w:spacing w:after="60"/>
      <w:textAlignment w:val="baseline"/>
    </w:pPr>
    <w:rPr>
      <w:rFonts w:eastAsia="Times New Roman"/>
      <w:szCs w:val="20"/>
      <w:lang w:eastAsia="es-ES"/>
    </w:rPr>
  </w:style>
  <w:style w:type="paragraph" w:customStyle="1" w:styleId="A">
    <w:name w:val="A"/>
    <w:basedOn w:val="Normal"/>
    <w:qFormat/>
    <w:rsid w:val="008F1C39"/>
    <w:pPr>
      <w:numPr>
        <w:numId w:val="17"/>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1F3CFF"/>
    <w:pPr>
      <w:numPr>
        <w:numId w:val="18"/>
      </w:numPr>
      <w:overflowPunct w:val="0"/>
      <w:autoSpaceDE w:val="0"/>
      <w:autoSpaceDN w:val="0"/>
      <w:adjustRightInd w:val="0"/>
      <w:spacing w:after="80"/>
      <w:ind w:left="504"/>
      <w:textAlignment w:val="baseline"/>
    </w:pPr>
    <w:rPr>
      <w:rFonts w:eastAsia="Times New Roman"/>
      <w:color w:val="000000" w:themeColor="text1"/>
      <w:szCs w:val="20"/>
      <w:lang w:eastAsia="es-ES"/>
    </w:rPr>
  </w:style>
  <w:style w:type="paragraph" w:customStyle="1" w:styleId="I">
    <w:name w:val="I"/>
    <w:basedOn w:val="Normal"/>
    <w:next w:val="A"/>
    <w:qFormat/>
    <w:rsid w:val="00513156"/>
    <w:pPr>
      <w:numPr>
        <w:numId w:val="11"/>
      </w:numPr>
      <w:overflowPunct w:val="0"/>
      <w:autoSpaceDE w:val="0"/>
      <w:autoSpaceDN w:val="0"/>
      <w:adjustRightInd w:val="0"/>
      <w:spacing w:after="120"/>
      <w:textAlignment w:val="baseline"/>
    </w:pPr>
    <w:rPr>
      <w:rFonts w:ascii="Arial Black" w:eastAsia="Times New Roman" w:hAnsi="Arial Black" w:cs="Times New Roman"/>
      <w:bCs/>
      <w:color w:val="000000" w:themeColor="text1"/>
      <w:sz w:val="22"/>
      <w:szCs w:val="20"/>
      <w:lang w:val="en-US" w:eastAsia="es-E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EF2F5D"/>
    <w:rPr>
      <w:rFonts w:ascii="Tahoma" w:hAnsi="Tahoma" w:cs="Tahoma"/>
      <w:sz w:val="16"/>
      <w:szCs w:val="16"/>
    </w:rPr>
  </w:style>
  <w:style w:type="character" w:customStyle="1" w:styleId="TextodegloboCar">
    <w:name w:val="Texto de globo Car"/>
    <w:basedOn w:val="Fuentedeprrafopredeter"/>
    <w:link w:val="Textodeglobo"/>
    <w:uiPriority w:val="99"/>
    <w:semiHidden/>
    <w:rsid w:val="00EF2F5D"/>
    <w:rPr>
      <w:rFonts w:ascii="Tahoma" w:hAnsi="Tahoma" w:cs="Tahoma"/>
      <w:sz w:val="16"/>
      <w:szCs w:val="16"/>
      <w:lang w:eastAsia="en-US"/>
    </w:rPr>
  </w:style>
  <w:style w:type="paragraph" w:customStyle="1" w:styleId="Numbering">
    <w:name w:val="Numbering"/>
    <w:basedOn w:val="Normal"/>
    <w:next w:val="respuesta"/>
    <w:qFormat/>
    <w:rsid w:val="00EF2F5D"/>
    <w:pPr>
      <w:numPr>
        <w:numId w:val="42"/>
      </w:numPr>
      <w:suppressAutoHyphens/>
      <w:overflowPunct w:val="0"/>
      <w:autoSpaceDE w:val="0"/>
      <w:autoSpaceDN w:val="0"/>
      <w:adjustRightInd w:val="0"/>
      <w:spacing w:after="60"/>
      <w:textAlignment w:val="baseline"/>
    </w:pPr>
    <w:rPr>
      <w:rFonts w:eastAsia="Times New Roman" w:cs="Times New Roman"/>
      <w:szCs w:val="24"/>
      <w:lang w:val="en-US" w:eastAsia="es-MX"/>
    </w:rPr>
  </w:style>
  <w:style w:type="paragraph" w:styleId="Listaconvietas">
    <w:name w:val="List Bullet"/>
    <w:basedOn w:val="Normal"/>
    <w:uiPriority w:val="99"/>
    <w:unhideWhenUsed/>
    <w:rsid w:val="007E7CF9"/>
    <w:pPr>
      <w:numPr>
        <w:numId w:val="24"/>
      </w:numPr>
      <w:contextualSpacing/>
    </w:pPr>
  </w:style>
  <w:style w:type="table" w:styleId="Tablaconcuadrcula">
    <w:name w:val="Table Grid"/>
    <w:basedOn w:val="Tablanormal"/>
    <w:uiPriority w:val="59"/>
    <w:rsid w:val="0076550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2D0EF3"/>
    <w:pPr>
      <w:spacing w:before="100" w:beforeAutospacing="1" w:after="100" w:afterAutospacing="1"/>
    </w:pPr>
    <w:rPr>
      <w:rFonts w:eastAsia="Times New Roman" w:cs="Times New Roman"/>
      <w:szCs w:val="24"/>
      <w:lang w:eastAsia="es-MX"/>
    </w:rPr>
  </w:style>
  <w:style w:type="character" w:customStyle="1" w:styleId="apple-converted-space">
    <w:name w:val="apple-converted-space"/>
    <w:basedOn w:val="Fuentedeprrafopredeter"/>
    <w:rsid w:val="002D0EF3"/>
  </w:style>
  <w:style w:type="paragraph" w:styleId="Listaconnmeros">
    <w:name w:val="List Number"/>
    <w:basedOn w:val="Normal"/>
    <w:next w:val="Respuesta0"/>
    <w:unhideWhenUsed/>
    <w:qFormat/>
    <w:rsid w:val="000B124A"/>
    <w:pPr>
      <w:tabs>
        <w:tab w:val="num" w:pos="450"/>
      </w:tabs>
      <w:ind w:left="360" w:hanging="360"/>
      <w:contextualSpacing/>
    </w:pPr>
    <w:rPr>
      <w:rFonts w:eastAsia="Calibri" w:cs="Times New Roman"/>
    </w:rPr>
  </w:style>
  <w:style w:type="paragraph" w:customStyle="1" w:styleId="Respuesta0">
    <w:name w:val="Respuesta"/>
    <w:basedOn w:val="Normal"/>
    <w:next w:val="Normal"/>
    <w:qFormat/>
    <w:rsid w:val="000B124A"/>
    <w:rPr>
      <w:rFonts w:ascii="Times New Roman Bold" w:hAnsi="Times New Roman Bold"/>
      <w:b/>
      <w:color w:val="FFFFFF" w:themeColor="background1"/>
    </w:rPr>
  </w:style>
  <w:style w:type="paragraph" w:customStyle="1" w:styleId="ilust0">
    <w:name w:val="ilust"/>
    <w:basedOn w:val="Normal"/>
    <w:next w:val="Normal"/>
    <w:qFormat/>
    <w:rsid w:val="000B124A"/>
    <w:pPr>
      <w:pBdr>
        <w:top w:val="single" w:sz="4" w:space="1" w:color="auto" w:shadow="1"/>
        <w:left w:val="single" w:sz="4" w:space="4" w:color="auto" w:shadow="1"/>
        <w:bottom w:val="single" w:sz="4" w:space="1" w:color="auto" w:shadow="1"/>
        <w:right w:val="single" w:sz="4" w:space="4" w:color="auto" w:shadow="1"/>
      </w:pBdr>
      <w:shd w:val="clear" w:color="auto" w:fill="E0E0E0"/>
      <w:autoSpaceDE w:val="0"/>
      <w:autoSpaceDN w:val="0"/>
      <w:adjustRightInd w:val="0"/>
    </w:pPr>
    <w:rPr>
      <w:rFonts w:eastAsia="Times New Roman" w:cs="Times New Roman"/>
      <w:szCs w:val="20"/>
      <w:lang w:val="en-US"/>
    </w:rPr>
  </w:style>
  <w:style w:type="paragraph" w:customStyle="1" w:styleId="chapter-1">
    <w:name w:val="chapter-1"/>
    <w:basedOn w:val="Normal"/>
    <w:rsid w:val="00746F26"/>
    <w:pPr>
      <w:spacing w:before="100" w:beforeAutospacing="1" w:after="100" w:afterAutospacing="1"/>
    </w:pPr>
    <w:rPr>
      <w:rFonts w:eastAsia="Times New Roman" w:cs="Times New Roman"/>
      <w:szCs w:val="24"/>
      <w:lang w:eastAsia="es-MX"/>
    </w:rPr>
  </w:style>
  <w:style w:type="character" w:customStyle="1" w:styleId="text">
    <w:name w:val="text"/>
    <w:basedOn w:val="Fuentedeprrafopredeter"/>
    <w:rsid w:val="00746F26"/>
  </w:style>
  <w:style w:type="character" w:customStyle="1" w:styleId="chapternum">
    <w:name w:val="chapternum"/>
    <w:basedOn w:val="Fuentedeprrafopredeter"/>
    <w:rsid w:val="00746F26"/>
  </w:style>
  <w:style w:type="paragraph" w:customStyle="1" w:styleId="Normal0">
    <w:name w:val="[Normal]"/>
    <w:rsid w:val="002F57DA"/>
    <w:pPr>
      <w:widowControl w:val="0"/>
      <w:autoSpaceDE w:val="0"/>
      <w:autoSpaceDN w:val="0"/>
      <w:adjustRightInd w:val="0"/>
    </w:pPr>
    <w:rPr>
      <w:rFonts w:ascii="Arial" w:hAnsi="Arial" w:cs="Arial"/>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828056">
      <w:bodyDiv w:val="1"/>
      <w:marLeft w:val="0"/>
      <w:marRight w:val="0"/>
      <w:marTop w:val="0"/>
      <w:marBottom w:val="0"/>
      <w:divBdr>
        <w:top w:val="none" w:sz="0" w:space="0" w:color="auto"/>
        <w:left w:val="none" w:sz="0" w:space="0" w:color="auto"/>
        <w:bottom w:val="none" w:sz="0" w:space="0" w:color="auto"/>
        <w:right w:val="none" w:sz="0" w:space="0" w:color="auto"/>
      </w:divBdr>
      <w:divsChild>
        <w:div w:id="1764954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697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9764868">
      <w:bodyDiv w:val="1"/>
      <w:marLeft w:val="0"/>
      <w:marRight w:val="0"/>
      <w:marTop w:val="0"/>
      <w:marBottom w:val="0"/>
      <w:divBdr>
        <w:top w:val="none" w:sz="0" w:space="0" w:color="auto"/>
        <w:left w:val="none" w:sz="0" w:space="0" w:color="auto"/>
        <w:bottom w:val="none" w:sz="0" w:space="0" w:color="auto"/>
        <w:right w:val="none" w:sz="0" w:space="0" w:color="auto"/>
      </w:divBdr>
    </w:div>
    <w:div w:id="1508642326">
      <w:bodyDiv w:val="1"/>
      <w:marLeft w:val="0"/>
      <w:marRight w:val="0"/>
      <w:marTop w:val="0"/>
      <w:marBottom w:val="0"/>
      <w:divBdr>
        <w:top w:val="none" w:sz="0" w:space="0" w:color="auto"/>
        <w:left w:val="none" w:sz="0" w:space="0" w:color="auto"/>
        <w:bottom w:val="none" w:sz="0" w:space="0" w:color="auto"/>
        <w:right w:val="none" w:sz="0" w:space="0" w:color="auto"/>
      </w:divBdr>
    </w:div>
    <w:div w:id="1810902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tabla%20contenido%2009-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4D39F-AF41-4F4B-9496-31F5A41F9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tabla contenido 09-11.dotx</Template>
  <TotalTime>1</TotalTime>
  <Pages>38</Pages>
  <Words>11935</Words>
  <Characters>65645</Characters>
  <Application>Microsoft Office Word</Application>
  <DocSecurity>0</DocSecurity>
  <Lines>547</Lines>
  <Paragraphs>154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77426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Ricardo Ludy</dc:creator>
  <cp:lastModifiedBy>Richard Ludy</cp:lastModifiedBy>
  <cp:revision>2</cp:revision>
  <cp:lastPrinted>2020-08-11T19:57:00Z</cp:lastPrinted>
  <dcterms:created xsi:type="dcterms:W3CDTF">2023-01-18T01:01:00Z</dcterms:created>
  <dcterms:modified xsi:type="dcterms:W3CDTF">2023-01-18T01:01:00Z</dcterms:modified>
</cp:coreProperties>
</file>